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97D16" w14:textId="40D03B3B" w:rsidR="004E644B" w:rsidRPr="006D4A85" w:rsidRDefault="00AF3E7B">
      <w:pPr>
        <w:rPr>
          <w:rFonts w:ascii="Microsoft YaHei" w:eastAsia="Microsoft YaHei" w:hAnsi="Microsoft YaHei"/>
          <w:lang w:val="zh-CN" w:bidi="zh-CN"/>
        </w:rPr>
      </w:pPr>
      <w:bookmarkStart w:id="0" w:name="_GoBack"/>
      <w:bookmarkEnd w:id="0"/>
      <w:r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AE8893" wp14:editId="5A050F7C">
                <wp:simplePos x="0" y="0"/>
                <wp:positionH relativeFrom="column">
                  <wp:posOffset>5834063</wp:posOffset>
                </wp:positionH>
                <wp:positionV relativeFrom="paragraph">
                  <wp:posOffset>8917305</wp:posOffset>
                </wp:positionV>
                <wp:extent cx="1029970" cy="280988"/>
                <wp:effectExtent l="0" t="0" r="0" b="5080"/>
                <wp:wrapNone/>
                <wp:docPr id="468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9F7812" w14:textId="77777777" w:rsidR="004F78BA" w:rsidRPr="006D4A85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zh-CN" w:bidi="zh-CN"/>
                              </w:rPr>
                              <w:t>不动产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E8893"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margin-left:459.4pt;margin-top:702.15pt;width:81.1pt;height:22.1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" filled="f" fillcolor="#fffffe" stroked="f" strokecolor="#212120" insetpen="t">
                <v:textbox inset="2.88pt,2.88pt,2.88pt,2.88pt">
                  <w:txbxContent>
                    <w:p w14:paraId="279F7812" w14:textId="77777777" w:rsidR="004F78BA" w:rsidRPr="006D4A85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zh-CN" w:bidi="zh-CN"/>
                        </w:rPr>
                        <w:t>不动产</w:t>
                      </w:r>
                    </w:p>
                  </w:txbxContent>
                </v:textbox>
              </v:shape>
            </w:pict>
          </mc:Fallback>
        </mc:AlternateContent>
      </w:r>
      <w:r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D32C32" wp14:editId="013AF633">
                <wp:simplePos x="0" y="0"/>
                <wp:positionH relativeFrom="column">
                  <wp:posOffset>2124075</wp:posOffset>
                </wp:positionH>
                <wp:positionV relativeFrom="paragraph">
                  <wp:posOffset>8917306</wp:posOffset>
                </wp:positionV>
                <wp:extent cx="1029970" cy="247650"/>
                <wp:effectExtent l="0" t="0" r="0" b="0"/>
                <wp:wrapNone/>
                <wp:docPr id="318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EA3EF0" w14:textId="77777777" w:rsidR="004F78BA" w:rsidRPr="006D4A85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zh-CN" w:bidi="zh-CN"/>
                              </w:rPr>
                              <w:t>不动产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2C32" id="_x0000_s1027" type="#_x0000_t202" style="position:absolute;margin-left:167.25pt;margin-top:702.15pt;width:81.1pt;height:19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" filled="f" fillcolor="#fffffe" stroked="f" strokecolor="#212120" insetpen="t">
                <v:textbox inset="2.88pt,2.88pt,2.88pt,2.88pt">
                  <w:txbxContent>
                    <w:p w14:paraId="7FEA3EF0" w14:textId="77777777" w:rsidR="004F78BA" w:rsidRPr="006D4A85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zh-CN" w:bidi="zh-CN"/>
                        </w:rPr>
                        <w:t>不动产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EF1ADAC" wp14:editId="55C2F283">
                <wp:simplePos x="0" y="0"/>
                <wp:positionH relativeFrom="column">
                  <wp:posOffset>4101465</wp:posOffset>
                </wp:positionH>
                <wp:positionV relativeFrom="paragraph">
                  <wp:posOffset>9002395</wp:posOffset>
                </wp:positionV>
                <wp:extent cx="1597025" cy="410210"/>
                <wp:effectExtent l="0" t="0" r="3175" b="8890"/>
                <wp:wrapNone/>
                <wp:docPr id="588" name="文本框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49385B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BE783B"/>
                                <w:sz w:val="24"/>
                                <w:szCs w:val="24"/>
                                <w:lang w:val="zh-CN" w:bidi="zh-CN"/>
                              </w:rPr>
                              <w:t>555-543-5432</w:t>
                            </w:r>
                          </w:p>
                          <w:p w14:paraId="2A03BF05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lang w:val="zh-CN" w:bidi="zh-C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ADAC" id="文本框 148" o:spid="_x0000_s1028" type="#_x0000_t202" style="position:absolute;margin-left:322.95pt;margin-top:708.85pt;width:125.75pt;height:32.3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" filled="f" fillcolor="#fffffe" stroked="f" strokecolor="#212120" insetpen="t">
                <v:textbox inset="2.88pt,2.88pt,2.88pt,2.88pt">
                  <w:txbxContent>
                    <w:p w14:paraId="0E49385B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BE783B"/>
                          <w:sz w:val="24"/>
                          <w:szCs w:val="24"/>
                          <w:lang w:val="zh-CN" w:bidi="zh-CN"/>
                        </w:rPr>
                        <w:t>555-543-5432</w:t>
                      </w:r>
                    </w:p>
                    <w:p w14:paraId="2A03BF05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</w:rPr>
                      </w:pPr>
                      <w:r w:rsidRPr="006D4A85">
                        <w:rPr>
                          <w:rFonts w:ascii="SimSun" w:hAnsi="SimSun"/>
                          <w:lang w:val="zh-CN" w:bidi="zh-C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043EA02" wp14:editId="5F26276A">
                <wp:simplePos x="0" y="0"/>
                <wp:positionH relativeFrom="column">
                  <wp:posOffset>4101465</wp:posOffset>
                </wp:positionH>
                <wp:positionV relativeFrom="paragraph">
                  <wp:posOffset>3896995</wp:posOffset>
                </wp:positionV>
                <wp:extent cx="1597025" cy="410210"/>
                <wp:effectExtent l="0" t="0" r="3175" b="8890"/>
                <wp:wrapNone/>
                <wp:docPr id="288" name="文本框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9060F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BE783B"/>
                                <w:sz w:val="24"/>
                                <w:szCs w:val="24"/>
                                <w:lang w:val="zh-CN" w:bidi="zh-CN"/>
                              </w:rPr>
                              <w:t>555-543-5432</w:t>
                            </w:r>
                          </w:p>
                          <w:p w14:paraId="7F2A421D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lang w:val="zh-CN" w:bidi="zh-C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EA02" id="_x0000_s1029" type="#_x0000_t202" style="position:absolute;margin-left:322.95pt;margin-top:306.85pt;width:125.75pt;height:32.3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" filled="f" fillcolor="#fffffe" stroked="f" strokecolor="#212120" insetpen="t">
                <v:textbox inset="2.88pt,2.88pt,2.88pt,2.88pt">
                  <w:txbxContent>
                    <w:p w14:paraId="32B9060F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BE783B"/>
                          <w:sz w:val="24"/>
                          <w:szCs w:val="24"/>
                          <w:lang w:val="zh-CN" w:bidi="zh-CN"/>
                        </w:rPr>
                        <w:t>555-543-5432</w:t>
                      </w:r>
                    </w:p>
                    <w:p w14:paraId="7F2A421D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</w:rPr>
                      </w:pPr>
                      <w:r w:rsidRPr="006D4A85">
                        <w:rPr>
                          <w:rFonts w:ascii="SimSun" w:hAnsi="SimSun"/>
                          <w:lang w:val="zh-CN" w:bidi="zh-C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12F104" wp14:editId="4BA6F587">
                <wp:simplePos x="0" y="0"/>
                <wp:positionH relativeFrom="column">
                  <wp:posOffset>374015</wp:posOffset>
                </wp:positionH>
                <wp:positionV relativeFrom="paragraph">
                  <wp:posOffset>9002395</wp:posOffset>
                </wp:positionV>
                <wp:extent cx="1597025" cy="410210"/>
                <wp:effectExtent l="0" t="0" r="3175" b="8890"/>
                <wp:wrapNone/>
                <wp:docPr id="438" name="文本框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4574C2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BE783B"/>
                                <w:sz w:val="24"/>
                                <w:szCs w:val="24"/>
                                <w:lang w:val="zh-CN" w:bidi="zh-CN"/>
                              </w:rPr>
                              <w:t>555-543-5432</w:t>
                            </w:r>
                          </w:p>
                          <w:p w14:paraId="629D1B2E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lang w:val="zh-CN" w:bidi="zh-C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2F104" id="_x0000_s1030" type="#_x0000_t202" style="position:absolute;margin-left:29.45pt;margin-top:708.85pt;width:125.75pt;height:32.3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" filled="f" fillcolor="#fffffe" stroked="f" strokecolor="#212120" insetpen="t">
                <v:textbox inset="2.88pt,2.88pt,2.88pt,2.88pt">
                  <w:txbxContent>
                    <w:p w14:paraId="6B4574C2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BE783B"/>
                          <w:sz w:val="24"/>
                          <w:szCs w:val="24"/>
                          <w:lang w:val="zh-CN" w:bidi="zh-CN"/>
                        </w:rPr>
                        <w:t>555-543-5432</w:t>
                      </w:r>
                    </w:p>
                    <w:p w14:paraId="629D1B2E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</w:rPr>
                      </w:pPr>
                      <w:r w:rsidRPr="006D4A85">
                        <w:rPr>
                          <w:rFonts w:ascii="SimSun" w:hAnsi="SimSun"/>
                          <w:lang w:val="zh-CN" w:bidi="zh-C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446BE1" wp14:editId="04C6468B">
                <wp:simplePos x="0" y="0"/>
                <wp:positionH relativeFrom="column">
                  <wp:posOffset>374015</wp:posOffset>
                </wp:positionH>
                <wp:positionV relativeFrom="paragraph">
                  <wp:posOffset>3896995</wp:posOffset>
                </wp:positionV>
                <wp:extent cx="1597025" cy="410210"/>
                <wp:effectExtent l="0" t="0" r="3175" b="8890"/>
                <wp:wrapNone/>
                <wp:docPr id="147" name="文本框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4A3C3" w14:textId="77777777" w:rsidR="00F729C2" w:rsidRPr="006D4A85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BE783B"/>
                                <w:sz w:val="24"/>
                                <w:szCs w:val="24"/>
                                <w:lang w:val="zh-CN" w:bidi="zh-CN"/>
                              </w:rPr>
                              <w:t>555-543-5432</w:t>
                            </w:r>
                          </w:p>
                          <w:p w14:paraId="7E8B5F8E" w14:textId="77777777" w:rsidR="00F729C2" w:rsidRPr="006D4A85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SimSun" w:hAnsi="SimSun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lang w:val="zh-CN" w:bidi="zh-C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46BE1" id="_x0000_s1031" type="#_x0000_t202" style="position:absolute;margin-left:29.45pt;margin-top:306.85pt;width:125.75pt;height:32.3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" filled="f" fillcolor="#fffffe" stroked="f" strokecolor="#212120" insetpen="t">
                <v:textbox inset="2.88pt,2.88pt,2.88pt,2.88pt">
                  <w:txbxContent>
                    <w:p w14:paraId="5F84A3C3" w14:textId="77777777" w:rsidR="00F729C2" w:rsidRPr="006D4A85" w:rsidRDefault="00F729C2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BE783B"/>
                          <w:sz w:val="24"/>
                          <w:szCs w:val="24"/>
                          <w:lang w:val="zh-CN" w:bidi="zh-CN"/>
                        </w:rPr>
                        <w:t>555-543-5432</w:t>
                      </w:r>
                    </w:p>
                    <w:p w14:paraId="7E8B5F8E" w14:textId="77777777" w:rsidR="00F729C2" w:rsidRPr="006D4A85" w:rsidRDefault="00F729C2" w:rsidP="00F729C2">
                      <w:pPr>
                        <w:widowControl w:val="0"/>
                        <w:spacing w:line="240" w:lineRule="exact"/>
                        <w:rPr>
                          <w:rFonts w:ascii="SimSun" w:hAnsi="SimSun"/>
                        </w:rPr>
                      </w:pPr>
                      <w:r w:rsidRPr="006D4A85">
                        <w:rPr>
                          <w:rFonts w:ascii="SimSun" w:hAnsi="SimSun"/>
                          <w:lang w:val="zh-CN" w:bidi="zh-C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4E83DF" wp14:editId="1F7AF283">
                <wp:simplePos x="0" y="0"/>
                <wp:positionH relativeFrom="column">
                  <wp:posOffset>5448300</wp:posOffset>
                </wp:positionH>
                <wp:positionV relativeFrom="paragraph">
                  <wp:posOffset>6423660</wp:posOffset>
                </wp:positionV>
                <wp:extent cx="1333500" cy="400050"/>
                <wp:effectExtent l="0" t="0" r="0" b="0"/>
                <wp:wrapNone/>
                <wp:docPr id="586" name="文本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01DFD" w14:textId="1ACDBFBF" w:rsidR="004F78BA" w:rsidRPr="006D4A85" w:rsidRDefault="00243A03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val="zh-CN" w:bidi="zh-CN"/>
                              </w:rPr>
                              <w:t>徐琳达</w:t>
                            </w:r>
                          </w:p>
                          <w:p w14:paraId="28CB29D6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本地销售代理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E83DF" id="文本框 145" o:spid="_x0000_s1032" type="#_x0000_t202" style="position:absolute;margin-left:429pt;margin-top:505.8pt;width:105pt;height:31.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" filled="f" fillcolor="#fffffe" stroked="f" strokecolor="#212120" insetpen="t">
                <v:textbox inset="2.88pt,2.88pt,2.88pt,2.88pt">
                  <w:txbxContent>
                    <w:p w14:paraId="1A401DFD" w14:textId="1ACDBFBF" w:rsidR="004F78BA" w:rsidRPr="006D4A85" w:rsidRDefault="00243A03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val="zh-CN" w:bidi="zh-CN"/>
                        </w:rPr>
                        <w:t>徐琳达</w:t>
                      </w:r>
                    </w:p>
                    <w:p w14:paraId="28CB29D6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val="zh-CN" w:bidi="zh-CN"/>
                        </w:rPr>
                        <w:t>本地销售代理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66AC6EE" wp14:editId="4AB648E2">
                <wp:simplePos x="0" y="0"/>
                <wp:positionH relativeFrom="column">
                  <wp:posOffset>1695449</wp:posOffset>
                </wp:positionH>
                <wp:positionV relativeFrom="paragraph">
                  <wp:posOffset>6423660</wp:posOffset>
                </wp:positionV>
                <wp:extent cx="1458595" cy="400050"/>
                <wp:effectExtent l="0" t="0" r="8255" b="0"/>
                <wp:wrapNone/>
                <wp:docPr id="436" name="文本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15701C" w14:textId="0F6BDFA1" w:rsidR="004F78BA" w:rsidRPr="006D4A85" w:rsidRDefault="00243A03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val="zh-CN" w:bidi="zh-CN"/>
                              </w:rPr>
                              <w:t>徐琳达</w:t>
                            </w:r>
                          </w:p>
                          <w:p w14:paraId="547ABF3B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本地销售代理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AC6EE" id="_x0000_s1033" type="#_x0000_t202" style="position:absolute;margin-left:133.5pt;margin-top:505.8pt;width:114.85pt;height:31.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" filled="f" fillcolor="#fffffe" stroked="f" strokecolor="#212120" insetpen="t">
                <v:textbox inset="2.88pt,2.88pt,2.88pt,2.88pt">
                  <w:txbxContent>
                    <w:p w14:paraId="5F15701C" w14:textId="0F6BDFA1" w:rsidR="004F78BA" w:rsidRPr="006D4A85" w:rsidRDefault="00243A03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val="zh-CN" w:bidi="zh-CN"/>
                        </w:rPr>
                        <w:t>徐琳达</w:t>
                      </w:r>
                    </w:p>
                    <w:p w14:paraId="547ABF3B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val="zh-CN" w:bidi="zh-CN"/>
                        </w:rPr>
                        <w:t>本地销售代理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57DD55B" wp14:editId="4E16CFE8">
                <wp:simplePos x="0" y="0"/>
                <wp:positionH relativeFrom="column">
                  <wp:posOffset>5448300</wp:posOffset>
                </wp:positionH>
                <wp:positionV relativeFrom="paragraph">
                  <wp:posOffset>1318260</wp:posOffset>
                </wp:positionV>
                <wp:extent cx="1504950" cy="400050"/>
                <wp:effectExtent l="0" t="0" r="0" b="0"/>
                <wp:wrapNone/>
                <wp:docPr id="286" name="文本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8A05C" w14:textId="12A36C17" w:rsidR="004F78BA" w:rsidRPr="006D4A85" w:rsidRDefault="00243A03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val="zh-CN" w:bidi="zh-CN"/>
                              </w:rPr>
                              <w:t>徐琳达</w:t>
                            </w:r>
                          </w:p>
                          <w:p w14:paraId="116CB015" w14:textId="77777777" w:rsidR="004F78BA" w:rsidRPr="006D4A85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本地销售代理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DD55B" id="_x0000_s1034" type="#_x0000_t202" style="position:absolute;margin-left:429pt;margin-top:103.8pt;width:118.5pt;height:31.5pt;z-index: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" filled="f" fillcolor="#fffffe" stroked="f" strokecolor="#212120" insetpen="t">
                <v:textbox inset="2.88pt,2.88pt,2.88pt,2.88pt">
                  <w:txbxContent>
                    <w:p w14:paraId="4238A05C" w14:textId="12A36C17" w:rsidR="004F78BA" w:rsidRPr="006D4A85" w:rsidRDefault="00243A03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val="zh-CN" w:bidi="zh-CN"/>
                        </w:rPr>
                        <w:t>徐琳达</w:t>
                      </w:r>
                    </w:p>
                    <w:p w14:paraId="116CB015" w14:textId="77777777" w:rsidR="004F78BA" w:rsidRPr="006D4A85" w:rsidRDefault="004F78BA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val="zh-CN" w:bidi="zh-CN"/>
                        </w:rPr>
                        <w:t>本地销售代理</w:t>
                      </w:r>
                    </w:p>
                  </w:txbxContent>
                </v:textbox>
              </v:shape>
            </w:pict>
          </mc:Fallback>
        </mc:AlternateContent>
      </w:r>
      <w:r w:rsidR="006D4A85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85B4F4E" wp14:editId="5C32CDE6">
                <wp:simplePos x="0" y="0"/>
                <wp:positionH relativeFrom="column">
                  <wp:posOffset>1695449</wp:posOffset>
                </wp:positionH>
                <wp:positionV relativeFrom="paragraph">
                  <wp:posOffset>1318260</wp:posOffset>
                </wp:positionV>
                <wp:extent cx="1343025" cy="400050"/>
                <wp:effectExtent l="0" t="0" r="9525" b="0"/>
                <wp:wrapNone/>
                <wp:docPr id="144" name="文本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EFE184" w14:textId="347CA411" w:rsidR="00F729C2" w:rsidRPr="006D4A85" w:rsidRDefault="00243A03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val="zh-CN" w:bidi="zh-CN"/>
                              </w:rPr>
                              <w:t>徐琳达</w:t>
                            </w:r>
                          </w:p>
                          <w:p w14:paraId="17AB32E3" w14:textId="77777777" w:rsidR="00F729C2" w:rsidRPr="006D4A85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Microsoft YaHei" w:eastAsia="Microsoft YaHei" w:hAnsi="Microsoft YaHei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本地销售代理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B4F4E" id="_x0000_s1035" type="#_x0000_t202" style="position:absolute;margin-left:133.5pt;margin-top:103.8pt;width:105.75pt;height:31.5pt;z-index:2515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" filled="f" fillcolor="#fffffe" stroked="f" strokecolor="#212120" insetpen="t">
                <v:textbox inset="2.88pt,2.88pt,2.88pt,2.88pt">
                  <w:txbxContent>
                    <w:p w14:paraId="12EFE184" w14:textId="347CA411" w:rsidR="00F729C2" w:rsidRPr="006D4A85" w:rsidRDefault="00243A03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val="zh-CN" w:bidi="zh-CN"/>
                        </w:rPr>
                        <w:t>徐琳达</w:t>
                      </w:r>
                    </w:p>
                    <w:p w14:paraId="17AB32E3" w14:textId="77777777" w:rsidR="00F729C2" w:rsidRPr="006D4A85" w:rsidRDefault="00F729C2" w:rsidP="00F729C2">
                      <w:pPr>
                        <w:widowControl w:val="0"/>
                        <w:spacing w:line="240" w:lineRule="exact"/>
                        <w:rPr>
                          <w:rFonts w:ascii="Microsoft YaHei" w:eastAsia="Microsoft YaHei" w:hAnsi="Microsoft YaHei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val="zh-CN" w:bidi="zh-CN"/>
                        </w:rPr>
                        <w:t>本地销售代理</w:t>
                      </w:r>
                    </w:p>
                  </w:txbxContent>
                </v:textbox>
              </v:shape>
            </w:pict>
          </mc:Fallback>
        </mc:AlternateContent>
      </w:r>
      <w:r w:rsidR="00DB3DE3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668992" behindDoc="0" locked="0" layoutInCell="1" allowOverlap="1" wp14:anchorId="71365BDC" wp14:editId="2411C97F">
            <wp:simplePos x="0" y="0"/>
            <wp:positionH relativeFrom="column">
              <wp:posOffset>3897034</wp:posOffset>
            </wp:positionH>
            <wp:positionV relativeFrom="paragraph">
              <wp:posOffset>5115440</wp:posOffset>
            </wp:positionV>
            <wp:extent cx="1987550" cy="2977190"/>
            <wp:effectExtent l="0" t="0" r="0" b="0"/>
            <wp:wrapNone/>
            <wp:docPr id="4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17" descr="RE9990701-IMG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4" cy="300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DE3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634176" behindDoc="0" locked="0" layoutInCell="1" allowOverlap="1" wp14:anchorId="77BA8DDE" wp14:editId="596BD7EA">
            <wp:simplePos x="0" y="0"/>
            <wp:positionH relativeFrom="column">
              <wp:posOffset>174429</wp:posOffset>
            </wp:positionH>
            <wp:positionV relativeFrom="paragraph">
              <wp:posOffset>5111106</wp:posOffset>
            </wp:positionV>
            <wp:extent cx="1982470" cy="2969579"/>
            <wp:effectExtent l="0" t="0" r="0" b="2540"/>
            <wp:wrapNone/>
            <wp:docPr id="3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17" descr="RE9990701-IMG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15" cy="29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DE3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598336" behindDoc="0" locked="0" layoutInCell="1" allowOverlap="1" wp14:anchorId="6F306AA2" wp14:editId="1947107D">
            <wp:simplePos x="0" y="0"/>
            <wp:positionH relativeFrom="column">
              <wp:posOffset>3897034</wp:posOffset>
            </wp:positionH>
            <wp:positionV relativeFrom="paragraph">
              <wp:posOffset>10401</wp:posOffset>
            </wp:positionV>
            <wp:extent cx="1987684" cy="2977391"/>
            <wp:effectExtent l="0" t="0" r="0" b="0"/>
            <wp:wrapNone/>
            <wp:docPr id="1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7" descr="RE9990701-IMG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24" cy="300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DE3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562496" behindDoc="0" locked="0" layoutInCell="1" allowOverlap="1" wp14:anchorId="0F807A59" wp14:editId="56505523">
            <wp:simplePos x="0" y="0"/>
            <wp:positionH relativeFrom="column">
              <wp:posOffset>174429</wp:posOffset>
            </wp:positionH>
            <wp:positionV relativeFrom="paragraph">
              <wp:posOffset>6067</wp:posOffset>
            </wp:positionV>
            <wp:extent cx="1982551" cy="2969702"/>
            <wp:effectExtent l="0" t="0" r="0" b="2540"/>
            <wp:wrapNone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RE9990701-IMG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27" cy="299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141331F" wp14:editId="62DF15BA">
                <wp:simplePos x="0" y="0"/>
                <wp:positionH relativeFrom="column">
                  <wp:posOffset>6022340</wp:posOffset>
                </wp:positionH>
                <wp:positionV relativeFrom="paragraph">
                  <wp:posOffset>4001770</wp:posOffset>
                </wp:positionV>
                <wp:extent cx="657860" cy="200025"/>
                <wp:effectExtent l="0" t="0" r="8890" b="9525"/>
                <wp:wrapNone/>
                <wp:docPr id="167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E12497" w14:textId="77777777" w:rsidR="004F78BA" w:rsidRPr="00AF3E7B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AF3E7B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公司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331F" id="文本框 23" o:spid="_x0000_s1036" type="#_x0000_t202" style="position:absolute;margin-left:474.2pt;margin-top:315.1pt;width:51.8pt;height:15.7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" filled="f" fillcolor="#fffffe" stroked="f" strokecolor="#212120" insetpen="t">
                <v:textbox inset="2.88pt,2.88pt,2.88pt,2.88pt">
                  <w:txbxContent>
                    <w:p w14:paraId="40E12497" w14:textId="77777777" w:rsidR="004F78BA" w:rsidRPr="00AF3E7B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 w:rsidRPr="00AF3E7B">
                        <w:rPr>
                          <w:rFonts w:ascii="Microsoft YaHei" w:eastAsia="Microsoft YaHei" w:hAnsi="Microsoft YaHei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zh-CN" w:bidi="zh-CN"/>
                        </w:rPr>
                        <w:t>公司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32ABDF" wp14:editId="23515DA2">
                <wp:simplePos x="0" y="0"/>
                <wp:positionH relativeFrom="column">
                  <wp:posOffset>6022340</wp:posOffset>
                </wp:positionH>
                <wp:positionV relativeFrom="paragraph">
                  <wp:posOffset>9107170</wp:posOffset>
                </wp:positionV>
                <wp:extent cx="657860" cy="200025"/>
                <wp:effectExtent l="0" t="0" r="8890" b="9525"/>
                <wp:wrapNone/>
                <wp:docPr id="467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8C51B" w14:textId="77777777" w:rsidR="004F78BA" w:rsidRPr="00AF3E7B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AF3E7B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公司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ABDF" id="_x0000_s1037" type="#_x0000_t202" style="position:absolute;margin-left:474.2pt;margin-top:717.1pt;width:51.8pt;height:15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" filled="f" fillcolor="#fffffe" stroked="f" strokecolor="#212120" insetpen="t">
                <v:textbox inset="2.88pt,2.88pt,2.88pt,2.88pt">
                  <w:txbxContent>
                    <w:p w14:paraId="1188C51B" w14:textId="77777777" w:rsidR="004F78BA" w:rsidRPr="00AF3E7B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 w:rsidRPr="00AF3E7B">
                        <w:rPr>
                          <w:rFonts w:ascii="Microsoft YaHei" w:eastAsia="Microsoft YaHei" w:hAnsi="Microsoft YaHei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zh-CN" w:bidi="zh-CN"/>
                        </w:rPr>
                        <w:t>公司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11FD779" wp14:editId="70622919">
                <wp:simplePos x="0" y="0"/>
                <wp:positionH relativeFrom="column">
                  <wp:posOffset>5831840</wp:posOffset>
                </wp:positionH>
                <wp:positionV relativeFrom="paragraph">
                  <wp:posOffset>3811270</wp:posOffset>
                </wp:positionV>
                <wp:extent cx="1029970" cy="322580"/>
                <wp:effectExtent l="0" t="0" r="0" b="1270"/>
                <wp:wrapNone/>
                <wp:docPr id="168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94B5F6" w14:textId="77777777" w:rsidR="004F78BA" w:rsidRPr="006D4A85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zh-CN" w:bidi="zh-CN"/>
                              </w:rPr>
                              <w:t>不动产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FD779" id="_x0000_s1038" type="#_x0000_t202" style="position:absolute;margin-left:459.2pt;margin-top:300.1pt;width:81.1pt;height:25.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" filled="f" fillcolor="#fffffe" stroked="f" strokecolor="#212120" insetpen="t">
                <v:textbox inset="2.88pt,2.88pt,2.88pt,2.88pt">
                  <w:txbxContent>
                    <w:p w14:paraId="3C94B5F6" w14:textId="77777777" w:rsidR="004F78BA" w:rsidRPr="006D4A85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zh-CN" w:bidi="zh-CN"/>
                        </w:rPr>
                        <w:t>不动产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D2ECEF9" wp14:editId="13C2805F">
                <wp:simplePos x="0" y="0"/>
                <wp:positionH relativeFrom="column">
                  <wp:posOffset>5469890</wp:posOffset>
                </wp:positionH>
                <wp:positionV relativeFrom="paragraph">
                  <wp:posOffset>304800</wp:posOffset>
                </wp:positionV>
                <wp:extent cx="1173480" cy="833755"/>
                <wp:effectExtent l="0" t="0" r="7620" b="4445"/>
                <wp:wrapNone/>
                <wp:docPr id="166" name="文本框​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8DAA0" w14:textId="77777777" w:rsidR="004F78BA" w:rsidRPr="005326E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5326E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住宅房源</w:t>
                            </w:r>
                          </w:p>
                          <w:p w14:paraId="66A8183F" w14:textId="77777777" w:rsidR="004F78BA" w:rsidRPr="005326E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5326E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商用地产</w:t>
                            </w:r>
                          </w:p>
                          <w:p w14:paraId="59B706EC" w14:textId="77777777" w:rsidR="004F78BA" w:rsidRPr="005326E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5326E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投资不动产</w:t>
                            </w:r>
                          </w:p>
                          <w:p w14:paraId="5D916400" w14:textId="77777777" w:rsidR="004F78BA" w:rsidRPr="005326E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5326E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融资专家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ECEF9" id="文本框​​ 22" o:spid="_x0000_s1039" type="#_x0000_t202" style="position:absolute;margin-left:430.7pt;margin-top:24pt;width:92.4pt;height:65.6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" filled="f" fillcolor="#fffffe" stroked="f" strokecolor="#212120" insetpen="t">
                <v:textbox inset="2.88pt,2.88pt,2.88pt,2.88pt">
                  <w:txbxContent>
                    <w:p w14:paraId="78B8DAA0" w14:textId="77777777" w:rsidR="004F78BA" w:rsidRPr="005326E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5326E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住宅房源</w:t>
                      </w:r>
                    </w:p>
                    <w:p w14:paraId="66A8183F" w14:textId="77777777" w:rsidR="004F78BA" w:rsidRPr="005326E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5326E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商用地产</w:t>
                      </w:r>
                    </w:p>
                    <w:p w14:paraId="59B706EC" w14:textId="77777777" w:rsidR="004F78BA" w:rsidRPr="005326E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5326E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投资不动产</w:t>
                      </w:r>
                    </w:p>
                    <w:p w14:paraId="5D916400" w14:textId="77777777" w:rsidR="004F78BA" w:rsidRPr="005326E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5326E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融资专家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070226" wp14:editId="27C38A4A">
                <wp:simplePos x="0" y="0"/>
                <wp:positionH relativeFrom="column">
                  <wp:posOffset>5469890</wp:posOffset>
                </wp:positionH>
                <wp:positionV relativeFrom="paragraph">
                  <wp:posOffset>5410200</wp:posOffset>
                </wp:positionV>
                <wp:extent cx="1173480" cy="833755"/>
                <wp:effectExtent l="0" t="0" r="7620" b="4445"/>
                <wp:wrapNone/>
                <wp:docPr id="466" name="文本框​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3239D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住宅房源</w:t>
                            </w:r>
                          </w:p>
                          <w:p w14:paraId="14FA4296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商用地产</w:t>
                            </w:r>
                          </w:p>
                          <w:p w14:paraId="5FD93468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投资不动产</w:t>
                            </w:r>
                          </w:p>
                          <w:p w14:paraId="2ABC514D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融资专家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70226" id="_x0000_s1040" type="#_x0000_t202" style="position:absolute;margin-left:430.7pt;margin-top:426pt;width:92.4pt;height:65.6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" filled="f" fillcolor="#fffffe" stroked="f" strokecolor="#212120" insetpen="t">
                <v:textbox inset="2.88pt,2.88pt,2.88pt,2.88pt">
                  <w:txbxContent>
                    <w:p w14:paraId="6F83239D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住宅房源</w:t>
                      </w:r>
                    </w:p>
                    <w:p w14:paraId="14FA4296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商用地产</w:t>
                      </w:r>
                    </w:p>
                    <w:p w14:paraId="5FD93468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投资不动产</w:t>
                      </w:r>
                    </w:p>
                    <w:p w14:paraId="2ABC514D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融资专家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D5A78A" wp14:editId="139D0131">
                <wp:simplePos x="0" y="0"/>
                <wp:positionH relativeFrom="column">
                  <wp:posOffset>4139565</wp:posOffset>
                </wp:positionH>
                <wp:positionV relativeFrom="paragraph">
                  <wp:posOffset>8239760</wp:posOffset>
                </wp:positionV>
                <wp:extent cx="1368425" cy="694690"/>
                <wp:effectExtent l="0" t="0" r="3175" b="0"/>
                <wp:wrapNone/>
                <wp:docPr id="587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30CE93" w14:textId="77777777" w:rsidR="004F78BA" w:rsidRPr="005326E5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 UI" w:eastAsia="Microsoft YaHei UI" w:hAnsi="Microsoft YaHei U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5326E5">
                              <w:rPr>
                                <w:rFonts w:ascii="Microsoft YaHei UI" w:eastAsia="Microsoft YaHei UI" w:hAnsi="Microsoft YaHei U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让梦想</w:t>
                            </w:r>
                          </w:p>
                          <w:p w14:paraId="3771BCDD" w14:textId="77777777" w:rsidR="004F78BA" w:rsidRPr="005326E5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 UI" w:eastAsia="Microsoft YaHei UI" w:hAnsi="Microsoft YaHei U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5326E5">
                              <w:rPr>
                                <w:rFonts w:ascii="Microsoft YaHei UI" w:eastAsia="Microsoft YaHei UI" w:hAnsi="Microsoft YaHei U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成真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A78A" id="文本框 147" o:spid="_x0000_s1041" type="#_x0000_t202" style="position:absolute;margin-left:325.95pt;margin-top:648.8pt;width:107.75pt;height:54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" filled="f" fillcolor="#7a6f30" stroked="f" strokecolor="#212120" insetpen="t">
                <v:textbox inset="2.88pt,2.88pt,2.88pt,2.88pt">
                  <w:txbxContent>
                    <w:p w14:paraId="3C30CE93" w14:textId="77777777" w:rsidR="004F78BA" w:rsidRPr="005326E5" w:rsidRDefault="004F78BA" w:rsidP="00F729C2">
                      <w:pPr>
                        <w:widowControl w:val="0"/>
                        <w:spacing w:line="380" w:lineRule="exact"/>
                        <w:rPr>
                          <w:rFonts w:ascii="Microsoft YaHei UI" w:eastAsia="Microsoft YaHei UI" w:hAnsi="Microsoft YaHei U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5326E5">
                        <w:rPr>
                          <w:rFonts w:ascii="Microsoft YaHei UI" w:eastAsia="Microsoft YaHei UI" w:hAnsi="Microsoft YaHei U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让梦想</w:t>
                      </w:r>
                    </w:p>
                    <w:p w14:paraId="3771BCDD" w14:textId="77777777" w:rsidR="004F78BA" w:rsidRPr="005326E5" w:rsidRDefault="004F78BA" w:rsidP="00F729C2">
                      <w:pPr>
                        <w:widowControl w:val="0"/>
                        <w:spacing w:line="380" w:lineRule="exact"/>
                        <w:rPr>
                          <w:rFonts w:ascii="Microsoft YaHei UI" w:eastAsia="Microsoft YaHei UI" w:hAnsi="Microsoft YaHei U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5326E5">
                        <w:rPr>
                          <w:rFonts w:ascii="Microsoft YaHei UI" w:eastAsia="Microsoft YaHei UI" w:hAnsi="Microsoft YaHei U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成真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4B77AE7" wp14:editId="09437325">
                <wp:simplePos x="0" y="0"/>
                <wp:positionH relativeFrom="column">
                  <wp:posOffset>4139565</wp:posOffset>
                </wp:positionH>
                <wp:positionV relativeFrom="paragraph">
                  <wp:posOffset>3134360</wp:posOffset>
                </wp:positionV>
                <wp:extent cx="1368425" cy="694690"/>
                <wp:effectExtent l="0" t="0" r="3175" b="0"/>
                <wp:wrapNone/>
                <wp:docPr id="287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F56F79" w14:textId="77777777" w:rsidR="004F78BA" w:rsidRPr="006D4A85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" w:eastAsia="Microsoft YaHei" w:hAnsi="Microsoft YaHe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让梦想</w:t>
                            </w:r>
                          </w:p>
                          <w:p w14:paraId="6DC23000" w14:textId="77777777" w:rsidR="004F78BA" w:rsidRPr="006D4A85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" w:eastAsia="Microsoft YaHei" w:hAnsi="Microsoft YaHe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成真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77AE7" id="_x0000_s1042" type="#_x0000_t202" style="position:absolute;margin-left:325.95pt;margin-top:246.8pt;width:107.75pt;height:54.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" filled="f" fillcolor="#7a6f30" stroked="f" strokecolor="#212120" insetpen="t">
                <v:textbox inset="2.88pt,2.88pt,2.88pt,2.88pt">
                  <w:txbxContent>
                    <w:p w14:paraId="07F56F79" w14:textId="77777777" w:rsidR="004F78BA" w:rsidRPr="006D4A85" w:rsidRDefault="004F78BA" w:rsidP="00F729C2">
                      <w:pPr>
                        <w:widowControl w:val="0"/>
                        <w:spacing w:line="380" w:lineRule="exact"/>
                        <w:rPr>
                          <w:rFonts w:ascii="Microsoft YaHei" w:eastAsia="Microsoft YaHei" w:hAnsi="Microsoft YaHe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让梦想</w:t>
                      </w:r>
                    </w:p>
                    <w:p w14:paraId="6DC23000" w14:textId="77777777" w:rsidR="004F78BA" w:rsidRPr="006D4A85" w:rsidRDefault="004F78BA" w:rsidP="00F729C2">
                      <w:pPr>
                        <w:widowControl w:val="0"/>
                        <w:spacing w:line="380" w:lineRule="exact"/>
                        <w:rPr>
                          <w:rFonts w:ascii="Microsoft YaHei" w:eastAsia="Microsoft YaHei" w:hAnsi="Microsoft YaHe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成真</w:t>
                      </w:r>
                    </w:p>
                  </w:txbxContent>
                </v:textbox>
              </v:shap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D7141D6" wp14:editId="7BA50AB6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0" cy="2974975"/>
                <wp:effectExtent l="0" t="0" r="38100" b="34925"/>
                <wp:wrapNone/>
                <wp:docPr id="596" name="线条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F17F5" id="线条 142" o:spid="_x0000_s1026" style="position:absolute;left:0;text-align:lef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02pt" to="414.95pt,6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993A58D" wp14:editId="0598D1C5">
                <wp:simplePos x="0" y="0"/>
                <wp:positionH relativeFrom="column">
                  <wp:posOffset>5727065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600" name="线条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90686" id="线条 149" o:spid="_x0000_s1026" style="position:absolute;left:0;text-align:lef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636.8pt" to="450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2082A71" wp14:editId="52B42A89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3090545" cy="0"/>
                <wp:effectExtent l="0" t="0" r="0" b="0"/>
                <wp:wrapNone/>
                <wp:docPr id="599" name="线条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EE020" id="线条 146" o:spid="_x0000_s1026" style="position:absolute;left:0;text-align:lef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36.8pt" to="550.3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09292B3" wp14:editId="64D0BDE8">
                <wp:simplePos x="0" y="0"/>
                <wp:positionH relativeFrom="column">
                  <wp:posOffset>5269865</wp:posOffset>
                </wp:positionH>
                <wp:positionV relativeFrom="paragraph">
                  <wp:posOffset>6343650</wp:posOffset>
                </wp:positionV>
                <wp:extent cx="1717040" cy="0"/>
                <wp:effectExtent l="0" t="0" r="0" b="0"/>
                <wp:wrapNone/>
                <wp:docPr id="598" name="线条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B373F" id="线条 144" o:spid="_x0000_s1026" style="position:absolute;left:0;text-align:lef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99.5pt" to="550.15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439A79" wp14:editId="37125BF4">
                <wp:simplePos x="0" y="0"/>
                <wp:positionH relativeFrom="column">
                  <wp:posOffset>5269865</wp:posOffset>
                </wp:positionH>
                <wp:positionV relativeFrom="paragraph">
                  <wp:posOffset>6887210</wp:posOffset>
                </wp:positionV>
                <wp:extent cx="1717040" cy="0"/>
                <wp:effectExtent l="0" t="0" r="0" b="0"/>
                <wp:wrapNone/>
                <wp:docPr id="597" name="线条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3F91" id="线条 143" o:spid="_x0000_s1026" style="position:absolute;left:0;text-align:lef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542.3pt" to="550.15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DAD7EF5" wp14:editId="565E5DFB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595" name="线条​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FA874" id="线条​​ 21" o:spid="_x0000_s1026" style="position:absolute;left:0;text-align:lef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636.8pt" to="315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E3BA46" wp14:editId="7D4844D1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0"/>
                <wp:effectExtent l="0" t="0" r="0" b="0"/>
                <wp:wrapNone/>
                <wp:docPr id="594" name="线条​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CEEB8" id="线条​​ 15" o:spid="_x0000_s1026" style="position:absolute;left:0;text-align:lef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20.1pt" to="315.95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33033E" wp14:editId="5884EF93">
                <wp:simplePos x="0" y="0"/>
                <wp:positionH relativeFrom="column">
                  <wp:posOffset>3898265</wp:posOffset>
                </wp:positionH>
                <wp:positionV relativeFrom="paragraph">
                  <wp:posOffset>9354820</wp:posOffset>
                </wp:positionV>
                <wp:extent cx="114300" cy="0"/>
                <wp:effectExtent l="0" t="0" r="0" b="0"/>
                <wp:wrapNone/>
                <wp:docPr id="593" name="线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F519A" id="线条 14" o:spid="_x0000_s1026" style="position:absolute;left:0;text-align:lef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36.6pt" to="315.95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E25610A" wp14:editId="7EE7B8BC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0"/>
                <wp:effectExtent l="0" t="0" r="0" b="0"/>
                <wp:wrapNone/>
                <wp:docPr id="592" name="线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37945" id="线条 12" o:spid="_x0000_s1026" style="position:absolute;left:0;text-align:lef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02.85pt" to="315.95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486634" wp14:editId="1AA6F870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0"/>
                <wp:effectExtent l="0" t="0" r="0" b="0"/>
                <wp:wrapNone/>
                <wp:docPr id="591" name="线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C78A1" id="线条 10" o:spid="_x0000_s1026" style="position:absolute;left:0;text-align:lef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86.35pt" to="315.9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861728" wp14:editId="1295A925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0"/>
                <wp:effectExtent l="0" t="0" r="0" b="0"/>
                <wp:wrapNone/>
                <wp:docPr id="590" name="线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8B35E" id="线条 8" o:spid="_x0000_s1026" style="position:absolute;left:0;text-align:lef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69.05pt" to="315.95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A9E4D4" wp14:editId="1286BCB9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0"/>
                <wp:effectExtent l="0" t="0" r="0" b="0"/>
                <wp:wrapNone/>
                <wp:docPr id="589" name="线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37152" id="线条 6" o:spid="_x0000_s1026" style="position:absolute;left:0;text-align:lef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52.55pt" to="315.95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F5309F8" wp14:editId="5602B53C">
                <wp:simplePos x="0" y="0"/>
                <wp:positionH relativeFrom="column">
                  <wp:posOffset>5727065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300" name="线条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D7C324" id="线条 149" o:spid="_x0000_s1026" style="position:absolute;left:0;text-align:lef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234.8pt" to="450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8B10D9" wp14:editId="40EFA932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3090545" cy="0"/>
                <wp:effectExtent l="0" t="0" r="0" b="0"/>
                <wp:wrapNone/>
                <wp:docPr id="299" name="线条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A958E" id="线条 146" o:spid="_x0000_s1026" style="position:absolute;left:0;text-align:lef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34.8pt" to="550.3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E8B3C6D" wp14:editId="453ABA4E">
                <wp:simplePos x="0" y="0"/>
                <wp:positionH relativeFrom="column">
                  <wp:posOffset>5269865</wp:posOffset>
                </wp:positionH>
                <wp:positionV relativeFrom="paragraph">
                  <wp:posOffset>1238250</wp:posOffset>
                </wp:positionV>
                <wp:extent cx="1717040" cy="0"/>
                <wp:effectExtent l="0" t="0" r="0" b="0"/>
                <wp:wrapNone/>
                <wp:docPr id="298" name="线条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0C26A" id="线条 144" o:spid="_x0000_s1026" style="position:absolute;left:0;text-align:lef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97.5pt" to="550.1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CFAF3C6" wp14:editId="790A25B0">
                <wp:simplePos x="0" y="0"/>
                <wp:positionH relativeFrom="column">
                  <wp:posOffset>5269865</wp:posOffset>
                </wp:positionH>
                <wp:positionV relativeFrom="paragraph">
                  <wp:posOffset>1781810</wp:posOffset>
                </wp:positionV>
                <wp:extent cx="1717040" cy="0"/>
                <wp:effectExtent l="0" t="0" r="0" b="0"/>
                <wp:wrapNone/>
                <wp:docPr id="297" name="线条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6A362" id="线条 143" o:spid="_x0000_s1026" style="position:absolute;left:0;text-align:lef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140.3pt" to="550.1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A737515" wp14:editId="1554CB99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0" cy="2974975"/>
                <wp:effectExtent l="0" t="0" r="38100" b="34925"/>
                <wp:wrapNone/>
                <wp:docPr id="296" name="线条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1A6E8" id="线条 142" o:spid="_x0000_s1026" style="position:absolute;left:0;text-align:lef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0" to="414.9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0023DCD" wp14:editId="71136D64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295" name="线条​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7E5E8" id="线条​​ 21" o:spid="_x0000_s1026" style="position:absolute;left:0;text-align:lef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234.8pt" to="315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FC1712" wp14:editId="11589A1B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0"/>
                <wp:effectExtent l="0" t="0" r="0" b="0"/>
                <wp:wrapNone/>
                <wp:docPr id="294" name="线条​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05735" id="线条​​ 15" o:spid="_x0000_s1026" style="position:absolute;left:0;text-align:lef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18.1pt" to="315.95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C0B7917" wp14:editId="0F1CAC31">
                <wp:simplePos x="0" y="0"/>
                <wp:positionH relativeFrom="column">
                  <wp:posOffset>3898265</wp:posOffset>
                </wp:positionH>
                <wp:positionV relativeFrom="paragraph">
                  <wp:posOffset>4249420</wp:posOffset>
                </wp:positionV>
                <wp:extent cx="114300" cy="0"/>
                <wp:effectExtent l="0" t="0" r="0" b="0"/>
                <wp:wrapNone/>
                <wp:docPr id="293" name="线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70D64" id="线条 14" o:spid="_x0000_s1026" style="position:absolute;left:0;text-align:lef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34.6pt" to="315.95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F62D3EA" wp14:editId="5A0697FC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0"/>
                <wp:effectExtent l="0" t="0" r="0" b="0"/>
                <wp:wrapNone/>
                <wp:docPr id="292" name="线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99C19" id="线条 12" o:spid="_x0000_s1026" style="position:absolute;left:0;text-align:lef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00.85pt" to="315.95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4D75954" wp14:editId="4A0183A0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0"/>
                <wp:effectExtent l="0" t="0" r="0" b="0"/>
                <wp:wrapNone/>
                <wp:docPr id="291" name="线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A71CA" id="线条 10" o:spid="_x0000_s1026" style="position:absolute;left:0;text-align:lef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84.35pt" to="315.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51234DB" wp14:editId="37236C3D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0"/>
                <wp:effectExtent l="0" t="0" r="0" b="0"/>
                <wp:wrapNone/>
                <wp:docPr id="290" name="线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1733F" id="线条 8" o:spid="_x0000_s1026" style="position:absolute;left:0;text-align:lef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67.05pt" to="315.9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408470B" wp14:editId="64FC3534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0"/>
                <wp:effectExtent l="0" t="0" r="0" b="0"/>
                <wp:wrapNone/>
                <wp:docPr id="289" name="线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F6970" id="线条 6" o:spid="_x0000_s1026" style="position:absolute;left:0;text-align:lef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50.55pt" to="315.95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25E2D7C" wp14:editId="3A91EBF3">
                <wp:simplePos x="0" y="0"/>
                <wp:positionH relativeFrom="column">
                  <wp:posOffset>3888740</wp:posOffset>
                </wp:positionH>
                <wp:positionV relativeFrom="paragraph">
                  <wp:posOffset>0</wp:posOffset>
                </wp:positionV>
                <wp:extent cx="3090545" cy="4463415"/>
                <wp:effectExtent l="0" t="0" r="14605" b="13335"/>
                <wp:wrapNone/>
                <wp:docPr id="301" name="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8D3A9" id="矩形 301" o:spid="_x0000_s1026" style="position:absolute;left:0;text-align:left;margin-left:306.2pt;margin-top:0;width:243.35pt;height:351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" filled="f" strokecolor="#cfcdcd [2894]" strokeweight=".5pt"/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7C399AF" wp14:editId="0B159DE0">
                <wp:simplePos x="0" y="0"/>
                <wp:positionH relativeFrom="column">
                  <wp:posOffset>3888740</wp:posOffset>
                </wp:positionH>
                <wp:positionV relativeFrom="paragraph">
                  <wp:posOffset>5105400</wp:posOffset>
                </wp:positionV>
                <wp:extent cx="3090545" cy="4463415"/>
                <wp:effectExtent l="0" t="0" r="14605" b="13335"/>
                <wp:wrapNone/>
                <wp:docPr id="601" name="矩形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65B75" id="矩形 601" o:spid="_x0000_s1026" style="position:absolute;left:0;text-align:left;margin-left:306.2pt;margin-top:402pt;width:243.35pt;height:351.4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" filled="f" strokecolor="#cfcdcd [2894]" strokeweight=".5pt"/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142F8C73" wp14:editId="5756509F">
                <wp:simplePos x="0" y="0"/>
                <wp:positionH relativeFrom="column">
                  <wp:posOffset>6079490</wp:posOffset>
                </wp:positionH>
                <wp:positionV relativeFrom="paragraph">
                  <wp:posOffset>3153410</wp:posOffset>
                </wp:positionV>
                <wp:extent cx="567690" cy="662305"/>
                <wp:effectExtent l="0" t="0" r="22860" b="23495"/>
                <wp:wrapNone/>
                <wp:docPr id="169" name="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170" name="任意多边形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任意多边形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任意多边形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任意多边形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任意多边形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任意多边形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任意多边形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任意多边形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任意多边形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任意多边形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任意多边形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任意多边形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任意多边形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任意多边形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任意多边形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任意多边形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任意多边形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任意多边形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任意多边形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任意多边形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任意多边形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任意多边形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任意多边形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任意多边形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任意多边形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任意多边形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任意多边形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任意多边形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任意多边形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任意多边形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任意多边形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任意多边形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任意多边形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任意多边形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任意多边形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任意多边形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任意多边形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任意多边形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任意多边形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任意多边形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任意多边形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任意多边形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任意多边形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任意多边形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任意多边形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任意多边形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任意多边形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任意多边形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任意多边形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任意多边形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任意多边形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任意多边形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任意多边形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任意多边形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任意多边形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任意多边形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任意多边形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任意多边形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任意多边形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任意多边形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任意多边形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任意多边形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任意多边形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任意多边形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任意多边形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任意多边形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任意多边形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任意多边形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任意多边形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任意多边形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任意多边形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任意多边形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任意多边形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任意多边形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任意多边形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任意多边形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任意多边形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任意多边形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任意多边形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任意多边形(F)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任意多边形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任意多边形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任意多边形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任意多边形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任意多边形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任意多边形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任意多边形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任意多边形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任意多边形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任意多边形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任意多边形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任意多边形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任意多边形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任意多边形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任意多边形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任意多边形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任意多边形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任意多边形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任意多边形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任意多边形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任意多边形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任意多边形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任意多边形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任意多边形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任意多边形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任意多边形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任意多边形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任意多边形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任意多边形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任意多边形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任意多边形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任意多边形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任意多边形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任意多边形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任意多边形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任意多边形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0E703" id="组 25" o:spid="_x0000_s1026" style="position:absolute;left:0;text-align:left;margin-left:478.7pt;margin-top:248.3pt;width:44.7pt;height:52.15pt;z-index:25160550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">
                <v:shape id="任意多边形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任意多边形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任意多边形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任意多边形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任意多边形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6kx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W9z&#10;+H0mX6BXDwAAAP//AwBQSwECLQAUAAYACAAAACEA2+H2y+4AAACFAQAAEwAAAAAAAAAAAAAAAAAA&#10;AAAAW0NvbnRlbnRfVHlwZXNdLnhtbFBLAQItABQABgAIAAAAIQBa9CxbvwAAABUBAAALAAAAAAAA&#10;AAAAAAAAAB8BAABfcmVscy8ucmVsc1BLAQItABQABgAIAAAAIQA7X6kx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任意多边形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任意多边形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任意多边形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任意多边形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任意多边形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任意多边形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任意多边形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任意多边形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任意多边形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任意多边形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任意多边形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任意多边形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任意多边形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任意多边形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任意多边形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任意多边形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任意多边形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任意多边形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任意多边形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任意多边形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任意多边形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任意多边形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LL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xdTeD8TL5DrFwAAAP//AwBQSwECLQAUAAYACAAAACEA2+H2y+4AAACFAQAAEwAAAAAAAAAAAAAA&#10;AAAAAAAAW0NvbnRlbnRfVHlwZXNdLnhtbFBLAQItABQABgAIAAAAIQBa9CxbvwAAABUBAAALAAAA&#10;AAAAAAAAAAAAAB8BAABfcmVscy8ucmVsc1BLAQItABQABgAIAAAAIQBQCiLL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任意多边形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任意多边形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任意多边形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任意多边形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任意多边形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任意多边形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任意多边形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任意多边形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任意多边形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任意多边形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wG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yMzAQeZ9IR0PM7AAAA//8DAFBLAQItABQABgAIAAAAIQDb4fbL7gAAAIUBAAATAAAAAAAAAAAA&#10;AAAAAAAAAABbQ29udGVudF9UeXBlc10ueG1sUEsBAi0AFAAGAAgAAAAhAFr0LFu/AAAAFQEAAAsA&#10;AAAAAAAAAAAAAAAAHwEAAF9yZWxzLy5yZWxzUEsBAi0AFAAGAAgAAAAhAGTBDA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任意多边形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任意多边形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任意多边形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任意多边形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任意多边形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任意多边形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任意多边形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任意多边形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任意多边形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任意多边形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U9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k&#10;PIP3mXQE5PIFAAD//wMAUEsBAi0AFAAGAAgAAAAhANvh9svuAAAAhQEAABMAAAAAAAAAAAAAAAAA&#10;AAAAAFtDb250ZW50X1R5cGVzXS54bWxQSwECLQAUAAYACAAAACEAWvQsW78AAAAVAQAACwAAAAAA&#10;AAAAAAAAAAAfAQAAX3JlbHMvLnJlbHNQSwECLQAUAAYACAAAACEATlX1Pc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任意多边形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任意多边形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任意多边形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任意多边形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任意多边形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任意多边形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任意多边形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任意多边形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任意多边形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任意多边形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f+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NB3B75l4BOTsBwAA//8DAFBLAQItABQABgAIAAAAIQDb4fbL7gAAAIUBAAATAAAAAAAA&#10;AAAAAAAAAAAAAABbQ29udGVudF9UeXBlc10ueG1sUEsBAi0AFAAGAAgAAAAhAFr0LFu/AAAAFQEA&#10;AAsAAAAAAAAAAAAAAAAAHwEAAF9yZWxzLy5yZWxzUEsBAi0AFAAGAAgAAAAhAC9jd/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任意多边形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任意多边形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任意多边形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任意多边形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任意多边形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任意多边形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任意多边形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任意多边形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任意多边形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任意多边形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b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fBvB9Uw4AnJ+AQAA//8DAFBLAQItABQABgAIAAAAIQDb4fbL7gAAAIUBAAATAAAAAAAA&#10;AAAAAAAAAAAAAABbQ29udGVudF9UeXBlc10ueG1sUEsBAi0AFAAGAAgAAAAhAFr0LFu/AAAAFQEA&#10;AAsAAAAAAAAAAAAAAAAAHwEAAF9yZWxzLy5yZWxzUEsBAi0AFAAGAAgAAAAhACbw5tv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任意多边形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任意多边形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任意多边形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任意多边形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任意多边形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0r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hM&#10;x/A8U46AXP4DAAD//wMAUEsBAi0AFAAGAAgAAAAhANvh9svuAAAAhQEAABMAAAAAAAAAAAAAAAAA&#10;AAAAAFtDb250ZW50X1R5cGVzXS54bWxQSwECLQAUAAYACAAAACEAWvQsW78AAAAVAQAACwAAAAAA&#10;AAAAAAAAAAAfAQAAX3JlbHMvLnJlbHNQSwECLQAUAAYACAAAACEAilC9K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任意多边形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任意多边形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+OxAAAANwAAAAPAAAAZHJzL2Rvd25yZXYueG1sRI9PawIx&#10;FMTvBb9DeIKXolm3I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mYj47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任意多边形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任意多边形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任意多边形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FT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sp5BX9n8hGQm18AAAD//wMAUEsBAi0AFAAGAAgAAAAhANvh9svuAAAAhQEAABMAAAAAAAAAAAAA&#10;AAAAAAAAAFtDb250ZW50X1R5cGVzXS54bWxQSwECLQAUAAYACAAAACEAWvQsW78AAAAVAQAACwAA&#10;AAAAAAAAAAAAAAAfAQAAX3JlbHMvLnJlbHNQSwECLQAUAAYACAAAACEAjD4BU8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任意多边形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任意多边形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任意多边形(F)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任意多边形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任意多边形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任意多边形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cI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ekwhfuZeATk5AYAAP//AwBQSwECLQAUAAYACAAAACEA2+H2y+4AAACFAQAAEwAAAAAAAAAA&#10;AAAAAAAAAAAAW0NvbnRlbnRfVHlwZXNdLnhtbFBLAQItABQABgAIAAAAIQBa9CxbvwAAABUBAAAL&#10;AAAAAAAAAAAAAAAAAB8BAABfcmVscy8ucmVsc1BLAQItABQABgAIAAAAIQB1qRcI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任意多边形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任意多边形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任意多边形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任意多边形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mK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2gmM7g/0w6ArL6AwAA//8DAFBLAQItABQABgAIAAAAIQDb4fbL7gAAAIUBAAATAAAAAAAAAAAA&#10;AAAAAAAAAABbQ29udGVudF9UeXBlc10ueG1sUEsBAi0AFAAGAAgAAAAhAFr0LFu/AAAAFQEAAAsA&#10;AAAAAAAAAAAAAAAAHwEAAF9yZWxzLy5yZWxzUEsBAi0AFAAGAAgAAAAhAHm2iYr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任意多边形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任意多边形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任意多边形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任意多边形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任意多边形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/M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hmKfydiUdArt4AAAD//wMAUEsBAi0AFAAGAAgAAAAhANvh9svuAAAAhQEAABMAAAAAAAAAAAAA&#10;AAAAAAAAAFtDb250ZW50X1R5cGVzXS54bWxQSwECLQAUAAYACAAAACEAWvQsW78AAAAVAQAACwAA&#10;AAAAAAAAAAAAAAAfAQAAX3JlbHMvLnJlbHNQSwECLQAUAAYACAAAACEA7ysfzM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任意多边形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任意多边形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SX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YQJwk8z4QjIFcPAAAA//8DAFBLAQItABQABgAIAAAAIQDb4fbL7gAAAIUBAAATAAAAAAAAAAAA&#10;AAAAAAAAAABbQ29udGVudF9UeXBlc10ueG1sUEsBAi0AFAAGAAgAAAAhAFr0LFu/AAAAFQEAAAsA&#10;AAAAAAAAAAAAAAAAHwEAAF9yZWxzLy5yZWxzUEsBAi0AFAAGAAgAAAAhALhutJf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任意多边形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任意多边形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任意多边形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任意多边形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任意多边形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vt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DNJvA8E4+AXDwAAAD//wMAUEsBAi0AFAAGAAgAAAAhANvh9svuAAAAhQEAABMAAAAAAAAAAAAA&#10;AAAAAAAAAFtDb250ZW50X1R5cGVzXS54bWxQSwECLQAUAAYACAAAACEAWvQsW78AAAAVAQAACwAA&#10;AAAAAAAAAAAAAAAfAQAAX3JlbHMvLnJlbHNQSwECLQAUAAYACAAAACEALwEr7c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任意多边形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oH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tAfDuBzJhwBOX0DAAD//wMAUEsBAi0AFAAGAAgAAAAhANvh9svuAAAAhQEAABMAAAAAAAAAAAAA&#10;AAAAAAAAAFtDb250ZW50X1R5cGVzXS54bWxQSwECLQAUAAYACAAAACEAWvQsW78AAAAVAQAACwAA&#10;AAAAAAAAAAAAAAAfAQAAX3JlbHMvLnJlbHNQSwECLQAUAAYACAAAACEALCQaB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任意多边形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任意多边形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任意多边形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任意多边形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fH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8WwC&#10;3zPhCMjlBwAA//8DAFBLAQItABQABgAIAAAAIQDb4fbL7gAAAIUBAAATAAAAAAAAAAAAAAAAAAAA&#10;AABbQ29udGVudF9UeXBlc10ueG1sUEsBAi0AFAAGAAgAAAAhAFr0LFu/AAAAFQEAAAsAAAAAAAAA&#10;AAAAAAAAHwEAAF9yZWxzLy5yZWxzUEsBAi0AFAAGAAgAAAAhAEjyl8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任意多边形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58C4C6C" wp14:editId="255FD116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1717040" cy="1487170"/>
                <wp:effectExtent l="0" t="0" r="0" b="0"/>
                <wp:wrapNone/>
                <wp:docPr id="165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8284B" id="矩形 20" o:spid="_x0000_s1026" style="position:absolute;left:0;text-align:left;margin-left:315.95pt;margin-top:234.8pt;width:135.2pt;height:117.1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B4B6437" wp14:editId="67E4ECFE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1717040" cy="1772920"/>
                <wp:effectExtent l="0" t="0" r="0" b="0"/>
                <wp:wrapNone/>
                <wp:docPr id="164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2A186" id="矩形 19" o:spid="_x0000_s1026" style="position:absolute;left:0;text-align:left;margin-left:414.95pt;margin-top:0;width:135.2pt;height:139.6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599360" behindDoc="0" locked="0" layoutInCell="1" allowOverlap="1" wp14:anchorId="6C3C821C" wp14:editId="5464A85C">
            <wp:simplePos x="0" y="0"/>
            <wp:positionH relativeFrom="column">
              <wp:posOffset>5269865</wp:posOffset>
            </wp:positionH>
            <wp:positionV relativeFrom="paragraph">
              <wp:posOffset>1791335</wp:posOffset>
            </wp:positionV>
            <wp:extent cx="1717040" cy="1200785"/>
            <wp:effectExtent l="0" t="0" r="0" b="0"/>
            <wp:wrapNone/>
            <wp:docPr id="163" name="图片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E08593E" wp14:editId="349BB454">
                <wp:simplePos x="0" y="0"/>
                <wp:positionH relativeFrom="column">
                  <wp:posOffset>3898265</wp:posOffset>
                </wp:positionH>
                <wp:positionV relativeFrom="paragraph">
                  <wp:posOffset>4258945</wp:posOffset>
                </wp:positionV>
                <wp:extent cx="114300" cy="212090"/>
                <wp:effectExtent l="0" t="0" r="0" b="0"/>
                <wp:wrapNone/>
                <wp:docPr id="161" name="矩形​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C5DAD" id="矩形​​ 16" o:spid="_x0000_s1026" style="position:absolute;left:0;text-align:left;margin-left:306.95pt;margin-top:335.35pt;width:9pt;height:16.7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4E37B72" wp14:editId="5461CB5D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212090"/>
                <wp:effectExtent l="0" t="0" r="0" b="0"/>
                <wp:wrapNone/>
                <wp:docPr id="160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2F83A" id="矩形 13" o:spid="_x0000_s1026" style="position:absolute;left:0;text-align:left;margin-left:306.95pt;margin-top:318.1pt;width:9pt;height:16.7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D8132B0" wp14:editId="46C38840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212090"/>
                <wp:effectExtent l="0" t="0" r="0" b="0"/>
                <wp:wrapNone/>
                <wp:docPr id="159" name="矩形 ​​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D1AA8" id="矩形 ​​11" o:spid="_x0000_s1026" style="position:absolute;left:0;text-align:left;margin-left:306.95pt;margin-top:300.85pt;width:9pt;height:16.7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1C0E834" wp14:editId="564ED471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212090"/>
                <wp:effectExtent l="0" t="0" r="0" b="0"/>
                <wp:wrapNone/>
                <wp:docPr id="158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71184" id="矩形 9" o:spid="_x0000_s1026" style="position:absolute;left:0;text-align:left;margin-left:306.95pt;margin-top:284.35pt;width:9pt;height:16.7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6DDBCAE" wp14:editId="2938E10C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212725"/>
                <wp:effectExtent l="0" t="0" r="0" b="0"/>
                <wp:wrapNone/>
                <wp:docPr id="15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DD55E" id="矩形 7" o:spid="_x0000_s1026" style="position:absolute;left:0;text-align:left;margin-left:306.95pt;margin-top:267.05pt;width:9pt;height:16.7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5B1E3E0" wp14:editId="061E55B7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212090"/>
                <wp:effectExtent l="0" t="0" r="0" b="0"/>
                <wp:wrapNone/>
                <wp:docPr id="156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6F50D" id="矩形 5" o:spid="_x0000_s1026" style="position:absolute;left:0;text-align:left;margin-left:306.95pt;margin-top:250.55pt;width:9pt;height:16.7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39E1D94" wp14:editId="54CB047A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114300" cy="212090"/>
                <wp:effectExtent l="0" t="0" r="0" b="0"/>
                <wp:wrapNone/>
                <wp:docPr id="155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A6DE4" id="矩形 4" o:spid="_x0000_s1026" style="position:absolute;left:0;text-align:left;margin-left:306.95pt;margin-top:234.8pt;width:9pt;height:16.7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590144" behindDoc="0" locked="0" layoutInCell="1" allowOverlap="1" wp14:anchorId="0365FFC1" wp14:editId="0B77A29A">
            <wp:simplePos x="0" y="0"/>
            <wp:positionH relativeFrom="column">
              <wp:posOffset>5727065</wp:posOffset>
            </wp:positionH>
            <wp:positionV relativeFrom="paragraph">
              <wp:posOffset>4306570</wp:posOffset>
            </wp:positionV>
            <wp:extent cx="1258570" cy="157480"/>
            <wp:effectExtent l="0" t="0" r="0" b="0"/>
            <wp:wrapNone/>
            <wp:docPr id="154" name="图片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DC31E32" wp14:editId="07A59F1A">
                <wp:simplePos x="0" y="0"/>
                <wp:positionH relativeFrom="column">
                  <wp:posOffset>6079490</wp:posOffset>
                </wp:positionH>
                <wp:positionV relativeFrom="paragraph">
                  <wp:posOffset>8258810</wp:posOffset>
                </wp:positionV>
                <wp:extent cx="567690" cy="662305"/>
                <wp:effectExtent l="0" t="0" r="22860" b="23495"/>
                <wp:wrapNone/>
                <wp:docPr id="469" name="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470" name="任意多边形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任意多边形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任意多边形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任意多边形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任意多边形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任意多边形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任意多边形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任意多边形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任意多边形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任意多边形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任意多边形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任意多边形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任意多边形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任意多边形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任意多边形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任意多边形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任意多边形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任意多边形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任意多边形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任意多边形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任意多边形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任意多边形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任意多边形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任意多边形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任意多边形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任意多边形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任意多边形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任意多边形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任意多边形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任意多边形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任意多边形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任意多边形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任意多边形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任意多边形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任意多边形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任意多边形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任意多边形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任意多边形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任意多边形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任意多边形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任意多边形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任意多边形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任意多边形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任意多边形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任意多边形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任意多边形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任意多边形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任意多边形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任意多边形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任意多边形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任意多边形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任意多边形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任意多边形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任意多边形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任意多边形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任意多边形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任意多边形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任意多边形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任意多边形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任意多边形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任意多边形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任意多边形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任意多边形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任意多边形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任意多边形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任意多边形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任意多边形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任意多边形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任意多边形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任意多边形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任意多边形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任意多边形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任意多边形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任意多边形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任意多边形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任意多边形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任意多边形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任意多边形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任意多边形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任意多边形(F)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任意多边形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任意多边形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任意多边形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任意多边形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任意多边形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任意多边形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任意多边形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任意多边形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任意多边形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任意多边形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任意多边形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任意多边形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任意多边形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任意多边形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任意多边形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任意多边形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任意多边形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任意多边形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任意多边形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任意多边形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任意多边形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任意多边形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任意多边形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任意多边形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任意多边形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任意多边形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任意多边形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任意多边形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任意多边形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任意多边形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任意多边形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任意多边形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任意多边形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任意多边形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任意多边形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任意多边形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38D33" id="组 25" o:spid="_x0000_s1026" style="position:absolute;left:0;text-align:left;margin-left:478.7pt;margin-top:650.3pt;width:44.7pt;height:52.15pt;z-index:251676160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">
                <v:shape id="任意多边形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任意多边形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任意多边形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lA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wdwfVMOgJy8QsAAP//AwBQSwECLQAUAAYACAAAACEA2+H2y+4AAACFAQAAEwAAAAAAAAAA&#10;AAAAAAAAAAAAW0NvbnRlbnRfVHlwZXNdLnhtbFBLAQItABQABgAIAAAAIQBa9CxbvwAAABUBAAAL&#10;AAAAAAAAAAAAAAAAAB8BAABfcmVscy8ucmVsc1BLAQItABQABgAIAAAAIQC8FAlA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任意多边形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任意多边形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任意多边形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任意多边形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任意多边形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任意多边形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任意多边形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任意多边形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任意多边形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任意多边形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任意多边形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任意多边形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任意多边形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任意多边形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gl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bwPBnD/5l4BOTiDwAA//8DAFBLAQItABQABgAIAAAAIQDb4fbL7gAAAIUBAAATAAAAAAAA&#10;AAAAAAAAAAAAAABbQ29udGVudF9UeXBlc10ueG1sUEsBAi0AFAAGAAgAAAAhAFr0LFu/AAAAFQEA&#10;AAsAAAAAAAAAAAAAAAAAHwEAAF9yZWxzLy5yZWxzUEsBAi0AFAAGAAgAAAAhAPwkqCX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任意多边形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任意多边形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任意多边形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任意多边形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任意多边形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任意多边形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任意多边形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任意多边形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F5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CUjuB1Jh4BufwDAAD//wMAUEsBAi0AFAAGAAgAAAAhANvh9svuAAAAhQEAABMAAAAAAAAAAAAA&#10;AAAAAAAAAFtDb250ZW50X1R5cGVzXS54bWxQSwECLQAUAAYACAAAACEAWvQsW78AAAAVAQAACwAA&#10;AAAAAAAAAAAAAAAfAQAAX3JlbHMvLnJlbHNQSwECLQAUAAYACAAAACEAogQBe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任意多边形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任意多边形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任意多边形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任意多边形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任意多边形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任意多边形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任意多边形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任意多边形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任意多边形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任意多边形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任意多边形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任意多边形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任意多边形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任意多边形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任意多边形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任意多边形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任意多边形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任意多边形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任意多边形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任意多边形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任意多边形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任意多边形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任意多边形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任意多边形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任意多边形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任意多边形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任意多边形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任意多边形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任意多边形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任意多边形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任意多边形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任意多边形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任意多边形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任意多边形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任意多边形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任意多边形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任意多边形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任意多边形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任意多边形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任意多边形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任意多边形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任意多边形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任意多边形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任意多边形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任意多边形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任意多边形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任意多边形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任意多边形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任意多边形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任意多边形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任意多边形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任意多边形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任意多边形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任意多边形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任意多边形(F)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任意多边形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任意多边形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任意多边形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任意多边形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任意多边形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任意多边形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任意多边形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任意多边形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任意多边形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任意多边形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任意多边形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d9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kBM8z6QjI+QMAAP//AwBQSwECLQAUAAYACAAAACEA2+H2y+4AAACFAQAAEwAAAAAAAAAAAAAA&#10;AAAAAAAAW0NvbnRlbnRfVHlwZXNdLnhtbFBLAQItABQABgAIAAAAIQBa9CxbvwAAABUBAAALAAAA&#10;AAAAAAAAAAAAAB8BAABfcmVscy8ucmVsc1BLAQItABQABgAIAAAAIQCQ6Bd9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任意多边形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任意多边形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任意多边形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任意多边形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任意多边形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任意多边形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任意多边形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9y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DFG5n4hGQsz8AAAD//wMAUEsBAi0AFAAGAAgAAAAhANvh9svuAAAAhQEAABMAAAAAAAAA&#10;AAAAAAAAAAAAAFtDb250ZW50X1R5cGVzXS54bWxQSwECLQAUAAYACAAAACEAWvQsW78AAAAVAQAA&#10;CwAAAAAAAAAAAAAAAAAfAQAAX3JlbHMvLnJlbHNQSwECLQAUAAYACAAAACEAVu+Pc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任意多边形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任意多边形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di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r9EQ/s6EIyDnLwAAAP//AwBQSwECLQAUAAYACAAAACEA2+H2y+4AAACFAQAAEwAAAAAAAAAA&#10;AAAAAAAAAAAAW0NvbnRlbnRfVHlwZXNdLnhtbFBLAQItABQABgAIAAAAIQBa9CxbvwAAABUBAAAL&#10;AAAAAAAAAAAAAAAAAB8BAABfcmVscy8ucmVsc1BLAQItABQABgAIAAAAIQDsjtd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任意多边形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MQ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4HURw++ZcATk+g4AAP//AwBQSwECLQAUAAYACAAAACEA2+H2y+4AAACFAQAAEwAAAAAAAAAA&#10;AAAAAAAAAAAAW0NvbnRlbnRfVHlwZXNdLnhtbFBLAQItABQABgAIAAAAIQBa9CxbvwAAABUBAAAL&#10;AAAAAAAAAAAAAAAAAB8BAABfcmVscy8ucmVsc1BLAQItABQABgAIAAAAIQCdEUM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任意多边形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任意多边形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任意多边形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任意多边形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979A29" wp14:editId="77D561EA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1717040" cy="1487170"/>
                <wp:effectExtent l="0" t="0" r="0" b="0"/>
                <wp:wrapNone/>
                <wp:docPr id="465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DA76D" id="矩形 20" o:spid="_x0000_s1026" style="position:absolute;left:0;text-align:left;margin-left:315.95pt;margin-top:636.8pt;width:135.2pt;height:117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9BEB5B" wp14:editId="501A340F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1717040" cy="1772920"/>
                <wp:effectExtent l="0" t="0" r="0" b="0"/>
                <wp:wrapNone/>
                <wp:docPr id="464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F5841" id="矩形 19" o:spid="_x0000_s1026" style="position:absolute;left:0;text-align:left;margin-left:414.95pt;margin-top:402pt;width:135.2pt;height:13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670016" behindDoc="0" locked="0" layoutInCell="1" allowOverlap="1" wp14:anchorId="31006E57" wp14:editId="184C0C94">
            <wp:simplePos x="0" y="0"/>
            <wp:positionH relativeFrom="column">
              <wp:posOffset>5269865</wp:posOffset>
            </wp:positionH>
            <wp:positionV relativeFrom="paragraph">
              <wp:posOffset>6896735</wp:posOffset>
            </wp:positionV>
            <wp:extent cx="1717040" cy="1200785"/>
            <wp:effectExtent l="0" t="0" r="0" b="0"/>
            <wp:wrapNone/>
            <wp:docPr id="463" name="图片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E57830" wp14:editId="388B372C">
                <wp:simplePos x="0" y="0"/>
                <wp:positionH relativeFrom="column">
                  <wp:posOffset>3898265</wp:posOffset>
                </wp:positionH>
                <wp:positionV relativeFrom="paragraph">
                  <wp:posOffset>9364345</wp:posOffset>
                </wp:positionV>
                <wp:extent cx="114300" cy="212090"/>
                <wp:effectExtent l="0" t="0" r="0" b="0"/>
                <wp:wrapNone/>
                <wp:docPr id="461" name="矩形​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3915D" id="矩形​​ 16" o:spid="_x0000_s1026" style="position:absolute;left:0;text-align:left;margin-left:306.95pt;margin-top:737.35pt;width:9pt;height:16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4804E4" wp14:editId="4FD06FAC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212090"/>
                <wp:effectExtent l="0" t="0" r="0" b="0"/>
                <wp:wrapNone/>
                <wp:docPr id="460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BA088" id="矩形 13" o:spid="_x0000_s1026" style="position:absolute;left:0;text-align:left;margin-left:306.95pt;margin-top:720.1pt;width:9pt;height:16.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035700" wp14:editId="0A58E76A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212090"/>
                <wp:effectExtent l="0" t="0" r="0" b="0"/>
                <wp:wrapNone/>
                <wp:docPr id="459" name="矩形 ​​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07D88" id="矩形 ​​11" o:spid="_x0000_s1026" style="position:absolute;left:0;text-align:left;margin-left:306.95pt;margin-top:702.85pt;width:9pt;height:16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4772DA" wp14:editId="0FB27D64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212090"/>
                <wp:effectExtent l="0" t="0" r="0" b="0"/>
                <wp:wrapNone/>
                <wp:docPr id="458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159FF" id="矩形 9" o:spid="_x0000_s1026" style="position:absolute;left:0;text-align:left;margin-left:306.95pt;margin-top:686.35pt;width:9pt;height:16.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FE5EA1" wp14:editId="4D811B6D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212725"/>
                <wp:effectExtent l="0" t="0" r="0" b="0"/>
                <wp:wrapNone/>
                <wp:docPr id="45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3062F" id="矩形 7" o:spid="_x0000_s1026" style="position:absolute;left:0;text-align:left;margin-left:306.95pt;margin-top:669.05pt;width:9pt;height:1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93F45D" wp14:editId="6D0603FB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212090"/>
                <wp:effectExtent l="0" t="0" r="0" b="0"/>
                <wp:wrapNone/>
                <wp:docPr id="456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67AEC" id="矩形 5" o:spid="_x0000_s1026" style="position:absolute;left:0;text-align:left;margin-left:306.95pt;margin-top:652.55pt;width:9pt;height:16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3CEA76" wp14:editId="1AD396CB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114300" cy="212090"/>
                <wp:effectExtent l="0" t="0" r="0" b="0"/>
                <wp:wrapNone/>
                <wp:docPr id="455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96AFF" id="矩形 4" o:spid="_x0000_s1026" style="position:absolute;left:0;text-align:left;margin-left:306.95pt;margin-top:636.8pt;width:9pt;height:16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660800" behindDoc="0" locked="0" layoutInCell="1" allowOverlap="1" wp14:anchorId="17729699" wp14:editId="424C9EB8">
            <wp:simplePos x="0" y="0"/>
            <wp:positionH relativeFrom="column">
              <wp:posOffset>5727065</wp:posOffset>
            </wp:positionH>
            <wp:positionV relativeFrom="paragraph">
              <wp:posOffset>9411970</wp:posOffset>
            </wp:positionV>
            <wp:extent cx="1258570" cy="157480"/>
            <wp:effectExtent l="0" t="0" r="0" b="0"/>
            <wp:wrapNone/>
            <wp:docPr id="454" name="图片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625984" behindDoc="0" locked="0" layoutInCell="1" allowOverlap="1" wp14:anchorId="1D8E2253" wp14:editId="1071E2CC">
            <wp:simplePos x="0" y="0"/>
            <wp:positionH relativeFrom="column">
              <wp:posOffset>2003046</wp:posOffset>
            </wp:positionH>
            <wp:positionV relativeFrom="paragraph">
              <wp:posOffset>9412290</wp:posOffset>
            </wp:positionV>
            <wp:extent cx="1258622" cy="157538"/>
            <wp:effectExtent l="0" t="0" r="0" b="0"/>
            <wp:wrapNone/>
            <wp:docPr id="304" name="图片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A9E420C" wp14:editId="7C165970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114305" cy="212168"/>
                <wp:effectExtent l="0" t="0" r="0" b="0"/>
                <wp:wrapNone/>
                <wp:docPr id="305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335C7" id="矩形 4" o:spid="_x0000_s1026" style="position:absolute;left:0;text-align:left;margin-left:13.7pt;margin-top:636.85pt;width:9pt;height:16.7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27B0B66" wp14:editId="007219C6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212168"/>
                <wp:effectExtent l="0" t="0" r="0" b="0"/>
                <wp:wrapNone/>
                <wp:docPr id="306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6BF46" id="矩形 5" o:spid="_x0000_s1026" style="position:absolute;left:0;text-align:left;margin-left:13.7pt;margin-top:652.6pt;width:9pt;height:16.7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C986A07" wp14:editId="34536C9D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212804"/>
                <wp:effectExtent l="0" t="0" r="0" b="0"/>
                <wp:wrapNone/>
                <wp:docPr id="30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447A7" id="矩形 7" o:spid="_x0000_s1026" style="position:absolute;left:0;text-align:left;margin-left:13.7pt;margin-top:669.1pt;width:9pt;height:16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6A8D06" wp14:editId="7F7A98E7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212168"/>
                <wp:effectExtent l="0" t="0" r="0" b="0"/>
                <wp:wrapNone/>
                <wp:docPr id="308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7D299" id="矩形 9" o:spid="_x0000_s1026" style="position:absolute;left:0;text-align:left;margin-left:13.7pt;margin-top:686.35pt;width:9pt;height:16.7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A28F14" wp14:editId="1D48C168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212168"/>
                <wp:effectExtent l="0" t="0" r="0" b="0"/>
                <wp:wrapNone/>
                <wp:docPr id="309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AF123" id="矩形 11" o:spid="_x0000_s1026" style="position:absolute;left:0;text-align:left;margin-left:13.7pt;margin-top:702.85pt;width:9pt;height:16.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4E6F58" wp14:editId="0B3068CF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212168"/>
                <wp:effectExtent l="0" t="0" r="0" b="0"/>
                <wp:wrapNone/>
                <wp:docPr id="310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9D5E6" id="矩形 13" o:spid="_x0000_s1026" style="position:absolute;left:0;text-align:left;margin-left:13.7pt;margin-top:720.1pt;width:9pt;height:16.7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EA2D1E" wp14:editId="5B317F40">
                <wp:simplePos x="0" y="0"/>
                <wp:positionH relativeFrom="column">
                  <wp:posOffset>174171</wp:posOffset>
                </wp:positionH>
                <wp:positionV relativeFrom="paragraph">
                  <wp:posOffset>9364648</wp:posOffset>
                </wp:positionV>
                <wp:extent cx="114305" cy="212168"/>
                <wp:effectExtent l="0" t="0" r="0" b="0"/>
                <wp:wrapNone/>
                <wp:docPr id="311" name="矩形​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70875" id="矩形​​ 16" o:spid="_x0000_s1026" style="position:absolute;left:0;text-align:left;margin-left:13.7pt;margin-top:737.35pt;width:9pt;height:16.7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635200" behindDoc="0" locked="0" layoutInCell="1" allowOverlap="1" wp14:anchorId="27823442" wp14:editId="14EBA0FB">
            <wp:simplePos x="0" y="0"/>
            <wp:positionH relativeFrom="column">
              <wp:posOffset>1545827</wp:posOffset>
            </wp:positionH>
            <wp:positionV relativeFrom="paragraph">
              <wp:posOffset>6896761</wp:posOffset>
            </wp:positionV>
            <wp:extent cx="1717111" cy="1201229"/>
            <wp:effectExtent l="0" t="0" r="0" b="0"/>
            <wp:wrapNone/>
            <wp:docPr id="313" name="图片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F42CA1E" wp14:editId="2E8B71C9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1717111" cy="1772940"/>
                <wp:effectExtent l="0" t="0" r="0" b="0"/>
                <wp:wrapNone/>
                <wp:docPr id="314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D6CBC" id="矩形 19" o:spid="_x0000_s1026" style="position:absolute;left:0;text-align:left;margin-left:121.7pt;margin-top:402pt;width:135.2pt;height:139.6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E7F8B66" wp14:editId="3698F321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1717111" cy="1487719"/>
                <wp:effectExtent l="0" t="0" r="0" b="0"/>
                <wp:wrapNone/>
                <wp:docPr id="315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1296B" id="矩形 20" o:spid="_x0000_s1026" style="position:absolute;left:0;text-align:left;margin-left:22.7pt;margin-top:636.85pt;width:135.2pt;height:117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2F2C2B" wp14:editId="24B3FAED">
                <wp:simplePos x="0" y="0"/>
                <wp:positionH relativeFrom="column">
                  <wp:posOffset>1803013</wp:posOffset>
                </wp:positionH>
                <wp:positionV relativeFrom="paragraph">
                  <wp:posOffset>5410313</wp:posOffset>
                </wp:positionV>
                <wp:extent cx="1173528" cy="834063"/>
                <wp:effectExtent l="0" t="0" r="7620" b="4445"/>
                <wp:wrapNone/>
                <wp:docPr id="316" name="文本框​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528" cy="834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63AFFA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住宅房源</w:t>
                            </w:r>
                          </w:p>
                          <w:p w14:paraId="1762F74B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商用地产</w:t>
                            </w:r>
                          </w:p>
                          <w:p w14:paraId="4AB5BA42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投资不动产</w:t>
                            </w:r>
                          </w:p>
                          <w:p w14:paraId="38B750CA" w14:textId="77777777" w:rsidR="004F78BA" w:rsidRPr="006D4A85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融资专家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2C2B" id="_x0000_s1043" type="#_x0000_t202" style="position:absolute;margin-left:141.95pt;margin-top:426pt;width:92.4pt;height:65.6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" filled="f" fillcolor="#fffffe" stroked="f" strokecolor="#212120" insetpen="t">
                <v:textbox inset="2.88pt,2.88pt,2.88pt,2.88pt">
                  <w:txbxContent>
                    <w:p w14:paraId="7C63AFFA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住宅房源</w:t>
                      </w:r>
                    </w:p>
                    <w:p w14:paraId="1762F74B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商用地产</w:t>
                      </w:r>
                    </w:p>
                    <w:p w14:paraId="4AB5BA42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投资不动产</w:t>
                      </w:r>
                    </w:p>
                    <w:p w14:paraId="38B750CA" w14:textId="77777777" w:rsidR="004F78BA" w:rsidRPr="006D4A85" w:rsidRDefault="004F78BA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融资专家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1BA865" wp14:editId="27AE29F2">
                <wp:simplePos x="0" y="0"/>
                <wp:positionH relativeFrom="column">
                  <wp:posOffset>2317384</wp:posOffset>
                </wp:positionH>
                <wp:positionV relativeFrom="paragraph">
                  <wp:posOffset>9107378</wp:posOffset>
                </wp:positionV>
                <wp:extent cx="657887" cy="200099"/>
                <wp:effectExtent l="0" t="0" r="8890" b="9525"/>
                <wp:wrapNone/>
                <wp:docPr id="317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87" cy="2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1E58C" w14:textId="77777777" w:rsidR="004F78BA" w:rsidRPr="00AF3E7B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AF3E7B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公司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A865" id="_x0000_s1044" type="#_x0000_t202" style="position:absolute;margin-left:182.45pt;margin-top:717.1pt;width:51.8pt;height:15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" filled="f" fillcolor="#fffffe" stroked="f" strokecolor="#212120" insetpen="t">
                <v:textbox inset="2.88pt,2.88pt,2.88pt,2.88pt">
                  <w:txbxContent>
                    <w:p w14:paraId="6F31E58C" w14:textId="77777777" w:rsidR="004F78BA" w:rsidRPr="00AF3E7B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 w:rsidRPr="00AF3E7B">
                        <w:rPr>
                          <w:rFonts w:ascii="Microsoft YaHei" w:eastAsia="Microsoft YaHei" w:hAnsi="Microsoft YaHei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zh-CN" w:bidi="zh-CN"/>
                        </w:rPr>
                        <w:t>公司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7990228" wp14:editId="5F8BE634">
                <wp:simplePos x="0" y="0"/>
                <wp:positionH relativeFrom="column">
                  <wp:posOffset>2355486</wp:posOffset>
                </wp:positionH>
                <wp:positionV relativeFrom="paragraph">
                  <wp:posOffset>8259340</wp:posOffset>
                </wp:positionV>
                <wp:extent cx="567713" cy="662550"/>
                <wp:effectExtent l="0" t="0" r="22860" b="23495"/>
                <wp:wrapNone/>
                <wp:docPr id="319" name="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320" name="任意多边形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任意多边形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任意多边形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任意多边形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任意多边形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任意多边形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任意多边形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任意多边形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任意多边形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任意多边形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任意多边形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任意多边形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任意多边形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任意多边形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任意多边形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任意多边形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任意多边形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任意多边形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任意多边形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任意多边形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任意多边形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任意多边形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任意多边形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任意多边形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任意多边形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任意多边形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任意多边形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任意多边形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任意多边形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任意多边形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任意多边形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任意多边形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任意多边形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任意多边形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任意多边形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任意多边形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任意多边形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任意多边形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任意多边形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任意多边形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任意多边形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任意多边形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任意多边形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任意多边形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任意多边形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任意多边形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任意多边形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任意多边形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任意多边形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任意多边形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任意多边形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任意多边形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任意多边形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任意多边形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任意多边形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任意多边形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任意多边形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任意多边形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任意多边形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任意多边形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任意多边形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任意多边形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任意多边形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任意多边形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任意多边形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任意多边形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任意多边形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任意多边形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任意多边形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任意多边形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任意多边形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任意多边形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任意多边形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任意多边形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任意多边形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任意多边形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任意多边形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任意多边形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任意多边形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任意多边形(F)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任意多边形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任意多边形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任意多边形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任意多边形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任意多边形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任意多边形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任意多边形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任意多边形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任意多边形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任意多边形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任意多边形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任意多边形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任意多边形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任意多边形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任意多边形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任意多边形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任意多边形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任意多边形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任意多边形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任意多边形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任意多边形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任意多边形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任意多边形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任意多边形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任意多边形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任意多边形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任意多边形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任意多边形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任意多边形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任意多边形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任意多边形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任意多边形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任意多边形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任意多边形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任意多边形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任意多边形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F49B" id="组 25" o:spid="_x0000_s1026" style="position:absolute;left:0;text-align:left;margin-left:185.45pt;margin-top:650.35pt;width:44.7pt;height:52.15pt;z-index:25164134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">
                <v:shape id="任意多边形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任意多边形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任意多边形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任意多边形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任意多边形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任意多边形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任意多边形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任意多边形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任意多边形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任意多边形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a6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bwMZzA35l0BOT8FwAA//8DAFBLAQItABQABgAIAAAAIQDb4fbL7gAAAIUBAAATAAAAAAAAAAAA&#10;AAAAAAAAAABbQ29udGVudF9UeXBlc10ueG1sUEsBAi0AFAAGAAgAAAAhAFr0LFu/AAAAFQEAAAsA&#10;AAAAAAAAAAAAAAAAHwEAAF9yZWxzLy5yZWxzUEsBAi0AFAAGAAgAAAAhAOxJBr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任意多边形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任意多边形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任意多边形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任意多边形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任意多边形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任意多边形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任意多边形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任意多边形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任意多边形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任意多边形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任意多边形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任意多边形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任意多边形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任意多边形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任意多边形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任意多边形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任意多边形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Bt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k/heSYeAbl6AAAA//8DAFBLAQItABQABgAIAAAAIQDb4fbL7gAAAIUBAAATAAAAAAAAAAAA&#10;AAAAAAAAAABbQ29udGVudF9UeXBlc10ueG1sUEsBAi0AFAAGAAgAAAAhAFr0LFu/AAAAFQEAAAsA&#10;AAAAAAAAAAAAAAAAHwEAAF9yZWxzLy5yZWxzUEsBAi0AFAAGAAgAAAAhAIOuYG3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任意多边形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HV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0esEfs+EIyBnTwAAAP//AwBQSwECLQAUAAYACAAAACEA2+H2y+4AAACFAQAAEwAAAAAA&#10;AAAAAAAAAAAAAAAAW0NvbnRlbnRfVHlwZXNdLnhtbFBLAQItABQABgAIAAAAIQBa9CxbvwAAABUB&#10;AAALAAAAAAAAAAAAAAAAAB8BAABfcmVscy8ucmVsc1BLAQItABQABgAIAAAAIQDy0BHV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任意多边形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任意多边形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任意多边形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任意多边形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WS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etbCn9n4hGQxR0AAP//AwBQSwECLQAUAAYACAAAACEA2+H2y+4AAACFAQAAEwAAAAAAAAAA&#10;AAAAAAAAAAAAW0NvbnRlbnRfVHlwZXNdLnhtbFBLAQItABQABgAIAAAAIQBa9CxbvwAAABUBAAAL&#10;AAAAAAAAAAAAAAAAAB8BAABfcmVscy8ucmVsc1BLAQItABQABgAIAAAAIQAF7nW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任意多边形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任意多边形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任意多边形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任意多边形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任意多边形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任意多边形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任意多边形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任意多边形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任意多边形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任意多边形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任意多边形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PT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+UMbmfCEZDJHwAAAP//AwBQSwECLQAUAAYACAAAACEA2+H2y+4AAACFAQAAEwAAAAAA&#10;AAAAAAAAAAAAAAAAW0NvbnRlbnRfVHlwZXNdLnhtbFBLAQItABQABgAIAAAAIQBa9CxbvwAAABUB&#10;AAALAAAAAAAAAAAAAAAAAB8BAABfcmVscy8ucmVsc1BLAQItABQABgAIAAAAIQBPICPT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任意多边形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任意多边形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任意多边形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任意多边形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任意多边形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任意多边形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任意多边形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任意多边形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任意多边形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任意多边形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任意多边形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zV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+cV/J6JR0BufwAAAP//AwBQSwECLQAUAAYACAAAACEA2+H2y+4AAACFAQAAEwAAAAAAAAAA&#10;AAAAAAAAAAAAW0NvbnRlbnRfVHlwZXNdLnhtbFBLAQItABQABgAIAAAAIQBa9CxbvwAAABUBAAAL&#10;AAAAAAAAAAAAAAAAAB8BAABfcmVscy8ucmVsc1BLAQItABQABgAIAAAAIQBWEgzV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任意多边形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任意多边形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任意多边形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d+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U8j0fwdyYeATn7BQAA//8DAFBLAQItABQABgAIAAAAIQDb4fbL7gAAAIUBAAATAAAAAAAA&#10;AAAAAAAAAAAAAABbQ29udGVudF9UeXBlc10ueG1sUEsBAi0AFAAGAAgAAAAhAFr0LFu/AAAAFQEA&#10;AAsAAAAAAAAAAAAAAAAAHwEAAF9yZWxzLy5yZWxzUEsBAi0AFAAGAAgAAAAhAEoxV3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任意多边形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任意多边形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任意多边形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任意多边形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任意多边形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任意多边形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任意多边形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任意多边形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任意多边形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任意多边形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任意多边形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任意多边形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任意多边形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任意多边形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任意多边形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任意多边形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任意多边形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任意多边形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任意多边形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fv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6Cbcz4QjI7A8AAP//AwBQSwECLQAUAAYACAAAACEA2+H2y+4AAACFAQAAEwAAAAAAAAAA&#10;AAAAAAAAAAAAW0NvbnRlbnRfVHlwZXNdLnhtbFBLAQItABQABgAIAAAAIQBa9CxbvwAAABUBAAAL&#10;AAAAAAAAAAAAAAAAAB8BAABfcmVscy8ucmVsc1BLAQItABQABgAIAAAAIQCTjtf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任意多边形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任意多边形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任意多边形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任意多边形(F)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任意多边形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任意多边形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任意多边形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任意多边形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任意多边形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任意多边形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任意多边形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任意多边形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任意多边形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任意多边形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任意多边形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任意多边形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任意多边形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任意多边形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任意多边形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任意多边形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任意多边形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任意多边形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任意多边形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任意多边形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任意多边形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2OQ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4CVO4O9MOAJy/QsAAP//AwBQSwECLQAUAAYACAAAACEA2+H2y+4AAACFAQAAEwAAAAAAAAAA&#10;AAAAAAAAAAAAW0NvbnRlbnRfVHlwZXNdLnhtbFBLAQItABQABgAIAAAAIQBa9CxbvwAAABUBAAAL&#10;AAAAAAAAAAAAAAAAAB8BAABfcmVscy8ucmVsc1BLAQItABQABgAIAAAAIQD4Q2O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任意多边形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任意多边形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lLxQAAANwAAAAPAAAAZHJzL2Rvd25yZXYueG1sRI9Ba8JA&#10;FITvgv9heUJvZpNarE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CD7PlL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任意多边形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任意多边形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CBB12C6" wp14:editId="150B4910">
                <wp:simplePos x="0" y="0"/>
                <wp:positionH relativeFrom="column">
                  <wp:posOffset>412306</wp:posOffset>
                </wp:positionH>
                <wp:positionV relativeFrom="paragraph">
                  <wp:posOffset>8240283</wp:posOffset>
                </wp:positionV>
                <wp:extent cx="1368481" cy="694947"/>
                <wp:effectExtent l="0" t="0" r="3175" b="0"/>
                <wp:wrapNone/>
                <wp:docPr id="437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81" cy="694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12B88" w14:textId="77777777" w:rsidR="004F78BA" w:rsidRPr="005326E5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 UI" w:eastAsia="Microsoft YaHei UI" w:hAnsi="Microsoft YaHei U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5326E5">
                              <w:rPr>
                                <w:rFonts w:ascii="Microsoft YaHei UI" w:eastAsia="Microsoft YaHei UI" w:hAnsi="Microsoft YaHei U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让梦想</w:t>
                            </w:r>
                          </w:p>
                          <w:p w14:paraId="07BFB862" w14:textId="77777777" w:rsidR="004F78BA" w:rsidRPr="005326E5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 UI" w:eastAsia="Microsoft YaHei UI" w:hAnsi="Microsoft YaHei U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5326E5">
                              <w:rPr>
                                <w:rFonts w:ascii="Microsoft YaHei UI" w:eastAsia="Microsoft YaHei UI" w:hAnsi="Microsoft YaHei U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成真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B12C6" id="_x0000_s1045" type="#_x0000_t202" style="position:absolute;margin-left:32.45pt;margin-top:648.85pt;width:107.75pt;height:54.7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" filled="f" fillcolor="#7a6f30" stroked="f" strokecolor="#212120" insetpen="t">
                <v:textbox inset="2.88pt,2.88pt,2.88pt,2.88pt">
                  <w:txbxContent>
                    <w:p w14:paraId="22112B88" w14:textId="77777777" w:rsidR="004F78BA" w:rsidRPr="005326E5" w:rsidRDefault="004F78BA" w:rsidP="00F729C2">
                      <w:pPr>
                        <w:widowControl w:val="0"/>
                        <w:spacing w:line="380" w:lineRule="exact"/>
                        <w:rPr>
                          <w:rFonts w:ascii="Microsoft YaHei UI" w:eastAsia="Microsoft YaHei UI" w:hAnsi="Microsoft YaHei U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5326E5">
                        <w:rPr>
                          <w:rFonts w:ascii="Microsoft YaHei UI" w:eastAsia="Microsoft YaHei UI" w:hAnsi="Microsoft YaHei U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让梦想</w:t>
                      </w:r>
                    </w:p>
                    <w:p w14:paraId="07BFB862" w14:textId="77777777" w:rsidR="004F78BA" w:rsidRPr="005326E5" w:rsidRDefault="004F78BA" w:rsidP="00F729C2">
                      <w:pPr>
                        <w:widowControl w:val="0"/>
                        <w:spacing w:line="380" w:lineRule="exact"/>
                        <w:rPr>
                          <w:rFonts w:ascii="Microsoft YaHei UI" w:eastAsia="Microsoft YaHei UI" w:hAnsi="Microsoft YaHei U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5326E5">
                        <w:rPr>
                          <w:rFonts w:ascii="Microsoft YaHei UI" w:eastAsia="Microsoft YaHei UI" w:hAnsi="Microsoft YaHei U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成真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60B2E9" wp14:editId="6CFE9B10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0"/>
                <wp:effectExtent l="0" t="0" r="0" b="0"/>
                <wp:wrapNone/>
                <wp:docPr id="439" name="线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38483" id="线条 6" o:spid="_x0000_s1026" style="position:absolute;left:0;text-align:lef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52.6pt" to="22.7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0C45001" wp14:editId="7E8FB41D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0"/>
                <wp:effectExtent l="0" t="0" r="0" b="0"/>
                <wp:wrapNone/>
                <wp:docPr id="440" name="线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B1C0E" id="线条 8" o:spid="_x0000_s1026" style="position:absolute;left:0;text-align:lef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69.1pt" to="22.7pt,6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5167A1" wp14:editId="69FDADC0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0"/>
                <wp:effectExtent l="0" t="0" r="0" b="0"/>
                <wp:wrapNone/>
                <wp:docPr id="441" name="线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98853E" id="线条 10" o:spid="_x0000_s1026" style="position:absolute;left:0;text-align:lef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86.35pt" to="22.7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10DED5" wp14:editId="43FF8A46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0"/>
                <wp:effectExtent l="0" t="0" r="0" b="0"/>
                <wp:wrapNone/>
                <wp:docPr id="442" name="线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732BD" id="线条 12" o:spid="_x0000_s1026" style="position:absolute;left:0;text-align:lef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02.85pt" to="22.7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BDC499" wp14:editId="3D686C02">
                <wp:simplePos x="0" y="0"/>
                <wp:positionH relativeFrom="column">
                  <wp:posOffset>174171</wp:posOffset>
                </wp:positionH>
                <wp:positionV relativeFrom="paragraph">
                  <wp:posOffset>9355119</wp:posOffset>
                </wp:positionV>
                <wp:extent cx="114305" cy="0"/>
                <wp:effectExtent l="0" t="0" r="0" b="0"/>
                <wp:wrapNone/>
                <wp:docPr id="443" name="线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3BF0C3" id="线条 14" o:spid="_x0000_s1026" style="position:absolute;left:0;text-align:lef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36.6pt" to="22.7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C3663B" wp14:editId="6A0454A0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0"/>
                <wp:effectExtent l="0" t="0" r="0" b="0"/>
                <wp:wrapNone/>
                <wp:docPr id="444" name="线条​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9D245" id="线条​​ 15" o:spid="_x0000_s1026" style="position:absolute;left:0;text-align:lef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20.1pt" to="22.7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AD0B4D" wp14:editId="432F7E67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45" name="线条​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A4F80" id="线条​​ 21" o:spid="_x0000_s1026" style="position:absolute;left:0;text-align:lef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636.85pt" to="22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E72B30" wp14:editId="10110E10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0" cy="2975439"/>
                <wp:effectExtent l="0" t="0" r="38100" b="34925"/>
                <wp:wrapNone/>
                <wp:docPr id="446" name="线条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ECE8A" id="线条 142" o:spid="_x0000_s1026" style="position:absolute;left:0;text-align:lef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02pt" to="121.7pt,6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C8DDFA" wp14:editId="79552AB7">
                <wp:simplePos x="0" y="0"/>
                <wp:positionH relativeFrom="column">
                  <wp:posOffset>1545827</wp:posOffset>
                </wp:positionH>
                <wp:positionV relativeFrom="paragraph">
                  <wp:posOffset>6887233</wp:posOffset>
                </wp:positionV>
                <wp:extent cx="1717111" cy="0"/>
                <wp:effectExtent l="0" t="0" r="0" b="0"/>
                <wp:wrapNone/>
                <wp:docPr id="447" name="线条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5499E" id="线条 143" o:spid="_x0000_s1026" style="position:absolute;left:0;text-align:lef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542.3pt" to="256.9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3122C0" wp14:editId="5354A371">
                <wp:simplePos x="0" y="0"/>
                <wp:positionH relativeFrom="column">
                  <wp:posOffset>1545827</wp:posOffset>
                </wp:positionH>
                <wp:positionV relativeFrom="paragraph">
                  <wp:posOffset>6344107</wp:posOffset>
                </wp:positionV>
                <wp:extent cx="1717111" cy="0"/>
                <wp:effectExtent l="0" t="0" r="0" b="0"/>
                <wp:wrapNone/>
                <wp:docPr id="448" name="线条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86CA9" id="线条 144" o:spid="_x0000_s1026" style="position:absolute;left:0;text-align:lef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99.55pt" to="256.9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96717A" wp14:editId="710F14B8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3090672" cy="0"/>
                <wp:effectExtent l="0" t="0" r="0" b="0"/>
                <wp:wrapNone/>
                <wp:docPr id="449" name="线条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77545" id="线条 146" o:spid="_x0000_s1026" style="position:absolute;left:0;text-align:lef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36.85pt" to="257.05pt,6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DB3E18" wp14:editId="6A9ABB8C">
                <wp:simplePos x="0" y="0"/>
                <wp:positionH relativeFrom="column">
                  <wp:posOffset>2003046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50" name="线条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9FF0E" id="线条 149" o:spid="_x0000_s1026" style="position:absolute;left:0;text-align:lef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636.85pt" to="157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985AC1" wp14:editId="4D19C87E">
                <wp:simplePos x="0" y="0"/>
                <wp:positionH relativeFrom="column">
                  <wp:posOffset>174171</wp:posOffset>
                </wp:positionH>
                <wp:positionV relativeFrom="paragraph">
                  <wp:posOffset>5105400</wp:posOffset>
                </wp:positionV>
                <wp:extent cx="3090672" cy="4463920"/>
                <wp:effectExtent l="0" t="0" r="14605" b="13335"/>
                <wp:wrapNone/>
                <wp:docPr id="451" name="矩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80A17" id="矩形 451" o:spid="_x0000_s1026" style="position:absolute;left:0;text-align:left;margin-left:13.7pt;margin-top:402pt;width:243.35pt;height:35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" filled="f" strokecolor="#cfcdcd [2894]" strokeweight=".5pt"/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554304" behindDoc="0" locked="0" layoutInCell="1" allowOverlap="1" wp14:anchorId="64091ABA" wp14:editId="712D736B">
            <wp:simplePos x="0" y="0"/>
            <wp:positionH relativeFrom="column">
              <wp:posOffset>2003046</wp:posOffset>
            </wp:positionH>
            <wp:positionV relativeFrom="paragraph">
              <wp:posOffset>4306890</wp:posOffset>
            </wp:positionV>
            <wp:extent cx="1258622" cy="157538"/>
            <wp:effectExtent l="0" t="0" r="0" b="0"/>
            <wp:wrapNone/>
            <wp:docPr id="2" name="图片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3AA2C47" wp14:editId="77B1D46B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114305" cy="212168"/>
                <wp:effectExtent l="0" t="0" r="0" b="0"/>
                <wp:wrapNone/>
                <wp:docPr id="3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B634F" id="矩形 4" o:spid="_x0000_s1026" style="position:absolute;left:0;text-align:left;margin-left:13.7pt;margin-top:234.85pt;width:9pt;height:16.7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40C7F30" wp14:editId="7C2EF325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212168"/>
                <wp:effectExtent l="0" t="0" r="0" b="0"/>
                <wp:wrapNone/>
                <wp:docPr id="4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A7E20" id="矩形 5" o:spid="_x0000_s1026" style="position:absolute;left:0;text-align:left;margin-left:13.7pt;margin-top:250.6pt;width:9pt;height:16.7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321D4DD" wp14:editId="3032D066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212804"/>
                <wp:effectExtent l="0" t="0" r="0" b="0"/>
                <wp:wrapNone/>
                <wp:docPr id="6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B1096" id="矩形 7" o:spid="_x0000_s1026" style="position:absolute;left:0;text-align:left;margin-left:13.7pt;margin-top:267.1pt;width:9pt;height:16.7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C7D62C8" wp14:editId="28719992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212168"/>
                <wp:effectExtent l="0" t="0" r="0" b="0"/>
                <wp:wrapNone/>
                <wp:docPr id="8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4ED0E" id="矩形 9" o:spid="_x0000_s1026" style="position:absolute;left:0;text-align:left;margin-left:13.7pt;margin-top:284.35pt;width:9pt;height:16.7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AF9DE98" wp14:editId="291D3894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212168"/>
                <wp:effectExtent l="0" t="0" r="0" b="0"/>
                <wp:wrapNone/>
                <wp:docPr id="10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CB60C" id="矩形 11" o:spid="_x0000_s1026" style="position:absolute;left:0;text-align:left;margin-left:13.7pt;margin-top:300.85pt;width:9pt;height:16.7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8C7D77C" wp14:editId="611044A1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212168"/>
                <wp:effectExtent l="0" t="0" r="0" b="0"/>
                <wp:wrapNone/>
                <wp:docPr id="12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A4778" id="矩形 13" o:spid="_x0000_s1026" style="position:absolute;left:0;text-align:left;margin-left:13.7pt;margin-top:318.1pt;width:9pt;height:16.7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0E975AD" wp14:editId="4825BD8A">
                <wp:simplePos x="0" y="0"/>
                <wp:positionH relativeFrom="column">
                  <wp:posOffset>174171</wp:posOffset>
                </wp:positionH>
                <wp:positionV relativeFrom="paragraph">
                  <wp:posOffset>4259248</wp:posOffset>
                </wp:positionV>
                <wp:extent cx="114305" cy="212168"/>
                <wp:effectExtent l="0" t="0" r="0" b="0"/>
                <wp:wrapNone/>
                <wp:docPr id="15" name="矩形​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5D77C" id="矩形​​ 16" o:spid="_x0000_s1026" style="position:absolute;left:0;text-align:left;margin-left:13.7pt;margin-top:335.35pt;width:9pt;height:16.7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w:drawing>
          <wp:anchor distT="0" distB="0" distL="114300" distR="114300" simplePos="0" relativeHeight="251563520" behindDoc="0" locked="0" layoutInCell="1" allowOverlap="1" wp14:anchorId="62D934E5" wp14:editId="6AE523EF">
            <wp:simplePos x="0" y="0"/>
            <wp:positionH relativeFrom="column">
              <wp:posOffset>1545827</wp:posOffset>
            </wp:positionH>
            <wp:positionV relativeFrom="paragraph">
              <wp:posOffset>1791361</wp:posOffset>
            </wp:positionV>
            <wp:extent cx="1717111" cy="1201229"/>
            <wp:effectExtent l="0" t="0" r="0" b="0"/>
            <wp:wrapNone/>
            <wp:docPr id="17" name="图片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20886D0" wp14:editId="73A068A1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1717111" cy="1772940"/>
                <wp:effectExtent l="0" t="0" r="0" b="0"/>
                <wp:wrapNone/>
                <wp:docPr id="18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B93BD" id="矩形 19" o:spid="_x0000_s1026" style="position:absolute;left:0;text-align:left;margin-left:121.7pt;margin-top:0;width:135.2pt;height:139.6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DC32A4F" wp14:editId="6BDADC66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1717111" cy="1487719"/>
                <wp:effectExtent l="0" t="0" r="0" b="0"/>
                <wp:wrapNone/>
                <wp:docPr id="19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1C214" id="矩形 20" o:spid="_x0000_s1026" style="position:absolute;left:0;text-align:left;margin-left:22.7pt;margin-top:234.85pt;width:135.2pt;height:117.1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4E28D9B" wp14:editId="46463542">
                <wp:simplePos x="0" y="0"/>
                <wp:positionH relativeFrom="column">
                  <wp:posOffset>1803013</wp:posOffset>
                </wp:positionH>
                <wp:positionV relativeFrom="paragraph">
                  <wp:posOffset>304913</wp:posOffset>
                </wp:positionV>
                <wp:extent cx="1173528" cy="834063"/>
                <wp:effectExtent l="0" t="0" r="7620" b="4445"/>
                <wp:wrapNone/>
                <wp:docPr id="21" name="文本框​​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528" cy="834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463F1" w14:textId="77777777" w:rsidR="00F729C2" w:rsidRPr="006D4A85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住宅房源</w:t>
                            </w:r>
                          </w:p>
                          <w:p w14:paraId="2B0B0B9D" w14:textId="77777777" w:rsidR="00F729C2" w:rsidRPr="006D4A85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商用地产</w:t>
                            </w:r>
                          </w:p>
                          <w:p w14:paraId="61C951A3" w14:textId="77777777" w:rsidR="00F729C2" w:rsidRPr="006D4A85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投资不动产</w:t>
                            </w:r>
                          </w:p>
                          <w:p w14:paraId="034DBE9F" w14:textId="77777777" w:rsidR="00F729C2" w:rsidRPr="006D4A85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rFonts w:ascii="SimSun" w:hAnsi="SimSun"/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 w:rsidRPr="006D4A85">
                              <w:rPr>
                                <w:rFonts w:ascii="SimSun" w:hAnsi="SimSun"/>
                                <w:b/>
                                <w:color w:val="FFFFFE"/>
                                <w:sz w:val="16"/>
                                <w:szCs w:val="16"/>
                                <w:lang w:val="zh-CN" w:bidi="zh-CN"/>
                              </w:rPr>
                              <w:t>融资专家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8D9B" id="_x0000_s1046" type="#_x0000_t202" style="position:absolute;margin-left:141.95pt;margin-top:24pt;width:92.4pt;height:65.65pt;z-index:25156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" filled="f" fillcolor="#fffffe" stroked="f" strokecolor="#212120" insetpen="t">
                <v:textbox inset="2.88pt,2.88pt,2.88pt,2.88pt">
                  <w:txbxContent>
                    <w:p w14:paraId="6CD463F1" w14:textId="77777777" w:rsidR="00F729C2" w:rsidRPr="006D4A85" w:rsidRDefault="00F729C2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住宅房源</w:t>
                      </w:r>
                    </w:p>
                    <w:p w14:paraId="2B0B0B9D" w14:textId="77777777" w:rsidR="00F729C2" w:rsidRPr="006D4A85" w:rsidRDefault="00F729C2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商用地产</w:t>
                      </w:r>
                    </w:p>
                    <w:p w14:paraId="61C951A3" w14:textId="77777777" w:rsidR="00F729C2" w:rsidRPr="006D4A85" w:rsidRDefault="00F729C2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投资不动产</w:t>
                      </w:r>
                    </w:p>
                    <w:p w14:paraId="034DBE9F" w14:textId="77777777" w:rsidR="00F729C2" w:rsidRPr="006D4A85" w:rsidRDefault="00F729C2" w:rsidP="00F729C2">
                      <w:pPr>
                        <w:widowControl w:val="0"/>
                        <w:spacing w:line="280" w:lineRule="exact"/>
                        <w:rPr>
                          <w:rFonts w:ascii="SimSun" w:hAnsi="SimSun"/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 w:rsidRPr="006D4A85">
                        <w:rPr>
                          <w:rFonts w:ascii="SimSun" w:hAnsi="SimSun"/>
                          <w:b/>
                          <w:color w:val="FFFFFE"/>
                          <w:sz w:val="16"/>
                          <w:szCs w:val="16"/>
                          <w:lang w:val="zh-CN" w:bidi="zh-CN"/>
                        </w:rPr>
                        <w:t>融资专家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0A7CB70" wp14:editId="0E75F6BA">
                <wp:simplePos x="0" y="0"/>
                <wp:positionH relativeFrom="column">
                  <wp:posOffset>2317384</wp:posOffset>
                </wp:positionH>
                <wp:positionV relativeFrom="paragraph">
                  <wp:posOffset>4001978</wp:posOffset>
                </wp:positionV>
                <wp:extent cx="657887" cy="200099"/>
                <wp:effectExtent l="0" t="0" r="8890" b="9525"/>
                <wp:wrapNone/>
                <wp:docPr id="22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87" cy="2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F9474" w14:textId="77777777" w:rsidR="00F729C2" w:rsidRPr="00AF3E7B" w:rsidRDefault="00F729C2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 w:rsidRPr="00AF3E7B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val="zh-CN" w:bidi="zh-CN"/>
                              </w:rPr>
                              <w:t>公司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CB70" id="_x0000_s1047" type="#_x0000_t202" style="position:absolute;margin-left:182.45pt;margin-top:315.1pt;width:51.8pt;height:15.7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" filled="f" fillcolor="#fffffe" stroked="f" strokecolor="#212120" insetpen="t">
                <v:textbox inset="2.88pt,2.88pt,2.88pt,2.88pt">
                  <w:txbxContent>
                    <w:p w14:paraId="24FF9474" w14:textId="77777777" w:rsidR="00F729C2" w:rsidRPr="00AF3E7B" w:rsidRDefault="00F729C2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 w:rsidRPr="00AF3E7B">
                        <w:rPr>
                          <w:rFonts w:ascii="Microsoft YaHei" w:eastAsia="Microsoft YaHei" w:hAnsi="Microsoft YaHei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val="zh-CN" w:bidi="zh-CN"/>
                        </w:rPr>
                        <w:t>公司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B53F55D" wp14:editId="5E86F790">
                <wp:simplePos x="0" y="0"/>
                <wp:positionH relativeFrom="column">
                  <wp:posOffset>2126876</wp:posOffset>
                </wp:positionH>
                <wp:positionV relativeFrom="paragraph">
                  <wp:posOffset>3811407</wp:posOffset>
                </wp:positionV>
                <wp:extent cx="1030012" cy="322699"/>
                <wp:effectExtent l="0" t="0" r="0" b="1270"/>
                <wp:wrapNone/>
                <wp:docPr id="23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012" cy="322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775" w14:textId="77777777" w:rsidR="00F729C2" w:rsidRPr="006D4A85" w:rsidRDefault="00F729C2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Microsoft YaHei" w:eastAsia="Microsoft YaHei" w:hAnsi="Microsoft YaHei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val="zh-CN" w:bidi="zh-CN"/>
                              </w:rPr>
                              <w:t>不动产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3F55D" id="_x0000_s1048" type="#_x0000_t202" style="position:absolute;margin-left:167.45pt;margin-top:300.1pt;width:81.1pt;height:25.4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" filled="f" fillcolor="#fffffe" stroked="f" strokecolor="#212120" insetpen="t">
                <v:textbox inset="2.88pt,2.88pt,2.88pt,2.88pt">
                  <w:txbxContent>
                    <w:p w14:paraId="18FF0775" w14:textId="77777777" w:rsidR="00F729C2" w:rsidRPr="006D4A85" w:rsidRDefault="00F729C2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Microsoft YaHei" w:eastAsia="Microsoft YaHei" w:hAnsi="Microsoft YaHei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val="zh-CN" w:bidi="zh-CN"/>
                        </w:rPr>
                        <w:t>不动产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461CE7D3" wp14:editId="7AD43FC7">
                <wp:simplePos x="0" y="0"/>
                <wp:positionH relativeFrom="column">
                  <wp:posOffset>2355486</wp:posOffset>
                </wp:positionH>
                <wp:positionV relativeFrom="paragraph">
                  <wp:posOffset>3153940</wp:posOffset>
                </wp:positionV>
                <wp:extent cx="567713" cy="662550"/>
                <wp:effectExtent l="0" t="0" r="22860" b="23495"/>
                <wp:wrapNone/>
                <wp:docPr id="24" name="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25" name="任意多边形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任意多边形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任意多边形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任意多边形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任意多边形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任意多边形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任意多边形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任意多边形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任意多边形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任意多边形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任意多边形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任意多边形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任意多边形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任意多边形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任意多边形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任意多边形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任意多边形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任意多边形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任意多边形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任意多边形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任意多边形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任意多边形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任意多边形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任意多边形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任意多边形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任意多边形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任意多边形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任意多边形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任意多边形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任意多边形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任意多边形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任意多边形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任意多边形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任意多边形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任意多边形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任意多边形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任意多边形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任意多边形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任意多边形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任意多边形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任意多边形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任意多边形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任意多边形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任意多边形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任意多边形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任意多边形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任意多边形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任意多边形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任意多边形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任意多边形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任意多边形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任意多边形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任意多边形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任意多边形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任意多边形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任意多边形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任意多边形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任意多边形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任意多边形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任意多边形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任意多边形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任意多边形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任意多边形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任意多边形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任意多边形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任意多边形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任意多边形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任意多边形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任意多边形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任意多边形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任意多边形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任意多边形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任意多边形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任意多边形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任意多边形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任意多边形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任意多边形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任意多边形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任意多边形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任意多边形(F)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任意多边形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任意多边形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任意多边形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任意多边形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任意多边形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任意多边形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任意多边形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任意多边形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任意多边形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任意多边形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任意多边形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任意多边形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任意多边形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任意多边形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任意多边形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任意多边形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任意多边形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任意多边形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任意多边形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任意多边形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任意多边形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任意多边形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任意多边形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任意多边形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任意多边形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任意多边形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任意多边形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任意多边形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任意多边形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任意多边形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任意多边形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任意多边形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任意多边形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任意多边形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任意多边形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任意多边形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907B5" id="组 25" o:spid="_x0000_s1026" style="position:absolute;left:0;text-align:left;margin-left:185.45pt;margin-top:248.35pt;width:44.7pt;height:52.15pt;z-index:25156966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">
                <v:shape id="任意多边形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任意多边形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任意多边形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任意多边形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任意多边形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任意多边形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任意多边形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任意多边形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任意多边形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任意多边形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Nx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WzF/j9kn6AXP0AAAD//wMAUEsBAi0AFAAGAAgAAAAhANvh9svuAAAAhQEAABMAAAAAAAAAAAAA&#10;AAAAAAAAAFtDb250ZW50X1R5cGVzXS54bWxQSwECLQAUAAYACAAAACEAWvQsW78AAAAVAQAACwAA&#10;AAAAAAAAAAAAAAAfAQAAX3JlbHMvLnJlbHNQSwECLQAUAAYACAAAACEAxwBjcc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任意多边形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任意多边形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任意多边形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任意多边形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任意多边形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任意多边形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任意多边形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任意多边形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任意多边形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任意多边形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任意多边形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uV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YvMH/l/gD5OYGAAD//wMAUEsBAi0AFAAGAAgAAAAhANvh9svuAAAAhQEAABMAAAAAAAAAAAAA&#10;AAAAAAAAAFtDb250ZW50X1R5cGVzXS54bWxQSwECLQAUAAYACAAAACEAWvQsW78AAAAVAQAACwAA&#10;AAAAAAAAAAAAAAAfAQAAX3JlbHMvLnJlbHNQSwECLQAUAAYACAAAACEAZMX7l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任意多边形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任意多边形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任意多边形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任意多边形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任意多边形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任意多边形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任意多边形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任意多边形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任意多边形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任意多边形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任意多边形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mC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WoN9y/xB8jtDQAA//8DAFBLAQItABQABgAIAAAAIQDb4fbL7gAAAIUBAAATAAAAAAAAAAAA&#10;AAAAAAAAAABbQ29udGVudF9UeXBlc10ueG1sUEsBAi0AFAAGAAgAAAAhAFr0LFu/AAAAFQEAAAsA&#10;AAAAAAAAAAAAAAAAHwEAAF9yZWxzLy5yZWxzUEsBAi0AFAAGAAgAAAAhAHc++YL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任意多边形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任意多边形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任意多边形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任意多边形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任意多边形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任意多边形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任意多边形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任意多边形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QIwwAAANs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EsPrS/gBcv4PAAD//wMAUEsBAi0AFAAGAAgAAAAhANvh9svuAAAAhQEAABMAAAAAAAAAAAAA&#10;AAAAAAAAAFtDb250ZW50X1R5cGVzXS54bWxQSwECLQAUAAYACAAAACEAWvQsW78AAAAVAQAACwAA&#10;AAAAAAAAAAAAAAAfAQAAX3JlbHMvLnJlbHNQSwECLQAUAAYACAAAACEAMT+EC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任意多边形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任意多边形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任意多边形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4Y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WD8Do8v4QfI+R0AAP//AwBQSwECLQAUAAYACAAAACEA2+H2y+4AAACFAQAAEwAAAAAAAAAA&#10;AAAAAAAAAAAAW0NvbnRlbnRfVHlwZXNdLnhtbFBLAQItABQABgAIAAAAIQBa9CxbvwAAABUBAAAL&#10;AAAAAAAAAAAAAAAAAB8BAABfcmVscy8ucmVsc1BLAQItABQABgAIAAAAIQCMgF4Y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任意多边形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任意多边形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任意多边形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任意多边形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任意多边形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任意多边形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任意多边形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任意多边形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任意多边形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任意多边形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任意多边形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B0wQAAANs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gbvoQfIHd/AAAA//8DAFBLAQItABQABgAIAAAAIQDb4fbL7gAAAIUBAAATAAAAAAAAAAAAAAAA&#10;AAAAAABbQ29udGVudF9UeXBlc10ueG1sUEsBAi0AFAAGAAgAAAAhAFr0LFu/AAAAFQEAAAsAAAAA&#10;AAAAAAAAAAAAHwEAAF9yZWxzLy5yZWxzUEsBAi0AFAAGAAgAAAAhAJJT8HTBAAAA2w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任意多边形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任意多边形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任意多边形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任意多边形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任意多边形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任意多边形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任意多边形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任意多边形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任意多边形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任意多边形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任意多边形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任意多边形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任意多边形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任意多边形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任意多边形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任意多边形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任意多边形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任意多边形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任意多边形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任意多边形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任意多边形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任意多边形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任意多边形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任意多边形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任意多边形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任意多边形(F)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任意多边形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任意多边形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任意多边形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任意多边形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任意多边形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任意多边形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任意多边形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任意多边形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T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VvD3TL5Abn4BAAD//wMAUEsBAi0AFAAGAAgAAAAhANvh9svuAAAAhQEAABMAAAAAAAAAAAAAAAAA&#10;AAAAAFtDb250ZW50X1R5cGVzXS54bWxQSwECLQAUAAYACAAAACEAWvQsW78AAAAVAQAACwAAAAAA&#10;AAAAAAAAAAAfAQAAX3JlbHMvLnJlbHNQSwECLQAUAAYACAAAACEA6pJcE8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任意多边形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任意多边形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任意多边形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任意多边形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任意多边形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任意多边形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任意多边形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任意多边形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hC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EkKv8/EC+TyBwAA//8DAFBLAQItABQABgAIAAAAIQDb4fbL7gAAAIUBAAATAAAAAAAAAAAA&#10;AAAAAAAAAABbQ29udGVudF9UeXBlc10ueG1sUEsBAi0AFAAGAAgAAAAhAFr0LFu/AAAAFQEAAAsA&#10;AAAAAAAAAAAAAAAAHwEAAF9yZWxzLy5yZWxzUEsBAi0AFAAGAAgAAAAhAC0JWEL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任意多边形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任意多边形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任意多边形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任意多边形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任意多边形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任意多边形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rP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j/HMPfM+ECub4BAAD//wMAUEsBAi0AFAAGAAgAAAAhANvh9svuAAAAhQEAABMAAAAAAAAAAAAA&#10;AAAAAAAAAFtDb250ZW50X1R5cGVzXS54bWxQSwECLQAUAAYACAAAACEAWvQsW78AAAAVAQAACwAA&#10;AAAAAAAAAAAAAAAfAQAAX3JlbHMvLnJlbHNQSwECLQAUAAYACAAAACEA7oJaz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任意多边形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任意多边形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lX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/AJ/z4QL5PIGAAD//wMAUEsBAi0AFAAGAAgAAAAhANvh9svuAAAAhQEAABMAAAAAAAAAAAAA&#10;AAAAAAAAAFtDb250ZW50X1R5cGVzXS54bWxQSwECLQAUAAYACAAAACEAWvQsW78AAAAVAQAACwAA&#10;AAAAAAAAAAAAAAAfAQAAX3JlbHMvLnJlbHNQSwECLQAUAAYACAAAACEA/vX5V8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任意多边形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任意多边形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任意多边形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任意多边形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任意多边形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任意多边形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80AC33" wp14:editId="3B9FA7C9">
                <wp:simplePos x="0" y="0"/>
                <wp:positionH relativeFrom="column">
                  <wp:posOffset>412306</wp:posOffset>
                </wp:positionH>
                <wp:positionV relativeFrom="paragraph">
                  <wp:posOffset>3134883</wp:posOffset>
                </wp:positionV>
                <wp:extent cx="1368481" cy="694947"/>
                <wp:effectExtent l="0" t="0" r="3175" b="0"/>
                <wp:wrapNone/>
                <wp:docPr id="146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81" cy="694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A47555" w14:textId="77777777" w:rsidR="00F729C2" w:rsidRPr="006D4A85" w:rsidRDefault="00F729C2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" w:eastAsia="Microsoft YaHei" w:hAnsi="Microsoft YaHe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让梦想</w:t>
                            </w:r>
                          </w:p>
                          <w:p w14:paraId="473616BE" w14:textId="77777777" w:rsidR="00F729C2" w:rsidRPr="006D4A85" w:rsidRDefault="00F729C2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Microsoft YaHei" w:eastAsia="Microsoft YaHei" w:hAnsi="Microsoft YaHei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6D4A85">
                              <w:rPr>
                                <w:rFonts w:ascii="Microsoft YaHei" w:eastAsia="Microsoft YaHei" w:hAnsi="Microsoft YaHei" w:cs="Arial"/>
                                <w:i/>
                                <w:color w:val="7A6F30"/>
                                <w:w w:val="80"/>
                                <w:sz w:val="36"/>
                                <w:szCs w:val="36"/>
                                <w:lang w:val="zh-CN" w:bidi="zh-CN"/>
                              </w:rPr>
                              <w:t>成真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0AC33" id="_x0000_s1049" type="#_x0000_t202" style="position:absolute;margin-left:32.45pt;margin-top:246.85pt;width:107.75pt;height:54.7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" filled="f" fillcolor="#7a6f30" stroked="f" strokecolor="#212120" insetpen="t">
                <v:textbox inset="2.88pt,2.88pt,2.88pt,2.88pt">
                  <w:txbxContent>
                    <w:p w14:paraId="33A47555" w14:textId="77777777" w:rsidR="00F729C2" w:rsidRPr="006D4A85" w:rsidRDefault="00F729C2" w:rsidP="00F729C2">
                      <w:pPr>
                        <w:widowControl w:val="0"/>
                        <w:spacing w:line="380" w:lineRule="exact"/>
                        <w:rPr>
                          <w:rFonts w:ascii="Microsoft YaHei" w:eastAsia="Microsoft YaHei" w:hAnsi="Microsoft YaHe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让梦想</w:t>
                      </w:r>
                    </w:p>
                    <w:p w14:paraId="473616BE" w14:textId="77777777" w:rsidR="00F729C2" w:rsidRPr="006D4A85" w:rsidRDefault="00F729C2" w:rsidP="00F729C2">
                      <w:pPr>
                        <w:widowControl w:val="0"/>
                        <w:spacing w:line="380" w:lineRule="exact"/>
                        <w:rPr>
                          <w:rFonts w:ascii="Microsoft YaHei" w:eastAsia="Microsoft YaHei" w:hAnsi="Microsoft YaHei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  <w:r w:rsidRPr="006D4A85">
                        <w:rPr>
                          <w:rFonts w:ascii="Microsoft YaHei" w:eastAsia="Microsoft YaHei" w:hAnsi="Microsoft YaHei" w:cs="Arial"/>
                          <w:i/>
                          <w:color w:val="7A6F30"/>
                          <w:w w:val="80"/>
                          <w:sz w:val="36"/>
                          <w:szCs w:val="36"/>
                          <w:lang w:val="zh-CN" w:bidi="zh-CN"/>
                        </w:rPr>
                        <w:t>成真</w:t>
                      </w:r>
                    </w:p>
                  </w:txbxContent>
                </v:textbox>
              </v:shap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E614E75" wp14:editId="6C98C6D7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0"/>
                <wp:effectExtent l="0" t="0" r="0" b="0"/>
                <wp:wrapNone/>
                <wp:docPr id="5" name="线条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A658B" id="线条 6" o:spid="_x0000_s1026" style="position:absolute;left:0;text-align:lef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50.6pt" to="22.7pt,2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40353AA" wp14:editId="3C1114B3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0"/>
                <wp:effectExtent l="0" t="0" r="0" b="0"/>
                <wp:wrapNone/>
                <wp:docPr id="7" name="线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81B75" id="线条 8" o:spid="_x0000_s1026" style="position:absolute;left:0;text-align:lef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67.1pt" to="22.7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9CCBD07" wp14:editId="7653F4C2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0"/>
                <wp:effectExtent l="0" t="0" r="0" b="0"/>
                <wp:wrapNone/>
                <wp:docPr id="9" name="线条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FCEEC" id="线条 10" o:spid="_x0000_s1026" style="position:absolute;left:0;text-align:lef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84.35pt" to="22.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BFF5F46" wp14:editId="0DE1BF99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0"/>
                <wp:effectExtent l="0" t="0" r="0" b="0"/>
                <wp:wrapNone/>
                <wp:docPr id="11" name="线条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8519B" id="线条 12" o:spid="_x0000_s1026" style="position:absolute;left:0;text-align:lef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00.85pt" to="22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F08F218" wp14:editId="288013A5">
                <wp:simplePos x="0" y="0"/>
                <wp:positionH relativeFrom="column">
                  <wp:posOffset>174171</wp:posOffset>
                </wp:positionH>
                <wp:positionV relativeFrom="paragraph">
                  <wp:posOffset>4249719</wp:posOffset>
                </wp:positionV>
                <wp:extent cx="114305" cy="0"/>
                <wp:effectExtent l="0" t="0" r="0" b="0"/>
                <wp:wrapNone/>
                <wp:docPr id="13" name="线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09FDF" id="线条 14" o:spid="_x0000_s1026" style="position:absolute;left:0;text-align:lef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34.6pt" to="22.7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B211EB3" wp14:editId="547E6A38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0"/>
                <wp:effectExtent l="0" t="0" r="0" b="0"/>
                <wp:wrapNone/>
                <wp:docPr id="14" name="线条​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F1148" id="线条​​ 15" o:spid="_x0000_s1026" style="position:absolute;left:0;text-align:lef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18.1pt" to="22.7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D463F07" wp14:editId="10BDD8EA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20" name="线条​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A015A" id="线条​​ 21" o:spid="_x0000_s1026" style="position:absolute;left:0;text-align:lef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234.85pt" to="22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80AD0A5" wp14:editId="5E373211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0" cy="2975439"/>
                <wp:effectExtent l="0" t="0" r="38100" b="34925"/>
                <wp:wrapNone/>
                <wp:docPr id="141" name="线条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D57DB" id="线条 142" o:spid="_x0000_s1026" style="position:absolute;left:0;text-align:lef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0" to="121.7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563FDC1" wp14:editId="0688A4B3">
                <wp:simplePos x="0" y="0"/>
                <wp:positionH relativeFrom="column">
                  <wp:posOffset>1545827</wp:posOffset>
                </wp:positionH>
                <wp:positionV relativeFrom="paragraph">
                  <wp:posOffset>1781833</wp:posOffset>
                </wp:positionV>
                <wp:extent cx="1717111" cy="0"/>
                <wp:effectExtent l="0" t="0" r="0" b="0"/>
                <wp:wrapNone/>
                <wp:docPr id="142" name="线条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60453" id="线条 143" o:spid="_x0000_s1026" style="position:absolute;left:0;text-align:lef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140.3pt" to="256.9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1F44EB" wp14:editId="4323176E">
                <wp:simplePos x="0" y="0"/>
                <wp:positionH relativeFrom="column">
                  <wp:posOffset>1545827</wp:posOffset>
                </wp:positionH>
                <wp:positionV relativeFrom="paragraph">
                  <wp:posOffset>1238707</wp:posOffset>
                </wp:positionV>
                <wp:extent cx="1717111" cy="0"/>
                <wp:effectExtent l="0" t="0" r="0" b="0"/>
                <wp:wrapNone/>
                <wp:docPr id="143" name="线条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AF40F" id="线条 144" o:spid="_x0000_s1026" style="position:absolute;left:0;text-align:lef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97.55pt" to="256.9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67BA456" wp14:editId="3446BDD7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3090672" cy="0"/>
                <wp:effectExtent l="0" t="0" r="0" b="0"/>
                <wp:wrapNone/>
                <wp:docPr id="145" name="线条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2E30E9" id="线条 146" o:spid="_x0000_s1026" style="position:absolute;left:0;text-align:lef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4.85pt" to="257.0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B871570" wp14:editId="18EDA3A5">
                <wp:simplePos x="0" y="0"/>
                <wp:positionH relativeFrom="column">
                  <wp:posOffset>2003046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148" name="线条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38C6B8" id="线条 149" o:spid="_x0000_s1026" style="position:absolute;left:0;text-align:lef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234.85pt" to="157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" strokecolor="#fffffe" strokeweight="1pt">
                <v:shadow color="#dcd6d4"/>
              </v:line>
            </w:pict>
          </mc:Fallback>
        </mc:AlternateContent>
      </w:r>
      <w:r w:rsidR="00495BCB" w:rsidRPr="006D4A85">
        <w:rPr>
          <w:rFonts w:ascii="Microsoft YaHei" w:eastAsia="Microsoft YaHei" w:hAnsi="Microsoft YaHei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D98752" wp14:editId="6FABAFCE">
                <wp:simplePos x="0" y="0"/>
                <wp:positionH relativeFrom="column">
                  <wp:posOffset>174171</wp:posOffset>
                </wp:positionH>
                <wp:positionV relativeFrom="paragraph">
                  <wp:posOffset>0</wp:posOffset>
                </wp:positionV>
                <wp:extent cx="3090672" cy="4463920"/>
                <wp:effectExtent l="0" t="0" r="14605" b="133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57647" id="矩形 1" o:spid="_x0000_s1026" style="position:absolute;left:0;text-align:left;margin-left:13.7pt;margin-top:0;width:243.35pt;height:35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" filled="f" strokecolor="#cfcdcd [2894]" strokeweight=".5pt"/>
            </w:pict>
          </mc:Fallback>
        </mc:AlternateContent>
      </w:r>
    </w:p>
    <w:sectPr w:rsidR="004E644B" w:rsidRPr="006D4A85" w:rsidSect="00003628">
      <w:pgSz w:w="11906" w:h="16838" w:code="9"/>
      <w:pgMar w:top="864" w:right="360" w:bottom="86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4F59F" w14:textId="77777777" w:rsidR="005015BF" w:rsidRDefault="005015BF" w:rsidP="00D450B1">
      <w:r>
        <w:separator/>
      </w:r>
    </w:p>
  </w:endnote>
  <w:endnote w:type="continuationSeparator" w:id="0">
    <w:p w14:paraId="315E1B81" w14:textId="77777777" w:rsidR="005015BF" w:rsidRDefault="005015BF" w:rsidP="00D4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79D02" w14:textId="77777777" w:rsidR="005015BF" w:rsidRDefault="005015BF" w:rsidP="00D450B1">
      <w:r>
        <w:separator/>
      </w:r>
    </w:p>
  </w:footnote>
  <w:footnote w:type="continuationSeparator" w:id="0">
    <w:p w14:paraId="3F9FB53F" w14:textId="77777777" w:rsidR="005015BF" w:rsidRDefault="005015BF" w:rsidP="00D45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C2"/>
    <w:rsid w:val="00003628"/>
    <w:rsid w:val="000C15C3"/>
    <w:rsid w:val="00133D5D"/>
    <w:rsid w:val="001B77FE"/>
    <w:rsid w:val="00243A03"/>
    <w:rsid w:val="00246468"/>
    <w:rsid w:val="003642A0"/>
    <w:rsid w:val="00495BCB"/>
    <w:rsid w:val="004E644B"/>
    <w:rsid w:val="004F78BA"/>
    <w:rsid w:val="005015BF"/>
    <w:rsid w:val="005326E5"/>
    <w:rsid w:val="005E6373"/>
    <w:rsid w:val="00611905"/>
    <w:rsid w:val="006C6A72"/>
    <w:rsid w:val="006D4A85"/>
    <w:rsid w:val="007A6C3D"/>
    <w:rsid w:val="007B46E6"/>
    <w:rsid w:val="00A21EE7"/>
    <w:rsid w:val="00AF3E7B"/>
    <w:rsid w:val="00D450B1"/>
    <w:rsid w:val="00DB3DE3"/>
    <w:rsid w:val="00E563CA"/>
    <w:rsid w:val="00F729C2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878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6E5"/>
    <w:rPr>
      <w:rFonts w:ascii="Times New Roman" w:eastAsia="SimSu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0B1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0B1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Office_30264812_TF16402919</Template>
  <TotalTime>20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Ziv Yang (RWS Moravia)</cp:lastModifiedBy>
  <cp:revision>7</cp:revision>
  <dcterms:created xsi:type="dcterms:W3CDTF">2019-02-28T01:52:00Z</dcterms:created>
  <dcterms:modified xsi:type="dcterms:W3CDTF">2019-05-16T10:14:00Z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