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1D570" w14:textId="219387AE" w:rsidR="004E644B" w:rsidRDefault="00431429">
      <w:bookmarkStart w:id="0" w:name="_GoBack"/>
      <w:bookmarkEnd w:id="0"/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922880" behindDoc="0" locked="0" layoutInCell="1" allowOverlap="1" wp14:anchorId="0C4B5778" wp14:editId="0FCEA5A6">
                <wp:simplePos x="0" y="0"/>
                <wp:positionH relativeFrom="column">
                  <wp:posOffset>4439607</wp:posOffset>
                </wp:positionH>
                <wp:positionV relativeFrom="page">
                  <wp:posOffset>8250072</wp:posOffset>
                </wp:positionV>
                <wp:extent cx="1168400" cy="400050"/>
                <wp:effectExtent l="0" t="0" r="0" b="0"/>
                <wp:wrapNone/>
                <wp:docPr id="1409" name="Cuadro de texto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F77B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08C1166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B5778" id="_x0000_t202" coordsize="21600,21600" o:spt="202" path="m,l,21600r21600,l21600,xe">
                <v:stroke joinstyle="miter"/>
                <v:path gradientshapeok="t" o:connecttype="rect"/>
              </v:shapetype>
              <v:shape id="Cuadro de texto 1303" o:spid="_x0000_s1026" type="#_x0000_t202" style="position:absolute;margin-left:349.6pt;margin-top:649.6pt;width:92pt;height:31.5pt;z-index:25292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89F77B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08C1166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99808" behindDoc="0" locked="0" layoutInCell="1" allowOverlap="1" wp14:anchorId="4B86FABA" wp14:editId="293D2DEA">
                <wp:simplePos x="0" y="0"/>
                <wp:positionH relativeFrom="column">
                  <wp:posOffset>1239207</wp:posOffset>
                </wp:positionH>
                <wp:positionV relativeFrom="page">
                  <wp:posOffset>8256896</wp:posOffset>
                </wp:positionV>
                <wp:extent cx="1164812" cy="400050"/>
                <wp:effectExtent l="0" t="0" r="0" b="0"/>
                <wp:wrapNone/>
                <wp:docPr id="704" name="Cuadro de text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812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A8DA6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29CE6C05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FABA" id="Cuadro de texto 593" o:spid="_x0000_s1027" type="#_x0000_t202" style="position:absolute;margin-left:97.6pt;margin-top:650.15pt;width:91.7pt;height:31.5pt;z-index:25099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5A8DA6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29CE6C05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439552" behindDoc="0" locked="0" layoutInCell="1" allowOverlap="1" wp14:anchorId="58E97E05" wp14:editId="672EFDBB">
                <wp:simplePos x="0" y="0"/>
                <wp:positionH relativeFrom="column">
                  <wp:posOffset>4439607</wp:posOffset>
                </wp:positionH>
                <wp:positionV relativeFrom="page">
                  <wp:posOffset>6421272</wp:posOffset>
                </wp:positionV>
                <wp:extent cx="1168894" cy="400050"/>
                <wp:effectExtent l="0" t="0" r="0" b="0"/>
                <wp:wrapNone/>
                <wp:docPr id="1268" name="Cuadro de texto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94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B65D8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4B2F7EA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7E05" id="Cuadro de texto 1161" o:spid="_x0000_s1028" type="#_x0000_t202" style="position:absolute;margin-left:349.6pt;margin-top:505.6pt;width:92.05pt;height:31.5pt;z-index:25243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0CB65D8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4B2F7EA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60192" behindDoc="0" locked="0" layoutInCell="1" allowOverlap="1" wp14:anchorId="5630178E" wp14:editId="7516E9DC">
                <wp:simplePos x="0" y="0"/>
                <wp:positionH relativeFrom="column">
                  <wp:posOffset>1239206</wp:posOffset>
                </wp:positionH>
                <wp:positionV relativeFrom="page">
                  <wp:posOffset>6428096</wp:posOffset>
                </wp:positionV>
                <wp:extent cx="1239359" cy="400050"/>
                <wp:effectExtent l="0" t="0" r="0" b="0"/>
                <wp:wrapNone/>
                <wp:docPr id="563" name="Cuadro de text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359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F6F2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3F28EDF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178E" id="Cuadro de texto 451" o:spid="_x0000_s1029" type="#_x0000_t202" style="position:absolute;margin-left:97.6pt;margin-top:506.15pt;width:97.6pt;height:31.5pt;z-index:25076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40F6F2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3F28EDF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005376" behindDoc="0" locked="0" layoutInCell="1" allowOverlap="1" wp14:anchorId="303BCE20" wp14:editId="1454CA41">
                <wp:simplePos x="0" y="0"/>
                <wp:positionH relativeFrom="column">
                  <wp:posOffset>4439606</wp:posOffset>
                </wp:positionH>
                <wp:positionV relativeFrom="page">
                  <wp:posOffset>4592472</wp:posOffset>
                </wp:positionV>
                <wp:extent cx="1196109" cy="400050"/>
                <wp:effectExtent l="0" t="0" r="4445" b="0"/>
                <wp:wrapNone/>
                <wp:docPr id="1127" name="Cuadro de texto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109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79BA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74DBE1C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CE20" id="Cuadro de texto 1019" o:spid="_x0000_s1030" type="#_x0000_t202" style="position:absolute;margin-left:349.6pt;margin-top:361.6pt;width:94.2pt;height:31.5pt;z-index:25200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4EB79BA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74DBE1C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79968" behindDoc="0" locked="0" layoutInCell="1" allowOverlap="1" wp14:anchorId="2A4CA220" wp14:editId="4E447651">
                <wp:simplePos x="0" y="0"/>
                <wp:positionH relativeFrom="column">
                  <wp:posOffset>1246031</wp:posOffset>
                </wp:positionH>
                <wp:positionV relativeFrom="page">
                  <wp:posOffset>4599296</wp:posOffset>
                </wp:positionV>
                <wp:extent cx="1253238" cy="400050"/>
                <wp:effectExtent l="0" t="0" r="4445" b="0"/>
                <wp:wrapNone/>
                <wp:docPr id="422" name="Cuadro de text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23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C0F0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72F943B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A220" id="Cuadro de texto 309" o:spid="_x0000_s1031" type="#_x0000_t202" style="position:absolute;margin-left:98.1pt;margin-top:362.15pt;width:98.7pt;height:31.5pt;z-index:25057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799C0F0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72F943B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18947074" wp14:editId="5CF9193F">
                <wp:simplePos x="0" y="0"/>
                <wp:positionH relativeFrom="column">
                  <wp:posOffset>4439607</wp:posOffset>
                </wp:positionH>
                <wp:positionV relativeFrom="page">
                  <wp:posOffset>2763672</wp:posOffset>
                </wp:positionV>
                <wp:extent cx="1141680" cy="400050"/>
                <wp:effectExtent l="0" t="0" r="1905" b="0"/>
                <wp:wrapNone/>
                <wp:docPr id="986" name="Cuadro de texto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6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2E6C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539C7C4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7074" id="Cuadro de texto 877" o:spid="_x0000_s1032" type="#_x0000_t202" style="position:absolute;margin-left:349.6pt;margin-top:217.6pt;width:89.9pt;height:31.5pt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A42E6C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539C7C4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46848" behindDoc="0" locked="0" layoutInCell="1" allowOverlap="1" wp14:anchorId="0834B8D3" wp14:editId="15067771">
                <wp:simplePos x="0" y="0"/>
                <wp:positionH relativeFrom="column">
                  <wp:posOffset>1246031</wp:posOffset>
                </wp:positionH>
                <wp:positionV relativeFrom="page">
                  <wp:posOffset>2770496</wp:posOffset>
                </wp:positionV>
                <wp:extent cx="1232828" cy="400050"/>
                <wp:effectExtent l="0" t="0" r="5715" b="0"/>
                <wp:wrapNone/>
                <wp:docPr id="281" name="Cuadro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82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6565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54BA0EE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B8D3" id="Cuadro de texto 167" o:spid="_x0000_s1033" type="#_x0000_t202" style="position:absolute;margin-left:98.1pt;margin-top:218.15pt;width:97.05pt;height:31.5pt;z-index:25044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7D6565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54BA0EE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84480" behindDoc="0" locked="0" layoutInCell="1" allowOverlap="1" wp14:anchorId="3C694EB9" wp14:editId="1D9F1671">
                <wp:simplePos x="0" y="0"/>
                <wp:positionH relativeFrom="column">
                  <wp:posOffset>4439606</wp:posOffset>
                </wp:positionH>
                <wp:positionV relativeFrom="page">
                  <wp:posOffset>934872</wp:posOffset>
                </wp:positionV>
                <wp:extent cx="1223323" cy="400050"/>
                <wp:effectExtent l="0" t="0" r="0" b="0"/>
                <wp:wrapNone/>
                <wp:docPr id="845" name="Cuadro de text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323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9DDB6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0FF73E2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4EB9" id="Cuadro de texto 735" o:spid="_x0000_s1034" type="#_x0000_t202" style="position:absolute;margin-left:349.6pt;margin-top:73.6pt;width:96.3pt;height:31.5pt;z-index:25128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19DDB6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0FF73E2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60832" behindDoc="0" locked="0" layoutInCell="1" allowOverlap="1" wp14:anchorId="4B9DA66D" wp14:editId="77658CD6">
                <wp:simplePos x="0" y="0"/>
                <wp:positionH relativeFrom="column">
                  <wp:posOffset>1246030</wp:posOffset>
                </wp:positionH>
                <wp:positionV relativeFrom="page">
                  <wp:posOffset>941696</wp:posOffset>
                </wp:positionV>
                <wp:extent cx="1205613" cy="400050"/>
                <wp:effectExtent l="0" t="0" r="0" b="0"/>
                <wp:wrapNone/>
                <wp:docPr id="140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613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5D7D9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bidi="es-ES"/>
                              </w:rPr>
                              <w:t>Nombre Apellidos</w:t>
                            </w:r>
                          </w:p>
                          <w:p w14:paraId="5BA7EC7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A66D" id="Cuadro de texto 25" o:spid="_x0000_s1035" type="#_x0000_t202" style="position:absolute;margin-left:98.1pt;margin-top:74.15pt;width:94.95pt;height:31.5pt;z-index:25036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65D7D9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bidi="es-ES"/>
                        </w:rPr>
                        <w:t>Nombre Apellidos</w:t>
                      </w:r>
                    </w:p>
                    <w:p w14:paraId="5BA7EC7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bidi="es-ES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840064" behindDoc="0" locked="0" layoutInCell="1" allowOverlap="1" wp14:anchorId="114D8C61" wp14:editId="716A0641">
            <wp:simplePos x="0" y="0"/>
            <wp:positionH relativeFrom="column">
              <wp:posOffset>6985</wp:posOffset>
            </wp:positionH>
            <wp:positionV relativeFrom="page">
              <wp:posOffset>9742170</wp:posOffset>
            </wp:positionV>
            <wp:extent cx="1143000" cy="171450"/>
            <wp:effectExtent l="0" t="0" r="0" b="0"/>
            <wp:wrapNone/>
            <wp:docPr id="685" name="Imagen 57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83360" behindDoc="0" locked="0" layoutInCell="1" allowOverlap="1" wp14:anchorId="1915F4B2" wp14:editId="3ABE10D6">
                <wp:simplePos x="0" y="0"/>
                <wp:positionH relativeFrom="column">
                  <wp:posOffset>77470</wp:posOffset>
                </wp:positionH>
                <wp:positionV relativeFrom="page">
                  <wp:posOffset>1809750</wp:posOffset>
                </wp:positionV>
                <wp:extent cx="1028700" cy="382270"/>
                <wp:effectExtent l="0" t="0" r="0" b="0"/>
                <wp:wrapNone/>
                <wp:docPr id="1420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75510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F4B2" id="Cuadro de texto 27" o:spid="_x0000_s1036" type="#_x0000_t202" style="position:absolute;margin-left:6.1pt;margin-top:142.5pt;width:81pt;height:30.1pt;z-index:25038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B975510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71424" behindDoc="0" locked="0" layoutInCell="1" allowOverlap="1" wp14:anchorId="42FB1685" wp14:editId="452063F1">
                <wp:simplePos x="0" y="0"/>
                <wp:positionH relativeFrom="column">
                  <wp:posOffset>77470</wp:posOffset>
                </wp:positionH>
                <wp:positionV relativeFrom="page">
                  <wp:posOffset>3638550</wp:posOffset>
                </wp:positionV>
                <wp:extent cx="1028700" cy="389255"/>
                <wp:effectExtent l="0" t="0" r="0" b="0"/>
                <wp:wrapNone/>
                <wp:docPr id="1419" name="Cuadro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C934C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1685" id="Cuadro de texto 169" o:spid="_x0000_s1037" type="#_x0000_t202" style="position:absolute;margin-left:6.1pt;margin-top:286.5pt;width:81pt;height:30.65pt;z-index:25047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20C934C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06592" behindDoc="0" locked="0" layoutInCell="1" allowOverlap="1" wp14:anchorId="32B4CDB9" wp14:editId="06A6F9B5">
                <wp:simplePos x="0" y="0"/>
                <wp:positionH relativeFrom="column">
                  <wp:posOffset>77470</wp:posOffset>
                </wp:positionH>
                <wp:positionV relativeFrom="page">
                  <wp:posOffset>5467350</wp:posOffset>
                </wp:positionV>
                <wp:extent cx="1028700" cy="382270"/>
                <wp:effectExtent l="0" t="0" r="0" b="0"/>
                <wp:wrapNone/>
                <wp:docPr id="1418" name="Cuadro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388EC5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CDB9" id="Cuadro de texto 311" o:spid="_x0000_s1038" type="#_x0000_t202" style="position:absolute;margin-left:6.1pt;margin-top:430.5pt;width:81pt;height:30.1pt;z-index:25060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C388EC5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88864" behindDoc="0" locked="0" layoutInCell="1" allowOverlap="1" wp14:anchorId="3C39C20D" wp14:editId="4EC65079">
                <wp:simplePos x="0" y="0"/>
                <wp:positionH relativeFrom="column">
                  <wp:posOffset>75565</wp:posOffset>
                </wp:positionH>
                <wp:positionV relativeFrom="page">
                  <wp:posOffset>7296150</wp:posOffset>
                </wp:positionV>
                <wp:extent cx="1028700" cy="382270"/>
                <wp:effectExtent l="0" t="0" r="0" b="0"/>
                <wp:wrapNone/>
                <wp:docPr id="1417" name="Cuadro de text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604F6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C20D" id="Cuadro de texto 453" o:spid="_x0000_s1039" type="#_x0000_t202" style="position:absolute;margin-left:5.95pt;margin-top:574.5pt;width:81pt;height:30.1pt;z-index:25078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F2604F6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030528" behindDoc="0" locked="0" layoutInCell="1" allowOverlap="1" wp14:anchorId="4B586B43" wp14:editId="290A02E2">
                <wp:simplePos x="0" y="0"/>
                <wp:positionH relativeFrom="column">
                  <wp:posOffset>73660</wp:posOffset>
                </wp:positionH>
                <wp:positionV relativeFrom="page">
                  <wp:posOffset>9124950</wp:posOffset>
                </wp:positionV>
                <wp:extent cx="1028700" cy="382270"/>
                <wp:effectExtent l="0" t="0" r="0" b="0"/>
                <wp:wrapNone/>
                <wp:docPr id="1416" name="Cuadro de texto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CBC1C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6B43" id="Cuadro de texto 595" o:spid="_x0000_s1040" type="#_x0000_t202" style="position:absolute;margin-left:5.8pt;margin-top:718.5pt;width:81pt;height:30.1pt;z-index:25103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F9CBC1C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963840" behindDoc="0" locked="0" layoutInCell="1" allowOverlap="1" wp14:anchorId="1E84B7EB" wp14:editId="001D522D">
                <wp:simplePos x="0" y="0"/>
                <wp:positionH relativeFrom="column">
                  <wp:posOffset>3272155</wp:posOffset>
                </wp:positionH>
                <wp:positionV relativeFrom="page">
                  <wp:posOffset>9117965</wp:posOffset>
                </wp:positionV>
                <wp:extent cx="1028700" cy="389255"/>
                <wp:effectExtent l="0" t="0" r="0" b="0"/>
                <wp:wrapNone/>
                <wp:docPr id="1415" name="Cuadro de texto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5A043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4B7EB" id="Cuadro de texto 1305" o:spid="_x0000_s1041" type="#_x0000_t202" style="position:absolute;margin-left:257.65pt;margin-top:717.95pt;width:81pt;height:30.65pt;z-index:25296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3005A043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478464" behindDoc="0" locked="0" layoutInCell="1" allowOverlap="1" wp14:anchorId="1385FD29" wp14:editId="7FE6330E">
                <wp:simplePos x="0" y="0"/>
                <wp:positionH relativeFrom="column">
                  <wp:posOffset>3274060</wp:posOffset>
                </wp:positionH>
                <wp:positionV relativeFrom="page">
                  <wp:posOffset>7289165</wp:posOffset>
                </wp:positionV>
                <wp:extent cx="1028700" cy="389255"/>
                <wp:effectExtent l="0" t="0" r="0" b="0"/>
                <wp:wrapNone/>
                <wp:docPr id="1414" name="Cuadro de texto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1C2215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FD29" id="Cuadro de texto 1163" o:spid="_x0000_s1042" type="#_x0000_t202" style="position:absolute;margin-left:257.8pt;margin-top:573.95pt;width:81pt;height:30.65pt;z-index:252478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31C2215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042240" behindDoc="0" locked="0" layoutInCell="1" allowOverlap="1" wp14:anchorId="4244D10F" wp14:editId="3D418E75">
                <wp:simplePos x="0" y="0"/>
                <wp:positionH relativeFrom="column">
                  <wp:posOffset>3275965</wp:posOffset>
                </wp:positionH>
                <wp:positionV relativeFrom="page">
                  <wp:posOffset>5460365</wp:posOffset>
                </wp:positionV>
                <wp:extent cx="1028700" cy="389255"/>
                <wp:effectExtent l="0" t="0" r="0" b="0"/>
                <wp:wrapNone/>
                <wp:docPr id="1413" name="Cuadro de texto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A0C5E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D10F" id="Cuadro de texto 1021" o:spid="_x0000_s1043" type="#_x0000_t202" style="position:absolute;margin-left:257.95pt;margin-top:429.95pt;width:81pt;height:30.65pt;z-index:25204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D8A0C5E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4488369" wp14:editId="1702F5CC">
                <wp:simplePos x="0" y="0"/>
                <wp:positionH relativeFrom="column">
                  <wp:posOffset>3275965</wp:posOffset>
                </wp:positionH>
                <wp:positionV relativeFrom="page">
                  <wp:posOffset>3631565</wp:posOffset>
                </wp:positionV>
                <wp:extent cx="1028700" cy="389255"/>
                <wp:effectExtent l="0" t="0" r="0" b="0"/>
                <wp:wrapNone/>
                <wp:docPr id="1412" name="Cuadro de texto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D136C2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8369" id="Cuadro de texto 879" o:spid="_x0000_s1044" type="#_x0000_t202" style="position:absolute;margin-left:257.95pt;margin-top:285.95pt;width:81pt;height:30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6D136C2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317248" behindDoc="0" locked="0" layoutInCell="1" allowOverlap="1" wp14:anchorId="4B9C8921" wp14:editId="679C5E09">
                <wp:simplePos x="0" y="0"/>
                <wp:positionH relativeFrom="column">
                  <wp:posOffset>3275965</wp:posOffset>
                </wp:positionH>
                <wp:positionV relativeFrom="page">
                  <wp:posOffset>1802765</wp:posOffset>
                </wp:positionV>
                <wp:extent cx="1028700" cy="292100"/>
                <wp:effectExtent l="0" t="0" r="0" b="0"/>
                <wp:wrapNone/>
                <wp:docPr id="1411" name="Cuadro de texto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D327B6" w14:textId="77777777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8921" id="Cuadro de texto 737" o:spid="_x0000_s1045" type="#_x0000_t202" style="position:absolute;margin-left:257.95pt;margin-top:141.95pt;width:81pt;height:23pt;z-index:25131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CD327B6" w14:textId="77777777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943360" behindDoc="0" locked="0" layoutInCell="1" allowOverlap="1" wp14:anchorId="3C22378F" wp14:editId="6BA85D4E">
                <wp:simplePos x="0" y="0"/>
                <wp:positionH relativeFrom="column">
                  <wp:posOffset>3458210</wp:posOffset>
                </wp:positionH>
                <wp:positionV relativeFrom="page">
                  <wp:posOffset>9307195</wp:posOffset>
                </wp:positionV>
                <wp:extent cx="657225" cy="200025"/>
                <wp:effectExtent l="0" t="0" r="9525" b="9525"/>
                <wp:wrapNone/>
                <wp:docPr id="1410" name="Cuadro de texto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17F5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378F" id="Cuadro de texto 1304" o:spid="_x0000_s1046" type="#_x0000_t202" style="position:absolute;margin-left:272.3pt;margin-top:732.85pt;width:51.75pt;height:15.75pt;z-index:25294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7617F5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902400" behindDoc="0" locked="0" layoutInCell="1" allowOverlap="1" wp14:anchorId="31F34D53" wp14:editId="314FDC26">
                <wp:simplePos x="0" y="0"/>
                <wp:positionH relativeFrom="column">
                  <wp:posOffset>5720080</wp:posOffset>
                </wp:positionH>
                <wp:positionV relativeFrom="page">
                  <wp:posOffset>8087360</wp:posOffset>
                </wp:positionV>
                <wp:extent cx="0" cy="629920"/>
                <wp:effectExtent l="0" t="0" r="38100" b="36830"/>
                <wp:wrapNone/>
                <wp:docPr id="1408" name="Línea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3180" id="Línea 1302" o:spid="_x0000_s1026" style="position:absolute;z-index:25290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4pt,636.8pt" to="450.4pt,6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883968" behindDoc="0" locked="0" layoutInCell="1" allowOverlap="1" wp14:anchorId="7E8082CC" wp14:editId="5FBD5B78">
                <wp:simplePos x="0" y="0"/>
                <wp:positionH relativeFrom="column">
                  <wp:posOffset>4505325</wp:posOffset>
                </wp:positionH>
                <wp:positionV relativeFrom="page">
                  <wp:posOffset>8820785</wp:posOffset>
                </wp:positionV>
                <wp:extent cx="1372870" cy="914400"/>
                <wp:effectExtent l="0" t="0" r="0" b="0"/>
                <wp:wrapNone/>
                <wp:docPr id="1407" name="Cuadro de texto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FCC2A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78C545C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4312E8D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477A67C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3DEC0C9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23AAF74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82CC" id="Cuadro de texto 1301" o:spid="_x0000_s1047" type="#_x0000_t202" style="position:absolute;margin-left:354.75pt;margin-top:694.55pt;width:108.1pt;height:1in;z-index:252883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21FCC2A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78C545C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4312E8D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477A67C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3DEC0C9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23AAF74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865536" behindDoc="0" locked="0" layoutInCell="1" allowOverlap="1" wp14:anchorId="20A45FD1" wp14:editId="7E6AF73C">
                <wp:simplePos x="0" y="0"/>
                <wp:positionH relativeFrom="column">
                  <wp:posOffset>4348480</wp:posOffset>
                </wp:positionH>
                <wp:positionV relativeFrom="page">
                  <wp:posOffset>8716010</wp:posOffset>
                </wp:positionV>
                <wp:extent cx="2055495" cy="0"/>
                <wp:effectExtent l="0" t="0" r="0" b="0"/>
                <wp:wrapNone/>
                <wp:docPr id="1406" name="Línea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E1F4E" id="Línea 1300" o:spid="_x0000_s1026" style="position:absolute;z-index:252865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86.3pt" to="504.25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847104" behindDoc="0" locked="0" layoutInCell="1" allowOverlap="1" wp14:anchorId="61E6A81C" wp14:editId="689BC788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0" cy="1198880"/>
                <wp:effectExtent l="0" t="0" r="38100" b="20320"/>
                <wp:wrapNone/>
                <wp:docPr id="1405" name="Línea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E5D33" id="Línea 1299" o:spid="_x0000_s1026" style="position:absolute;z-index:252847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86.4pt" to="495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828672" behindDoc="0" locked="0" layoutInCell="1" allowOverlap="1" wp14:anchorId="7B954150" wp14:editId="3B42ADA8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0"/>
                <wp:effectExtent l="0" t="0" r="0" b="0"/>
                <wp:wrapNone/>
                <wp:docPr id="1404" name="Línea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DA8A" id="Línea 1298" o:spid="_x0000_s1026" style="position:absolute;z-index:252828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67.4pt" to="504.4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810240" behindDoc="0" locked="0" layoutInCell="1" allowOverlap="1" wp14:anchorId="623085A7" wp14:editId="080CEC89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0"/>
                <wp:effectExtent l="0" t="0" r="0" b="0"/>
                <wp:wrapNone/>
                <wp:docPr id="1403" name="Línea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49ADD" id="Línea 1297" o:spid="_x0000_s1026" style="position:absolute;z-index:252810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99.9pt" to="504.4pt,6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791808" behindDoc="0" locked="0" layoutInCell="1" allowOverlap="1" wp14:anchorId="3C693A07" wp14:editId="72DB09D3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114300" cy="170180"/>
                <wp:effectExtent l="0" t="0" r="0" b="1270"/>
                <wp:wrapNone/>
                <wp:docPr id="1402" name="Rectángulo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44314" id="Rectángulo 1296" o:spid="_x0000_s1026" style="position:absolute;margin-left:495.4pt;margin-top:686.4pt;width:9pt;height:13.4pt;z-index:252791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773376" behindDoc="0" locked="0" layoutInCell="1" allowOverlap="1" wp14:anchorId="644C52CE" wp14:editId="5814DD7C">
                <wp:simplePos x="0" y="0"/>
                <wp:positionH relativeFrom="column">
                  <wp:posOffset>4348480</wp:posOffset>
                </wp:positionH>
                <wp:positionV relativeFrom="page">
                  <wp:posOffset>8087360</wp:posOffset>
                </wp:positionV>
                <wp:extent cx="0" cy="1828800"/>
                <wp:effectExtent l="0" t="0" r="38100" b="19050"/>
                <wp:wrapNone/>
                <wp:docPr id="1401" name="Línea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DE2CE" id="Línea 1295" o:spid="_x0000_s1026" style="position:absolute;z-index:252773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36.8pt" to="342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754944" behindDoc="0" locked="0" layoutInCell="1" allowOverlap="1" wp14:anchorId="415B4FA7" wp14:editId="3381C560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0"/>
                <wp:effectExtent l="0" t="0" r="0" b="0"/>
                <wp:wrapNone/>
                <wp:docPr id="1400" name="Línea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946FB" id="Línea 1294" o:spid="_x0000_s1026" style="position:absolute;z-index:252754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53.9pt" to="504.4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736512" behindDoc="0" locked="0" layoutInCell="1" allowOverlap="1" wp14:anchorId="4265F10E" wp14:editId="147DB9DC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0"/>
                <wp:effectExtent l="0" t="0" r="0" b="0"/>
                <wp:wrapNone/>
                <wp:docPr id="1399" name="Línea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EFD39" id="Línea 1293" o:spid="_x0000_s1026" style="position:absolute;z-index:25273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40.4pt" to="504.4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718080" behindDoc="0" locked="0" layoutInCell="1" allowOverlap="1" wp14:anchorId="59599199" wp14:editId="364FF96D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0"/>
                <wp:effectExtent l="0" t="0" r="0" b="0"/>
                <wp:wrapNone/>
                <wp:docPr id="1398" name="Línea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7902F" id="Línea 1292" o:spid="_x0000_s1026" style="position:absolute;z-index:252718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26.9pt" to="504.4pt,7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99648" behindDoc="0" locked="0" layoutInCell="1" allowOverlap="1" wp14:anchorId="408CBC4C" wp14:editId="35208F88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0"/>
                <wp:effectExtent l="0" t="0" r="0" b="0"/>
                <wp:wrapNone/>
                <wp:docPr id="1397" name="Línea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3E6F0" id="Línea 1291" o:spid="_x0000_s1026" style="position:absolute;z-index:252699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13.4pt" to="504.4pt,7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81216" behindDoc="0" locked="0" layoutInCell="1" allowOverlap="1" wp14:anchorId="66C14160" wp14:editId="3D2F3271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170180"/>
                <wp:effectExtent l="0" t="0" r="0" b="1270"/>
                <wp:wrapNone/>
                <wp:docPr id="1396" name="Rectángulo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F935A" id="Rectángulo 1290" o:spid="_x0000_s1026" style="position:absolute;margin-left:495.4pt;margin-top:767.4pt;width:9pt;height:13.4pt;z-index:25268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62784" behindDoc="0" locked="0" layoutInCell="1" allowOverlap="1" wp14:anchorId="5D59DD5A" wp14:editId="56AEF151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170180"/>
                <wp:effectExtent l="0" t="0" r="0" b="1270"/>
                <wp:wrapNone/>
                <wp:docPr id="1395" name="Rectángulo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512B0" id="Rectángulo 1289" o:spid="_x0000_s1026" style="position:absolute;margin-left:495.4pt;margin-top:753.9pt;width:9pt;height:13.4pt;z-index:252662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LaAwMAAEUGAAAOAAAAZHJzL2Uyb0RvYy54bWysVNuO0zAQfUfiHyy/ZxMna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44352" behindDoc="0" locked="0" layoutInCell="1" allowOverlap="1" wp14:anchorId="64E8C886" wp14:editId="106C8938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170180"/>
                <wp:effectExtent l="0" t="0" r="0" b="1270"/>
                <wp:wrapNone/>
                <wp:docPr id="1394" name="Rectángulo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46302" id="Rectángulo 1288" o:spid="_x0000_s1026" style="position:absolute;margin-left:495.4pt;margin-top:740.4pt;width:9pt;height:13.4pt;z-index:25264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25920" behindDoc="0" locked="0" layoutInCell="1" allowOverlap="1" wp14:anchorId="2A67A081" wp14:editId="2ED8E630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170180"/>
                <wp:effectExtent l="0" t="0" r="0" b="1270"/>
                <wp:wrapNone/>
                <wp:docPr id="1393" name="Rectángulo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2C073" id="Rectángulo 1287" o:spid="_x0000_s1026" style="position:absolute;margin-left:495.4pt;margin-top:726.9pt;width:9pt;height:13.4pt;z-index:25262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607488" behindDoc="0" locked="0" layoutInCell="1" allowOverlap="1" wp14:anchorId="6643826D" wp14:editId="520385CB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170180"/>
                <wp:effectExtent l="0" t="0" r="0" b="1270"/>
                <wp:wrapNone/>
                <wp:docPr id="1392" name="Rectángulo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03BFF" id="Rectángulo 1286" o:spid="_x0000_s1026" style="position:absolute;margin-left:495.4pt;margin-top:713.4pt;width:9pt;height:13.4pt;z-index:25260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NUAwMAAEU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589056" behindDoc="0" locked="0" layoutInCell="1" allowOverlap="1" wp14:anchorId="6DB790CD" wp14:editId="6C30AC16">
                <wp:simplePos x="0" y="0"/>
                <wp:positionH relativeFrom="column">
                  <wp:posOffset>4350385</wp:posOffset>
                </wp:positionH>
                <wp:positionV relativeFrom="page">
                  <wp:posOffset>8087360</wp:posOffset>
                </wp:positionV>
                <wp:extent cx="1371600" cy="629920"/>
                <wp:effectExtent l="0" t="0" r="0" b="0"/>
                <wp:wrapNone/>
                <wp:docPr id="1391" name="Rectángulo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7DB1F" id="Rectángulo 1285" o:spid="_x0000_s1026" style="position:absolute;margin-left:342.55pt;margin-top:636.8pt;width:108pt;height:49.6pt;z-index:25258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VrAw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2570624" behindDoc="0" locked="0" layoutInCell="1" allowOverlap="1" wp14:anchorId="0DDA93DD" wp14:editId="2246C50D">
            <wp:simplePos x="0" y="0"/>
            <wp:positionH relativeFrom="column">
              <wp:posOffset>3205480</wp:posOffset>
            </wp:positionH>
            <wp:positionV relativeFrom="page">
              <wp:posOffset>9744710</wp:posOffset>
            </wp:positionV>
            <wp:extent cx="1143000" cy="171450"/>
            <wp:effectExtent l="0" t="0" r="0" b="0"/>
            <wp:wrapNone/>
            <wp:docPr id="1390" name="Imagen 128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552192" behindDoc="0" locked="0" layoutInCell="1" allowOverlap="1" wp14:anchorId="32A351E7" wp14:editId="10023D59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170180"/>
                <wp:effectExtent l="0" t="0" r="0" b="1270"/>
                <wp:wrapNone/>
                <wp:docPr id="1389" name="Rectángulo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F5BA5" id="Rectángulo 1283" o:spid="_x0000_s1026" style="position:absolute;margin-left:495.4pt;margin-top:699.9pt;width:9pt;height:13.4pt;z-index:25255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2533760" behindDoc="0" locked="0" layoutInCell="1" allowOverlap="1" wp14:anchorId="49C96747" wp14:editId="40F82698">
            <wp:simplePos x="0" y="0"/>
            <wp:positionH relativeFrom="column">
              <wp:posOffset>5720080</wp:posOffset>
            </wp:positionH>
            <wp:positionV relativeFrom="page">
              <wp:posOffset>8087360</wp:posOffset>
            </wp:positionV>
            <wp:extent cx="685800" cy="628650"/>
            <wp:effectExtent l="0" t="0" r="0" b="0"/>
            <wp:wrapNone/>
            <wp:docPr id="1388" name="Imagen 128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515328" behindDoc="0" locked="0" layoutInCell="1" allowOverlap="1" wp14:anchorId="6B9B9BAA" wp14:editId="0AED75F4">
                <wp:simplePos x="0" y="0"/>
                <wp:positionH relativeFrom="column">
                  <wp:posOffset>4350385</wp:posOffset>
                </wp:positionH>
                <wp:positionV relativeFrom="page">
                  <wp:posOffset>8717280</wp:posOffset>
                </wp:positionV>
                <wp:extent cx="1943100" cy="1198880"/>
                <wp:effectExtent l="0" t="0" r="0" b="1270"/>
                <wp:wrapNone/>
                <wp:docPr id="1387" name="Rectángulo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96E0" id="Rectángulo 1281" o:spid="_x0000_s1026" style="position:absolute;margin-left:342.55pt;margin-top:686.4pt;width:153pt;height:94.4pt;z-index:252515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sYBAMAAEc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2496896" behindDoc="0" locked="0" layoutInCell="1" allowOverlap="1" wp14:anchorId="2E22A0B4" wp14:editId="52D2D839">
                <wp:simplePos x="0" y="0"/>
                <wp:positionH relativeFrom="column">
                  <wp:posOffset>3505200</wp:posOffset>
                </wp:positionH>
                <wp:positionV relativeFrom="page">
                  <wp:posOffset>6626860</wp:posOffset>
                </wp:positionV>
                <wp:extent cx="567055" cy="661670"/>
                <wp:effectExtent l="0" t="0" r="23495" b="24130"/>
                <wp:wrapNone/>
                <wp:docPr id="1270" name="Grupo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271" name="Forma libre 116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orma libre 116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orma libre 116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orma libre 116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orma libre 116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orma libre 117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orma libre 117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orma libre 117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orma libre 117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orma libre 117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orma libre 117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orma libre 117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orma libre 117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orma libre 117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orma libre 117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orma libre 118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orma libre 118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orma libre 118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orma libre 118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orma libre 118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orma libre 118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orma libre 118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orma libre 118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orma libre 118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orma libre 118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orma libre 119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orma libre 119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orma libre 119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orma libre 119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orma libre 119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orma libre 119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orma libre 119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orma libre 119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orma libre 119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orma libre 119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orma libre 120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orma libre 120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orma libre 120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orma libre 120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orma libre 120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orma libre 120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orma libre 120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orma libre 120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orma libre 120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orma libre 120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orma libre 121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orma libre 121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orma libre 121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orma libre 121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orma libre 121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orma libre 121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orma libre 121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orma libre 121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orma libre 121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orma libre 121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orma libre 122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orma libre 122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orma libre 122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orma libre 122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orma libre 122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orma libre 122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orma libre 122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orma libre 122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orma libre 122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orma libre 122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orma libre 123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orma libre 123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orma libre 123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orma libre 123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orma libre 123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orma libre 123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orma libre 123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orma libre 123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orma libre 123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orma libre 123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orma libre 124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orma libre 124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orma libre 124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orma libre 124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orma libre 124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orma libre 124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orma libre 124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orma libre 124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orma libre 124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orma libre 124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orma libre 125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orma libre 125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orma libre 125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orma libre 125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orma libre 125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orma libre 125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orma libre 125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orma libre 125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orma libre 125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orma libre 125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orma libre 126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orma libre 126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orma libre 126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orma libre 126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orma libre 126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orma libre 126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orma libre 126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orma libre 126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orma libre 126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orma libre 126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orma libre 127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orma libre 127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orma libre 127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orma libre 127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orma libre 127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orma libre 127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orma libre 127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orma libre 127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orma libre 127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orma libre 127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orma libre 128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B4F43" id="Grupo 1164" o:spid="_x0000_s1026" style="position:absolute;margin-left:276pt;margin-top:521.8pt;width:44.65pt;height:52.1pt;z-index:25249689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">
                <v:shape id="Forma libre 116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16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16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16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16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17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17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17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17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17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17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17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17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17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17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18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18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18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18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18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18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18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18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18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18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19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19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19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19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19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19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19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19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19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19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20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20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20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20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20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20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20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20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20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20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21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21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21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21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21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21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21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21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21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21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22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22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22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22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22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22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22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22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22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22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23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23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23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23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23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23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23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23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23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23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24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24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24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24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24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24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24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24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24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24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25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25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25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25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25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25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5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5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25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25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6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26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26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26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6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26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26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26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26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26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27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7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27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7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27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27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27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27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7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27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28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457984" behindDoc="0" locked="0" layoutInCell="1" allowOverlap="1" wp14:anchorId="0A3A9B1A" wp14:editId="115E7E26">
                <wp:simplePos x="0" y="0"/>
                <wp:positionH relativeFrom="column">
                  <wp:posOffset>3460115</wp:posOffset>
                </wp:positionH>
                <wp:positionV relativeFrom="page">
                  <wp:posOffset>7478395</wp:posOffset>
                </wp:positionV>
                <wp:extent cx="657225" cy="200025"/>
                <wp:effectExtent l="0" t="0" r="9525" b="9525"/>
                <wp:wrapNone/>
                <wp:docPr id="1269" name="Cuadro de texto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A12AC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9B1A" id="Cuadro de texto 1162" o:spid="_x0000_s1048" type="#_x0000_t202" style="position:absolute;margin-left:272.45pt;margin-top:588.85pt;width:51.75pt;height:15.75pt;z-index:25245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5DA12AC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419072" behindDoc="0" locked="0" layoutInCell="1" allowOverlap="1" wp14:anchorId="2619BDC2" wp14:editId="470868E4">
                <wp:simplePos x="0" y="0"/>
                <wp:positionH relativeFrom="column">
                  <wp:posOffset>5721985</wp:posOffset>
                </wp:positionH>
                <wp:positionV relativeFrom="page">
                  <wp:posOffset>6258560</wp:posOffset>
                </wp:positionV>
                <wp:extent cx="0" cy="629920"/>
                <wp:effectExtent l="0" t="0" r="38100" b="36830"/>
                <wp:wrapNone/>
                <wp:docPr id="1267" name="Línea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8F55C" id="Línea 1160" o:spid="_x0000_s1026" style="position:absolute;z-index:25241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55pt,492.8pt" to="450.55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402688" behindDoc="0" locked="0" layoutInCell="1" allowOverlap="1" wp14:anchorId="1FC3D9FB" wp14:editId="28ACD55C">
                <wp:simplePos x="0" y="0"/>
                <wp:positionH relativeFrom="column">
                  <wp:posOffset>4507230</wp:posOffset>
                </wp:positionH>
                <wp:positionV relativeFrom="page">
                  <wp:posOffset>6991985</wp:posOffset>
                </wp:positionV>
                <wp:extent cx="1372870" cy="914400"/>
                <wp:effectExtent l="0" t="0" r="0" b="0"/>
                <wp:wrapNone/>
                <wp:docPr id="1266" name="Cuadro de texto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246A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0A6E74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4A6DA7F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6BD09E5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3D576EF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5E498B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D9FB" id="Cuadro de texto 1159" o:spid="_x0000_s1049" type="#_x0000_t202" style="position:absolute;margin-left:354.9pt;margin-top:550.55pt;width:108.1pt;height:1in;z-index:25240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75246A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0A6E74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4A6DA7F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6BD09E5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3D576EF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5E498B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86304" behindDoc="0" locked="0" layoutInCell="1" allowOverlap="1" wp14:anchorId="647E0819" wp14:editId="0981FECB">
                <wp:simplePos x="0" y="0"/>
                <wp:positionH relativeFrom="column">
                  <wp:posOffset>4350385</wp:posOffset>
                </wp:positionH>
                <wp:positionV relativeFrom="page">
                  <wp:posOffset>6887210</wp:posOffset>
                </wp:positionV>
                <wp:extent cx="2055495" cy="0"/>
                <wp:effectExtent l="0" t="0" r="0" b="0"/>
                <wp:wrapNone/>
                <wp:docPr id="1265" name="Línea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A3814" id="Línea 1158" o:spid="_x0000_s1026" style="position:absolute;z-index:25238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542.3pt" to="504.4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69920" behindDoc="0" locked="0" layoutInCell="1" allowOverlap="1" wp14:anchorId="53DCD5CC" wp14:editId="5B187973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0" cy="1198880"/>
                <wp:effectExtent l="0" t="0" r="38100" b="20320"/>
                <wp:wrapNone/>
                <wp:docPr id="1264" name="Línea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3421A" id="Línea 1157" o:spid="_x0000_s1026" style="position:absolute;z-index:25236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42.4pt" to="495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53536" behindDoc="0" locked="0" layoutInCell="1" allowOverlap="1" wp14:anchorId="3C9F285C" wp14:editId="54F82A76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0"/>
                <wp:effectExtent l="0" t="0" r="0" b="0"/>
                <wp:wrapNone/>
                <wp:docPr id="1263" name="Línea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7621E" id="Línea 1156" o:spid="_x0000_s1026" style="position:absolute;z-index:25235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23.4pt" to="504.55pt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37152" behindDoc="0" locked="0" layoutInCell="1" allowOverlap="1" wp14:anchorId="56555EF7" wp14:editId="4F81CA1B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0"/>
                <wp:effectExtent l="0" t="0" r="0" b="0"/>
                <wp:wrapNone/>
                <wp:docPr id="1262" name="Línea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6293" id="Línea 1155" o:spid="_x0000_s1026" style="position:absolute;z-index:25233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55.9pt" to="504.55pt,5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20768" behindDoc="0" locked="0" layoutInCell="1" allowOverlap="1" wp14:anchorId="53A0538A" wp14:editId="41335476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114300" cy="170180"/>
                <wp:effectExtent l="0" t="0" r="0" b="1270"/>
                <wp:wrapNone/>
                <wp:docPr id="1261" name="Rectángulo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7D35D" id="Rectángulo 1154" o:spid="_x0000_s1026" style="position:absolute;margin-left:495.55pt;margin-top:542.4pt;width:9pt;height:13.4pt;z-index:25232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304384" behindDoc="0" locked="0" layoutInCell="1" allowOverlap="1" wp14:anchorId="64728E0A" wp14:editId="693C06DC">
                <wp:simplePos x="0" y="0"/>
                <wp:positionH relativeFrom="column">
                  <wp:posOffset>4350385</wp:posOffset>
                </wp:positionH>
                <wp:positionV relativeFrom="page">
                  <wp:posOffset>6258560</wp:posOffset>
                </wp:positionV>
                <wp:extent cx="0" cy="1828800"/>
                <wp:effectExtent l="0" t="0" r="38100" b="19050"/>
                <wp:wrapNone/>
                <wp:docPr id="1260" name="Línea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2B889" id="Línea 1153" o:spid="_x0000_s1026" style="position:absolute;z-index:25230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492.8pt" to="342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88000" behindDoc="0" locked="0" layoutInCell="1" allowOverlap="1" wp14:anchorId="76D39E47" wp14:editId="3EE01783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0"/>
                <wp:effectExtent l="0" t="0" r="0" b="0"/>
                <wp:wrapNone/>
                <wp:docPr id="1259" name="Línea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A14E" id="Línea 1152" o:spid="_x0000_s1026" style="position:absolute;z-index:25228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09.9pt" to="504.55pt,6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71616" behindDoc="0" locked="0" layoutInCell="1" allowOverlap="1" wp14:anchorId="5BC0304D" wp14:editId="35F2E484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0"/>
                <wp:effectExtent l="0" t="0" r="0" b="0"/>
                <wp:wrapNone/>
                <wp:docPr id="1258" name="Línea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16F10" id="Línea 1151" o:spid="_x0000_s1026" style="position:absolute;z-index:25227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96.4pt" to="504.5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55232" behindDoc="0" locked="0" layoutInCell="1" allowOverlap="1" wp14:anchorId="500F78B9" wp14:editId="42357352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0"/>
                <wp:effectExtent l="0" t="0" r="0" b="0"/>
                <wp:wrapNone/>
                <wp:docPr id="1257" name="Línea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CB0D2" id="Línea 1150" o:spid="_x0000_s1026" style="position:absolute;z-index:25225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82.9pt" to="504.55pt,5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38848" behindDoc="0" locked="0" layoutInCell="1" allowOverlap="1" wp14:anchorId="50D3A094" wp14:editId="1795E2B0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0"/>
                <wp:effectExtent l="0" t="0" r="0" b="0"/>
                <wp:wrapNone/>
                <wp:docPr id="1256" name="Línea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36087" id="Línea 1149" o:spid="_x0000_s1026" style="position:absolute;z-index:25223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69.4pt" to="504.55pt,5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22464" behindDoc="0" locked="0" layoutInCell="1" allowOverlap="1" wp14:anchorId="3F411F2F" wp14:editId="6C2641DE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170180"/>
                <wp:effectExtent l="0" t="0" r="0" b="1270"/>
                <wp:wrapNone/>
                <wp:docPr id="1255" name="Rectángulo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F370A" id="Rectángulo 1148" o:spid="_x0000_s1026" style="position:absolute;margin-left:495.55pt;margin-top:623.4pt;width:9pt;height:13.4pt;z-index:252222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206080" behindDoc="0" locked="0" layoutInCell="1" allowOverlap="1" wp14:anchorId="458DBEF0" wp14:editId="12B9C9E0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170180"/>
                <wp:effectExtent l="0" t="0" r="0" b="1270"/>
                <wp:wrapNone/>
                <wp:docPr id="1254" name="Rectángulo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7DD0D" id="Rectángulo 1147" o:spid="_x0000_s1026" style="position:absolute;margin-left:495.55pt;margin-top:609.9pt;width:9pt;height:13.4pt;z-index:252206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RfAgMAAEU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189696" behindDoc="0" locked="0" layoutInCell="1" allowOverlap="1" wp14:anchorId="3CE48A49" wp14:editId="7C826353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170180"/>
                <wp:effectExtent l="0" t="0" r="0" b="1270"/>
                <wp:wrapNone/>
                <wp:docPr id="1253" name="Rectángulo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F3013" id="Rectángulo 1146" o:spid="_x0000_s1026" style="position:absolute;margin-left:495.55pt;margin-top:596.4pt;width:9pt;height:13.4pt;z-index:252189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173312" behindDoc="0" locked="0" layoutInCell="1" allowOverlap="1" wp14:anchorId="7B048BF8" wp14:editId="312955E6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170180"/>
                <wp:effectExtent l="0" t="0" r="0" b="1270"/>
                <wp:wrapNone/>
                <wp:docPr id="1252" name="Rectángulo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826F7" id="Rectángulo 1145" o:spid="_x0000_s1026" style="position:absolute;margin-left:495.55pt;margin-top:582.9pt;width:9pt;height:13.4pt;z-index:252173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156928" behindDoc="0" locked="0" layoutInCell="1" allowOverlap="1" wp14:anchorId="134DAAEA" wp14:editId="19D11E04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170180"/>
                <wp:effectExtent l="0" t="0" r="0" b="1270"/>
                <wp:wrapNone/>
                <wp:docPr id="1251" name="Rectángulo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8D759" id="Rectángulo 1144" o:spid="_x0000_s1026" style="position:absolute;margin-left:495.55pt;margin-top:569.4pt;width:9pt;height:13.4pt;z-index:252156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QyAwMAAEU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140544" behindDoc="0" locked="0" layoutInCell="1" allowOverlap="1" wp14:anchorId="669B19E4" wp14:editId="0679418B">
                <wp:simplePos x="0" y="0"/>
                <wp:positionH relativeFrom="column">
                  <wp:posOffset>4352290</wp:posOffset>
                </wp:positionH>
                <wp:positionV relativeFrom="page">
                  <wp:posOffset>6258560</wp:posOffset>
                </wp:positionV>
                <wp:extent cx="1371600" cy="629920"/>
                <wp:effectExtent l="0" t="0" r="0" b="0"/>
                <wp:wrapNone/>
                <wp:docPr id="1250" name="Rectángulo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281A1" id="Rectángulo 1143" o:spid="_x0000_s1026" style="position:absolute;margin-left:342.7pt;margin-top:492.8pt;width:108pt;height:49.6pt;z-index:252140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faAg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2124160" behindDoc="0" locked="0" layoutInCell="1" allowOverlap="1" wp14:anchorId="2FB233EA" wp14:editId="74D42CE9">
            <wp:simplePos x="0" y="0"/>
            <wp:positionH relativeFrom="column">
              <wp:posOffset>3207385</wp:posOffset>
            </wp:positionH>
            <wp:positionV relativeFrom="page">
              <wp:posOffset>7915910</wp:posOffset>
            </wp:positionV>
            <wp:extent cx="1143000" cy="171450"/>
            <wp:effectExtent l="0" t="0" r="0" b="0"/>
            <wp:wrapNone/>
            <wp:docPr id="1249" name="Imagen 114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107776" behindDoc="0" locked="0" layoutInCell="1" allowOverlap="1" wp14:anchorId="23E3118C" wp14:editId="0ACBE86D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170180"/>
                <wp:effectExtent l="0" t="0" r="0" b="1270"/>
                <wp:wrapNone/>
                <wp:docPr id="1248" name="Rectángulo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C8352" id="Rectángulo 1141" o:spid="_x0000_s1026" style="position:absolute;margin-left:495.55pt;margin-top:555.9pt;width:9pt;height:13.4pt;z-index:252107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2091392" behindDoc="0" locked="0" layoutInCell="1" allowOverlap="1" wp14:anchorId="775274A7" wp14:editId="4BA041CA">
            <wp:simplePos x="0" y="0"/>
            <wp:positionH relativeFrom="column">
              <wp:posOffset>5721985</wp:posOffset>
            </wp:positionH>
            <wp:positionV relativeFrom="page">
              <wp:posOffset>6258560</wp:posOffset>
            </wp:positionV>
            <wp:extent cx="685800" cy="628650"/>
            <wp:effectExtent l="0" t="0" r="0" b="0"/>
            <wp:wrapNone/>
            <wp:docPr id="1247" name="Imagen 114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075008" behindDoc="0" locked="0" layoutInCell="1" allowOverlap="1" wp14:anchorId="344FAC48" wp14:editId="5E08B1F5">
                <wp:simplePos x="0" y="0"/>
                <wp:positionH relativeFrom="column">
                  <wp:posOffset>4352290</wp:posOffset>
                </wp:positionH>
                <wp:positionV relativeFrom="page">
                  <wp:posOffset>6888480</wp:posOffset>
                </wp:positionV>
                <wp:extent cx="1943100" cy="1198880"/>
                <wp:effectExtent l="0" t="0" r="0" b="1270"/>
                <wp:wrapNone/>
                <wp:docPr id="1246" name="Rectángulo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1DA81" id="Rectángulo 1139" o:spid="_x0000_s1026" style="position:absolute;margin-left:342.7pt;margin-top:542.4pt;width:153pt;height:94.4pt;z-index:25207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D6B6C79" wp14:editId="0E9FDA1A">
                <wp:simplePos x="0" y="0"/>
                <wp:positionH relativeFrom="column">
                  <wp:posOffset>3507105</wp:posOffset>
                </wp:positionH>
                <wp:positionV relativeFrom="page">
                  <wp:posOffset>4798060</wp:posOffset>
                </wp:positionV>
                <wp:extent cx="567055" cy="661670"/>
                <wp:effectExtent l="0" t="0" r="23495" b="24130"/>
                <wp:wrapNone/>
                <wp:docPr id="1129" name="Grupo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130" name="Forma libre 102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orma libre 102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orma libre 102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orma libre 102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orma libre 102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orma libre 102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orma libre 102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orma libre 103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orma libre 103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orma libre 103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orma libre 103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orma libre 103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orma libre 103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orma libre 103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orma libre 103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orma libre 103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orma libre 103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orma libre 104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orma libre 104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orma libre 104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orma libre 104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orma libre 104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orma libre 104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orma libre 104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orma libre 104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orma libre 104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orma libre 104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orma libre 105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orma libre 105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orma libre 105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orma libre 105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orma libre 105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orma libre 105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orma libre 105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orma libre 105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orma libre 105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orma libre 105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orma libre 106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orma libre 106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orma libre 106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orma libre 106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orma libre 106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orma libre 106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orma libre 106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orma libre 106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orma libre 106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orma libre 106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orma libre 107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orma libre 107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orma libre 107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orma libre 107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orma libre 107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orma libre 107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orma libre 107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orma libre 107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orma libre 107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orma libre 107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orma libre 108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orma libre 108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orma libre 108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orma libre 108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orma libre 108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orma libre 108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orma libre 108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orma libre 108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orma libre 108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orma libre 108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orma libre 109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orma libre 109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orma libre 109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orma libre 109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orma libre 109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orma libre 109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orma libre 109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orma libre 109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orma libre 109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orma libre 109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orma libre 110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orma libre 110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orma libre 110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orma libre 110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orma libre 110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orma libre 110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orma libre 110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orma libre 110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orma libre 110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orma libre 110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orma libre 111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orma libre 111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orma libre 111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orma libre 111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orma libre 111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orma libre 111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orma libre 111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orma libre 111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orma libre 111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orma libre 111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orma libre 112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orma libre 112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orma libre 112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orma libre 112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orma libre 112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orma libre 112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orma libre 112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orma libre 112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orma libre 112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orma libre 112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orma libre 113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orma libre 113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orma libre 113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orma libre 113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orma libre 113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orma libre 113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orma libre 113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orma libre 113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orma libre 113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DDF7" id="Grupo 1022" o:spid="_x0000_s1026" style="position:absolute;margin-left:276.15pt;margin-top:377.8pt;width:44.65pt;height:52.1pt;z-index:25205862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">
                <v:shape id="Forma libre 102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02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02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02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02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02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02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03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03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03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03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03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03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03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03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03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03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04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04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04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04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04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04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04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04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04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04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05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05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05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05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05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05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05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05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05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05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06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06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06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06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06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06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06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06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06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06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07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07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07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07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07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07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07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07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07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07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08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08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08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08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08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08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08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08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08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08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09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09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09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09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09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09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09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09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09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09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10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10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10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10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10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10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10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10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10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10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11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11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11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11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1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11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11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11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11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11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12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12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12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12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12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12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12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12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12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2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13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13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13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13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13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13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3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13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13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2021760" behindDoc="0" locked="0" layoutInCell="1" allowOverlap="1" wp14:anchorId="1A8321A1" wp14:editId="01AF4DB6">
                <wp:simplePos x="0" y="0"/>
                <wp:positionH relativeFrom="column">
                  <wp:posOffset>3462020</wp:posOffset>
                </wp:positionH>
                <wp:positionV relativeFrom="page">
                  <wp:posOffset>5649595</wp:posOffset>
                </wp:positionV>
                <wp:extent cx="657225" cy="200025"/>
                <wp:effectExtent l="0" t="0" r="9525" b="9525"/>
                <wp:wrapNone/>
                <wp:docPr id="1128" name="Cuadro de texto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1B06A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21A1" id="Cuadro de texto 1020" o:spid="_x0000_s1050" type="#_x0000_t202" style="position:absolute;margin-left:272.6pt;margin-top:444.85pt;width:51.75pt;height:15.75pt;z-index:25202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F91B06A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84896" behindDoc="0" locked="0" layoutInCell="1" allowOverlap="1" wp14:anchorId="4510ACEC" wp14:editId="58BDA6AE">
                <wp:simplePos x="0" y="0"/>
                <wp:positionH relativeFrom="column">
                  <wp:posOffset>5723890</wp:posOffset>
                </wp:positionH>
                <wp:positionV relativeFrom="page">
                  <wp:posOffset>4429760</wp:posOffset>
                </wp:positionV>
                <wp:extent cx="0" cy="629920"/>
                <wp:effectExtent l="0" t="0" r="38100" b="36830"/>
                <wp:wrapNone/>
                <wp:docPr id="1126" name="Línea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91FE" id="Línea 1018" o:spid="_x0000_s1026" style="position:absolute;z-index:25198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348.8pt" to="450.7pt,3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70560" behindDoc="0" locked="0" layoutInCell="1" allowOverlap="1" wp14:anchorId="0184E44D" wp14:editId="7EB04397">
                <wp:simplePos x="0" y="0"/>
                <wp:positionH relativeFrom="column">
                  <wp:posOffset>4509135</wp:posOffset>
                </wp:positionH>
                <wp:positionV relativeFrom="page">
                  <wp:posOffset>5163185</wp:posOffset>
                </wp:positionV>
                <wp:extent cx="1372870" cy="914400"/>
                <wp:effectExtent l="0" t="0" r="0" b="0"/>
                <wp:wrapNone/>
                <wp:docPr id="1125" name="Cuadro de texto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7DDE9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41E8EB6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1F9B3A9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21227AFC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42D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79A66C09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E44D" id="Cuadro de texto 1017" o:spid="_x0000_s1051" type="#_x0000_t202" style="position:absolute;margin-left:355.05pt;margin-top:406.55pt;width:108.1pt;height:1in;z-index:25197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C57DDE9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41E8EB6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1F9B3A9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21227AFC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42D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79A66C09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56224" behindDoc="0" locked="0" layoutInCell="1" allowOverlap="1" wp14:anchorId="74496A19" wp14:editId="4B1DE4A7">
                <wp:simplePos x="0" y="0"/>
                <wp:positionH relativeFrom="column">
                  <wp:posOffset>4352290</wp:posOffset>
                </wp:positionH>
                <wp:positionV relativeFrom="page">
                  <wp:posOffset>5058410</wp:posOffset>
                </wp:positionV>
                <wp:extent cx="2055495" cy="0"/>
                <wp:effectExtent l="0" t="0" r="0" b="0"/>
                <wp:wrapNone/>
                <wp:docPr id="1124" name="Línea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92310" id="Línea 1016" o:spid="_x0000_s1026" style="position:absolute;z-index:25195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98.3pt" to="504.55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41888" behindDoc="0" locked="0" layoutInCell="1" allowOverlap="1" wp14:anchorId="7F514E99" wp14:editId="54D9AA9E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0" cy="1198880"/>
                <wp:effectExtent l="0" t="0" r="38100" b="20320"/>
                <wp:wrapNone/>
                <wp:docPr id="1123" name="Línea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A4F4B" id="Línea 1015" o:spid="_x0000_s1026" style="position:absolute;z-index:25194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98.4pt" to="495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27552" behindDoc="0" locked="0" layoutInCell="1" allowOverlap="1" wp14:anchorId="78DE49B3" wp14:editId="3D7341F8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0"/>
                <wp:effectExtent l="0" t="0" r="0" b="0"/>
                <wp:wrapNone/>
                <wp:docPr id="1122" name="Línea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63891" id="Línea 1014" o:spid="_x0000_s1026" style="position:absolute;z-index:25192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79.4pt" to="504.7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913216" behindDoc="0" locked="0" layoutInCell="1" allowOverlap="1" wp14:anchorId="5CB01124" wp14:editId="09B6A761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0"/>
                <wp:effectExtent l="0" t="0" r="0" b="0"/>
                <wp:wrapNone/>
                <wp:docPr id="1121" name="Línea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4AA08" id="Línea 1013" o:spid="_x0000_s1026" style="position:absolute;z-index:25191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11.9pt" to="504.7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98880" behindDoc="0" locked="0" layoutInCell="1" allowOverlap="1" wp14:anchorId="1CB166CB" wp14:editId="3F3FF760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114300" cy="170180"/>
                <wp:effectExtent l="0" t="0" r="0" b="1270"/>
                <wp:wrapNone/>
                <wp:docPr id="1120" name="Rectángulo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793CE" id="Rectángulo 1012" o:spid="_x0000_s1026" style="position:absolute;margin-left:495.7pt;margin-top:398.4pt;width:9pt;height:13.4pt;z-index:251898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GeAgMAAEUGAAAOAAAAZHJzL2Uyb0RvYy54bWysVNuO0zAQfUfiHyy/ZxOnS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84544" behindDoc="0" locked="0" layoutInCell="1" allowOverlap="1" wp14:anchorId="7A1333D3" wp14:editId="1401EE20">
                <wp:simplePos x="0" y="0"/>
                <wp:positionH relativeFrom="column">
                  <wp:posOffset>4352290</wp:posOffset>
                </wp:positionH>
                <wp:positionV relativeFrom="page">
                  <wp:posOffset>4429760</wp:posOffset>
                </wp:positionV>
                <wp:extent cx="0" cy="1828800"/>
                <wp:effectExtent l="0" t="0" r="38100" b="19050"/>
                <wp:wrapNone/>
                <wp:docPr id="1119" name="Línea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76639" id="Línea 1011" o:spid="_x0000_s1026" style="position:absolute;z-index:251884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48.8pt" to="342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70208" behindDoc="0" locked="0" layoutInCell="1" allowOverlap="1" wp14:anchorId="2AD66839" wp14:editId="291909B5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0"/>
                <wp:effectExtent l="0" t="0" r="0" b="0"/>
                <wp:wrapNone/>
                <wp:docPr id="1118" name="Línea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7DFB8" id="Línea 1010" o:spid="_x0000_s1026" style="position:absolute;z-index:25187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65.9pt" to="504.7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 wp14:anchorId="22383B8B" wp14:editId="4096348E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0"/>
                <wp:effectExtent l="0" t="0" r="0" b="0"/>
                <wp:wrapNone/>
                <wp:docPr id="1117" name="Línea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ADC4B" id="Línea 1009" o:spid="_x0000_s1026" style="position:absolute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52.4pt" to="504.7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41536" behindDoc="0" locked="0" layoutInCell="1" allowOverlap="1" wp14:anchorId="5B9D4C66" wp14:editId="5D6AF038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0"/>
                <wp:effectExtent l="0" t="0" r="0" b="0"/>
                <wp:wrapNone/>
                <wp:docPr id="1116" name="Línea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F849A" id="Línea 1008" o:spid="_x0000_s1026" style="position:absolute;z-index:251841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38.9pt" to="504.7pt,4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NSlQIAAGk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27200" behindDoc="0" locked="0" layoutInCell="1" allowOverlap="1" wp14:anchorId="652CE791" wp14:editId="6A8E7CDE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0"/>
                <wp:effectExtent l="0" t="0" r="0" b="0"/>
                <wp:wrapNone/>
                <wp:docPr id="1115" name="Línea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DE7E8" id="Línea 1007" o:spid="_x0000_s1026" style="position:absolute;z-index:25182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25.4pt" to="504.7pt,4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RclQIAAGk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0DB6001B" wp14:editId="77593965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170180"/>
                <wp:effectExtent l="0" t="0" r="0" b="1270"/>
                <wp:wrapNone/>
                <wp:docPr id="1114" name="Rectángulo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935B5" id="Rectángulo 1006" o:spid="_x0000_s1026" style="position:absolute;margin-left:495.7pt;margin-top:479.4pt;width:9pt;height:13.4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98528" behindDoc="0" locked="0" layoutInCell="1" allowOverlap="1" wp14:anchorId="0CC97814" wp14:editId="34FBD559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170180"/>
                <wp:effectExtent l="0" t="0" r="0" b="1270"/>
                <wp:wrapNone/>
                <wp:docPr id="1113" name="Rectángulo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1A0E9" id="Rectángulo 1005" o:spid="_x0000_s1026" style="position:absolute;margin-left:495.7pt;margin-top:465.9pt;width:9pt;height:13.4pt;z-index:25179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122D426D" wp14:editId="3C348256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170180"/>
                <wp:effectExtent l="0" t="0" r="0" b="1270"/>
                <wp:wrapNone/>
                <wp:docPr id="1112" name="Rectángulo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1EF08" id="Rectángulo 1004" o:spid="_x0000_s1026" style="position:absolute;margin-left:495.7pt;margin-top:452.4pt;width:9pt;height:13.4pt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31687F3F" wp14:editId="4578F043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170180"/>
                <wp:effectExtent l="0" t="0" r="0" b="1270"/>
                <wp:wrapNone/>
                <wp:docPr id="1111" name="Rectángulo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4EA5C" id="Rectángulo 1003" o:spid="_x0000_s1026" style="position:absolute;margin-left:495.7pt;margin-top:438.9pt;width:9pt;height:13.4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735CC69E" wp14:editId="4BA61E12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170180"/>
                <wp:effectExtent l="0" t="0" r="0" b="1270"/>
                <wp:wrapNone/>
                <wp:docPr id="1110" name="Rectángulo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C68BB" id="Rectángulo 1002" o:spid="_x0000_s1026" style="position:absolute;margin-left:495.7pt;margin-top:425.4pt;width:9pt;height:13.4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yiAgMAAEU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350D75FD" wp14:editId="3EDC6950">
                <wp:simplePos x="0" y="0"/>
                <wp:positionH relativeFrom="column">
                  <wp:posOffset>4354195</wp:posOffset>
                </wp:positionH>
                <wp:positionV relativeFrom="page">
                  <wp:posOffset>4429760</wp:posOffset>
                </wp:positionV>
                <wp:extent cx="1371600" cy="629920"/>
                <wp:effectExtent l="0" t="0" r="0" b="0"/>
                <wp:wrapNone/>
                <wp:docPr id="1109" name="Rectángulo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61138" id="Rectángulo 1001" o:spid="_x0000_s1026" style="position:absolute;margin-left:342.85pt;margin-top:348.8pt;width:108pt;height:49.6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PtAg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726848" behindDoc="0" locked="0" layoutInCell="1" allowOverlap="1" wp14:anchorId="6325DD78" wp14:editId="28C0F48F">
            <wp:simplePos x="0" y="0"/>
            <wp:positionH relativeFrom="column">
              <wp:posOffset>3209290</wp:posOffset>
            </wp:positionH>
            <wp:positionV relativeFrom="page">
              <wp:posOffset>6087110</wp:posOffset>
            </wp:positionV>
            <wp:extent cx="1143000" cy="171450"/>
            <wp:effectExtent l="0" t="0" r="0" b="0"/>
            <wp:wrapNone/>
            <wp:docPr id="1108" name="Imagen 100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3C0B54E1" wp14:editId="0D72EB44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170180"/>
                <wp:effectExtent l="0" t="0" r="0" b="1270"/>
                <wp:wrapNone/>
                <wp:docPr id="1107" name="Rectángulo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A1DA8" id="Rectángulo 999" o:spid="_x0000_s1026" style="position:absolute;margin-left:495.7pt;margin-top:411.9pt;width:9pt;height:13.4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698176" behindDoc="0" locked="0" layoutInCell="1" allowOverlap="1" wp14:anchorId="136575F7" wp14:editId="0CB856F7">
            <wp:simplePos x="0" y="0"/>
            <wp:positionH relativeFrom="column">
              <wp:posOffset>5723890</wp:posOffset>
            </wp:positionH>
            <wp:positionV relativeFrom="page">
              <wp:posOffset>4429760</wp:posOffset>
            </wp:positionV>
            <wp:extent cx="685800" cy="628650"/>
            <wp:effectExtent l="0" t="0" r="0" b="0"/>
            <wp:wrapNone/>
            <wp:docPr id="1106" name="Imagen 99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BFEA7EA" wp14:editId="16ECEB3E">
                <wp:simplePos x="0" y="0"/>
                <wp:positionH relativeFrom="column">
                  <wp:posOffset>4354195</wp:posOffset>
                </wp:positionH>
                <wp:positionV relativeFrom="page">
                  <wp:posOffset>5059680</wp:posOffset>
                </wp:positionV>
                <wp:extent cx="1943100" cy="1198880"/>
                <wp:effectExtent l="0" t="0" r="0" b="1270"/>
                <wp:wrapNone/>
                <wp:docPr id="1105" name="Rectángulo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67445" id="Rectángulo 997" o:spid="_x0000_s1026" style="position:absolute;margin-left:342.85pt;margin-top:398.4pt;width:153pt;height:94.4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J0AwMAAEY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AFCA71" wp14:editId="1A097521">
                <wp:simplePos x="0" y="0"/>
                <wp:positionH relativeFrom="column">
                  <wp:posOffset>3507105</wp:posOffset>
                </wp:positionH>
                <wp:positionV relativeFrom="page">
                  <wp:posOffset>2969260</wp:posOffset>
                </wp:positionV>
                <wp:extent cx="567055" cy="661670"/>
                <wp:effectExtent l="0" t="0" r="23495" b="24130"/>
                <wp:wrapNone/>
                <wp:docPr id="988" name="Grupo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989" name="Forma libre 88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orma libre 88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orma libre 88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orma libre 88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orma libre 88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orma libre 88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orma libre 88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orma libre 88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orma libre 88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orma libre 89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orma libre 89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orma libre 89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orma libre 89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orma libre 89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orma libre 89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orma libre 89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orma libre 89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orma libre 89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orma libre 89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orma libre 90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orma libre 90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orma libre 90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orma libre 90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orma libre 90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orma libre 90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orma libre 90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orma libre 90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orma libre 90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orma libre 90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orma libre 91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orma libre 91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orma libre 91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orma libre 91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orma libre 91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orma libre 91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orma libre 91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orma libre 91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orma libre 91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orma libre 91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orma libre 92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orma libre 92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orma libre 92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orma libre 92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orma libre 92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orma libre 92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orma libre 92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orma libre 92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orma libre 92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orma libre 92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orma libre 93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orma libre 93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orma libre 93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orma libre 93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orma libre 93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orma libre 93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orma libre 93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orma libre 93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orma libre 93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orma libre 93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orma libre 94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orma libre 94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orma libre 94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orma libre 94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orma libre 94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orma libre 94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orma libre 94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orma libre 94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orma libre 94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orma libre 94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orma libre 95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orma libre 95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orma libre 95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orma libre 95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orma libre 95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orma libre 95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orma libre 95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orma libre 95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orma libre 95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orma libre 95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orma libre 96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orma libre 96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orma libre 96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orma libre 96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orma libre 96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orma libre 96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orma libre 96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orma libre 96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orma libre 96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orma libre 96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orma libre 97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orma libre 97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orma libre 97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orma libre 97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orma libre 97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orma libre 97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orma libre 97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orma libre 97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orma libre 97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orma libre 97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orma libre 98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orma libre 98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orma libre 98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orma libre 98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orma libre 98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orma libre 98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orma libre 98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orma libre 98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orma libre 98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orma libre 98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orma libre 99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orma libre 99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orma libre 99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orma libre 99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orma libre 99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orma libre 99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orma libre 99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57C4D" id="Grupo 880" o:spid="_x0000_s1026" style="position:absolute;margin-left:276.15pt;margin-top:233.8pt;width:44.65pt;height:52.1pt;z-index:25166950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">
                <v:shape id="Forma libre 88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88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88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88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88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88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88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88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88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89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89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89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89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89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89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89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89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89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89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90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90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90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90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90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90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90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90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90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90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fiwwAAAN0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nw1fIK/b/IJcvELAAD//wMAUEsBAi0AFAAGAAgAAAAhANvh9svuAAAAhQEAABMAAAAAAAAAAAAA&#10;AAAAAAAAAFtDb250ZW50X1R5cGVzXS54bWxQSwECLQAUAAYACAAAACEAWvQsW78AAAAVAQAACwAA&#10;AAAAAAAAAAAAAAAfAQAAX3JlbHMvLnJlbHNQSwECLQAUAAYACAAAACEAB5PH4sMAAADd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91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91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91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91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91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91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91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91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91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91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92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92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92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92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92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92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92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92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92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92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93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93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93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93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93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93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93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93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93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93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94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94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94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94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94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94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94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94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94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94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95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95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95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95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95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95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95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95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95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95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96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96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96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96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96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96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96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96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96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96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97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97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7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97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97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97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97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97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97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97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98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98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98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98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98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98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98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8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98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98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99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99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99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99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9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99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99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37A45552" wp14:editId="38E644A6">
                <wp:simplePos x="0" y="0"/>
                <wp:positionH relativeFrom="column">
                  <wp:posOffset>3462020</wp:posOffset>
                </wp:positionH>
                <wp:positionV relativeFrom="page">
                  <wp:posOffset>3820795</wp:posOffset>
                </wp:positionV>
                <wp:extent cx="657225" cy="200025"/>
                <wp:effectExtent l="0" t="0" r="9525" b="9525"/>
                <wp:wrapNone/>
                <wp:docPr id="987" name="Cuadro de texto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14932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5552" id="Cuadro de texto 878" o:spid="_x0000_s1052" type="#_x0000_t202" style="position:absolute;margin-left:272.6pt;margin-top:300.85pt;width:51.75pt;height:15.75pt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614932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6015A870" wp14:editId="7600EDF6">
                <wp:simplePos x="0" y="0"/>
                <wp:positionH relativeFrom="column">
                  <wp:posOffset>5723890</wp:posOffset>
                </wp:positionH>
                <wp:positionV relativeFrom="page">
                  <wp:posOffset>2600960</wp:posOffset>
                </wp:positionV>
                <wp:extent cx="0" cy="629920"/>
                <wp:effectExtent l="0" t="0" r="38100" b="36830"/>
                <wp:wrapNone/>
                <wp:docPr id="985" name="Línea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C1416" id="Línea 876" o:spid="_x0000_s1026" style="position:absolute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204.8pt" to="450.7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7584" behindDoc="0" locked="0" layoutInCell="1" allowOverlap="1" wp14:anchorId="24B703A7" wp14:editId="1CB60063">
                <wp:simplePos x="0" y="0"/>
                <wp:positionH relativeFrom="column">
                  <wp:posOffset>4509135</wp:posOffset>
                </wp:positionH>
                <wp:positionV relativeFrom="page">
                  <wp:posOffset>3334385</wp:posOffset>
                </wp:positionV>
                <wp:extent cx="1372870" cy="914400"/>
                <wp:effectExtent l="0" t="0" r="0" b="0"/>
                <wp:wrapNone/>
                <wp:docPr id="984" name="Cuadro de texto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A68907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67E3914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204A4D4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5D8384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198D1DF4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55C2E3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3A7" id="Cuadro de texto 875" o:spid="_x0000_s1053" type="#_x0000_t202" style="position:absolute;margin-left:355.05pt;margin-top:262.55pt;width:108.1pt;height:1in;z-index:251587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8A68907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67E3914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204A4D4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5D8384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198D1DF4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55C2E3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75296" behindDoc="0" locked="0" layoutInCell="1" allowOverlap="1" wp14:anchorId="408A5BC2" wp14:editId="0D399FEC">
                <wp:simplePos x="0" y="0"/>
                <wp:positionH relativeFrom="column">
                  <wp:posOffset>4352290</wp:posOffset>
                </wp:positionH>
                <wp:positionV relativeFrom="page">
                  <wp:posOffset>3229610</wp:posOffset>
                </wp:positionV>
                <wp:extent cx="2055495" cy="0"/>
                <wp:effectExtent l="0" t="0" r="0" b="0"/>
                <wp:wrapNone/>
                <wp:docPr id="983" name="Línea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AC22" id="Línea 874" o:spid="_x0000_s1026" style="position:absolute;z-index:251575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54.3pt" to="504.55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63008" behindDoc="0" locked="0" layoutInCell="1" allowOverlap="1" wp14:anchorId="698AFFD4" wp14:editId="76B8DEEC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0" cy="1198880"/>
                <wp:effectExtent l="0" t="0" r="38100" b="20320"/>
                <wp:wrapNone/>
                <wp:docPr id="982" name="Línea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AF4C4" id="Línea 873" o:spid="_x0000_s1026" style="position:absolute;z-index:251563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54.4pt" to="495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50720" behindDoc="0" locked="0" layoutInCell="1" allowOverlap="1" wp14:anchorId="59C8C2DF" wp14:editId="2D4CFACC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0"/>
                <wp:effectExtent l="0" t="0" r="0" b="0"/>
                <wp:wrapNone/>
                <wp:docPr id="981" name="Línea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82BA9" id="Línea 872" o:spid="_x0000_s1026" style="position:absolute;z-index:251550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35.4pt" to="504.7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8432" behindDoc="0" locked="0" layoutInCell="1" allowOverlap="1" wp14:anchorId="5066BAE8" wp14:editId="7D3E2FB5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0"/>
                <wp:effectExtent l="0" t="0" r="0" b="0"/>
                <wp:wrapNone/>
                <wp:docPr id="980" name="Línea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6EA1" id="Línea 871" o:spid="_x0000_s1026" style="position:absolute;z-index:251538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67.9pt" to="504.7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26144" behindDoc="0" locked="0" layoutInCell="1" allowOverlap="1" wp14:anchorId="499E1483" wp14:editId="55B93D85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114300" cy="170180"/>
                <wp:effectExtent l="0" t="0" r="0" b="1270"/>
                <wp:wrapNone/>
                <wp:docPr id="979" name="Rectángulo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71C54" id="Rectángulo 870" o:spid="_x0000_s1026" style="position:absolute;margin-left:495.7pt;margin-top:254.4pt;width:9pt;height:13.4pt;z-index:251526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13856" behindDoc="0" locked="0" layoutInCell="1" allowOverlap="1" wp14:anchorId="37977EEA" wp14:editId="3E7A0071">
                <wp:simplePos x="0" y="0"/>
                <wp:positionH relativeFrom="column">
                  <wp:posOffset>4352290</wp:posOffset>
                </wp:positionH>
                <wp:positionV relativeFrom="page">
                  <wp:posOffset>2600960</wp:posOffset>
                </wp:positionV>
                <wp:extent cx="0" cy="1828800"/>
                <wp:effectExtent l="0" t="0" r="38100" b="19050"/>
                <wp:wrapNone/>
                <wp:docPr id="978" name="Línea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69E09" id="Línea 869" o:spid="_x0000_s1026" style="position:absolute;z-index:251513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04.8pt" to="342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01568" behindDoc="0" locked="0" layoutInCell="1" allowOverlap="1" wp14:anchorId="19D8D488" wp14:editId="696FC2D2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0"/>
                <wp:effectExtent l="0" t="0" r="0" b="0"/>
                <wp:wrapNone/>
                <wp:docPr id="977" name="Línea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901EF" id="Línea 868" o:spid="_x0000_s1026" style="position:absolute;z-index:251501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21.9pt" to="504.7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89280" behindDoc="0" locked="0" layoutInCell="1" allowOverlap="1" wp14:anchorId="6B40C405" wp14:editId="7F91CEF9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0"/>
                <wp:effectExtent l="0" t="0" r="0" b="0"/>
                <wp:wrapNone/>
                <wp:docPr id="976" name="Línea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035F" id="Línea 867" o:spid="_x0000_s1026" style="position:absolute;z-index:251489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08.4pt" to="504.7pt,3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76992" behindDoc="0" locked="0" layoutInCell="1" allowOverlap="1" wp14:anchorId="3B5F5E0B" wp14:editId="17BE1AC0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0"/>
                <wp:effectExtent l="0" t="0" r="0" b="0"/>
                <wp:wrapNone/>
                <wp:docPr id="975" name="Línea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A64B0" id="Línea 866" o:spid="_x0000_s1026" style="position:absolute;z-index:251476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94.9pt" to="504.7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Cs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evlAiNBOjDp/tdPwQhaxbH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64704" behindDoc="0" locked="0" layoutInCell="1" allowOverlap="1" wp14:anchorId="407D5E4D" wp14:editId="7314E7A0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0"/>
                <wp:effectExtent l="0" t="0" r="0" b="0"/>
                <wp:wrapNone/>
                <wp:docPr id="974" name="Línea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62BA4" id="Línea 865" o:spid="_x0000_s1026" style="position:absolute;z-index:251464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81.4pt" to="504.7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C8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etlhJEgHZh0/+unYASt4oX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52416" behindDoc="0" locked="0" layoutInCell="1" allowOverlap="1" wp14:anchorId="625E3B73" wp14:editId="0406E7F4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170180"/>
                <wp:effectExtent l="0" t="0" r="0" b="1270"/>
                <wp:wrapNone/>
                <wp:docPr id="973" name="Rectángulo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854D6" id="Rectángulo 864" o:spid="_x0000_s1026" style="position:absolute;margin-left:495.7pt;margin-top:335.4pt;width:9pt;height:13.4pt;z-index:25145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40128" behindDoc="0" locked="0" layoutInCell="1" allowOverlap="1" wp14:anchorId="441C5520" wp14:editId="17FD34D0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170180"/>
                <wp:effectExtent l="0" t="0" r="0" b="1270"/>
                <wp:wrapNone/>
                <wp:docPr id="972" name="Rectángulo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BE855" id="Rectángulo 863" o:spid="_x0000_s1026" style="position:absolute;margin-left:495.7pt;margin-top:321.9pt;width:9pt;height:13.4pt;z-index:251440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zrAAMAAEM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27840" behindDoc="0" locked="0" layoutInCell="1" allowOverlap="1" wp14:anchorId="5C5653CF" wp14:editId="67DFD9BD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170180"/>
                <wp:effectExtent l="0" t="0" r="0" b="1270"/>
                <wp:wrapNone/>
                <wp:docPr id="971" name="Rectángulo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1E45E" id="Rectángulo 862" o:spid="_x0000_s1026" style="position:absolute;margin-left:495.7pt;margin-top:308.4pt;width:9pt;height:13.4pt;z-index:25142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ERAw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15552" behindDoc="0" locked="0" layoutInCell="1" allowOverlap="1" wp14:anchorId="28F4F377" wp14:editId="11B1211F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170180"/>
                <wp:effectExtent l="0" t="0" r="0" b="1270"/>
                <wp:wrapNone/>
                <wp:docPr id="970" name="Rectángulo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7EC96" id="Rectángulo 861" o:spid="_x0000_s1026" style="position:absolute;margin-left:495.7pt;margin-top:294.9pt;width:9pt;height:13.4pt;z-index:251415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403264" behindDoc="0" locked="0" layoutInCell="1" allowOverlap="1" wp14:anchorId="4D763E67" wp14:editId="53506698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170180"/>
                <wp:effectExtent l="0" t="0" r="0" b="1270"/>
                <wp:wrapNone/>
                <wp:docPr id="969" name="Rectángulo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9B2A7" id="Rectángulo 860" o:spid="_x0000_s1026" style="position:absolute;margin-left:495.7pt;margin-top:281.4pt;width:9pt;height:13.4pt;z-index:251403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390976" behindDoc="0" locked="0" layoutInCell="1" allowOverlap="1" wp14:anchorId="0925CDC1" wp14:editId="4E7CC83C">
                <wp:simplePos x="0" y="0"/>
                <wp:positionH relativeFrom="column">
                  <wp:posOffset>4354195</wp:posOffset>
                </wp:positionH>
                <wp:positionV relativeFrom="page">
                  <wp:posOffset>2600960</wp:posOffset>
                </wp:positionV>
                <wp:extent cx="1371600" cy="629920"/>
                <wp:effectExtent l="0" t="0" r="0" b="0"/>
                <wp:wrapNone/>
                <wp:docPr id="968" name="Rectángulo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63138" id="Rectángulo 859" o:spid="_x0000_s1026" style="position:absolute;margin-left:342.85pt;margin-top:204.8pt;width:108pt;height:49.6pt;z-index:251390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Je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378688" behindDoc="0" locked="0" layoutInCell="1" allowOverlap="1" wp14:anchorId="2ED80211" wp14:editId="241A78AB">
            <wp:simplePos x="0" y="0"/>
            <wp:positionH relativeFrom="column">
              <wp:posOffset>3209290</wp:posOffset>
            </wp:positionH>
            <wp:positionV relativeFrom="page">
              <wp:posOffset>4258310</wp:posOffset>
            </wp:positionV>
            <wp:extent cx="1143000" cy="171450"/>
            <wp:effectExtent l="0" t="0" r="0" b="0"/>
            <wp:wrapNone/>
            <wp:docPr id="967" name="Imagen 85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366400" behindDoc="0" locked="0" layoutInCell="1" allowOverlap="1" wp14:anchorId="7536A9A5" wp14:editId="26940DEA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170180"/>
                <wp:effectExtent l="0" t="0" r="0" b="1270"/>
                <wp:wrapNone/>
                <wp:docPr id="966" name="Rectángulo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E1C99" id="Rectángulo 857" o:spid="_x0000_s1026" style="position:absolute;margin-left:495.7pt;margin-top:267.9pt;width:9pt;height:13.4pt;z-index:25136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jlAg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354112" behindDoc="0" locked="0" layoutInCell="1" allowOverlap="1" wp14:anchorId="07470BE7" wp14:editId="18E6A306">
            <wp:simplePos x="0" y="0"/>
            <wp:positionH relativeFrom="column">
              <wp:posOffset>5723890</wp:posOffset>
            </wp:positionH>
            <wp:positionV relativeFrom="page">
              <wp:posOffset>2600960</wp:posOffset>
            </wp:positionV>
            <wp:extent cx="685800" cy="628650"/>
            <wp:effectExtent l="0" t="0" r="0" b="0"/>
            <wp:wrapNone/>
            <wp:docPr id="965" name="Imagen 85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341824" behindDoc="0" locked="0" layoutInCell="1" allowOverlap="1" wp14:anchorId="62F944AD" wp14:editId="6308EEED">
                <wp:simplePos x="0" y="0"/>
                <wp:positionH relativeFrom="column">
                  <wp:posOffset>4354195</wp:posOffset>
                </wp:positionH>
                <wp:positionV relativeFrom="page">
                  <wp:posOffset>3230880</wp:posOffset>
                </wp:positionV>
                <wp:extent cx="1943100" cy="1198880"/>
                <wp:effectExtent l="0" t="0" r="0" b="1270"/>
                <wp:wrapNone/>
                <wp:docPr id="964" name="Rectángulo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3685B" id="Rectángulo 855" o:spid="_x0000_s1026" style="position:absolute;margin-left:342.85pt;margin-top:254.4pt;width:153pt;height:94.4pt;z-index:25134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 wp14:anchorId="36657740" wp14:editId="68C2DA74">
                <wp:simplePos x="0" y="0"/>
                <wp:positionH relativeFrom="column">
                  <wp:posOffset>3507105</wp:posOffset>
                </wp:positionH>
                <wp:positionV relativeFrom="page">
                  <wp:posOffset>1140460</wp:posOffset>
                </wp:positionV>
                <wp:extent cx="567055" cy="661670"/>
                <wp:effectExtent l="0" t="0" r="23495" b="24130"/>
                <wp:wrapNone/>
                <wp:docPr id="847" name="Grupo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848" name="Forma libre 73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orma libre 74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orma libre 74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orma libre 74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orma libre 74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orma libre 74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orma libre 74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orma libre 74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orma libre 74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orma libre 74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orma libre 74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orma libre 75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orma libre 75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orma libre 75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orma libre 75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orma libre 75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orma libre 75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orma libre 75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orma libre 75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orma libre 75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orma libre 75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orma libre 76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orma libre 76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orma libre 76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orma libre 76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orma libre 76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orma libre 76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orma libre 76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orma libre 76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orma libre 76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orma libre 76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orma libre 77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orma libre 77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orma libre 77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orma libre 77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orma libre 77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orma libre 77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orma libre 77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orma libre 77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orma libre 77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orma libre 77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orma libre 78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orma libre 78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orma libre 78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orma libre 78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orma libre 78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orma libre 78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orma libre 78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orma libre 78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orma libre 78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orma libre 78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orma libre 79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orma libre 79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orma libre 79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orma libre 79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orma libre 79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orma libre 79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orma libre 79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orma libre 79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orma libre 79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orma libre 79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orma libre 80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orma libre 80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orma libre 80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orma libre 80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orma libre 80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orma libre 80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orma libre 80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orma libre 80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orma libre 80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orma libre 80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orma libre 81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orma libre 81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orma libre 81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orma libre 81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orma libre 81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orma libre 81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orma libre 81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orma libre 81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orma libre 81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orma libre 81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orma libre 82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orma libre 82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orma libre 82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orma libre 82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orma libre 82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orma libre 82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orma libre 82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orma libre 82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orma libre 82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orma libre 82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orma libre 83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orma libre 83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orma libre 83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orma libre 83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orma libre 83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orma libre 83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orma libre 83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orma libre 83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orma libre 83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orma libre 83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orma libre 84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orma libre 84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orma libre 84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orma libre 84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orma libre 84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orma libre 84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orma libre 84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orma libre 84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orma libre 84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orma libre 84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orma libre 85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orma libre 85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orma libre 85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orma libre 85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orma libre 85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F0D66" id="Grupo 738" o:spid="_x0000_s1026" style="position:absolute;margin-left:276.15pt;margin-top:89.8pt;width:44.65pt;height:52.1pt;z-index:25132953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">
                <v:shape id="Forma libre 73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74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74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74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74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74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74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74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74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74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74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75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75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75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75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75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75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4AZ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YwGT/D/5l4BOTiDwAA//8DAFBLAQItABQABgAIAAAAIQDb4fbL7gAAAIUBAAATAAAAAAAA&#10;AAAAAAAAAAAAAABbQ29udGVudF9UeXBlc10ueG1sUEsBAi0AFAAGAAgAAAAhAFr0LFu/AAAAFQEA&#10;AAsAAAAAAAAAAAAAAAAAHwEAAF9yZWxzLy5yZWxzUEsBAi0AFAAGAAgAAAAhAP4ngBn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75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75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75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75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76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76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76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76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76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76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76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76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76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76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77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77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77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77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77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77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77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77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77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77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78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78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78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78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78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78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78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78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78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78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79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79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79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OW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sEiiuF5JhwBuf4HAAD//wMAUEsBAi0AFAAGAAgAAAAhANvh9svuAAAAhQEAABMAAAAAAAAAAAAA&#10;AAAAAAAAAFtDb250ZW50X1R5cGVzXS54bWxQSwECLQAUAAYACAAAACEAWvQsW78AAAAVAQAACwAA&#10;AAAAAAAAAAAAAAAfAQAAX3JlbHMvLnJlbHNQSwECLQAUAAYACAAAACEAClBzls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79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79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79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79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79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79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79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80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80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80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80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80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80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kY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eDOF1JhwBOXsCAAD//wMAUEsBAi0AFAAGAAgAAAAhANvh9svuAAAAhQEAABMAAAAAAAAA&#10;AAAAAAAAAAAAAFtDb250ZW50X1R5cGVzXS54bWxQSwECLQAUAAYACAAAACEAWvQsW78AAAAVAQAA&#10;CwAAAAAAAAAAAAAAAAAfAQAAX3JlbHMvLnJlbHNQSwECLQAUAAYACAAAACEAH+C5GM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80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80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80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80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81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81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81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81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81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81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81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81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81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81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82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82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82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82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82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82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82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E0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zN8/4XEmHwG5+gMAAP//AwBQSwECLQAUAAYACAAAACEA2+H2y+4AAACFAQAAEwAAAAAAAAAAAAAA&#10;AAAAAAAAW0NvbnRlbnRfVHlwZXNdLnhtbFBLAQItABQABgAIAAAAIQBa9CxbvwAAABUBAAALAAAA&#10;AAAAAAAAAAAAAB8BAABfcmVscy8ucmVsc1BLAQItABQABgAIAAAAIQAY0ME0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82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82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82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3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83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83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83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83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83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83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83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83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83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84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84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84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84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It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sJymcDsTj4Bc/wEAAP//AwBQSwECLQAUAAYACAAAACEA2+H2y+4AAACFAQAAEwAAAAAAAAAA&#10;AAAAAAAAAAAAW0NvbnRlbnRfVHlwZXNdLnhtbFBLAQItABQABgAIAAAAIQBa9CxbvwAAABUBAAAL&#10;AAAAAAAAAAAAAAAAAB8BAABfcmVscy8ucmVsc1BLAQItABQABgAIAAAAIQBpKnIt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84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4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84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84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84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uz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IH5dwO+ZcATk+g4AAP//AwBQSwECLQAUAAYACAAAACEA2+H2y+4AAACFAQAAEwAAAAAAAAAA&#10;AAAAAAAAAAAAW0NvbnRlbnRfVHlwZXNdLnhtbFBLAQItABQABgAIAAAAIQBa9CxbvwAAABUBAAAL&#10;AAAAAAAAAAAAAAAAAB8BAABfcmVscy8ucmVsc1BLAQItABQABgAIAAAAIQDl5tuz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84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85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85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5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85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85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96768" behindDoc="0" locked="0" layoutInCell="1" allowOverlap="1" wp14:anchorId="2F549696" wp14:editId="309F8707">
                <wp:simplePos x="0" y="0"/>
                <wp:positionH relativeFrom="column">
                  <wp:posOffset>3462020</wp:posOffset>
                </wp:positionH>
                <wp:positionV relativeFrom="page">
                  <wp:posOffset>1991995</wp:posOffset>
                </wp:positionV>
                <wp:extent cx="657225" cy="200025"/>
                <wp:effectExtent l="0" t="0" r="9525" b="9525"/>
                <wp:wrapNone/>
                <wp:docPr id="846" name="Cuadro de texto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032F1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9696" id="Cuadro de texto 736" o:spid="_x0000_s1054" type="#_x0000_t202" style="position:absolute;margin-left:272.6pt;margin-top:156.85pt;width:51.75pt;height:15.75pt;z-index:25129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E032F1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64000" behindDoc="0" locked="0" layoutInCell="1" allowOverlap="1" wp14:anchorId="5CDF8EAB" wp14:editId="254E20EE">
                <wp:simplePos x="0" y="0"/>
                <wp:positionH relativeFrom="column">
                  <wp:posOffset>5723890</wp:posOffset>
                </wp:positionH>
                <wp:positionV relativeFrom="page">
                  <wp:posOffset>772160</wp:posOffset>
                </wp:positionV>
                <wp:extent cx="0" cy="629920"/>
                <wp:effectExtent l="0" t="0" r="38100" b="36830"/>
                <wp:wrapNone/>
                <wp:docPr id="844" name="Línea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D315" id="Línea 734" o:spid="_x0000_s1026" style="position:absolute;z-index:25126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60.8pt" to="450.7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53760" behindDoc="0" locked="0" layoutInCell="1" allowOverlap="1" wp14:anchorId="1B43F697" wp14:editId="415216BD">
                <wp:simplePos x="0" y="0"/>
                <wp:positionH relativeFrom="column">
                  <wp:posOffset>4509135</wp:posOffset>
                </wp:positionH>
                <wp:positionV relativeFrom="page">
                  <wp:posOffset>1505585</wp:posOffset>
                </wp:positionV>
                <wp:extent cx="1372870" cy="914400"/>
                <wp:effectExtent l="0" t="0" r="0" b="0"/>
                <wp:wrapNone/>
                <wp:docPr id="843" name="Cuadro de texto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D9E00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5AC318A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0995906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49D212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1B2A98C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4C32F03D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697" id="Cuadro de texto 733" o:spid="_x0000_s1055" type="#_x0000_t202" style="position:absolute;margin-left:355.05pt;margin-top:118.55pt;width:108.1pt;height:1in;z-index:251253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59D9E00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5AC318A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0995906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49D212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1B2A98C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4C32F03D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43520" behindDoc="0" locked="0" layoutInCell="1" allowOverlap="1" wp14:anchorId="53C5FF89" wp14:editId="053F270E">
                <wp:simplePos x="0" y="0"/>
                <wp:positionH relativeFrom="column">
                  <wp:posOffset>4352290</wp:posOffset>
                </wp:positionH>
                <wp:positionV relativeFrom="page">
                  <wp:posOffset>1400810</wp:posOffset>
                </wp:positionV>
                <wp:extent cx="2055495" cy="0"/>
                <wp:effectExtent l="0" t="0" r="0" b="0"/>
                <wp:wrapNone/>
                <wp:docPr id="842" name="Línea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B9713" id="Línea 732" o:spid="_x0000_s1026" style="position:absolute;z-index:25124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110.3pt" to="504.55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33280" behindDoc="0" locked="0" layoutInCell="1" allowOverlap="1" wp14:anchorId="1E2C3450" wp14:editId="62CA081E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0" cy="1198880"/>
                <wp:effectExtent l="0" t="0" r="38100" b="20320"/>
                <wp:wrapNone/>
                <wp:docPr id="841" name="Línea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185AF" id="Línea 731" o:spid="_x0000_s1026" style="position:absolute;z-index:25123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10.4pt" to="495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23040" behindDoc="0" locked="0" layoutInCell="1" allowOverlap="1" wp14:anchorId="3FBC1C7D" wp14:editId="7BA66466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0"/>
                <wp:effectExtent l="0" t="0" r="0" b="0"/>
                <wp:wrapNone/>
                <wp:docPr id="840" name="Línea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34238" id="Línea 730" o:spid="_x0000_s1026" style="position:absolute;z-index:251223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91.4pt" to="504.7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12800" behindDoc="0" locked="0" layoutInCell="1" allowOverlap="1" wp14:anchorId="76F42FEF" wp14:editId="3966A6C6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0"/>
                <wp:effectExtent l="0" t="0" r="0" b="0"/>
                <wp:wrapNone/>
                <wp:docPr id="839" name="Línea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8B502" id="Línea 729" o:spid="_x0000_s1026" style="position:absolute;z-index:25121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23.9pt" to="504.7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202560" behindDoc="0" locked="0" layoutInCell="1" allowOverlap="1" wp14:anchorId="76A94464" wp14:editId="3218CE60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114300" cy="170180"/>
                <wp:effectExtent l="0" t="0" r="0" b="1270"/>
                <wp:wrapNone/>
                <wp:docPr id="838" name="Rectángulo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82640" id="Rectángulo 728" o:spid="_x0000_s1026" style="position:absolute;margin-left:495.7pt;margin-top:110.4pt;width:9pt;height:13.4pt;z-index:251202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92320" behindDoc="0" locked="0" layoutInCell="1" allowOverlap="1" wp14:anchorId="7B01B563" wp14:editId="7CB2078C">
                <wp:simplePos x="0" y="0"/>
                <wp:positionH relativeFrom="column">
                  <wp:posOffset>4352290</wp:posOffset>
                </wp:positionH>
                <wp:positionV relativeFrom="page">
                  <wp:posOffset>772160</wp:posOffset>
                </wp:positionV>
                <wp:extent cx="0" cy="1828800"/>
                <wp:effectExtent l="0" t="0" r="38100" b="19050"/>
                <wp:wrapNone/>
                <wp:docPr id="837" name="Línea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C7810" id="Línea 727" o:spid="_x0000_s1026" style="position:absolute;z-index:25119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60.8pt" to="342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82080" behindDoc="0" locked="0" layoutInCell="1" allowOverlap="1" wp14:anchorId="771A47E1" wp14:editId="54D87B6C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0"/>
                <wp:effectExtent l="0" t="0" r="0" b="0"/>
                <wp:wrapNone/>
                <wp:docPr id="836" name="Línea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051CC" id="Línea 726" o:spid="_x0000_s1026" style="position:absolute;z-index:251182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77.9pt" to="504.7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71840" behindDoc="0" locked="0" layoutInCell="1" allowOverlap="1" wp14:anchorId="4E7CBC92" wp14:editId="1003B7ED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0"/>
                <wp:effectExtent l="0" t="0" r="0" b="0"/>
                <wp:wrapNone/>
                <wp:docPr id="835" name="Línea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CA82E" id="Línea 725" o:spid="_x0000_s1026" style="position:absolute;z-index:25117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64.4pt" to="504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61600" behindDoc="0" locked="0" layoutInCell="1" allowOverlap="1" wp14:anchorId="1782EA2A" wp14:editId="79B3C2D4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0"/>
                <wp:effectExtent l="0" t="0" r="0" b="0"/>
                <wp:wrapNone/>
                <wp:docPr id="834" name="Línea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E5B56" id="Línea 724" o:spid="_x0000_s1026" style="position:absolute;z-index:251161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50.9pt" to="504.7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51360" behindDoc="0" locked="0" layoutInCell="1" allowOverlap="1" wp14:anchorId="788DB897" wp14:editId="00464704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0"/>
                <wp:effectExtent l="0" t="0" r="0" b="0"/>
                <wp:wrapNone/>
                <wp:docPr id="833" name="Línea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830B" id="Línea 723" o:spid="_x0000_s1026" style="position:absolute;z-index:251151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37.4pt" to="504.7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41120" behindDoc="0" locked="0" layoutInCell="1" allowOverlap="1" wp14:anchorId="50B0AA05" wp14:editId="231F0BA5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170180"/>
                <wp:effectExtent l="0" t="0" r="0" b="1270"/>
                <wp:wrapNone/>
                <wp:docPr id="832" name="Rectángulo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C4936" id="Rectángulo 722" o:spid="_x0000_s1026" style="position:absolute;margin-left:495.7pt;margin-top:191.4pt;width:9pt;height:13.4pt;z-index:25114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30880" behindDoc="0" locked="0" layoutInCell="1" allowOverlap="1" wp14:anchorId="14B5EEAB" wp14:editId="790E6C57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170180"/>
                <wp:effectExtent l="0" t="0" r="0" b="1270"/>
                <wp:wrapNone/>
                <wp:docPr id="831" name="Rectángulo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5C44A" id="Rectángulo 721" o:spid="_x0000_s1026" style="position:absolute;margin-left:495.7pt;margin-top:177.9pt;width:9pt;height:13.4pt;z-index:25113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20640" behindDoc="0" locked="0" layoutInCell="1" allowOverlap="1" wp14:anchorId="4F20768B" wp14:editId="395F450F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170180"/>
                <wp:effectExtent l="0" t="0" r="0" b="1270"/>
                <wp:wrapNone/>
                <wp:docPr id="830" name="Rectángulo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FAE34" id="Rectángulo 720" o:spid="_x0000_s1026" style="position:absolute;margin-left:495.7pt;margin-top:164.4pt;width:9pt;height:13.4pt;z-index:25112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10400" behindDoc="0" locked="0" layoutInCell="1" allowOverlap="1" wp14:anchorId="1B39E916" wp14:editId="16E9293E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170180"/>
                <wp:effectExtent l="0" t="0" r="0" b="1270"/>
                <wp:wrapNone/>
                <wp:docPr id="829" name="Rectángulo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A6785" id="Rectángulo 719" o:spid="_x0000_s1026" style="position:absolute;margin-left:495.7pt;margin-top:150.9pt;width:9pt;height:13.4pt;z-index:25111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100160" behindDoc="0" locked="0" layoutInCell="1" allowOverlap="1" wp14:anchorId="47B5A7BB" wp14:editId="09DFEC5E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170180"/>
                <wp:effectExtent l="0" t="0" r="0" b="1270"/>
                <wp:wrapNone/>
                <wp:docPr id="828" name="Rectángulo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2DC2E" id="Rectángulo 718" o:spid="_x0000_s1026" style="position:absolute;margin-left:495.7pt;margin-top:137.4pt;width:9pt;height:13.4pt;z-index:25110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vt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089920" behindDoc="0" locked="0" layoutInCell="1" allowOverlap="1" wp14:anchorId="0F1987CF" wp14:editId="6E7B9881">
                <wp:simplePos x="0" y="0"/>
                <wp:positionH relativeFrom="column">
                  <wp:posOffset>4354195</wp:posOffset>
                </wp:positionH>
                <wp:positionV relativeFrom="page">
                  <wp:posOffset>772160</wp:posOffset>
                </wp:positionV>
                <wp:extent cx="1371600" cy="629920"/>
                <wp:effectExtent l="0" t="0" r="0" b="0"/>
                <wp:wrapNone/>
                <wp:docPr id="827" name="Rectángulo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329F1" id="Rectángulo 717" o:spid="_x0000_s1026" style="position:absolute;margin-left:342.85pt;margin-top:60.8pt;width:108pt;height:49.6pt;z-index:25108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xy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ngaJBhx0kGR3gFtP77zetcKlPiJ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079680" behindDoc="0" locked="0" layoutInCell="1" allowOverlap="1" wp14:anchorId="655646C6" wp14:editId="16967C36">
            <wp:simplePos x="0" y="0"/>
            <wp:positionH relativeFrom="column">
              <wp:posOffset>3209290</wp:posOffset>
            </wp:positionH>
            <wp:positionV relativeFrom="page">
              <wp:posOffset>2429510</wp:posOffset>
            </wp:positionV>
            <wp:extent cx="1143000" cy="171450"/>
            <wp:effectExtent l="0" t="0" r="0" b="0"/>
            <wp:wrapNone/>
            <wp:docPr id="826" name="Imagen 71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069440" behindDoc="0" locked="0" layoutInCell="1" allowOverlap="1" wp14:anchorId="4A09ED18" wp14:editId="2627D419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170180"/>
                <wp:effectExtent l="0" t="0" r="0" b="1270"/>
                <wp:wrapNone/>
                <wp:docPr id="825" name="Rectángulo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7C31B" id="Rectángulo 715" o:spid="_x0000_s1026" style="position:absolute;margin-left:495.7pt;margin-top:123.9pt;width:9pt;height:13.4pt;z-index:25106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059200" behindDoc="0" locked="0" layoutInCell="1" allowOverlap="1" wp14:anchorId="2AC2F380" wp14:editId="61008A90">
            <wp:simplePos x="0" y="0"/>
            <wp:positionH relativeFrom="column">
              <wp:posOffset>5723890</wp:posOffset>
            </wp:positionH>
            <wp:positionV relativeFrom="page">
              <wp:posOffset>772160</wp:posOffset>
            </wp:positionV>
            <wp:extent cx="685800" cy="628650"/>
            <wp:effectExtent l="0" t="0" r="0" b="0"/>
            <wp:wrapNone/>
            <wp:docPr id="824" name="Imagen 71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048960" behindDoc="0" locked="0" layoutInCell="1" allowOverlap="1" wp14:anchorId="02F49ED6" wp14:editId="6CD09B17">
                <wp:simplePos x="0" y="0"/>
                <wp:positionH relativeFrom="column">
                  <wp:posOffset>4354195</wp:posOffset>
                </wp:positionH>
                <wp:positionV relativeFrom="page">
                  <wp:posOffset>1402080</wp:posOffset>
                </wp:positionV>
                <wp:extent cx="1943100" cy="1198880"/>
                <wp:effectExtent l="0" t="0" r="0" b="1270"/>
                <wp:wrapNone/>
                <wp:docPr id="823" name="Rectángulo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8DF0E" id="Rectángulo 713" o:spid="_x0000_s1026" style="position:absolute;margin-left:342.85pt;margin-top:110.4pt;width:153pt;height:94.4pt;z-index:25104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tKAwMAAEU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6ACBA658" wp14:editId="19DAA6F6">
                <wp:simplePos x="0" y="0"/>
                <wp:positionH relativeFrom="column">
                  <wp:posOffset>3503295</wp:posOffset>
                </wp:positionH>
                <wp:positionV relativeFrom="page">
                  <wp:posOffset>8455660</wp:posOffset>
                </wp:positionV>
                <wp:extent cx="567055" cy="661670"/>
                <wp:effectExtent l="0" t="0" r="23495" b="24130"/>
                <wp:wrapNone/>
                <wp:docPr id="706" name="Grupo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707" name="Forma libre 130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orma libre 130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orma libre 130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orma libre 131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orma libre 131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orma libre 131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orma libre 131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orma libre 131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orma libre 131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orma libre 131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orma libre 131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orma libre 131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orma libre 131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orma libre 132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orma libre 132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orma libre 132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orma libre 132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orma libre 132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orma libre 132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orma libre 132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orma libre 132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orma libre 132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orma libre 132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orma libre 133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orma libre 133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orma libre 133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orma libre 133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orma libre 133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orma libre 133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orma libre 133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orma libre 133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orma libre 133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orma libre 133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orma libre 134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orma libre 134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orma libre 134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orma libre 134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orma libre 134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orma libre 134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orma libre 134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orma libre 134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orma libre 134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orma libre 134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orma libre 135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orma libre 135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orma libre 135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orma libre 135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orma libre 135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orma libre 135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orma libre 135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orma libre 135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orma libre 135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orma libre 135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orma libre 136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orma libre 136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orma libre 136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orma libre 136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orma libre 136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orma libre 136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orma libre 136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orma libre 136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orma libre 136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orma libre 136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orma libre 137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orma libre 137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orma libre 137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orma libre 137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orma libre 137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orma libre 137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orma libre 137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orma libre 137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orma libre 137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orma libre 137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orma libre 138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orma libre 138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orma libre 138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orma libre 138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orma libre 138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orma libre 138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orma libre 138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orma libre 138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orma libre 138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orma libre 138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orma libre 139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orma libre 139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orma libre 139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orma libre 139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orma libre 139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orma libre 139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orma libre 139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orma libre 139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orma libre 139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orma libre 139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orma libre 140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orma libre 140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orma libre 140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orma libre 140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orma libre 140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orma libre 140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orma libre 140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orma libre 140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orma libre 140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orma libre 140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orma libre 141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orma libre 141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orma libre 141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orma libre 141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orma libre 141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orma libre 141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orma libre 141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orma libre 141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orma libre 141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orma libre 141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orma libre 142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orma libre 142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orma libre 142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241E4" id="Grupo 1306" o:spid="_x0000_s1026" style="position:absolute;margin-left:275.85pt;margin-top:665.8pt;width:44.65pt;height:52.1pt;z-index:25297408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">
                <v:shape id="Forma libre 130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30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30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31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31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31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31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31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31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31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31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31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31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32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32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32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32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32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32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32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32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32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32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33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33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33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33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yR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43geSYeAbl6AAAA//8DAFBLAQItABQABgAIAAAAIQDb4fbL7gAAAIUBAAATAAAAAAAAAAAA&#10;AAAAAAAAAABbQ29udGVudF9UeXBlc10ueG1sUEsBAi0AFAAGAAgAAAAhAFr0LFu/AAAAFQEAAAsA&#10;AAAAAAAAAAAAAAAAHwEAAF9yZWxzLy5yZWxzUEsBAi0AFAAGAAgAAAAhANBQHJH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33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DG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yegVfs+EIyBnTwAAAP//AwBQSwECLQAUAAYACAAAACEA2+H2y+4AAACFAQAAEwAAAAAA&#10;AAAAAAAAAAAAAAAAW0NvbnRlbnRfVHlwZXNdLnhtbFBLAQItABQABgAIAAAAIQBa9CxbvwAAABUB&#10;AAALAAAAAAAAAAAAAAAAAB8BAABfcmVscy8ucmVsc1BLAQItABQABgAIAAAAIQBBi1DG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33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33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33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33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33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34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34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34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34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34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34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34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34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34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34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35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35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35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35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35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35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35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35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35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35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36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hmwgAAANw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LmhzPhCMjdHwAAAP//AwBQSwECLQAUAAYACAAAACEA2+H2y+4AAACFAQAAEwAAAAAAAAAAAAAA&#10;AAAAAAAAW0NvbnRlbnRfVHlwZXNdLnhtbFBLAQItABQABgAIAAAAIQBa9CxbvwAAABUBAAALAAAA&#10;AAAAAAAAAAAAAB8BAABfcmVscy8ucmVsc1BLAQItABQABgAIAAAAIQA4lqhmwgAAANw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36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36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36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4i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WMR8/wdyYeATn7BQAA//8DAFBLAQItABQABgAIAAAAIQDb4fbL7gAAAIUBAAATAAAAAAAA&#10;AAAAAAAAAAAAAABbQ29udGVudF9UeXBlc10ueG1sUEsBAi0AFAAGAAgAAAAhAFr0LFu/AAAAFQEA&#10;AAsAAAAAAAAAAAAAAAAAHwEAAF9yZWxzLy5yZWxzUEsBAi0AFAAGAAgAAAAhAMQQziL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36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36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36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36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36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36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37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37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37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37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37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37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37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37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37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37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38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38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38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38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38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38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38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38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38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38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39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39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39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39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39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39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39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39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39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39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40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40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40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40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40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40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40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40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40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40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41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41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41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1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41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41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41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41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2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42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y3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2XgE&#10;3zPhCMjlBwAA//8DAFBLAQItABQABgAIAAAAIQDb4fbL7gAAAIUBAAATAAAAAAAAAAAAAAAAAAAA&#10;AABbQ29udGVudF9UeXBlc10ueG1sUEsBAi0AFAAGAAgAAAAhAFr0LFu/AAAAFQEAAAsAAAAAAAAA&#10;AAAAAAAAHwEAAF9yZWxzLy5yZWxzUEsBAi0AFAAGAAgAAAAhAOU5XL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42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010048" behindDoc="0" locked="0" layoutInCell="1" allowOverlap="1" wp14:anchorId="641330C4" wp14:editId="63B24369">
                <wp:simplePos x="0" y="0"/>
                <wp:positionH relativeFrom="column">
                  <wp:posOffset>259715</wp:posOffset>
                </wp:positionH>
                <wp:positionV relativeFrom="page">
                  <wp:posOffset>9314180</wp:posOffset>
                </wp:positionV>
                <wp:extent cx="657225" cy="200025"/>
                <wp:effectExtent l="0" t="0" r="9525" b="9525"/>
                <wp:wrapNone/>
                <wp:docPr id="705" name="Cuadro de texto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16376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30C4" id="Cuadro de texto 594" o:spid="_x0000_s1056" type="#_x0000_t202" style="position:absolute;margin-left:20.45pt;margin-top:733.4pt;width:51.75pt;height:15.75pt;z-index:25101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8116376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87520" behindDoc="0" locked="0" layoutInCell="1" allowOverlap="1" wp14:anchorId="0014D3DC" wp14:editId="68B4838F">
                <wp:simplePos x="0" y="0"/>
                <wp:positionH relativeFrom="column">
                  <wp:posOffset>2521585</wp:posOffset>
                </wp:positionH>
                <wp:positionV relativeFrom="page">
                  <wp:posOffset>8094345</wp:posOffset>
                </wp:positionV>
                <wp:extent cx="0" cy="629920"/>
                <wp:effectExtent l="0" t="0" r="38100" b="36830"/>
                <wp:wrapNone/>
                <wp:docPr id="703" name="Línea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223E0" id="Línea 592" o:spid="_x0000_s1026" style="position:absolute;z-index:25098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55pt,637.35pt" to="198.55pt,6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79328" behindDoc="0" locked="0" layoutInCell="1" allowOverlap="1" wp14:anchorId="20AE73CA" wp14:editId="7027F544">
                <wp:simplePos x="0" y="0"/>
                <wp:positionH relativeFrom="column">
                  <wp:posOffset>1306830</wp:posOffset>
                </wp:positionH>
                <wp:positionV relativeFrom="page">
                  <wp:posOffset>8827770</wp:posOffset>
                </wp:positionV>
                <wp:extent cx="1372870" cy="914400"/>
                <wp:effectExtent l="0" t="0" r="0" b="0"/>
                <wp:wrapNone/>
                <wp:docPr id="702" name="Cuadro de texto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8B17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4BCE15F3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3C2CE9B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220DD9A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086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1EF6418F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73CA" id="Cuadro de texto 591" o:spid="_x0000_s1057" type="#_x0000_t202" style="position:absolute;margin-left:102.9pt;margin-top:695.1pt;width:108.1pt;height:1in;z-index:25097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C48B17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4BCE15F3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3C2CE9B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220DD9A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086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1EF6418F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71136" behindDoc="0" locked="0" layoutInCell="1" allowOverlap="1" wp14:anchorId="1D08BA9F" wp14:editId="47F91642">
                <wp:simplePos x="0" y="0"/>
                <wp:positionH relativeFrom="column">
                  <wp:posOffset>1149985</wp:posOffset>
                </wp:positionH>
                <wp:positionV relativeFrom="page">
                  <wp:posOffset>8722995</wp:posOffset>
                </wp:positionV>
                <wp:extent cx="2055495" cy="0"/>
                <wp:effectExtent l="0" t="0" r="0" b="0"/>
                <wp:wrapNone/>
                <wp:docPr id="701" name="Línea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A5AC1" id="Línea 590" o:spid="_x0000_s1026" style="position:absolute;z-index:25097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86.85pt" to="252.4pt,6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62944" behindDoc="0" locked="0" layoutInCell="1" allowOverlap="1" wp14:anchorId="66E46714" wp14:editId="39D7B2D3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0" cy="1198880"/>
                <wp:effectExtent l="0" t="0" r="38100" b="20320"/>
                <wp:wrapNone/>
                <wp:docPr id="700" name="Línea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7308D" id="Línea 589" o:spid="_x0000_s1026" style="position:absolute;z-index:25096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686.95pt" to="243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54752" behindDoc="0" locked="0" layoutInCell="1" allowOverlap="1" wp14:anchorId="1170578C" wp14:editId="22F4221E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0"/>
                <wp:effectExtent l="0" t="0" r="0" b="0"/>
                <wp:wrapNone/>
                <wp:docPr id="699" name="Línea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6032B" id="Línea 588" o:spid="_x0000_s1026" style="position:absolute;z-index:25095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67.95pt" to="252.55pt,7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46560" behindDoc="0" locked="0" layoutInCell="1" allowOverlap="1" wp14:anchorId="7FD002F7" wp14:editId="0ACDAE18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0"/>
                <wp:effectExtent l="0" t="0" r="0" b="0"/>
                <wp:wrapNone/>
                <wp:docPr id="698" name="Línea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265B" id="Línea 587" o:spid="_x0000_s1026" style="position:absolute;z-index:250946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00.45pt" to="252.55pt,7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GFlA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38368" behindDoc="0" locked="0" layoutInCell="1" allowOverlap="1" wp14:anchorId="4FC4EC29" wp14:editId="0F9C965A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114300" cy="170180"/>
                <wp:effectExtent l="0" t="0" r="0" b="1270"/>
                <wp:wrapNone/>
                <wp:docPr id="697" name="Rectángul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00452" id="Rectángulo 586" o:spid="_x0000_s1026" style="position:absolute;margin-left:243.55pt;margin-top:686.95pt;width:9pt;height:13.4pt;z-index:250938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fI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30176" behindDoc="0" locked="0" layoutInCell="1" allowOverlap="1" wp14:anchorId="5BFE200F" wp14:editId="0540C70D">
                <wp:simplePos x="0" y="0"/>
                <wp:positionH relativeFrom="column">
                  <wp:posOffset>1149985</wp:posOffset>
                </wp:positionH>
                <wp:positionV relativeFrom="page">
                  <wp:posOffset>8094345</wp:posOffset>
                </wp:positionV>
                <wp:extent cx="0" cy="1828800"/>
                <wp:effectExtent l="0" t="0" r="38100" b="19050"/>
                <wp:wrapNone/>
                <wp:docPr id="696" name="Línea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C4208" id="Línea 585" o:spid="_x0000_s1026" style="position:absolute;z-index:25093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37.35pt" to="90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21984" behindDoc="0" locked="0" layoutInCell="1" allowOverlap="1" wp14:anchorId="69E64A36" wp14:editId="2120F4B9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0"/>
                <wp:effectExtent l="0" t="0" r="0" b="0"/>
                <wp:wrapNone/>
                <wp:docPr id="695" name="Línea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EE617" id="Línea 584" o:spid="_x0000_s1026" style="position:absolute;z-index:250921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54.45pt" to="252.55pt,7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13792" behindDoc="0" locked="0" layoutInCell="1" allowOverlap="1" wp14:anchorId="6FE90A8B" wp14:editId="08591D20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0"/>
                <wp:effectExtent l="0" t="0" r="0" b="0"/>
                <wp:wrapNone/>
                <wp:docPr id="694" name="Línea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C09E7" id="Línea 583" o:spid="_x0000_s1026" style="position:absolute;z-index:25091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40.95pt" to="252.55pt,7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905600" behindDoc="0" locked="0" layoutInCell="1" allowOverlap="1" wp14:anchorId="579B985E" wp14:editId="5DBF05C7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0"/>
                <wp:effectExtent l="0" t="0" r="0" b="0"/>
                <wp:wrapNone/>
                <wp:docPr id="693" name="Línea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AFD84" id="Línea 582" o:spid="_x0000_s1026" style="position:absolute;z-index:250905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27.45pt" to="252.55pt,7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97408" behindDoc="0" locked="0" layoutInCell="1" allowOverlap="1" wp14:anchorId="071C60F4" wp14:editId="044D8321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0"/>
                <wp:effectExtent l="0" t="0" r="0" b="0"/>
                <wp:wrapNone/>
                <wp:docPr id="692" name="Línea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95F0D" id="Línea 581" o:spid="_x0000_s1026" style="position:absolute;z-index:250897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13.95pt" to="252.5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89216" behindDoc="0" locked="0" layoutInCell="1" allowOverlap="1" wp14:anchorId="72A6D68B" wp14:editId="2CAC48AE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170180"/>
                <wp:effectExtent l="0" t="0" r="0" b="1270"/>
                <wp:wrapNone/>
                <wp:docPr id="691" name="Rectángulo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E4ED7" id="Rectángulo 580" o:spid="_x0000_s1026" style="position:absolute;margin-left:243.55pt;margin-top:767.95pt;width:9pt;height:13.4pt;z-index:250889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81024" behindDoc="0" locked="0" layoutInCell="1" allowOverlap="1" wp14:anchorId="566FD426" wp14:editId="686CFDD2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170180"/>
                <wp:effectExtent l="0" t="0" r="0" b="1270"/>
                <wp:wrapNone/>
                <wp:docPr id="690" name="Rectángulo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4C1AB" id="Rectángulo 579" o:spid="_x0000_s1026" style="position:absolute;margin-left:243.55pt;margin-top:754.45pt;width:9pt;height:13.4pt;z-index:250881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g6AA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72832" behindDoc="0" locked="0" layoutInCell="1" allowOverlap="1" wp14:anchorId="4F2DEC90" wp14:editId="38524D7C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170180"/>
                <wp:effectExtent l="0" t="0" r="0" b="1270"/>
                <wp:wrapNone/>
                <wp:docPr id="689" name="Rectángulo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37EAF" id="Rectángulo 578" o:spid="_x0000_s1026" style="position:absolute;margin-left:243.55pt;margin-top:740.95pt;width:9pt;height:13.4pt;z-index:250872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64640" behindDoc="0" locked="0" layoutInCell="1" allowOverlap="1" wp14:anchorId="3B97304B" wp14:editId="487372FA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170180"/>
                <wp:effectExtent l="0" t="0" r="0" b="1270"/>
                <wp:wrapNone/>
                <wp:docPr id="688" name="Rectángulo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DDBCA" id="Rectángulo 577" o:spid="_x0000_s1026" style="position:absolute;margin-left:243.55pt;margin-top:727.45pt;width:9pt;height:13.4pt;z-index:250864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56448" behindDoc="0" locked="0" layoutInCell="1" allowOverlap="1" wp14:anchorId="3EFD418D" wp14:editId="100EAE00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170180"/>
                <wp:effectExtent l="0" t="0" r="0" b="1270"/>
                <wp:wrapNone/>
                <wp:docPr id="687" name="Rectángulo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BBE6E" id="Rectángulo 576" o:spid="_x0000_s1026" style="position:absolute;margin-left:243.55pt;margin-top:713.95pt;width:9pt;height:13.4pt;z-index:250856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ng/wI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48256" behindDoc="0" locked="0" layoutInCell="1" allowOverlap="1" wp14:anchorId="6EF44A2E" wp14:editId="515B9A7C">
                <wp:simplePos x="0" y="0"/>
                <wp:positionH relativeFrom="column">
                  <wp:posOffset>1151890</wp:posOffset>
                </wp:positionH>
                <wp:positionV relativeFrom="page">
                  <wp:posOffset>8094345</wp:posOffset>
                </wp:positionV>
                <wp:extent cx="1371600" cy="629920"/>
                <wp:effectExtent l="0" t="0" r="0" b="0"/>
                <wp:wrapNone/>
                <wp:docPr id="686" name="Rectángulo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E3B43" id="Rectángulo 575" o:spid="_x0000_s1026" style="position:absolute;margin-left:90.7pt;margin-top:637.35pt;width:108pt;height:49.6pt;z-index:250848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iE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exhhx0kGR3gFtP77zetcKFCWR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19584" behindDoc="0" locked="0" layoutInCell="1" allowOverlap="1" wp14:anchorId="4A8A06C3" wp14:editId="4034F6A2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170180"/>
                <wp:effectExtent l="0" t="0" r="0" b="1270"/>
                <wp:wrapNone/>
                <wp:docPr id="684" name="Rectángulo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6F70E" id="Rectángulo 573" o:spid="_x0000_s1026" style="position:absolute;margin-left:243.55pt;margin-top:700.45pt;width:9pt;height:13.4pt;z-index:250819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7bAg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811392" behindDoc="0" locked="0" layoutInCell="1" allowOverlap="1" wp14:anchorId="2015F74E" wp14:editId="4AE6844F">
            <wp:simplePos x="0" y="0"/>
            <wp:positionH relativeFrom="column">
              <wp:posOffset>2521585</wp:posOffset>
            </wp:positionH>
            <wp:positionV relativeFrom="page">
              <wp:posOffset>8094345</wp:posOffset>
            </wp:positionV>
            <wp:extent cx="685800" cy="628650"/>
            <wp:effectExtent l="0" t="0" r="0" b="0"/>
            <wp:wrapNone/>
            <wp:docPr id="683" name="Imagen 57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803200" behindDoc="0" locked="0" layoutInCell="1" allowOverlap="1" wp14:anchorId="4767544A" wp14:editId="086EB447">
                <wp:simplePos x="0" y="0"/>
                <wp:positionH relativeFrom="column">
                  <wp:posOffset>1151890</wp:posOffset>
                </wp:positionH>
                <wp:positionV relativeFrom="page">
                  <wp:posOffset>8724265</wp:posOffset>
                </wp:positionV>
                <wp:extent cx="1943100" cy="1198880"/>
                <wp:effectExtent l="0" t="0" r="0" b="1270"/>
                <wp:wrapNone/>
                <wp:docPr id="682" name="Rectángulo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697E9" id="Rectángulo 571" o:spid="_x0000_s1026" style="position:absolute;margin-left:90.7pt;margin-top:686.95pt;width:153pt;height:94.4pt;z-index:250803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038720" behindDoc="0" locked="0" layoutInCell="1" allowOverlap="1" wp14:anchorId="05970F45" wp14:editId="1A06B8A6">
                <wp:simplePos x="0" y="0"/>
                <wp:positionH relativeFrom="column">
                  <wp:posOffset>304800</wp:posOffset>
                </wp:positionH>
                <wp:positionV relativeFrom="page">
                  <wp:posOffset>8462645</wp:posOffset>
                </wp:positionV>
                <wp:extent cx="567055" cy="661670"/>
                <wp:effectExtent l="0" t="0" r="23495" b="24130"/>
                <wp:wrapNone/>
                <wp:docPr id="565" name="Grupo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566" name="Forma libre 59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orma libre 59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orma libre 59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orma libre 60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orma libre 60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orma libre 60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orma libre 60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orma libre 60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orma libre 60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orma libre 60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orma libre 60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orma libre 60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orma libre 60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orma libre 61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orma libre 61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orma libre 61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orma libre 61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orma libre 61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orma libre 61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orma libre 61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orma libre 61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orma libre 61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orma libre 61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orma libre 62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orma libre 62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orma libre 62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orma libre 62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orma libre 62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orma libre 62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orma libre 62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orma libre 62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orma libre 62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orma libre 62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orma libre 63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orma libre 63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orma libre 63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orma libre 63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orma libre 63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orma libre 63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orma libre 63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orma libre 63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orma libre 63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orma libre 63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orma libre 64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orma libre 64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orma libre 64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orma libre 64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orma libre 64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orma libre 64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orma libre 64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orma libre 64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orma libre 64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orma libre 64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orma libre 65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orma libre 65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orma libre 65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orma libre 65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orma libre 65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orma libre 65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orma libre 65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orma libre 65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orma libre 65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orma libre 65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orma libre 66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orma libre 66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orma libre 66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orma libre 66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orma libre 66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orma libre 66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orma libre 66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orma libre 66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orma libre 66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orma libre 66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orma libre 67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orma libre 67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orma libre 67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orma libre 67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orma libre 67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orma libre 67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orma libre 67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orma libre 67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orma libre 67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orma libre 67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orma libre 68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orma libre 68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orma libre 68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orma libre 68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orma libre 68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orma libre 68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orma libre 68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orma libre 68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orma libre 68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orma libre 68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orma libre 69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orma libre 69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orma libre 69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orma libre 69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orma libre 69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orma libre 69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orma libre 69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orma libre 69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orma libre 69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orma libre 69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orma libre 70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orma libre 70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orma libre 70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orma libre 70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orma libre 70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orma libre 70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orma libre 70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orma libre 70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orma libre 70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orma libre 70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orma libre 71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orma libre 71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orma libre 71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87A0E" id="Grupo 596" o:spid="_x0000_s1026" style="position:absolute;margin-left:24pt;margin-top:666.35pt;width:44.65pt;height:52.1pt;z-index:25103872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">
                <v:shape id="Forma libre 59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59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59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60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60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60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60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60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60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60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60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60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60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61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61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61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61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61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61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61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61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61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61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62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62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62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62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62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62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62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62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62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62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63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63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63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63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Yc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xMzAgeZ9IR0PM7AAAA//8DAFBLAQItABQABgAIAAAAIQDb4fbL7gAAAIUBAAATAAAAAAAAAAAA&#10;AAAAAAAAAABbQ29udGVudF9UeXBlc10ueG1sUEsBAi0AFAAGAAgAAAAhAFr0LFu/AAAAFQEAAAsA&#10;AAAAAAAAAAAAAAAAHwEAAF9yZWxzLy5yZWxzUEsBAi0AFAAGAAgAAAAhAAB1phz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63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63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63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63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63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63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64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64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64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64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8n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s&#10;PIH3mXQE5PIFAAD//wMAUEsBAi0AFAAGAAgAAAAhANvh9svuAAAAhQEAABMAAAAAAAAAAAAAAAAA&#10;AAAAAFtDb250ZW50X1R5cGVzXS54bWxQSwECLQAUAAYACAAAACEAWvQsW78AAAAVAQAACwAAAAAA&#10;AAAAAAAAAAAfAQAAX3JlbHMvLnJlbHNQSwECLQAUAAYACAAAACEAKuFfJ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64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64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64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64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64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64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65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0b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kESL+B5JhwBuf4HAAD//wMAUEsBAi0AFAAGAAgAAAAhANvh9svuAAAAhQEAABMAAAAAAAAAAAAA&#10;AAAAAAAAAFtDb250ZW50X1R5cGVzXS54bWxQSwECLQAUAAYACAAAACEAWvQsW78AAAAVAQAACwAA&#10;AAAAAAAAAAAAAAAfAQAAX3JlbHMvLnJlbHNQSwECLQAUAAYACAAAACEAh0t9G8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65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65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65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3k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UZrC75l4BOTsBwAA//8DAFBLAQItABQABgAIAAAAIQDb4fbL7gAAAIUBAAATAAAAAAAA&#10;AAAAAAAAAAAAAABbQ29udGVudF9UeXBlc10ueG1sUEsBAi0AFAAGAAgAAAAhAFr0LFu/AAAAFQEA&#10;AAsAAAAAAAAAAAAAAAAAHwEAAF9yZWxzLy5yZWxzUEsBAi0AFAAGAAgAAAAhAEvX3eT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65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65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65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65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65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65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66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66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66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66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z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ehvC9Uw4AnJ+AQAA//8DAFBLAQItABQABgAIAAAAIQDb4fbL7gAAAIUBAAATAAAAAAAA&#10;AAAAAAAAAAAAAABbQ29udGVudF9UeXBlc10ueG1sUEsBAi0AFAAGAAgAAAAhAFr0LFu/AAAAFQEA&#10;AAsAAAAAAAAAAAAAAAAAHwEAAF9yZWxzLy5yZWxzUEsBAi0AFAAGAAgAAAAhAEJETM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66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66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66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66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66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66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67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67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67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67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tJ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qp5CX9n8hGQm18AAAD//wMAUEsBAi0AFAAGAAgAAAAhANvh9svuAAAAhQEAABMAAAAAAAAAAAAA&#10;AAAAAAAAAFtDb250ZW50X1R5cGVzXS54bWxQSwECLQAUAAYACAAAACEAWvQsW78AAAAVAQAACwAA&#10;AAAAAAAAAAAAAAAfAQAAX3JlbHMvLnJlbHNQSwECLQAUAAYACAAAACEA6IqrS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67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67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67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67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67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67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68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68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68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68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OQ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1gNi3g/0w6ArL6AwAA//8DAFBLAQItABQABgAIAAAAIQDb4fbL7gAAAIUBAAATAAAAAAAAAAAA&#10;AAAAAAAAAABbQ29udGVudF9UeXBlc10ueG1sUEsBAi0AFAAGAAgAAAAhAFr0LFu/AAAAFQEAAAsA&#10;AAAAAAAAAAAAAAAAHwEAAF9yZWxzLy5yZWxzUEsBAi0AFAAGAAgAAAAhAB0CI5D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68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0t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TD/f4XEmHwG5+gMAAP//AwBQSwECLQAUAAYACAAAACEA2+H2y+4AAACFAQAAEwAAAAAAAAAAAAAA&#10;AAAAAAAAW0NvbnRlbnRfVHlwZXNdLnhtbFBLAQItABQABgAIAAAAIQBa9CxbvwAAABUBAAALAAAA&#10;AAAAAAAAAAAAAB8BAABfcmVscy8ucmVsc1BLAQItABQABgAIAAAAIQDTHo0t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68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68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68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68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68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69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69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69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69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6N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aQJDE8z4QjIFcPAAAA//8DAFBLAQItABQABgAIAAAAIQDb4fbL7gAAAIUBAAATAAAAAAAAAAAA&#10;AAAAAAAAAABbQ29udGVudF9UeXBlc10ueG1sUEsBAi0AFAAGAAgAAAAhAFr0LFu/AAAAFQEAAAsA&#10;AAAAAAAAAAAAAAAAHwEAAF9yZWxzLy5yZWxzUEsBAi0AFAAGAAgAAAAhANzaHo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69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69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69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69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69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69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70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70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70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70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Ad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jAY9uFzJhwBOX0DAAD//wMAUEsBAi0AFAAGAAgAAAAhANvh9svuAAAAhQEAABMAAAAAAAAAAAAA&#10;AAAAAAAAAFtDb250ZW50X1R5cGVzXS54bWxQSwECLQAUAAYACAAAACEAWvQsW78AAAAVAQAACwAA&#10;AAAAAAAAAAAAAAAfAQAAX3JlbHMvLnJlbHNQSwECLQAUAAYACAAAACEASJCwHc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70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70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70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hp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4egL/s6EIyDnLwAAAP//AwBQSwECLQAUAAYACAAAACEA2+H2y+4AAACFAQAAEwAAAAAAAAAA&#10;AAAAAAAAAAAAW0NvbnRlbnRfVHlwZXNdLnhtbFBLAQItABQABgAIAAAAIQBa9CxbvwAAABUBAAAL&#10;AAAAAAAAAAAAAAAAAB8BAABfcmVscy8ucmVsc1BLAQItABQABgAIAAAAIQDHeShp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70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70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70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71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71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71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68384" behindDoc="0" locked="0" layoutInCell="1" allowOverlap="1" wp14:anchorId="7A731A9A" wp14:editId="0FF2CE10">
                <wp:simplePos x="0" y="0"/>
                <wp:positionH relativeFrom="column">
                  <wp:posOffset>261620</wp:posOffset>
                </wp:positionH>
                <wp:positionV relativeFrom="page">
                  <wp:posOffset>7485380</wp:posOffset>
                </wp:positionV>
                <wp:extent cx="657225" cy="200025"/>
                <wp:effectExtent l="0" t="0" r="9525" b="9525"/>
                <wp:wrapNone/>
                <wp:docPr id="564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00B1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31A9A" id="Cuadro de texto 452" o:spid="_x0000_s1058" type="#_x0000_t202" style="position:absolute;margin-left:20.6pt;margin-top:589.4pt;width:51.75pt;height:15.75pt;z-index:250768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3F00B13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45856" behindDoc="0" locked="0" layoutInCell="1" allowOverlap="1" wp14:anchorId="5D5CD0D0" wp14:editId="3D0CD4DA">
                <wp:simplePos x="0" y="0"/>
                <wp:positionH relativeFrom="column">
                  <wp:posOffset>2523490</wp:posOffset>
                </wp:positionH>
                <wp:positionV relativeFrom="page">
                  <wp:posOffset>6265545</wp:posOffset>
                </wp:positionV>
                <wp:extent cx="0" cy="629920"/>
                <wp:effectExtent l="0" t="0" r="38100" b="36830"/>
                <wp:wrapNone/>
                <wp:docPr id="562" name="Línea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65E36" id="Línea 450" o:spid="_x0000_s1026" style="position:absolute;z-index:25074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7pt,493.35pt" to="198.7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39712" behindDoc="0" locked="0" layoutInCell="1" allowOverlap="1" wp14:anchorId="05F9C596" wp14:editId="304E831E">
                <wp:simplePos x="0" y="0"/>
                <wp:positionH relativeFrom="column">
                  <wp:posOffset>1308735</wp:posOffset>
                </wp:positionH>
                <wp:positionV relativeFrom="page">
                  <wp:posOffset>6998970</wp:posOffset>
                </wp:positionV>
                <wp:extent cx="1372870" cy="914400"/>
                <wp:effectExtent l="0" t="0" r="0" b="0"/>
                <wp:wrapNone/>
                <wp:docPr id="561" name="Cuadro de text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4F38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1C4EEB0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1A9BC19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645F7BD9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3E1F2F8A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4D6F96B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C596" id="Cuadro de texto 449" o:spid="_x0000_s1059" type="#_x0000_t202" style="position:absolute;margin-left:103.05pt;margin-top:551.1pt;width:108.1pt;height:1in;z-index:25073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7B94F38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1C4EEB0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1A9BC19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645F7BD9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3E1F2F8A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4D6F96B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33568" behindDoc="0" locked="0" layoutInCell="1" allowOverlap="1" wp14:anchorId="41902923" wp14:editId="4F08DA28">
                <wp:simplePos x="0" y="0"/>
                <wp:positionH relativeFrom="column">
                  <wp:posOffset>1151890</wp:posOffset>
                </wp:positionH>
                <wp:positionV relativeFrom="page">
                  <wp:posOffset>6894195</wp:posOffset>
                </wp:positionV>
                <wp:extent cx="2055495" cy="0"/>
                <wp:effectExtent l="0" t="0" r="0" b="0"/>
                <wp:wrapNone/>
                <wp:docPr id="560" name="Línea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D6E7D" id="Línea 448" o:spid="_x0000_s1026" style="position:absolute;z-index:25073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542.85pt" to="252.5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27424" behindDoc="0" locked="0" layoutInCell="1" allowOverlap="1" wp14:anchorId="205DDAE3" wp14:editId="21A61C94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0" cy="1198880"/>
                <wp:effectExtent l="0" t="0" r="38100" b="20320"/>
                <wp:wrapNone/>
                <wp:docPr id="559" name="Línea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09FB8" id="Línea 447" o:spid="_x0000_s1026" style="position:absolute;z-index:25072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42.95pt" to="243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21280" behindDoc="0" locked="0" layoutInCell="1" allowOverlap="1" wp14:anchorId="48EEFAEE" wp14:editId="7CA330C1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0"/>
                <wp:effectExtent l="0" t="0" r="0" b="0"/>
                <wp:wrapNone/>
                <wp:docPr id="558" name="Línea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D6549" id="Línea 446" o:spid="_x0000_s1026" style="position:absolute;z-index:25072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23.95pt" to="252.7pt,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15136" behindDoc="0" locked="0" layoutInCell="1" allowOverlap="1" wp14:anchorId="69D1DF21" wp14:editId="1B9257E6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0"/>
                <wp:effectExtent l="0" t="0" r="0" b="0"/>
                <wp:wrapNone/>
                <wp:docPr id="557" name="Línea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9DDF3" id="Línea 445" o:spid="_x0000_s1026" style="position:absolute;z-index:25071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56.45pt" to="252.7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08992" behindDoc="0" locked="0" layoutInCell="1" allowOverlap="1" wp14:anchorId="02BF4CAD" wp14:editId="5842C8BA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114300" cy="170180"/>
                <wp:effectExtent l="0" t="0" r="0" b="1270"/>
                <wp:wrapNone/>
                <wp:docPr id="556" name="Rectángulo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DDB98" id="Rectángulo 444" o:spid="_x0000_s1026" style="position:absolute;margin-left:243.7pt;margin-top:542.95pt;width:9pt;height:13.4pt;z-index:25070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4F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702848" behindDoc="0" locked="0" layoutInCell="1" allowOverlap="1" wp14:anchorId="4A1EFA1D" wp14:editId="151B6DED">
                <wp:simplePos x="0" y="0"/>
                <wp:positionH relativeFrom="column">
                  <wp:posOffset>1151890</wp:posOffset>
                </wp:positionH>
                <wp:positionV relativeFrom="page">
                  <wp:posOffset>6265545</wp:posOffset>
                </wp:positionV>
                <wp:extent cx="0" cy="1828800"/>
                <wp:effectExtent l="0" t="0" r="38100" b="19050"/>
                <wp:wrapNone/>
                <wp:docPr id="555" name="Línea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DE9FC" id="Línea 443" o:spid="_x0000_s1026" style="position:absolute;z-index:25070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493.35pt" to="90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96704" behindDoc="0" locked="0" layoutInCell="1" allowOverlap="1" wp14:anchorId="1379F642" wp14:editId="5854D538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0"/>
                <wp:effectExtent l="0" t="0" r="0" b="0"/>
                <wp:wrapNone/>
                <wp:docPr id="554" name="Línea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329DF" id="Línea 442" o:spid="_x0000_s1026" style="position:absolute;z-index:25069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10.45pt" to="252.7pt,6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90560" behindDoc="0" locked="0" layoutInCell="1" allowOverlap="1" wp14:anchorId="2E451BFC" wp14:editId="4984A10E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0"/>
                <wp:effectExtent l="0" t="0" r="0" b="0"/>
                <wp:wrapNone/>
                <wp:docPr id="553" name="Línea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B0BDC" id="Línea 441" o:spid="_x0000_s1026" style="position:absolute;z-index:25069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96.95pt" to="252.7pt,5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84416" behindDoc="0" locked="0" layoutInCell="1" allowOverlap="1" wp14:anchorId="7A54CDCB" wp14:editId="00237C84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0"/>
                <wp:effectExtent l="0" t="0" r="0" b="0"/>
                <wp:wrapNone/>
                <wp:docPr id="552" name="Línea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93A5A" id="Línea 440" o:spid="_x0000_s1026" style="position:absolute;z-index:25068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83.45pt" to="252.7pt,5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78272" behindDoc="0" locked="0" layoutInCell="1" allowOverlap="1" wp14:anchorId="06D28F83" wp14:editId="6C6C930A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0"/>
                <wp:effectExtent l="0" t="0" r="0" b="0"/>
                <wp:wrapNone/>
                <wp:docPr id="551" name="Línea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7234" id="Línea 439" o:spid="_x0000_s1026" style="position:absolute;z-index:25067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69.95pt" to="252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72128" behindDoc="0" locked="0" layoutInCell="1" allowOverlap="1" wp14:anchorId="40D3370C" wp14:editId="1C51E497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170180"/>
                <wp:effectExtent l="0" t="0" r="0" b="1270"/>
                <wp:wrapNone/>
                <wp:docPr id="550" name="Rectángulo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A867F" id="Rectángulo 438" o:spid="_x0000_s1026" style="position:absolute;margin-left:243.7pt;margin-top:623.95pt;width:9pt;height:13.4pt;z-index:25067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65984" behindDoc="0" locked="0" layoutInCell="1" allowOverlap="1" wp14:anchorId="7C1140F6" wp14:editId="0CBB43C2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170180"/>
                <wp:effectExtent l="0" t="0" r="0" b="1270"/>
                <wp:wrapNone/>
                <wp:docPr id="549" name="Rectángulo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636CC" id="Rectángulo 437" o:spid="_x0000_s1026" style="position:absolute;margin-left:243.7pt;margin-top:610.45pt;width:9pt;height:13.4pt;z-index:25066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59840" behindDoc="0" locked="0" layoutInCell="1" allowOverlap="1" wp14:anchorId="47F07D44" wp14:editId="07232739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170180"/>
                <wp:effectExtent l="0" t="0" r="0" b="1270"/>
                <wp:wrapNone/>
                <wp:docPr id="548" name="Rectángulo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8518" id="Rectángulo 436" o:spid="_x0000_s1026" style="position:absolute;margin-left:243.7pt;margin-top:596.95pt;width:9pt;height:13.4pt;z-index:25065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XI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53696" behindDoc="0" locked="0" layoutInCell="1" allowOverlap="1" wp14:anchorId="26FDE55B" wp14:editId="6AA45C98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170180"/>
                <wp:effectExtent l="0" t="0" r="0" b="1270"/>
                <wp:wrapNone/>
                <wp:docPr id="547" name="Rectángulo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815F9" id="Rectángulo 435" o:spid="_x0000_s1026" style="position:absolute;margin-left:243.7pt;margin-top:583.45pt;width:9pt;height:13.4pt;z-index:25065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47552" behindDoc="0" locked="0" layoutInCell="1" allowOverlap="1" wp14:anchorId="47535F45" wp14:editId="3E811779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170180"/>
                <wp:effectExtent l="0" t="0" r="0" b="1270"/>
                <wp:wrapNone/>
                <wp:docPr id="546" name="Rectángulo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A1AC7" id="Rectángulo 434" o:spid="_x0000_s1026" style="position:absolute;margin-left:243.7pt;margin-top:569.95pt;width:9pt;height:13.4pt;z-index:25064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7VAAMAAEM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41408" behindDoc="0" locked="0" layoutInCell="1" allowOverlap="1" wp14:anchorId="50943121" wp14:editId="796E5824">
                <wp:simplePos x="0" y="0"/>
                <wp:positionH relativeFrom="column">
                  <wp:posOffset>1153795</wp:posOffset>
                </wp:positionH>
                <wp:positionV relativeFrom="page">
                  <wp:posOffset>6265545</wp:posOffset>
                </wp:positionV>
                <wp:extent cx="1371600" cy="629920"/>
                <wp:effectExtent l="0" t="0" r="0" b="0"/>
                <wp:wrapNone/>
                <wp:docPr id="545" name="Rectángulo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DC192" id="Rectángulo 433" o:spid="_x0000_s1026" style="position:absolute;margin-left:90.85pt;margin-top:493.35pt;width:108pt;height:49.6pt;z-index:25064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635264" behindDoc="0" locked="0" layoutInCell="1" allowOverlap="1" wp14:anchorId="4ED71F80" wp14:editId="19385F75">
            <wp:simplePos x="0" y="0"/>
            <wp:positionH relativeFrom="column">
              <wp:posOffset>8890</wp:posOffset>
            </wp:positionH>
            <wp:positionV relativeFrom="page">
              <wp:posOffset>7922895</wp:posOffset>
            </wp:positionV>
            <wp:extent cx="1143000" cy="171450"/>
            <wp:effectExtent l="0" t="0" r="0" b="0"/>
            <wp:wrapNone/>
            <wp:docPr id="544" name="Imagen 43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29120" behindDoc="0" locked="0" layoutInCell="1" allowOverlap="1" wp14:anchorId="10721D62" wp14:editId="22B2C114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170180"/>
                <wp:effectExtent l="0" t="0" r="0" b="1270"/>
                <wp:wrapNone/>
                <wp:docPr id="543" name="Rectángulo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F836" id="Rectángulo 431" o:spid="_x0000_s1026" style="position:absolute;margin-left:243.7pt;margin-top:556.45pt;width:9pt;height:13.4pt;z-index:250629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622976" behindDoc="0" locked="0" layoutInCell="1" allowOverlap="1" wp14:anchorId="53F8276F" wp14:editId="3EA5F13C">
            <wp:simplePos x="0" y="0"/>
            <wp:positionH relativeFrom="column">
              <wp:posOffset>2523490</wp:posOffset>
            </wp:positionH>
            <wp:positionV relativeFrom="page">
              <wp:posOffset>6265545</wp:posOffset>
            </wp:positionV>
            <wp:extent cx="685800" cy="628650"/>
            <wp:effectExtent l="0" t="0" r="0" b="0"/>
            <wp:wrapNone/>
            <wp:docPr id="542" name="Imagen 43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616832" behindDoc="0" locked="0" layoutInCell="1" allowOverlap="1" wp14:anchorId="0FE152CC" wp14:editId="7F2463E2">
                <wp:simplePos x="0" y="0"/>
                <wp:positionH relativeFrom="column">
                  <wp:posOffset>1153795</wp:posOffset>
                </wp:positionH>
                <wp:positionV relativeFrom="page">
                  <wp:posOffset>6895465</wp:posOffset>
                </wp:positionV>
                <wp:extent cx="1943100" cy="1198880"/>
                <wp:effectExtent l="0" t="0" r="0" b="1270"/>
                <wp:wrapNone/>
                <wp:docPr id="541" name="Rectángulo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103F9" id="Rectángulo 429" o:spid="_x0000_s1026" style="position:absolute;margin-left:90.85pt;margin-top:542.95pt;width:153pt;height:94.4pt;z-index:250616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0795008" behindDoc="0" locked="0" layoutInCell="1" allowOverlap="1" wp14:anchorId="65A3BE21" wp14:editId="3218D42E">
                <wp:simplePos x="0" y="0"/>
                <wp:positionH relativeFrom="column">
                  <wp:posOffset>306705</wp:posOffset>
                </wp:positionH>
                <wp:positionV relativeFrom="page">
                  <wp:posOffset>6633845</wp:posOffset>
                </wp:positionV>
                <wp:extent cx="567055" cy="661670"/>
                <wp:effectExtent l="0" t="0" r="23495" b="24130"/>
                <wp:wrapNone/>
                <wp:docPr id="424" name="Grup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425" name="Forma libre 45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orma libre 45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orma libre 45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orma libre 45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orma libre 45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orma libre 46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orma libre 46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orma libre 46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orma libre 46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orma libre 46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orma libre 46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orma libre 46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orma libre 46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orma libre 46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orma libre 46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orma libre 47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orma libre 47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orma libre 47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orma libre 47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orma libre 47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orma libre 47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orma libre 47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orma libre 47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orma libre 47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orma libre 47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orma libre 48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orma libre 48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orma libre 48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orma libre 48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orma libre 48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orma libre 48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orma libre 48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orma libre 48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orma libre 48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orma libre 48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orma libre 49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orma libre 49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orma libre 49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orma libre 49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orma libre 49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orma libre 49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orma libre 49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orma libre 49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orma libre 49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orma libre 49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orma libre 50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orma libre 50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orma libre 50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orma libre 50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orma libre 50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orma libre 50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orma libre 50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orma libre 50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orma libre 50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orma libre 50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orma libre 51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orma libre 51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orma libre 51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orma libre 51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orma libre 51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orma libre 51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orma libre 51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orma libre 51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orma libre 51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orma libre 51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orma libre 52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orma libre 52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orma libre 52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orma libre 52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orma libre 52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orma libre 52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orma libre 52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orma libre 52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orma libre 52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orma libre 52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orma libre 53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orma libre 53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orma libre 53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orma libre 53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orma libre 53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orma libre 53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orma libre 53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orma libre 53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orma libre 53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orma libre 53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orma libre 54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orma libre 54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orma libre 54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orma libre 54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orma libre 54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orma libre 54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orma libre 54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orma libre 54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orma libre 54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orma libre 54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orma libre 55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orma libre 55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orma libre 55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orma libre 55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orma libre 55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orma libre 55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orma libre 55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orma libre 55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orma libre 55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orma libre 55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orma libre 56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orma libre 56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orma libre 56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orma libre 56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orma libre 56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orma libre 56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orma libre 56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orma libre 56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orma libre 56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orma libre 56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orma libre 57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7A9B0" id="Grupo 454" o:spid="_x0000_s1026" style="position:absolute;margin-left:24.15pt;margin-top:522.35pt;width:44.65pt;height:52.1pt;z-index:25079500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">
                <v:shape id="Forma libre 45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45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45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XF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yawvVMOgJy8QsAAP//AwBQSwECLQAUAAYACAAAACEA2+H2y+4AAACFAQAAEwAAAAAAAAAA&#10;AAAAAAAAAAAAW0NvbnRlbnRfVHlwZXNdLnhtbFBLAQItABQABgAIAAAAIQBa9CxbvwAAABUBAAAL&#10;AAAAAAAAAAAAAAAAAB8BAABfcmVscy8ucmVsc1BLAQItABQABgAIAAAAIQC/0IXF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45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45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46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46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46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46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46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46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46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46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46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46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47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47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47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47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47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47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47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47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47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47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Kg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A0SuF1Jh4BufwDAAD//wMAUEsBAi0AFAAGAAgAAAAhANvh9svuAAAAhQEAABMAAAAAAAAAAAAA&#10;AAAAAAAAAFtDb250ZW50X1R5cGVzXS54bWxQSwECLQAUAAYACAAAACEAWvQsW78AAAAVAQAACwAA&#10;AAAAAAAAAAAAAAAfAQAAX3JlbHMvLnJlbHNQSwECLQAUAAYACAAAACEAMmWCoM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48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48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48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48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48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48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48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48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48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48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49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49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49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49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49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lRxAAAANw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nMTwOhOOgJz/AwAA//8DAFBLAQItABQABgAIAAAAIQDb4fbL7gAAAIUBAAATAAAAAAAAAAAA&#10;AAAAAAAAAABbQ29udGVudF9UeXBlc10ueG1sUEsBAi0AFAAGAAgAAAAhAFr0LFu/AAAAFQEAAAsA&#10;AAAAAAAAAAAAAAAAHwEAAF9yZWxzLy5yZWxzUEsBAi0AFAAGAAgAAAAhAC9W2VH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49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49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49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49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49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50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50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50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50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50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50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50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50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50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50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51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51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51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51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51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51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51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51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51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51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52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52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Nt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cD+B1JhwBOXsCAAD//wMAUEsBAi0AFAAGAAgAAAAhANvh9svuAAAAhQEAABMAAAAAAAAA&#10;AAAAAAAAAAAAAFtDb250ZW50X1R5cGVzXS54bWxQSwECLQAUAAYACAAAACEAWvQsW78AAAAVAQAA&#10;CwAAAAAAAAAAAAAAAAAfAQAAX3JlbHMvLnJlbHNQSwECLQAUAAYACAAAACEAOTTjbc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52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52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52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52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52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52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52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52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53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53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53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53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53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53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53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53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53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53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54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54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54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54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54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54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4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x0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oAs8z6QjI+QMAAP//AwBQSwECLQAUAAYACAAAACEA2+H2y+4AAACFAQAAEwAAAAAAAAAAAAAA&#10;AAAAAAAAW0NvbnRlbnRfVHlwZXNdLnhtbFBLAQItABQABgAIAAAAIQBa9CxbvwAAABUBAAALAAAA&#10;AAAAAAAAAAAAAB8BAABfcmVscy8ucmVsc1BLAQItABQABgAIAAAAIQBHB/x0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54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54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54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55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55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55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55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55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55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55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55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P3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pEG5n4hGQsz8AAAD//wMAUEsBAi0AFAAGAAgAAAAhANvh9svuAAAAhQEAABMAAAAAAAAA&#10;AAAAAAAAAAAAAFtDb250ZW50X1R5cGVzXS54bWxQSwECLQAUAAYACAAAACEAWvQsW78AAAAVAQAA&#10;CwAAAAAAAAAAAAAAAAAfAQAAX3JlbHMvLnJlbHNQSwECLQAUAAYACAAAACEAVSsD98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55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55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YL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ME2XcDsTj4Bc/wEAAP//AwBQSwECLQAUAAYACAAAACEA2+H2y+4AAACFAQAAEwAAAAAAAAAA&#10;AAAAAAAAAAAAW0NvbnRlbnRfVHlwZXNdLnhtbFBLAQItABQABgAIAAAAIQBa9CxbvwAAABUBAAAL&#10;AAAAAAAAAAAAAAAAAB8BAABfcmVscy8ucmVsc1BLAQItABQABgAIAAAAIQASGWYL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56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6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bWxQAAANwAAAAPAAAAZHJzL2Rvd25yZXYueG1sRI9Ba8JA&#10;FITvgv9heUJvZpNKrU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D1DfbW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56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56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56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56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56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56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6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56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57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86112" behindDoc="0" locked="0" layoutInCell="1" allowOverlap="1" wp14:anchorId="08593B28" wp14:editId="196D2F30">
                <wp:simplePos x="0" y="0"/>
                <wp:positionH relativeFrom="column">
                  <wp:posOffset>263525</wp:posOffset>
                </wp:positionH>
                <wp:positionV relativeFrom="page">
                  <wp:posOffset>5656580</wp:posOffset>
                </wp:positionV>
                <wp:extent cx="657225" cy="200025"/>
                <wp:effectExtent l="0" t="0" r="9525" b="9525"/>
                <wp:wrapNone/>
                <wp:docPr id="423" name="Cuadro de text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F87B9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3B28" id="Cuadro de texto 310" o:spid="_x0000_s1060" type="#_x0000_t202" style="position:absolute;margin-left:20.75pt;margin-top:445.4pt;width:51.75pt;height:15.75pt;z-index:25058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6F87B9B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63584" behindDoc="0" locked="0" layoutInCell="1" allowOverlap="1" wp14:anchorId="34582619" wp14:editId="7D1FA33B">
                <wp:simplePos x="0" y="0"/>
                <wp:positionH relativeFrom="column">
                  <wp:posOffset>2525395</wp:posOffset>
                </wp:positionH>
                <wp:positionV relativeFrom="page">
                  <wp:posOffset>4436745</wp:posOffset>
                </wp:positionV>
                <wp:extent cx="0" cy="629920"/>
                <wp:effectExtent l="0" t="0" r="38100" b="36830"/>
                <wp:wrapNone/>
                <wp:docPr id="421" name="Línea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C26B2" id="Línea 308" o:spid="_x0000_s1026" style="position:absolute;z-index:250563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349.35pt" to="198.85pt,3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59488" behindDoc="0" locked="0" layoutInCell="1" allowOverlap="1" wp14:anchorId="6AA164B8" wp14:editId="41C5F696">
                <wp:simplePos x="0" y="0"/>
                <wp:positionH relativeFrom="column">
                  <wp:posOffset>1310640</wp:posOffset>
                </wp:positionH>
                <wp:positionV relativeFrom="page">
                  <wp:posOffset>5170170</wp:posOffset>
                </wp:positionV>
                <wp:extent cx="1372870" cy="914400"/>
                <wp:effectExtent l="0" t="0" r="0" b="0"/>
                <wp:wrapNone/>
                <wp:docPr id="420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F4A3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4A0FB39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57689E5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639023B5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2BB6D35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1FD74CE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164B8" id="Cuadro de texto 307" o:spid="_x0000_s1061" type="#_x0000_t202" style="position:absolute;margin-left:103.2pt;margin-top:407.1pt;width:108.1pt;height:1in;z-index:250559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4F3F4A3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4A0FB39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57689E5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639023B5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2BB6D35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1FD74CE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55392" behindDoc="0" locked="0" layoutInCell="1" allowOverlap="1" wp14:anchorId="781E6091" wp14:editId="62919E8C">
                <wp:simplePos x="0" y="0"/>
                <wp:positionH relativeFrom="column">
                  <wp:posOffset>1153795</wp:posOffset>
                </wp:positionH>
                <wp:positionV relativeFrom="page">
                  <wp:posOffset>5065395</wp:posOffset>
                </wp:positionV>
                <wp:extent cx="2055495" cy="0"/>
                <wp:effectExtent l="0" t="0" r="0" b="0"/>
                <wp:wrapNone/>
                <wp:docPr id="419" name="Línea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8FCC1" id="Línea 306" o:spid="_x0000_s1026" style="position:absolute;z-index:250555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98.85pt" to="252.7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51296" behindDoc="0" locked="0" layoutInCell="1" allowOverlap="1" wp14:anchorId="787B1A01" wp14:editId="077C5AB2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0" cy="1198880"/>
                <wp:effectExtent l="0" t="0" r="38100" b="20320"/>
                <wp:wrapNone/>
                <wp:docPr id="418" name="Líne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A1F42" id="Línea 305" o:spid="_x0000_s1026" style="position:absolute;z-index:250551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98.95pt" to="243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47200" behindDoc="0" locked="0" layoutInCell="1" allowOverlap="1" wp14:anchorId="40A6842F" wp14:editId="48B01F7A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0"/>
                <wp:effectExtent l="0" t="0" r="0" b="0"/>
                <wp:wrapNone/>
                <wp:docPr id="417" name="Línea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15BC" id="Línea 304" o:spid="_x0000_s1026" style="position:absolute;z-index:25054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79.95pt" to="252.8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43104" behindDoc="0" locked="0" layoutInCell="1" allowOverlap="1" wp14:anchorId="118D908A" wp14:editId="27B469BB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0"/>
                <wp:effectExtent l="0" t="0" r="0" b="0"/>
                <wp:wrapNone/>
                <wp:docPr id="416" name="Línea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5EE14" id="Línea 303" o:spid="_x0000_s1026" style="position:absolute;z-index:25054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12.45pt" to="252.8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39008" behindDoc="0" locked="0" layoutInCell="1" allowOverlap="1" wp14:anchorId="26F255E8" wp14:editId="4F48FFAD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114300" cy="170180"/>
                <wp:effectExtent l="0" t="0" r="0" b="1270"/>
                <wp:wrapNone/>
                <wp:docPr id="415" name="Rectángul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28057" id="Rectángulo 302" o:spid="_x0000_s1026" style="position:absolute;margin-left:243.85pt;margin-top:398.95pt;width:9pt;height:13.4pt;z-index:25053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6OGAQMAAEMGAAAOAAAAZHJzL2Uyb0RvYy54bWysVNuO0zAQfUfiHyy/ZxOnS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34912" behindDoc="0" locked="0" layoutInCell="1" allowOverlap="1" wp14:anchorId="6FF25251" wp14:editId="3E857A65">
                <wp:simplePos x="0" y="0"/>
                <wp:positionH relativeFrom="column">
                  <wp:posOffset>1153795</wp:posOffset>
                </wp:positionH>
                <wp:positionV relativeFrom="page">
                  <wp:posOffset>4436745</wp:posOffset>
                </wp:positionV>
                <wp:extent cx="0" cy="1828800"/>
                <wp:effectExtent l="0" t="0" r="38100" b="19050"/>
                <wp:wrapNone/>
                <wp:docPr id="414" name="Línea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1E77E" id="Línea 301" o:spid="_x0000_s1026" style="position:absolute;z-index:25053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49.35pt" to="90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30816" behindDoc="0" locked="0" layoutInCell="1" allowOverlap="1" wp14:anchorId="274256E0" wp14:editId="21B559C6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0"/>
                <wp:effectExtent l="0" t="0" r="0" b="0"/>
                <wp:wrapNone/>
                <wp:docPr id="413" name="Líne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56AB" id="Línea 300" o:spid="_x0000_s1026" style="position:absolute;z-index:25053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66.45pt" to="252.8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26720" behindDoc="0" locked="0" layoutInCell="1" allowOverlap="1" wp14:anchorId="5478DF63" wp14:editId="4541B5AE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0"/>
                <wp:effectExtent l="0" t="0" r="0" b="0"/>
                <wp:wrapNone/>
                <wp:docPr id="412" name="Líne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7B717" id="Línea 299" o:spid="_x0000_s1026" style="position:absolute;z-index:25052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52.95pt" to="252.8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22624" behindDoc="0" locked="0" layoutInCell="1" allowOverlap="1" wp14:anchorId="003180D9" wp14:editId="04E3A942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0"/>
                <wp:effectExtent l="0" t="0" r="0" b="0"/>
                <wp:wrapNone/>
                <wp:docPr id="411" name="Línea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85F1" id="Línea 298" o:spid="_x0000_s1026" style="position:absolute;z-index:25052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39.45pt" to="252.8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18528" behindDoc="0" locked="0" layoutInCell="1" allowOverlap="1" wp14:anchorId="64A64FB0" wp14:editId="2CE102AC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0"/>
                <wp:effectExtent l="0" t="0" r="0" b="0"/>
                <wp:wrapNone/>
                <wp:docPr id="410" name="Línea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B32A" id="Línea 297" o:spid="_x0000_s1026" style="position:absolute;z-index:25051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25.95pt" to="252.85pt,4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14432" behindDoc="0" locked="0" layoutInCell="1" allowOverlap="1" wp14:anchorId="0DAF5488" wp14:editId="4F305514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170180"/>
                <wp:effectExtent l="0" t="0" r="0" b="1270"/>
                <wp:wrapNone/>
                <wp:docPr id="409" name="Rectángul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4445B" id="Rectángulo 296" o:spid="_x0000_s1026" style="position:absolute;margin-left:243.85pt;margin-top:479.95pt;width:9pt;height:13.4pt;z-index:25051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10336" behindDoc="0" locked="0" layoutInCell="1" allowOverlap="1" wp14:anchorId="397EF74B" wp14:editId="0C3CBCE1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170180"/>
                <wp:effectExtent l="0" t="0" r="0" b="1270"/>
                <wp:wrapNone/>
                <wp:docPr id="408" name="Rectángul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A289A" id="Rectángulo 295" o:spid="_x0000_s1026" style="position:absolute;margin-left:243.85pt;margin-top:466.45pt;width:9pt;height:13.4pt;z-index:25051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r1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06240" behindDoc="0" locked="0" layoutInCell="1" allowOverlap="1" wp14:anchorId="2F932FAF" wp14:editId="1126CAB3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170180"/>
                <wp:effectExtent l="0" t="0" r="0" b="1270"/>
                <wp:wrapNone/>
                <wp:docPr id="407" name="Rectángul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EF047" id="Rectángulo 294" o:spid="_x0000_s1026" style="position:absolute;margin-left:243.85pt;margin-top:452.95pt;width:9pt;height:13.4pt;z-index:25050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502144" behindDoc="0" locked="0" layoutInCell="1" allowOverlap="1" wp14:anchorId="585E1975" wp14:editId="183AE908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170180"/>
                <wp:effectExtent l="0" t="0" r="0" b="1270"/>
                <wp:wrapNone/>
                <wp:docPr id="406" name="Rectángul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C97AB" id="Rectángulo 293" o:spid="_x0000_s1026" style="position:absolute;margin-left:243.85pt;margin-top:439.45pt;width:9pt;height:13.4pt;z-index:25050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98048" behindDoc="0" locked="0" layoutInCell="1" allowOverlap="1" wp14:anchorId="7AE3672B" wp14:editId="270A8DA2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170180"/>
                <wp:effectExtent l="0" t="0" r="0" b="1270"/>
                <wp:wrapNone/>
                <wp:docPr id="405" name="Rectángul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44676" id="Rectángulo 292" o:spid="_x0000_s1026" style="position:absolute;margin-left:243.85pt;margin-top:425.95pt;width:9pt;height:13.4pt;z-index:25049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yx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93952" behindDoc="0" locked="0" layoutInCell="1" allowOverlap="1" wp14:anchorId="0D7F520E" wp14:editId="5AE83C64">
                <wp:simplePos x="0" y="0"/>
                <wp:positionH relativeFrom="column">
                  <wp:posOffset>1155700</wp:posOffset>
                </wp:positionH>
                <wp:positionV relativeFrom="page">
                  <wp:posOffset>4436745</wp:posOffset>
                </wp:positionV>
                <wp:extent cx="1371600" cy="629920"/>
                <wp:effectExtent l="0" t="0" r="0" b="0"/>
                <wp:wrapNone/>
                <wp:docPr id="404" name="Rectángul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5A71F" id="Rectángulo 291" o:spid="_x0000_s1026" style="position:absolute;margin-left:91pt;margin-top:349.35pt;width:108pt;height:49.6pt;z-index:25049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ASAQMAAEQ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489856" behindDoc="0" locked="0" layoutInCell="1" allowOverlap="1" wp14:anchorId="6B9BE955" wp14:editId="1A61BF8B">
            <wp:simplePos x="0" y="0"/>
            <wp:positionH relativeFrom="column">
              <wp:posOffset>10795</wp:posOffset>
            </wp:positionH>
            <wp:positionV relativeFrom="page">
              <wp:posOffset>6094095</wp:posOffset>
            </wp:positionV>
            <wp:extent cx="1143000" cy="171450"/>
            <wp:effectExtent l="0" t="0" r="0" b="0"/>
            <wp:wrapNone/>
            <wp:docPr id="403" name="Imagen 29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85760" behindDoc="0" locked="0" layoutInCell="1" allowOverlap="1" wp14:anchorId="33120662" wp14:editId="32FDEA99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170180"/>
                <wp:effectExtent l="0" t="0" r="0" b="1270"/>
                <wp:wrapNone/>
                <wp:docPr id="402" name="Rectángul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F0666" id="Rectángulo 289" o:spid="_x0000_s1026" style="position:absolute;margin-left:243.85pt;margin-top:412.45pt;width:9pt;height:13.4pt;z-index:25048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481664" behindDoc="0" locked="0" layoutInCell="1" allowOverlap="1" wp14:anchorId="69267CF5" wp14:editId="521DC4C6">
            <wp:simplePos x="0" y="0"/>
            <wp:positionH relativeFrom="column">
              <wp:posOffset>2525395</wp:posOffset>
            </wp:positionH>
            <wp:positionV relativeFrom="page">
              <wp:posOffset>4436745</wp:posOffset>
            </wp:positionV>
            <wp:extent cx="685800" cy="628650"/>
            <wp:effectExtent l="0" t="0" r="0" b="0"/>
            <wp:wrapNone/>
            <wp:docPr id="401" name="Imagen 28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77568" behindDoc="0" locked="0" layoutInCell="1" allowOverlap="1" wp14:anchorId="57BE94B2" wp14:editId="5B12CDEC">
                <wp:simplePos x="0" y="0"/>
                <wp:positionH relativeFrom="column">
                  <wp:posOffset>1155700</wp:posOffset>
                </wp:positionH>
                <wp:positionV relativeFrom="page">
                  <wp:posOffset>5066665</wp:posOffset>
                </wp:positionV>
                <wp:extent cx="1943100" cy="1198880"/>
                <wp:effectExtent l="0" t="0" r="0" b="1270"/>
                <wp:wrapNone/>
                <wp:docPr id="400" name="Rectángul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28C64" id="Rectángulo 287" o:spid="_x0000_s1026" style="position:absolute;margin-left:91pt;margin-top:398.95pt;width:153pt;height:94.4pt;z-index:25047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0610688" behindDoc="0" locked="0" layoutInCell="1" allowOverlap="1" wp14:anchorId="5B9099A9" wp14:editId="7B72C972">
                <wp:simplePos x="0" y="0"/>
                <wp:positionH relativeFrom="column">
                  <wp:posOffset>308610</wp:posOffset>
                </wp:positionH>
                <wp:positionV relativeFrom="page">
                  <wp:posOffset>4805045</wp:posOffset>
                </wp:positionV>
                <wp:extent cx="567055" cy="661670"/>
                <wp:effectExtent l="0" t="0" r="23495" b="24130"/>
                <wp:wrapNone/>
                <wp:docPr id="283" name="Grup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84" name="Forma libre 31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a libre 31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orma libre 31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orma libre 31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orma libre 31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orma libre 31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orma libre 31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orma libre 32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orma libre 32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orma libre 32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orma libre 32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orma libre 32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orma libre 32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orma libre 32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orma libre 32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orma libre 32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orma libre 32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orma libre 33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orma libre 33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orma libre 33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orma libre 33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orma libre 33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orma libre 33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orma libre 33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orma libre 33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orma libre 33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orma libre 33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orma libre 34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orma libre 34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orma libre 34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orma libre 34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orma libre 34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orma libre 34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orma libre 34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orma libre 34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orma libre 34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orma libre 34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orma libre 35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orma libre 35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orma libre 35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orma libre 35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orma libre 35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orma libre 35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orma libre 35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orma libre 35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orma libre 35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orma libre 35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orma libre 36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orma libre 36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orma libre 36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orma libre 36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orma libre 36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orma libre 36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orma libre 36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orma libre 36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orma libre 36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orma libre 36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orma libre 37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orma libre 37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orma libre 37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orma libre 37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orma libre 37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orma libre 37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orma libre 37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orma libre 37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orma libre 37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orma libre 37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orma libre 38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orma libre 38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orma libre 38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orma libre 38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orma libre 38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orma libre 38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38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orma libre 38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orma libre 38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orma libre 38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orma libre 39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orma libre 39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orma libre 39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orma libre 39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orma libre 39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orma libre 39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orma libre 39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orma libre 39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orma libre 39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39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orma libre 40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orma libre 40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orma libre 40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orma libre 40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orma libre 40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orma libre 40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0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0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orma libre 40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orma libre 40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1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1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1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orma libre 41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orma libre 41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orma libre 41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orma libre 41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orma libre 41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orma libre 41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orma libre 41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orma libre 42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orma libre 42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orma libre 42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orma libre 42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orma libre 42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orma libre 42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orma libre 42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orma libre 42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orma libre 42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ACB93" id="Grupo 312" o:spid="_x0000_s1026" style="position:absolute;margin-left:24.3pt;margin-top:378.35pt;width:44.65pt;height:52.1pt;z-index:25061068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">
                <v:shape id="Forma libre 31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31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31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31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31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31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31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32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32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32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/cq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YwnHzA35l0BOT8FwAA//8DAFBLAQItABQABgAIAAAAIQDb4fbL7gAAAIUBAAATAAAAAAAAAAAA&#10;AAAAAAAAAABbQ29udGVudF9UeXBlc10ueG1sUEsBAi0AFAAGAAgAAAAhAFr0LFu/AAAAFQEAAAsA&#10;AAAAAAAAAAAAAAAAHwEAAF9yZWxzLy5yZWxzUEsBAi0AFAAGAAgAAAAhAFj/9y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32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32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32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32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32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32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32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33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33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33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33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33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33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33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33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33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33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34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34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34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34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34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pR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Wv6Bn9n4hGQxR0AAP//AwBQSwECLQAUAAYACAAAACEA2+H2y+4AAACFAQAAEwAAAAAAAAAA&#10;AAAAAAAAAAAAW0NvbnRlbnRfVHlwZXNdLnhtbFBLAQItABQABgAIAAAAIQBa9CxbvwAAABUBAAAL&#10;AAAAAAAAAAAAAAAAAB8BAABfcmVscy8ucmVsc1BLAQItABQABgAIAAAAIQDsv8pR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34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34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34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34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34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35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35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oT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WTOIa/M+EIyMUvAAAA//8DAFBLAQItABQABgAIAAAAIQDb4fbL7gAAAIUBAAATAAAAAAAA&#10;AAAAAAAAAAAAAABbQ29udGVudF9UeXBlc10ueG1sUEsBAi0AFAAGAAgAAAAhAFr0LFu/AAAAFQEA&#10;AAsAAAAAAAAAAAAAAAAAHwEAAF9yZWxzLy5yZWxzUEsBAi0AFAAGAAgAAAAhANlKmhP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35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35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35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35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wQ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9kSbmfCEZDJHwAAAP//AwBQSwECLQAUAAYACAAAACEA2+H2y+4AAACFAQAAEwAAAAAA&#10;AAAAAAAAAAAAAAAAW0NvbnRlbnRfVHlwZXNdLnhtbFBLAQItABQABgAIAAAAIQBa9CxbvwAAABUB&#10;AAALAAAAAAAAAAAAAAAAAB8BAABfcmVscy8ucmVsc1BLAQItABQABgAIAAAAIQCmcZwQ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35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35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35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35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36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36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36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36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36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36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36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MW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9Uz/J6JR0BufwAAAP//AwBQSwECLQAUAAYACAAAACEA2+H2y+4AAACFAQAAEwAAAAAAAAAA&#10;AAAAAAAAAAAAW0NvbnRlbnRfVHlwZXNdLnhtbFBLAQItABQABgAIAAAAIQBa9CxbvwAAABUBAAAL&#10;AAAAAAAAAAAAAAAAAB8BAABfcmVscy8ucmVsc1BLAQItABQABgAIAAAAIQC/Q7MW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36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36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36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37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37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37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37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37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37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37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37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37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37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38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38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38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38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38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38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38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38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38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dw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yDbcz4QjI7A8AAP//AwBQSwECLQAUAAYACAAAACEA2+H2y+4AAACFAQAAEwAAAAAAAAAA&#10;AAAAAAAAAAAAW0NvbnRlbnRfVHlwZXNdLnhtbFBLAQItABQABgAIAAAAIQBa9CxbvwAAABUBAAAL&#10;AAAAAAAAAAAAAAAAAB8BAABfcmVscy8ucmVsc1BLAQItABQABgAIAAAAIQDpemdw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38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39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39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39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39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39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39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39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39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39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39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40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40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40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40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0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40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40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40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40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40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41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41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41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41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41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41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41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41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41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1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42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42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42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42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42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42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2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42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42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50944" behindDoc="0" locked="0" layoutInCell="1" allowOverlap="1" wp14:anchorId="72C57F6F" wp14:editId="30A5DA9F">
                <wp:simplePos x="0" y="0"/>
                <wp:positionH relativeFrom="column">
                  <wp:posOffset>263525</wp:posOffset>
                </wp:positionH>
                <wp:positionV relativeFrom="page">
                  <wp:posOffset>3827780</wp:posOffset>
                </wp:positionV>
                <wp:extent cx="657225" cy="200025"/>
                <wp:effectExtent l="0" t="0" r="9525" b="9525"/>
                <wp:wrapNone/>
                <wp:docPr id="282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4ECCA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7F6F" id="Cuadro de texto 168" o:spid="_x0000_s1062" type="#_x0000_t202" style="position:absolute;margin-left:20.75pt;margin-top:301.4pt;width:51.75pt;height:15.75pt;z-index:25045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24ECCA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28416" behindDoc="0" locked="0" layoutInCell="1" allowOverlap="1" wp14:anchorId="34829AED" wp14:editId="0D84499C">
                <wp:simplePos x="0" y="0"/>
                <wp:positionH relativeFrom="column">
                  <wp:posOffset>2525395</wp:posOffset>
                </wp:positionH>
                <wp:positionV relativeFrom="page">
                  <wp:posOffset>2607945</wp:posOffset>
                </wp:positionV>
                <wp:extent cx="0" cy="629920"/>
                <wp:effectExtent l="0" t="0" r="38100" b="36830"/>
                <wp:wrapNone/>
                <wp:docPr id="280" name="Línea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5A018" id="Línea 166" o:spid="_x0000_s1026" style="position:absolute;z-index:25042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205.35pt" to="198.8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26368" behindDoc="0" locked="0" layoutInCell="1" allowOverlap="1" wp14:anchorId="3637D713" wp14:editId="27089DDF">
                <wp:simplePos x="0" y="0"/>
                <wp:positionH relativeFrom="column">
                  <wp:posOffset>1310640</wp:posOffset>
                </wp:positionH>
                <wp:positionV relativeFrom="page">
                  <wp:posOffset>3341370</wp:posOffset>
                </wp:positionV>
                <wp:extent cx="1372870" cy="914400"/>
                <wp:effectExtent l="0" t="0" r="0" b="0"/>
                <wp:wrapNone/>
                <wp:docPr id="279" name="Cuadro de text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B569FD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64B00BE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50C50E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32BFD68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0496FFB9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2FDD128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D713" id="Cuadro de texto 165" o:spid="_x0000_s1063" type="#_x0000_t202" style="position:absolute;margin-left:103.2pt;margin-top:263.1pt;width:108.1pt;height:1in;z-index:25042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2B569FD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64B00BE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50C50E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32BFD68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0496FFB9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2FDD1288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24320" behindDoc="0" locked="0" layoutInCell="1" allowOverlap="1" wp14:anchorId="78EFE2C9" wp14:editId="109D3055">
                <wp:simplePos x="0" y="0"/>
                <wp:positionH relativeFrom="column">
                  <wp:posOffset>1153795</wp:posOffset>
                </wp:positionH>
                <wp:positionV relativeFrom="page">
                  <wp:posOffset>3236595</wp:posOffset>
                </wp:positionV>
                <wp:extent cx="2055495" cy="0"/>
                <wp:effectExtent l="0" t="0" r="0" b="0"/>
                <wp:wrapNone/>
                <wp:docPr id="278" name="Líne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B1A04" id="Línea 164" o:spid="_x0000_s1026" style="position:absolute;z-index:25042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54.85pt" to="252.7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22272" behindDoc="0" locked="0" layoutInCell="1" allowOverlap="1" wp14:anchorId="0DE7E1BC" wp14:editId="7953E8D2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0" cy="1198880"/>
                <wp:effectExtent l="0" t="0" r="38100" b="20320"/>
                <wp:wrapNone/>
                <wp:docPr id="277" name="Línea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29C41" id="Línea 163" o:spid="_x0000_s1026" style="position:absolute;z-index:25042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54.95pt" to="243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20224" behindDoc="0" locked="0" layoutInCell="1" allowOverlap="1" wp14:anchorId="053BCA41" wp14:editId="2317A61E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0"/>
                <wp:effectExtent l="0" t="0" r="0" b="0"/>
                <wp:wrapNone/>
                <wp:docPr id="276" name="Líne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05A5" id="Línea 162" o:spid="_x0000_s1026" style="position:absolute;z-index:25042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35.95pt" to="252.85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18176" behindDoc="0" locked="0" layoutInCell="1" allowOverlap="1" wp14:anchorId="3A566A74" wp14:editId="5D4CA10B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0"/>
                <wp:effectExtent l="0" t="0" r="0" b="0"/>
                <wp:wrapNone/>
                <wp:docPr id="275" name="Líne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CAB1F" id="Línea 161" o:spid="_x0000_s1026" style="position:absolute;z-index:25041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68.45pt" to="252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16128" behindDoc="0" locked="0" layoutInCell="1" allowOverlap="1" wp14:anchorId="229231C7" wp14:editId="5FCAFC29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114300" cy="170180"/>
                <wp:effectExtent l="0" t="0" r="0" b="1270"/>
                <wp:wrapNone/>
                <wp:docPr id="274" name="Rectángul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B5BD4" id="Rectángulo 160" o:spid="_x0000_s1026" style="position:absolute;margin-left:243.85pt;margin-top:254.95pt;width:9pt;height:13.4pt;z-index:25041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14080" behindDoc="0" locked="0" layoutInCell="1" allowOverlap="1" wp14:anchorId="70B6C308" wp14:editId="09389095">
                <wp:simplePos x="0" y="0"/>
                <wp:positionH relativeFrom="column">
                  <wp:posOffset>1153795</wp:posOffset>
                </wp:positionH>
                <wp:positionV relativeFrom="page">
                  <wp:posOffset>2607945</wp:posOffset>
                </wp:positionV>
                <wp:extent cx="0" cy="1828800"/>
                <wp:effectExtent l="0" t="0" r="38100" b="19050"/>
                <wp:wrapNone/>
                <wp:docPr id="273" name="Líne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09BDA" id="Línea 159" o:spid="_x0000_s1026" style="position:absolute;z-index:25041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05.35pt" to="90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12032" behindDoc="0" locked="0" layoutInCell="1" allowOverlap="1" wp14:anchorId="71567320" wp14:editId="5A0F55E1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0"/>
                <wp:effectExtent l="0" t="0" r="0" b="0"/>
                <wp:wrapNone/>
                <wp:docPr id="272" name="Líne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2EC75" id="Línea 158" o:spid="_x0000_s1026" style="position:absolute;z-index:25041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22.45pt" to="252.8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09984" behindDoc="0" locked="0" layoutInCell="1" allowOverlap="1" wp14:anchorId="30A3CB50" wp14:editId="195E89F5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0"/>
                <wp:effectExtent l="0" t="0" r="0" b="0"/>
                <wp:wrapNone/>
                <wp:docPr id="271" name="Líne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835D7" id="Línea 157" o:spid="_x0000_s1026" style="position:absolute;z-index:25040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08.95pt" to="252.8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07936" behindDoc="0" locked="0" layoutInCell="1" allowOverlap="1" wp14:anchorId="35C02D19" wp14:editId="5ADF4116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0"/>
                <wp:effectExtent l="0" t="0" r="0" b="0"/>
                <wp:wrapNone/>
                <wp:docPr id="270" name="Líne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DFB67" id="Línea 156" o:spid="_x0000_s1026" style="position:absolute;z-index:25040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95.45pt" to="252.8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05888" behindDoc="0" locked="0" layoutInCell="1" allowOverlap="1" wp14:anchorId="0F651697" wp14:editId="41D0D4F7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0"/>
                <wp:effectExtent l="0" t="0" r="0" b="0"/>
                <wp:wrapNone/>
                <wp:docPr id="269" name="Líne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B5550" id="Línea 155" o:spid="_x0000_s1026" style="position:absolute;z-index:25040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81.95pt" to="252.85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5G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bN4jZEgHZh0/+unYASFi4X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03840" behindDoc="0" locked="0" layoutInCell="1" allowOverlap="1" wp14:anchorId="57E66E55" wp14:editId="0386D7C2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170180"/>
                <wp:effectExtent l="0" t="0" r="0" b="1270"/>
                <wp:wrapNone/>
                <wp:docPr id="268" name="Rectángu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B7F8A" id="Rectángulo 154" o:spid="_x0000_s1026" style="position:absolute;margin-left:243.85pt;margin-top:335.95pt;width:9pt;height:13.4pt;z-index:25040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rAA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401792" behindDoc="0" locked="0" layoutInCell="1" allowOverlap="1" wp14:anchorId="77BCFF47" wp14:editId="670FE0A7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170180"/>
                <wp:effectExtent l="0" t="0" r="0" b="1270"/>
                <wp:wrapNone/>
                <wp:docPr id="267" name="Rectángu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DEE58" id="Rectángulo 153" o:spid="_x0000_s1026" style="position:absolute;margin-left:243.85pt;margin-top:322.45pt;width:9pt;height:13.4pt;z-index:25040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Db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99744" behindDoc="0" locked="0" layoutInCell="1" allowOverlap="1" wp14:anchorId="3E133F75" wp14:editId="672A42D4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170180"/>
                <wp:effectExtent l="0" t="0" r="0" b="1270"/>
                <wp:wrapNone/>
                <wp:docPr id="266" name="Rectángul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106A4" id="Rectángulo 152" o:spid="_x0000_s1026" style="position:absolute;margin-left:243.85pt;margin-top:308.95pt;width:9pt;height:13.4pt;z-index:25039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97696" behindDoc="0" locked="0" layoutInCell="1" allowOverlap="1" wp14:anchorId="67E25A15" wp14:editId="5B52A8E3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170180"/>
                <wp:effectExtent l="0" t="0" r="0" b="1270"/>
                <wp:wrapNone/>
                <wp:docPr id="265" name="Rectángul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0F379" id="Rectángulo 151" o:spid="_x0000_s1026" style="position:absolute;margin-left:243.85pt;margin-top:295.45pt;width:9pt;height:13.4pt;z-index:25039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95648" behindDoc="0" locked="0" layoutInCell="1" allowOverlap="1" wp14:anchorId="2745C87A" wp14:editId="0D25FF8F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170180"/>
                <wp:effectExtent l="0" t="0" r="0" b="1270"/>
                <wp:wrapNone/>
                <wp:docPr id="264" name="Rectángul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7804A" id="Rectángulo 150" o:spid="_x0000_s1026" style="position:absolute;margin-left:243.85pt;margin-top:281.95pt;width:9pt;height:13.4pt;z-index:25039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93600" behindDoc="0" locked="0" layoutInCell="1" allowOverlap="1" wp14:anchorId="24C3F0E2" wp14:editId="05C9C46E">
                <wp:simplePos x="0" y="0"/>
                <wp:positionH relativeFrom="column">
                  <wp:posOffset>1155700</wp:posOffset>
                </wp:positionH>
                <wp:positionV relativeFrom="page">
                  <wp:posOffset>2607945</wp:posOffset>
                </wp:positionV>
                <wp:extent cx="1371600" cy="629920"/>
                <wp:effectExtent l="0" t="0" r="0" b="0"/>
                <wp:wrapNone/>
                <wp:docPr id="263" name="Rectángul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CB042" id="Rectángulo 149" o:spid="_x0000_s1026" style="position:absolute;margin-left:91pt;margin-top:205.35pt;width:108pt;height:49.6pt;z-index:25039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LFAg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IJxhx0kGR3gFtP77zetcK5Iep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391552" behindDoc="0" locked="0" layoutInCell="1" allowOverlap="1" wp14:anchorId="7BA95047" wp14:editId="28815B45">
            <wp:simplePos x="0" y="0"/>
            <wp:positionH relativeFrom="column">
              <wp:posOffset>10795</wp:posOffset>
            </wp:positionH>
            <wp:positionV relativeFrom="page">
              <wp:posOffset>4265295</wp:posOffset>
            </wp:positionV>
            <wp:extent cx="1143000" cy="171450"/>
            <wp:effectExtent l="0" t="0" r="0" b="0"/>
            <wp:wrapNone/>
            <wp:docPr id="262" name="Imagen 14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89504" behindDoc="0" locked="0" layoutInCell="1" allowOverlap="1" wp14:anchorId="3C5A16A0" wp14:editId="05973F76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170180"/>
                <wp:effectExtent l="0" t="0" r="0" b="1270"/>
                <wp:wrapNone/>
                <wp:docPr id="261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4367B" id="Rectángulo 147" o:spid="_x0000_s1026" style="position:absolute;margin-left:243.85pt;margin-top:268.45pt;width:9pt;height:13.4pt;z-index:25038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ZZAg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0387456" behindDoc="0" locked="0" layoutInCell="1" allowOverlap="1" wp14:anchorId="3EEED61E" wp14:editId="166A39BB">
            <wp:simplePos x="0" y="0"/>
            <wp:positionH relativeFrom="column">
              <wp:posOffset>2525395</wp:posOffset>
            </wp:positionH>
            <wp:positionV relativeFrom="page">
              <wp:posOffset>2607945</wp:posOffset>
            </wp:positionV>
            <wp:extent cx="685800" cy="628650"/>
            <wp:effectExtent l="0" t="0" r="0" b="0"/>
            <wp:wrapNone/>
            <wp:docPr id="260" name="Imagen 14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85408" behindDoc="0" locked="0" layoutInCell="1" allowOverlap="1" wp14:anchorId="69CB10AF" wp14:editId="043586B1">
                <wp:simplePos x="0" y="0"/>
                <wp:positionH relativeFrom="column">
                  <wp:posOffset>1155700</wp:posOffset>
                </wp:positionH>
                <wp:positionV relativeFrom="page">
                  <wp:posOffset>3237865</wp:posOffset>
                </wp:positionV>
                <wp:extent cx="1943100" cy="1198880"/>
                <wp:effectExtent l="0" t="0" r="0" b="1270"/>
                <wp:wrapNone/>
                <wp:docPr id="259" name="Rectángul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8574D" id="Rectángulo 145" o:spid="_x0000_s1026" style="position:absolute;margin-left:91pt;margin-top:254.95pt;width:153pt;height:94.4pt;z-index:25038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0473472" behindDoc="0" locked="0" layoutInCell="1" allowOverlap="1" wp14:anchorId="35A16EA8" wp14:editId="147CD9EB">
                <wp:simplePos x="0" y="0"/>
                <wp:positionH relativeFrom="column">
                  <wp:posOffset>308610</wp:posOffset>
                </wp:positionH>
                <wp:positionV relativeFrom="page">
                  <wp:posOffset>2976245</wp:posOffset>
                </wp:positionV>
                <wp:extent cx="567055" cy="661670"/>
                <wp:effectExtent l="0" t="0" r="23495" b="24130"/>
                <wp:wrapNone/>
                <wp:docPr id="142" name="Grup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43" name="Forma libre 17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7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7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7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7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7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7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7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18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18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18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orma libre 18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orma libre 18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orma libre 18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orma libre 18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orma libre 18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orma libre 18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orma libre 18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orma libre 19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orma libre 19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orma libre 19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orma libre 19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19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19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19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19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19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9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20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20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20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20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20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20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20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20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20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20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bre 21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bre 21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bre 21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bre 21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bre 21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bre 21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bre 21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bre 21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bre 21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a libre 21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a libre 22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a libre 22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a libre 22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a libre 22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a libre 22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a libre 22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a libre 22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a libre 22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a libre 22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a libre 22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a libre 23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a libre 23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bre 23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bre 23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bre 23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bre 23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bre 23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bre 23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bre 23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bre 23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bre 24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bre 24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bre 24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bre 24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bre 24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bre 24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bre 24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bre 24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a libre 24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a libre 24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a libre 25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a libre 25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a libre 25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a libre 25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a libre 25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a libre 25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a libre 25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a libre 25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a libre 25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a libre 25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bre 26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bre 26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bre 26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bre 26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bre 26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bre 26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bre 26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bre 26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bre 26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bre 26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bre 27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bre 27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bre 27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bre 27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bre 27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bre 27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bre 27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a libre 27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a libre 27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a libre 27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a libre 28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a libre 28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a libre 28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a libre 28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a libre 28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bre 28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bre 28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1E658" id="Grupo 170" o:spid="_x0000_s1026" style="position:absolute;margin-left:24.3pt;margin-top:234.35pt;width:44.65pt;height:52.1pt;z-index:25047347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">
                <v:shape id="Forma libre 17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7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7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7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7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37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fM3&#10;+H0mX6BXDwAAAP//AwBQSwECLQAUAAYACAAAACEA2+H2y+4AAACFAQAAEwAAAAAAAAAAAAAAAAAA&#10;AAAAW0NvbnRlbnRfVHlwZXNdLnhtbFBLAQItABQABgAIAAAAIQBa9CxbvwAAABUBAAALAAAAAAAA&#10;AAAAAAAAAB8BAABfcmVscy8ucmVsc1BLAQItABQABgAIAAAAIQAF4f37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7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7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7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7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8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8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8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8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8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8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8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8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8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8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9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9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9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9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9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9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9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9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ae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6cLeD8TL5DrFwAAAP//AwBQSwECLQAUAAYACAAAACEA2+H2y+4AAACFAQAAEwAAAAAAAAAAAAAA&#10;AAAAAAAAW0NvbnRlbnRfVHlwZXNdLnhtbFBLAQItABQABgAIAAAAIQBa9CxbvwAAABUBAAALAAAA&#10;AAAAAAAAAAAAAB8BAABfcmVscy8ucmVsc1BLAQItABQABgAIAAAAIQAUQMae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9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9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0YwwAAANw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vynIfw9ky+Qi18AAAD//wMAUEsBAi0AFAAGAAgAAAAhANvh9svuAAAAhQEAABMAAAAAAAAAAAAA&#10;AAAAAAAAAFtDb250ZW50X1R5cGVzXS54bWxQSwECLQAUAAYACAAAACEAWvQsW78AAAAVAQAACwAA&#10;AAAAAAAAAAAAAAAfAQAAX3JlbHMvLnJlbHNQSwECLQAUAAYACAAAACEARHLNGMMAAADc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20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20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20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20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20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20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20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20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20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20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21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21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21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21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21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21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21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21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21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21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22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22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22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22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22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22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22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22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22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22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23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23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23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23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23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23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23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23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23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23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24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24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24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Gu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iM&#10;p/A8U46AXP4DAAD//wMAUEsBAi0AFAAGAAgAAAAhANvh9svuAAAAhQEAABMAAAAAAAAAAAAAAAAA&#10;AAAAAFtDb250ZW50X1R5cGVzXS54bWxQSwECLQAUAAYACAAAACEAWvQsW78AAAAVAQAACwAAAAAA&#10;AAAAAAAAAAAfAQAAX3JlbHMvLnJlbHNQSwECLQAUAAYACAAAACEAiZQxr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24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24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24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24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24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24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24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25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25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25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25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wB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Wk6hPuZeATk5AYAAP//AwBQSwECLQAUAAYACAAAACEA2+H2y+4AAACFAQAAEwAAAAAAAAAA&#10;AAAAAAAAAAAAW0NvbnRlbnRfVHlwZXNdLnhtbFBLAQItABQABgAIAAAAIQBa9CxbvwAAABUBAAAL&#10;AAAAAAAAAAAAAAAAAB8BAABfcmVscy8ucmVsc1BLAQItABQABgAIAAAAIQCiRvwB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25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25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25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25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25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25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26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26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6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6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26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5NJ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imGfydiUdArt4AAAD//wMAUEsBAi0AFAAGAAgAAAAhANvh9svuAAAAhQEAABMAAAAAAAAAAAAA&#10;AAAAAAAAAFtDb250ZW50X1R5cGVzXS54bWxQSwECLQAUAAYACAAAACEAWvQsW78AAAAVAQAACwAA&#10;AAAAAAAAAAAAAAAfAQAAX3JlbHMvLnJlbHNQSwECLQAUAAYACAAAACEA7O+TSc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26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6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26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26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26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7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27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7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27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7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27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8n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CdZPA8E4+AXDwAAAD//wMAUEsBAi0AFAAGAAgAAAAhANvh9svuAAAAhQEAABMAAAAAAAAAAAAA&#10;AAAAAAAAAFtDb250ZW50X1R5cGVzXS54bWxQSwECLQAUAAYACAAAACEAWvQsW78AAAAVAQAACwAA&#10;AAAAAAAAAAAAAAAfAQAAX3JlbHMvLnJlbHNQSwECLQAUAAYACAAAACEAEb9/J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27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7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TI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IH5J4O9MOAJy/QsAAP//AwBQSwECLQAUAAYACAAAACEA2+H2y+4AAACFAQAAEwAAAAAAAAAA&#10;AAAAAAAAAAAAW0NvbnRlbnRfVHlwZXNdLnhtbFBLAQItABQABgAIAAAAIQBa9CxbvwAAABUBAAAL&#10;AAAAAAAAAAAAAAAAAB8BAABfcmVscy8ucmVsc1BLAQItABQABgAIAAAAIQCT10T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7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VN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E+fFM&#10;PAJy+QUAAP//AwBQSwECLQAUAAYACAAAACEA2+H2y+4AAACFAQAAEwAAAAAAAAAAAAAAAAAAAAAA&#10;W0NvbnRlbnRfVHlwZXNdLnhtbFBLAQItABQABgAIAAAAIQBa9CxbvwAAABUBAAALAAAAAAAAAAAA&#10;AAAAAB8BAABfcmVscy8ucmVsc1BLAQItABQABgAIAAAAIQCoKrVN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7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28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28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28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8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8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28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28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0362880" behindDoc="0" locked="0" layoutInCell="1" allowOverlap="1" wp14:anchorId="77341B90" wp14:editId="4A008D05">
                <wp:simplePos x="0" y="0"/>
                <wp:positionH relativeFrom="column">
                  <wp:posOffset>263525</wp:posOffset>
                </wp:positionH>
                <wp:positionV relativeFrom="page">
                  <wp:posOffset>1998980</wp:posOffset>
                </wp:positionV>
                <wp:extent cx="657225" cy="200025"/>
                <wp:effectExtent l="0" t="0" r="9525" b="9525"/>
                <wp:wrapNone/>
                <wp:docPr id="141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EC820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1B90" id="Cuadro de texto 26" o:spid="_x0000_s1064" type="#_x0000_t202" style="position:absolute;margin-left:20.75pt;margin-top:157.4pt;width:51.75pt;height:15.75pt;z-index:25036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BFEC820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6624" behindDoc="0" locked="0" layoutInCell="1" allowOverlap="1" wp14:anchorId="67461501" wp14:editId="4C9044FA">
                <wp:simplePos x="0" y="0"/>
                <wp:positionH relativeFrom="column">
                  <wp:posOffset>2525395</wp:posOffset>
                </wp:positionH>
                <wp:positionV relativeFrom="page">
                  <wp:posOffset>779145</wp:posOffset>
                </wp:positionV>
                <wp:extent cx="0" cy="629920"/>
                <wp:effectExtent l="0" t="0" r="38100" b="36830"/>
                <wp:wrapNone/>
                <wp:docPr id="139" name="Líne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0C7FE" id="Línea 24" o:spid="_x0000_s1026" style="position:absolute;z-index:251546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61.35pt" to="198.8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5600" behindDoc="0" locked="0" layoutInCell="1" allowOverlap="1" wp14:anchorId="5BB6D52A" wp14:editId="55B2F5E6">
                <wp:simplePos x="0" y="0"/>
                <wp:positionH relativeFrom="column">
                  <wp:posOffset>1310640</wp:posOffset>
                </wp:positionH>
                <wp:positionV relativeFrom="page">
                  <wp:posOffset>1512570</wp:posOffset>
                </wp:positionV>
                <wp:extent cx="1372870" cy="914400"/>
                <wp:effectExtent l="0" t="0" r="0" b="0"/>
                <wp:wrapNone/>
                <wp:docPr id="138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BD22D8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bidi="es-ES"/>
                              </w:rPr>
                              <w:t xml:space="preserve">555-543-5432       </w:t>
                            </w:r>
                          </w:p>
                          <w:p w14:paraId="4FEE65C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nombre@susitioweb.com</w:t>
                            </w:r>
                          </w:p>
                          <w:p w14:paraId="07C43F3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www.susitiowebaquí.com</w:t>
                            </w:r>
                          </w:p>
                          <w:p w14:paraId="0EB923DB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 </w:t>
                            </w:r>
                          </w:p>
                          <w:p w14:paraId="6FA12EFF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Calle cualquiera 29,</w:t>
                            </w:r>
                          </w:p>
                          <w:p w14:paraId="1594CD72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bidi="es-ES"/>
                              </w:rPr>
                              <w:t>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D52A" id="Cuadro de texto 23" o:spid="_x0000_s1065" type="#_x0000_t202" style="position:absolute;margin-left:103.2pt;margin-top:119.1pt;width:108.1pt;height:1in;z-index:251545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01BD22D8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bidi="es-ES"/>
                        </w:rPr>
                        <w:t xml:space="preserve">555-543-5432       </w:t>
                      </w:r>
                    </w:p>
                    <w:p w14:paraId="4FEE65C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nombre@susitioweb.com</w:t>
                      </w:r>
                    </w:p>
                    <w:p w14:paraId="07C43F3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www.susitiowebaquí.com</w:t>
                      </w:r>
                    </w:p>
                    <w:p w14:paraId="0EB923DB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 </w:t>
                      </w:r>
                    </w:p>
                    <w:p w14:paraId="6FA12EFF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Calle cualquiera 29,</w:t>
                      </w:r>
                    </w:p>
                    <w:p w14:paraId="1594CD72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bidi="es-ES"/>
                        </w:rPr>
                        <w:t>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4576" behindDoc="0" locked="0" layoutInCell="1" allowOverlap="1" wp14:anchorId="333FA883" wp14:editId="4D90528B">
                <wp:simplePos x="0" y="0"/>
                <wp:positionH relativeFrom="column">
                  <wp:posOffset>1153795</wp:posOffset>
                </wp:positionH>
                <wp:positionV relativeFrom="page">
                  <wp:posOffset>1407795</wp:posOffset>
                </wp:positionV>
                <wp:extent cx="2055495" cy="0"/>
                <wp:effectExtent l="0" t="0" r="0" b="0"/>
                <wp:wrapNone/>
                <wp:docPr id="137" name="Líne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5EC67" id="Línea 22" o:spid="_x0000_s1026" style="position:absolute;z-index:251544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110.85pt" to="252.7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3552" behindDoc="0" locked="0" layoutInCell="1" allowOverlap="1" wp14:anchorId="596044F7" wp14:editId="34BB7E1B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0" cy="1198880"/>
                <wp:effectExtent l="0" t="0" r="38100" b="20320"/>
                <wp:wrapNone/>
                <wp:docPr id="136" name="Líne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25E2F" id="Línea 21" o:spid="_x0000_s1026" style="position:absolute;z-index:251543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10.95pt" to="243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2528" behindDoc="0" locked="0" layoutInCell="1" allowOverlap="1" wp14:anchorId="5CF16A0E" wp14:editId="17E1A2F5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0"/>
                <wp:effectExtent l="0" t="0" r="0" b="0"/>
                <wp:wrapNone/>
                <wp:docPr id="135" name="Líne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6C79F" id="Línea 20" o:spid="_x0000_s1026" style="position:absolute;z-index:251542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91.95pt" to="252.8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1504" behindDoc="0" locked="0" layoutInCell="1" allowOverlap="1" wp14:anchorId="75B1133A" wp14:editId="46355FFA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0"/>
                <wp:effectExtent l="0" t="0" r="0" b="0"/>
                <wp:wrapNone/>
                <wp:docPr id="134" name="Líne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9A182" id="Línea 19" o:spid="_x0000_s1026" style="position:absolute;z-index:251541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24.45pt" to="252.8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40480" behindDoc="0" locked="0" layoutInCell="1" allowOverlap="1" wp14:anchorId="7A2B08BA" wp14:editId="08AFE4E6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114300" cy="170180"/>
                <wp:effectExtent l="0" t="0" r="0" b="1270"/>
                <wp:wrapNone/>
                <wp:docPr id="133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4A14C" id="Rectángulo 18" o:spid="_x0000_s1026" style="position:absolute;margin-left:243.85pt;margin-top:110.95pt;width:9pt;height:13.4pt;z-index:251540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9456" behindDoc="0" locked="0" layoutInCell="1" allowOverlap="1" wp14:anchorId="2FB28C93" wp14:editId="5EECEE52">
                <wp:simplePos x="0" y="0"/>
                <wp:positionH relativeFrom="column">
                  <wp:posOffset>1153795</wp:posOffset>
                </wp:positionH>
                <wp:positionV relativeFrom="page">
                  <wp:posOffset>779145</wp:posOffset>
                </wp:positionV>
                <wp:extent cx="0" cy="1828800"/>
                <wp:effectExtent l="0" t="0" r="38100" b="19050"/>
                <wp:wrapNone/>
                <wp:docPr id="132" name="Lí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9D7A" id="Línea 17" o:spid="_x0000_s1026" style="position:absolute;z-index:25153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61.35pt" to="90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8432" behindDoc="0" locked="0" layoutInCell="1" allowOverlap="1" wp14:anchorId="5D51DE15" wp14:editId="427FA46B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0"/>
                <wp:effectExtent l="0" t="0" r="0" b="0"/>
                <wp:wrapNone/>
                <wp:docPr id="131" name="Líne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BB404" id="Línea 16" o:spid="_x0000_s1026" style="position:absolute;z-index:251538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78.45pt" to="252.85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7408" behindDoc="0" locked="0" layoutInCell="1" allowOverlap="1" wp14:anchorId="286E78D6" wp14:editId="35D3748A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0"/>
                <wp:effectExtent l="0" t="0" r="0" b="0"/>
                <wp:wrapNone/>
                <wp:docPr id="130" name="Líne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67E8D" id="Línea 15" o:spid="_x0000_s1026" style="position:absolute;z-index:251537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64.95pt" to="252.8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JXkgIAAGY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6384" behindDoc="0" locked="0" layoutInCell="1" allowOverlap="1" wp14:anchorId="77A85F75" wp14:editId="0C2A99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0"/>
                <wp:effectExtent l="0" t="0" r="0" b="0"/>
                <wp:wrapNone/>
                <wp:docPr id="129" name="Líne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711B8" id="Línea 14" o:spid="_x0000_s1026" style="position:absolute;z-index:251536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51.45pt" to="252.8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5360" behindDoc="0" locked="0" layoutInCell="1" allowOverlap="1" wp14:anchorId="1E7D3F3F" wp14:editId="595120F1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0"/>
                <wp:effectExtent l="0" t="0" r="0" b="0"/>
                <wp:wrapNone/>
                <wp:docPr id="128" name="Líne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3133D" id="Línea 13" o:spid="_x0000_s1026" style="position:absolute;z-index:251535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37.95pt" to="252.8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4336" behindDoc="0" locked="0" layoutInCell="1" allowOverlap="1" wp14:anchorId="26BB90EA" wp14:editId="1869A747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170180"/>
                <wp:effectExtent l="0" t="0" r="0" b="1270"/>
                <wp:wrapNone/>
                <wp:docPr id="127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21D31" id="Rectángulo 12" o:spid="_x0000_s1026" style="position:absolute;margin-left:243.85pt;margin-top:191.95pt;width:9pt;height:13.4pt;z-index:251534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3312" behindDoc="0" locked="0" layoutInCell="1" allowOverlap="1" wp14:anchorId="65C3C39B" wp14:editId="28430D96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170180"/>
                <wp:effectExtent l="0" t="0" r="0" b="1270"/>
                <wp:wrapNone/>
                <wp:docPr id="12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8809E" id="Rectángulo 11" o:spid="_x0000_s1026" style="position:absolute;margin-left:243.85pt;margin-top:178.45pt;width:9pt;height:13.4pt;z-index:251533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2288" behindDoc="0" locked="0" layoutInCell="1" allowOverlap="1" wp14:anchorId="3D46BD2D" wp14:editId="2F6CEF36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170180"/>
                <wp:effectExtent l="0" t="0" r="0" b="1270"/>
                <wp:wrapNone/>
                <wp:docPr id="125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8D64" id="Rectángulo 10" o:spid="_x0000_s1026" style="position:absolute;margin-left:243.85pt;margin-top:164.95pt;width:9pt;height:13.4pt;z-index:251532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1264" behindDoc="0" locked="0" layoutInCell="1" allowOverlap="1" wp14:anchorId="30715BA8" wp14:editId="0121BB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170180"/>
                <wp:effectExtent l="0" t="0" r="0" b="1270"/>
                <wp:wrapNone/>
                <wp:docPr id="124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59815" id="Rectángulo 9" o:spid="_x0000_s1026" style="position:absolute;margin-left:243.85pt;margin-top:151.45pt;width:9pt;height:13.4pt;z-index:251531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30240" behindDoc="0" locked="0" layoutInCell="1" allowOverlap="1" wp14:anchorId="3A514659" wp14:editId="06247D92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170180"/>
                <wp:effectExtent l="0" t="0" r="0" b="1270"/>
                <wp:wrapNone/>
                <wp:docPr id="123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B2B3F" id="Rectángulo 8" o:spid="_x0000_s1026" style="position:absolute;margin-left:243.85pt;margin-top:137.95pt;width:9pt;height:13.4pt;z-index:251530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29216" behindDoc="1" locked="0" layoutInCell="1" allowOverlap="1" wp14:anchorId="5C45E35E" wp14:editId="573D031E">
                <wp:simplePos x="0" y="0"/>
                <wp:positionH relativeFrom="column">
                  <wp:posOffset>1156970</wp:posOffset>
                </wp:positionH>
                <wp:positionV relativeFrom="page">
                  <wp:posOffset>777875</wp:posOffset>
                </wp:positionV>
                <wp:extent cx="1371600" cy="629920"/>
                <wp:effectExtent l="0" t="0" r="0" b="0"/>
                <wp:wrapNone/>
                <wp:docPr id="12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ED217" id="Rectángulo 7" o:spid="_x0000_s1026" style="position:absolute;margin-left:91.1pt;margin-top:61.25pt;width:108pt;height:49.6pt;z-index:-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Eh/wIAAEI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528192" behindDoc="0" locked="0" layoutInCell="1" allowOverlap="1" wp14:anchorId="606C75B8" wp14:editId="1D473D41">
            <wp:simplePos x="0" y="0"/>
            <wp:positionH relativeFrom="column">
              <wp:posOffset>10795</wp:posOffset>
            </wp:positionH>
            <wp:positionV relativeFrom="page">
              <wp:posOffset>2436495</wp:posOffset>
            </wp:positionV>
            <wp:extent cx="1143000" cy="171450"/>
            <wp:effectExtent l="0" t="0" r="0" b="0"/>
            <wp:wrapNone/>
            <wp:docPr id="121" name="Imagen 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27168" behindDoc="0" locked="0" layoutInCell="1" allowOverlap="1" wp14:anchorId="10A5963E" wp14:editId="5105B67C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170180"/>
                <wp:effectExtent l="0" t="0" r="0" b="1270"/>
                <wp:wrapNone/>
                <wp:docPr id="12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B0EE3" id="Rectángulo 5" o:spid="_x0000_s1026" style="position:absolute;margin-left:243.85pt;margin-top:124.45pt;width:9pt;height:13.4pt;z-index:251527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526144" behindDoc="0" locked="0" layoutInCell="1" allowOverlap="1" wp14:anchorId="6FC151B7" wp14:editId="6336A503">
            <wp:simplePos x="0" y="0"/>
            <wp:positionH relativeFrom="column">
              <wp:posOffset>2525395</wp:posOffset>
            </wp:positionH>
            <wp:positionV relativeFrom="page">
              <wp:posOffset>779145</wp:posOffset>
            </wp:positionV>
            <wp:extent cx="685800" cy="628650"/>
            <wp:effectExtent l="0" t="0" r="0" b="0"/>
            <wp:wrapNone/>
            <wp:docPr id="119" name="Imagen 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25120" behindDoc="0" locked="0" layoutInCell="1" allowOverlap="1" wp14:anchorId="5D601852" wp14:editId="4265487E">
                <wp:simplePos x="0" y="0"/>
                <wp:positionH relativeFrom="column">
                  <wp:posOffset>1155700</wp:posOffset>
                </wp:positionH>
                <wp:positionV relativeFrom="page">
                  <wp:posOffset>1409065</wp:posOffset>
                </wp:positionV>
                <wp:extent cx="1943100" cy="1198880"/>
                <wp:effectExtent l="0" t="0" r="0" b="1270"/>
                <wp:wrapNone/>
                <wp:docPr id="11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1F600" id="Rectángulo 3" o:spid="_x0000_s1026" style="position:absolute;margin-left:91pt;margin-top:110.95pt;width:153pt;height:94.4pt;z-index:251525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59EE1249" wp14:editId="429AF2E6">
                <wp:simplePos x="0" y="0"/>
                <wp:positionH relativeFrom="column">
                  <wp:posOffset>308610</wp:posOffset>
                </wp:positionH>
                <wp:positionV relativeFrom="page">
                  <wp:posOffset>1147445</wp:posOffset>
                </wp:positionV>
                <wp:extent cx="567055" cy="661670"/>
                <wp:effectExtent l="0" t="0" r="23495" b="24130"/>
                <wp:wrapNone/>
                <wp:docPr id="1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" name="Forma libre 2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3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3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3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orma libre 3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3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3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3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3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3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3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4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4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4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4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orma libre 4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orma libre 4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orma libre 4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orma libre 4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orma libre 4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5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5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5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5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5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5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5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5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5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6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6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6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6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6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bre 6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bre 6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6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6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6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bre 7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bre 7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bre 7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bre 7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bre 7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bre 7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bre 7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bre 7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bre 7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bre 7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bre 8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bre 8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bre 8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bre 8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bre 8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8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8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8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8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9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9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9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9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9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9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9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9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9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9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10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bre 10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bre 10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bre 10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bre 10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bre 10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bre 10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bre 10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bre 10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bre 10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bre 11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bre 11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11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11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11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11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11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1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1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2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2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2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2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2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12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12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12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bre 12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bre 12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bre 13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bre 13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bre 13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bre 13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bre 13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bre 13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bre 13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bre 13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bre 13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13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14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14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14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14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4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3F706" id="Grupo 28" o:spid="_x0000_s1026" style="position:absolute;margin-left:24.3pt;margin-top:90.35pt;width:44.65pt;height:52.1pt;z-index:25155072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">
                <v:shape id="Forma libre 2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3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3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3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3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3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3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3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3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3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3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4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4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4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4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4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4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4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4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4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4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5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5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5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5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5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5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5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5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5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5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6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6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6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6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6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6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6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6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6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6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7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7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7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7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7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7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7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7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7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7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8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8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8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8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8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8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8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8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8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8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9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9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9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9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9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9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9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9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9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9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0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0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0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0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0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0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0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0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0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0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1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1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1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1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1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1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1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1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1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1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2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2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2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2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2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2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3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3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3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3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3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3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3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3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4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1D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gfP8PfM+ECub4BAAD//wMAUEsBAi0AFAAGAAgAAAAhANvh9svuAAAAhQEAABMAAAAAAAAAAAAA&#10;AAAAAAAAAFtDb250ZW50X1R5cGVzXS54bWxQSwECLQAUAAYACAAAACEAWvQsW78AAAAVAQAACwAA&#10;AAAAAAAAAAAAAAAfAQAAX3JlbHMvLnJlbHNQSwECLQAUAAYACAAAACEAOqk9Q8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4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4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</w:p>
    <w:sectPr w:rsidR="004E644B" w:rsidSect="001D51B5">
      <w:pgSz w:w="11906" w:h="16838" w:code="9"/>
      <w:pgMar w:top="1224" w:right="907" w:bottom="1224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4E2BC" w14:textId="77777777" w:rsidR="00F84B16" w:rsidRDefault="00F84B16" w:rsidP="008B3D7B">
      <w:r>
        <w:separator/>
      </w:r>
    </w:p>
  </w:endnote>
  <w:endnote w:type="continuationSeparator" w:id="0">
    <w:p w14:paraId="5925B16C" w14:textId="77777777" w:rsidR="00F84B16" w:rsidRDefault="00F84B16" w:rsidP="008B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7D44A" w14:textId="77777777" w:rsidR="00F84B16" w:rsidRDefault="00F84B16" w:rsidP="008B3D7B">
      <w:r>
        <w:separator/>
      </w:r>
    </w:p>
  </w:footnote>
  <w:footnote w:type="continuationSeparator" w:id="0">
    <w:p w14:paraId="5B319FE0" w14:textId="77777777" w:rsidR="00F84B16" w:rsidRDefault="00F84B16" w:rsidP="008B3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D1"/>
    <w:rsid w:val="000844F2"/>
    <w:rsid w:val="000C64DD"/>
    <w:rsid w:val="001D51B5"/>
    <w:rsid w:val="002230BB"/>
    <w:rsid w:val="003E4881"/>
    <w:rsid w:val="00431429"/>
    <w:rsid w:val="00463A75"/>
    <w:rsid w:val="004E644B"/>
    <w:rsid w:val="00593CB6"/>
    <w:rsid w:val="00601DDD"/>
    <w:rsid w:val="006645C3"/>
    <w:rsid w:val="006B0201"/>
    <w:rsid w:val="007B46E6"/>
    <w:rsid w:val="008B3D7B"/>
    <w:rsid w:val="00946DD1"/>
    <w:rsid w:val="00F8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3AB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DD1"/>
    <w:rPr>
      <w:rFonts w:ascii="Times New Roman" w:eastAsia="Times New Roman" w:hAnsi="Times New Roman"/>
      <w:color w:val="212120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D7B"/>
    <w:rPr>
      <w:rFonts w:ascii="Times New Roman" w:eastAsia="Times New Roman" w:hAnsi="Times New Roman"/>
      <w:color w:val="212120"/>
      <w:kern w:val="28"/>
    </w:rPr>
  </w:style>
  <w:style w:type="paragraph" w:styleId="Piedepgina">
    <w:name w:val="footer"/>
    <w:basedOn w:val="Normal"/>
    <w:link w:val="PiedepginaC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D7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Office_30265535_TF16402921</Template>
  <TotalTime>3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es-ES</cp:lastModifiedBy>
  <cp:revision>3</cp:revision>
  <dcterms:created xsi:type="dcterms:W3CDTF">2019-02-27T18:00:00Z</dcterms:created>
  <dcterms:modified xsi:type="dcterms:W3CDTF">2019-03-07T10:14:00Z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