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8A0B41" w14:paraId="0049F5DF" w14:textId="77777777" w:rsidTr="00897E9B">
        <w:trPr>
          <w:trHeight w:val="1890"/>
          <w:jc w:val="center"/>
        </w:trPr>
        <w:tc>
          <w:tcPr>
            <w:tcW w:w="450" w:type="dxa"/>
          </w:tcPr>
          <w:p w14:paraId="638E0E54" w14:textId="77777777" w:rsidR="00B42643" w:rsidRPr="008A0B41" w:rsidRDefault="00B42643" w:rsidP="00B42643">
            <w:pPr>
              <w:pStyle w:val="Nessunaspaziatura"/>
            </w:pPr>
            <w:bookmarkStart w:id="0" w:name="_GoBack" w:colFirst="1" w:colLast="1"/>
          </w:p>
        </w:tc>
        <w:tc>
          <w:tcPr>
            <w:tcW w:w="8010" w:type="dxa"/>
            <w:gridSpan w:val="5"/>
            <w:shd w:val="clear" w:color="auto" w:fill="auto"/>
          </w:tcPr>
          <w:p w14:paraId="5BC89903" w14:textId="77777777" w:rsidR="00B42643" w:rsidRPr="008A0B41" w:rsidRDefault="001B305B" w:rsidP="00B67D2F">
            <w:pPr>
              <w:pStyle w:val="Titolo"/>
            </w:pPr>
            <w:sdt>
              <w:sdtPr>
                <w:id w:val="-69652455"/>
                <w:placeholder>
                  <w:docPart w:val="A368FD788B854576B72ACB1BF21B94D4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lang w:bidi="it-IT"/>
                  </w:rPr>
                  <w:t>NEWSLETTER</w:t>
                </w:r>
              </w:sdtContent>
            </w:sdt>
          </w:p>
          <w:p w14:paraId="39A2E287" w14:textId="77777777" w:rsidR="00B42643" w:rsidRPr="008A0B41" w:rsidRDefault="001B305B" w:rsidP="00EA50F5">
            <w:pPr>
              <w:pStyle w:val="Sottotitolo"/>
            </w:pPr>
            <w:sdt>
              <w:sdtPr>
                <w:id w:val="1628426206"/>
                <w:placeholder>
                  <w:docPart w:val="6E96AD89CBDA4521B464B83951065702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rStyle w:val="SottotitoloCarattere"/>
                    <w:b/>
                    <w:lang w:bidi="it-IT"/>
                  </w:rPr>
                  <w:t>IMMETTI IL TITOLO QUI</w:t>
                </w:r>
              </w:sdtContent>
            </w:sdt>
          </w:p>
        </w:tc>
        <w:tc>
          <w:tcPr>
            <w:tcW w:w="3060" w:type="dxa"/>
            <w:gridSpan w:val="3"/>
          </w:tcPr>
          <w:p w14:paraId="38D93819" w14:textId="77777777" w:rsidR="00B42643" w:rsidRPr="008A0B41" w:rsidRDefault="00B42643" w:rsidP="00EA50F5">
            <w:pPr>
              <w:pStyle w:val="Sommario2"/>
            </w:pPr>
          </w:p>
        </w:tc>
      </w:tr>
      <w:tr w:rsidR="00B42643" w:rsidRPr="008A0B41" w14:paraId="07C0610C" w14:textId="77777777" w:rsidTr="00194B06">
        <w:trPr>
          <w:trHeight w:val="737"/>
          <w:jc w:val="center"/>
        </w:trPr>
        <w:tc>
          <w:tcPr>
            <w:tcW w:w="450" w:type="dxa"/>
          </w:tcPr>
          <w:p w14:paraId="306A16DF" w14:textId="77777777" w:rsidR="00B42643" w:rsidRPr="008A0B41" w:rsidRDefault="00B42643" w:rsidP="00B42643">
            <w:pPr>
              <w:pStyle w:val="Nessunaspaziatura"/>
            </w:pPr>
          </w:p>
        </w:tc>
        <w:tc>
          <w:tcPr>
            <w:tcW w:w="8010" w:type="dxa"/>
            <w:gridSpan w:val="5"/>
          </w:tcPr>
          <w:p w14:paraId="70FC3EF4" w14:textId="77777777" w:rsidR="00B42643" w:rsidRPr="008A0B41" w:rsidRDefault="001B305B" w:rsidP="00EA50F5">
            <w:pPr>
              <w:pStyle w:val="Info"/>
            </w:pPr>
            <w:sdt>
              <w:sdtPr>
                <w:id w:val="-1811085139"/>
                <w:placeholder>
                  <w:docPart w:val="D6CD90D0BCFB4302AD99A023A024EB20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lang w:bidi="it-IT"/>
                  </w:rPr>
                  <w:t>NUMERO</w:t>
                </w:r>
              </w:sdtContent>
            </w:sdt>
            <w:r w:rsidR="00B42643" w:rsidRPr="008A0B41">
              <w:rPr>
                <w:lang w:bidi="it-IT"/>
              </w:rPr>
              <w:t xml:space="preserve">  |  </w:t>
            </w:r>
            <w:sdt>
              <w:sdtPr>
                <w:id w:val="-1179736916"/>
                <w:placeholder>
                  <w:docPart w:val="19E0F29E5ECE4AB8A7BF09102F31D1FD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lang w:bidi="it-IT"/>
                  </w:rPr>
                  <w:t>MESE - MESE ANNO</w:t>
                </w:r>
              </w:sdtContent>
            </w:sdt>
            <w:r w:rsidR="00B42643" w:rsidRPr="008A0B41">
              <w:rPr>
                <w:lang w:bidi="it-IT"/>
              </w:rPr>
              <w:t xml:space="preserve">  |  </w:t>
            </w:r>
            <w:sdt>
              <w:sdtPr>
                <w:id w:val="435021645"/>
                <w:placeholder>
                  <w:docPart w:val="80A64EA705BE4ED3908082F17665F848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lang w:bidi="it-IT"/>
                  </w:rPr>
                  <w:t>VOLUME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18080BFB" w14:textId="77777777" w:rsidR="00B42643" w:rsidRPr="008A0B41" w:rsidRDefault="00B42643" w:rsidP="00B67D2F">
            <w:pPr>
              <w:rPr>
                <w:lang w:eastAsia="ja-JP"/>
              </w:rPr>
            </w:pPr>
          </w:p>
        </w:tc>
      </w:tr>
      <w:tr w:rsidR="00B42643" w:rsidRPr="008A0B41" w14:paraId="5DB6DCA5" w14:textId="77777777" w:rsidTr="00AA4539">
        <w:trPr>
          <w:trHeight w:val="3321"/>
          <w:jc w:val="center"/>
        </w:trPr>
        <w:tc>
          <w:tcPr>
            <w:tcW w:w="450" w:type="dxa"/>
          </w:tcPr>
          <w:p w14:paraId="7A57BA0F" w14:textId="77777777" w:rsidR="00B42643" w:rsidRPr="008A0B41" w:rsidRDefault="00B42643" w:rsidP="00B42643">
            <w:pPr>
              <w:pStyle w:val="Nessunaspaziatura"/>
            </w:pPr>
          </w:p>
        </w:tc>
        <w:tc>
          <w:tcPr>
            <w:tcW w:w="8010" w:type="dxa"/>
            <w:gridSpan w:val="5"/>
            <w:vMerge w:val="restart"/>
          </w:tcPr>
          <w:p w14:paraId="1289D434" w14:textId="77777777" w:rsidR="00B42643" w:rsidRPr="008A0B41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4C9E8104" w14:textId="77777777" w:rsidR="00B42643" w:rsidRPr="008A0B41" w:rsidRDefault="001B305B" w:rsidP="00EA50F5">
            <w:pPr>
              <w:pStyle w:val="Sommario1"/>
            </w:pPr>
            <w:sdt>
              <w:sdtPr>
                <w:id w:val="-107735066"/>
                <w:placeholder>
                  <w:docPart w:val="A448C987612C431CA31700B32C922477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sz w:val="32"/>
                    <w:szCs w:val="32"/>
                    <w:lang w:bidi="it-IT"/>
                  </w:rPr>
                  <w:t>Argomento 01</w:t>
                </w:r>
              </w:sdtContent>
            </w:sdt>
          </w:p>
          <w:sdt>
            <w:sdtPr>
              <w:id w:val="-668398952"/>
              <w:placeholder>
                <w:docPart w:val="1DE9F39FA1334722A18027F7883CB3AC"/>
              </w:placeholder>
              <w:temporary/>
              <w:showingPlcHdr/>
              <w15:appearance w15:val="hidden"/>
            </w:sdtPr>
            <w:sdtEndPr/>
            <w:sdtContent>
              <w:p w14:paraId="77C86425" w14:textId="77777777" w:rsidR="00B42643" w:rsidRPr="008A0B41" w:rsidRDefault="00B42643" w:rsidP="00EA50F5">
                <w:pPr>
                  <w:pStyle w:val="Sommario2"/>
                </w:pPr>
                <w:r w:rsidRPr="008A0B41">
                  <w:rPr>
                    <w:lang w:bidi="it-IT"/>
                  </w:rPr>
                  <w:t>Inviaci un trafiletto riguardo una storia a pagina 2.  Dicci cosa aspettarci e qual è il titolo.</w:t>
                </w:r>
              </w:p>
            </w:sdtContent>
          </w:sdt>
        </w:tc>
      </w:tr>
      <w:tr w:rsidR="00B42643" w:rsidRPr="008A0B41" w14:paraId="22462C2A" w14:textId="77777777" w:rsidTr="00AA4539">
        <w:trPr>
          <w:trHeight w:val="89"/>
          <w:jc w:val="center"/>
        </w:trPr>
        <w:tc>
          <w:tcPr>
            <w:tcW w:w="450" w:type="dxa"/>
          </w:tcPr>
          <w:p w14:paraId="4B3B93DC" w14:textId="77777777" w:rsidR="00B42643" w:rsidRPr="008A0B41" w:rsidRDefault="00B42643" w:rsidP="00B42643">
            <w:pPr>
              <w:pStyle w:val="Nessunaspaziatura"/>
            </w:pPr>
          </w:p>
        </w:tc>
        <w:tc>
          <w:tcPr>
            <w:tcW w:w="8010" w:type="dxa"/>
            <w:gridSpan w:val="5"/>
            <w:vMerge/>
          </w:tcPr>
          <w:p w14:paraId="47A44AAB" w14:textId="77777777" w:rsidR="00B42643" w:rsidRPr="008A0B41" w:rsidRDefault="00B42643" w:rsidP="00C714EB"/>
        </w:tc>
        <w:tc>
          <w:tcPr>
            <w:tcW w:w="174" w:type="dxa"/>
            <w:shd w:val="clear" w:color="auto" w:fill="auto"/>
          </w:tcPr>
          <w:p w14:paraId="04D1639B" w14:textId="77777777" w:rsidR="00B42643" w:rsidRPr="008A0B41" w:rsidRDefault="00B42643" w:rsidP="00C714E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FE6F0D8" w14:textId="77777777" w:rsidR="00B42643" w:rsidRPr="008A0B41" w:rsidRDefault="00B42643" w:rsidP="00C714E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09B28FE0" w14:textId="77777777" w:rsidR="00B42643" w:rsidRPr="008A0B41" w:rsidRDefault="00B42643" w:rsidP="00C714EB">
            <w:pPr>
              <w:pStyle w:val="Nessunaspaziatura"/>
              <w:rPr>
                <w:sz w:val="10"/>
                <w:szCs w:val="10"/>
              </w:rPr>
            </w:pPr>
          </w:p>
        </w:tc>
      </w:tr>
      <w:tr w:rsidR="00B42643" w:rsidRPr="008A0B41" w14:paraId="49836650" w14:textId="77777777" w:rsidTr="00AA4539">
        <w:trPr>
          <w:trHeight w:val="2538"/>
          <w:jc w:val="center"/>
        </w:trPr>
        <w:tc>
          <w:tcPr>
            <w:tcW w:w="450" w:type="dxa"/>
          </w:tcPr>
          <w:p w14:paraId="79190C0A" w14:textId="77777777" w:rsidR="00B42643" w:rsidRPr="008A0B41" w:rsidRDefault="00B42643" w:rsidP="00B42643">
            <w:pPr>
              <w:pStyle w:val="Nessunaspaziatura"/>
            </w:pPr>
          </w:p>
        </w:tc>
        <w:tc>
          <w:tcPr>
            <w:tcW w:w="8010" w:type="dxa"/>
            <w:gridSpan w:val="5"/>
            <w:vMerge/>
          </w:tcPr>
          <w:p w14:paraId="50EFD218" w14:textId="77777777" w:rsidR="00B42643" w:rsidRPr="008A0B41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1B5BC34E" w14:textId="77777777" w:rsidR="00B42643" w:rsidRPr="008A0B41" w:rsidRDefault="001B305B" w:rsidP="00C714EB">
            <w:pPr>
              <w:pStyle w:val="Sommario1"/>
            </w:pPr>
            <w:sdt>
              <w:sdtPr>
                <w:id w:val="-102650644"/>
                <w:placeholder>
                  <w:docPart w:val="F02DD7988956449598589E7D3E4D5C1E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sz w:val="32"/>
                    <w:szCs w:val="32"/>
                    <w:lang w:bidi="it-IT"/>
                  </w:rPr>
                  <w:t>Argomento 02</w:t>
                </w:r>
              </w:sdtContent>
            </w:sdt>
          </w:p>
          <w:sdt>
            <w:sdtPr>
              <w:id w:val="-2100401512"/>
              <w:placeholder>
                <w:docPart w:val="86179872CE984F1F9078A1279332E07F"/>
              </w:placeholder>
              <w:temporary/>
              <w:showingPlcHdr/>
              <w15:appearance w15:val="hidden"/>
            </w:sdtPr>
            <w:sdtEndPr/>
            <w:sdtContent>
              <w:p w14:paraId="2A603FFC" w14:textId="77777777" w:rsidR="00B42643" w:rsidRPr="008A0B41" w:rsidRDefault="00B42643" w:rsidP="00C714EB">
                <w:pPr>
                  <w:pStyle w:val="Sommario2"/>
                </w:pPr>
                <w:r w:rsidRPr="008A0B41">
                  <w:rPr>
                    <w:lang w:bidi="it-IT"/>
                  </w:rPr>
                  <w:t>Inviaci un trafiletto riguardo una storia a pagina 3.  Inserisci qui una citazione tratta dal brano per suscitare l'interesse dei lettori.</w:t>
                </w:r>
              </w:p>
            </w:sdtContent>
          </w:sdt>
        </w:tc>
      </w:tr>
      <w:tr w:rsidR="00B42643" w:rsidRPr="008A0B41" w14:paraId="1093301D" w14:textId="77777777" w:rsidTr="00B42643">
        <w:trPr>
          <w:trHeight w:val="729"/>
          <w:jc w:val="center"/>
        </w:trPr>
        <w:tc>
          <w:tcPr>
            <w:tcW w:w="450" w:type="dxa"/>
          </w:tcPr>
          <w:p w14:paraId="50F8D4A4" w14:textId="77777777" w:rsidR="00B42643" w:rsidRPr="008A0B41" w:rsidRDefault="00B42643" w:rsidP="00B42643">
            <w:pPr>
              <w:pStyle w:val="Nessunaspaziatura"/>
            </w:pPr>
          </w:p>
        </w:tc>
        <w:tc>
          <w:tcPr>
            <w:tcW w:w="8010" w:type="dxa"/>
            <w:gridSpan w:val="5"/>
          </w:tcPr>
          <w:p w14:paraId="75027FA7" w14:textId="77777777" w:rsidR="00B42643" w:rsidRPr="008A0B41" w:rsidRDefault="001B305B" w:rsidP="00EA50F5">
            <w:pPr>
              <w:pStyle w:val="Titolo1"/>
              <w:rPr>
                <w:lang w:eastAsia="ja-JP"/>
              </w:rPr>
            </w:pPr>
            <w:sdt>
              <w:sdtPr>
                <w:id w:val="340206128"/>
                <w:placeholder>
                  <w:docPart w:val="9F4A6EA7336846A8ACAF860D26D59DD1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8A0B41">
                  <w:rPr>
                    <w:lang w:bidi="it-IT"/>
                  </w:rPr>
                  <w:t>I nostri servizi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7BE80EF8" w14:textId="77777777" w:rsidR="00B42643" w:rsidRPr="008A0B41" w:rsidRDefault="00B42643" w:rsidP="00EA50F5">
            <w:pPr>
              <w:pStyle w:val="Sommario2"/>
            </w:pPr>
          </w:p>
        </w:tc>
      </w:tr>
      <w:tr w:rsidR="00897E9B" w:rsidRPr="008A0B41" w14:paraId="11ED9B50" w14:textId="77777777" w:rsidTr="00AA4539">
        <w:trPr>
          <w:trHeight w:val="144"/>
          <w:jc w:val="center"/>
        </w:trPr>
        <w:tc>
          <w:tcPr>
            <w:tcW w:w="450" w:type="dxa"/>
          </w:tcPr>
          <w:p w14:paraId="79A9914A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7937AC08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67CF9B53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2286B910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25766299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49B13B82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2F44BF59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7B6D79FE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31EDFC1C" w14:textId="77777777" w:rsidR="00897E9B" w:rsidRPr="008A0B41" w:rsidRDefault="00897E9B" w:rsidP="00897E9B">
            <w:pPr>
              <w:pStyle w:val="Nessunaspaziatura"/>
              <w:rPr>
                <w:sz w:val="10"/>
                <w:szCs w:val="10"/>
              </w:rPr>
            </w:pPr>
          </w:p>
        </w:tc>
      </w:tr>
      <w:tr w:rsidR="00897E9B" w:rsidRPr="008A0B41" w14:paraId="538F836E" w14:textId="77777777" w:rsidTr="00B42643">
        <w:trPr>
          <w:trHeight w:val="3744"/>
          <w:jc w:val="center"/>
        </w:trPr>
        <w:tc>
          <w:tcPr>
            <w:tcW w:w="450" w:type="dxa"/>
          </w:tcPr>
          <w:p w14:paraId="636BF712" w14:textId="77777777" w:rsidR="00897E9B" w:rsidRPr="008A0B41" w:rsidRDefault="00897E9B" w:rsidP="00B42643">
            <w:pPr>
              <w:pStyle w:val="Nessunaspaziatura"/>
              <w:rPr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id w:val="865341982"/>
              <w:placeholder>
                <w:docPart w:val="4428650A8C214FCE99459A665D035A44"/>
              </w:placeholder>
              <w:temporary/>
              <w:showingPlcHdr/>
              <w15:appearance w15:val="hidden"/>
            </w:sdtPr>
            <w:sdtEndPr/>
            <w:sdtContent>
              <w:p w14:paraId="3FF2516B" w14:textId="77777777" w:rsidR="00BB53CD" w:rsidRPr="008A0B41" w:rsidRDefault="00BB53CD" w:rsidP="00BB53CD">
                <w:r w:rsidRPr="008A0B41">
                  <w:rPr>
                    <w:lang w:bidi="it-IT"/>
                  </w:rPr>
                  <w:t>Per modificare qualsiasi testo in questo documento, fai clic sul testo da aggiornare e inizia a digitare.</w:t>
                </w:r>
              </w:p>
              <w:p w14:paraId="4E2A5494" w14:textId="7C914349" w:rsidR="00897E9B" w:rsidRPr="008A0B41" w:rsidRDefault="00BB53CD" w:rsidP="00BB53CD">
                <w:r w:rsidRPr="008A0B41">
                  <w:rPr>
                    <w:lang w:bidi="it-IT"/>
                  </w:rPr>
                  <w:t xml:space="preserve">Per cambiare i colori, vai alla scheda Progettazione e fai clic su Colori.  Nell'elenco dei colori scegli una combinazione di colori diversa.  Passa con il mouse sulle diverse scelte per visualizzare l'aspetto generale del </w:t>
                </w:r>
                <w:r w:rsidR="00194B06" w:rsidRPr="008A0B41">
                  <w:rPr>
                    <w:lang w:bidi="it-IT"/>
                  </w:rPr>
                  <w:br/>
                </w:r>
                <w:r w:rsidRPr="008A0B41">
                  <w:rPr>
                    <w:lang w:bidi="it-IT"/>
                  </w:rPr>
                  <w:t>documento con ciascuna opzione.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48FBA262" w14:textId="77777777" w:rsidR="00897E9B" w:rsidRPr="008A0B41" w:rsidRDefault="00897E9B" w:rsidP="00EA50F5">
            <w:pPr>
              <w:pStyle w:val="Nessunaspaziatura"/>
              <w:rPr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id w:val="-164403912"/>
              <w:placeholder>
                <w:docPart w:val="1D4203AEB38B43C6BE397DDCB3F6E596"/>
              </w:placeholder>
              <w:temporary/>
              <w:showingPlcHdr/>
              <w15:appearance w15:val="hidden"/>
            </w:sdtPr>
            <w:sdtEndPr/>
            <w:sdtContent>
              <w:p w14:paraId="789163AA" w14:textId="515F5CBC" w:rsidR="003750FA" w:rsidRPr="008A0B41" w:rsidRDefault="003750FA" w:rsidP="003750FA">
                <w:r w:rsidRPr="008A0B41">
                  <w:rPr>
                    <w:lang w:bidi="it-IT"/>
                  </w:rPr>
                  <w:t xml:space="preserve">Puoi anche aggiornare </w:t>
                </w:r>
                <w:r w:rsidR="00194B06" w:rsidRPr="008A0B41">
                  <w:rPr>
                    <w:lang w:bidi="it-IT"/>
                  </w:rPr>
                  <w:br/>
                </w:r>
                <w:r w:rsidRPr="008A0B41">
                  <w:rPr>
                    <w:lang w:bidi="it-IT"/>
                  </w:rPr>
                  <w:t>facilmente i tipi di carattere dell'intero documento.  Nella scheda Progettazione scegli una combinazione di caratteri che soddisfi i tuoi gusti.</w:t>
                </w:r>
              </w:p>
              <w:p w14:paraId="7CA95755" w14:textId="77777777" w:rsidR="00897E9B" w:rsidRPr="008A0B41" w:rsidRDefault="003750FA" w:rsidP="003750FA">
                <w:r w:rsidRPr="008A0B41">
                  <w:rPr>
                    <w:lang w:bidi="it-IT"/>
                  </w:rPr>
                  <w:t>Reimposta il tema per riportare il modello allo stato originale.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07884B59" w14:textId="77777777" w:rsidR="00897E9B" w:rsidRPr="008A0B41" w:rsidRDefault="001B305B" w:rsidP="00C714EB">
            <w:pPr>
              <w:pStyle w:val="Sommario1"/>
            </w:pPr>
            <w:sdt>
              <w:sdtPr>
                <w:id w:val="439036342"/>
                <w:placeholder>
                  <w:docPart w:val="E322BCB081EC4CB887AD39C36208BE4D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A0B41">
                  <w:rPr>
                    <w:sz w:val="32"/>
                    <w:szCs w:val="32"/>
                    <w:lang w:bidi="it-IT"/>
                  </w:rPr>
                  <w:t>Argomento 03</w:t>
                </w:r>
              </w:sdtContent>
            </w:sdt>
          </w:p>
          <w:sdt>
            <w:sdtPr>
              <w:id w:val="-107053206"/>
              <w:placeholder>
                <w:docPart w:val="F509EAE9BA8C44DFB7D9A9AAB4326CBA"/>
              </w:placeholder>
              <w:temporary/>
              <w:showingPlcHdr/>
              <w15:appearance w15:val="hidden"/>
            </w:sdtPr>
            <w:sdtEndPr/>
            <w:sdtContent>
              <w:p w14:paraId="12BF455D" w14:textId="77777777" w:rsidR="00897E9B" w:rsidRPr="008A0B41" w:rsidRDefault="00897E9B" w:rsidP="00C714EB">
                <w:pPr>
                  <w:pStyle w:val="Sommario2"/>
                </w:pPr>
                <w:r w:rsidRPr="008A0B41">
                  <w:rPr>
                    <w:lang w:bidi="it-IT"/>
                  </w:rPr>
                  <w:t>Inviaci un trafiletto riguardo una storia a pagina 4.  Personalizzalo.</w:t>
                </w:r>
              </w:p>
            </w:sdtContent>
          </w:sdt>
          <w:sdt>
            <w:sdtPr>
              <w:id w:val="1133827741"/>
              <w:placeholder>
                <w:docPart w:val="247E943E5BF34E38A351383F5F029CCC"/>
              </w:placeholder>
              <w:temporary/>
              <w:showingPlcHdr/>
              <w15:appearance w15:val="hidden"/>
            </w:sdtPr>
            <w:sdtEndPr/>
            <w:sdtContent>
              <w:p w14:paraId="4ED4C4D2" w14:textId="77777777" w:rsidR="00897E9B" w:rsidRPr="008A0B41" w:rsidRDefault="00897E9B" w:rsidP="00C714EB">
                <w:pPr>
                  <w:pStyle w:val="Sommario2"/>
                </w:pPr>
                <w:r w:rsidRPr="008A0B41">
                  <w:rPr>
                    <w:lang w:bidi="it-IT"/>
                  </w:rPr>
                  <w:t>Inviaci un trafiletto riguardo una storia a pagina 4.</w:t>
                </w:r>
              </w:p>
            </w:sdtContent>
          </w:sdt>
        </w:tc>
      </w:tr>
      <w:bookmarkEnd w:id="0"/>
    </w:tbl>
    <w:p w14:paraId="43B1F651" w14:textId="77777777" w:rsidR="00890A94" w:rsidRPr="008A0B41" w:rsidRDefault="00890A94" w:rsidP="00C714EB">
      <w:pPr>
        <w:pStyle w:val="Nessunaspaziatura"/>
        <w:rPr>
          <w:sz w:val="14"/>
        </w:rPr>
      </w:pPr>
      <w:r w:rsidRPr="008A0B41">
        <w:rPr>
          <w:sz w:val="14"/>
          <w:szCs w:val="14"/>
          <w:lang w:bidi="it-IT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8A0B41" w14:paraId="1579CD5C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1D4355B9" w14:textId="77777777" w:rsidR="0063730C" w:rsidRPr="008A0B41" w:rsidRDefault="001B305B" w:rsidP="00897E9B">
            <w:pPr>
              <w:pStyle w:val="Info"/>
            </w:pPr>
            <w:sdt>
              <w:sdtPr>
                <w:id w:val="1292254209"/>
                <w:placeholder>
                  <w:docPart w:val="F7BF856A708441789A8C9C896F665C9F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A0B41">
                  <w:rPr>
                    <w:lang w:bidi="it-IT"/>
                  </w:rPr>
                  <w:t>NUMERO</w:t>
                </w:r>
              </w:sdtContent>
            </w:sdt>
            <w:r w:rsidR="00897E9B" w:rsidRPr="008A0B41">
              <w:rPr>
                <w:lang w:bidi="it-IT"/>
              </w:rPr>
              <w:t xml:space="preserve">  |  </w:t>
            </w:r>
            <w:sdt>
              <w:sdtPr>
                <w:id w:val="1440717494"/>
                <w:placeholder>
                  <w:docPart w:val="76CAB827C6DC41FBAB76F17E831980C6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A0B41">
                  <w:rPr>
                    <w:lang w:bidi="it-IT"/>
                  </w:rPr>
                  <w:t>MESE - MESE ANNO</w:t>
                </w:r>
              </w:sdtContent>
            </w:sdt>
            <w:r w:rsidR="00897E9B" w:rsidRPr="008A0B41">
              <w:rPr>
                <w:lang w:bidi="it-IT"/>
              </w:rPr>
              <w:t xml:space="preserve">  |  </w:t>
            </w:r>
            <w:sdt>
              <w:sdtPr>
                <w:id w:val="-2027854973"/>
                <w:placeholder>
                  <w:docPart w:val="5742A37BD7514577B2552FCEF3B1CD45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8A0B41">
                  <w:rPr>
                    <w:lang w:bidi="it-IT"/>
                  </w:rPr>
                  <w:t>VOLUME</w:t>
                </w:r>
              </w:sdtContent>
            </w:sdt>
          </w:p>
        </w:tc>
        <w:tc>
          <w:tcPr>
            <w:tcW w:w="3264" w:type="dxa"/>
          </w:tcPr>
          <w:p w14:paraId="3B3C5AF2" w14:textId="77777777" w:rsidR="0063730C" w:rsidRPr="008A0B41" w:rsidRDefault="0063730C" w:rsidP="00DA3E92">
            <w:pPr>
              <w:pStyle w:val="Nessunaspaziatura"/>
              <w:rPr>
                <w:lang w:eastAsia="ja-JP"/>
              </w:rPr>
            </w:pPr>
          </w:p>
        </w:tc>
      </w:tr>
      <w:tr w:rsidR="0063730C" w:rsidRPr="008A0B41" w14:paraId="4A660BF5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lang w:eastAsia="ja-JP"/>
              </w:rPr>
              <w:id w:val="613024742"/>
              <w:placeholder>
                <w:docPart w:val="A5E2A8265245494D8B3BE9B929ACC17D"/>
              </w:placeholder>
              <w:temporary/>
              <w:showingPlcHdr/>
              <w15:appearance w15:val="hidden"/>
            </w:sdtPr>
            <w:sdtEndPr/>
            <w:sdtContent>
              <w:p w14:paraId="7CC7F4EC" w14:textId="77777777" w:rsidR="0063730C" w:rsidRPr="008A0B41" w:rsidRDefault="003750FA" w:rsidP="003750FA">
                <w:pPr>
                  <w:rPr>
                    <w:lang w:eastAsia="ja-JP"/>
                  </w:rPr>
                </w:pPr>
                <w:r w:rsidRPr="008A0B41">
                  <w:rPr>
                    <w:lang w:bidi="it-IT"/>
                  </w:rPr>
                  <w:t>Hai altre immagini che desideri utilizzare?  È semplice sostituire le immagini in questa brochure.  Per iniziare, fai doppio clic sull'intestazione di ogni pagina.  Quindi, fai clic sull'immagine che desideri modificare.  Per le immagini di sfondo è necessario un ulteriore clic perché fanno parte di un gruppo di immagini di sfondo.  Continua a fare clic finché i punti di selezione si trovano attorno all'immagine che desideri sostituire.</w:t>
                </w:r>
              </w:p>
            </w:sdtContent>
          </w:sdt>
        </w:tc>
        <w:tc>
          <w:tcPr>
            <w:tcW w:w="7392" w:type="dxa"/>
            <w:gridSpan w:val="4"/>
          </w:tcPr>
          <w:p w14:paraId="1E0BEBE9" w14:textId="77777777" w:rsidR="0063730C" w:rsidRPr="008A0B41" w:rsidRDefault="0063730C" w:rsidP="00DA3E92">
            <w:pPr>
              <w:pStyle w:val="Nessunaspaziatura"/>
              <w:rPr>
                <w:lang w:eastAsia="ja-JP"/>
              </w:rPr>
            </w:pPr>
          </w:p>
        </w:tc>
      </w:tr>
      <w:tr w:rsidR="0063730C" w:rsidRPr="008A0B41" w14:paraId="22360112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id w:val="1234047349"/>
              <w:placeholder>
                <w:docPart w:val="AC0B12C17F5E4BE6B9FFA06D0E8D1DFE"/>
              </w:placeholder>
              <w:temporary/>
              <w:showingPlcHdr/>
              <w15:appearance w15:val="hidden"/>
            </w:sdtPr>
            <w:sdtEndPr/>
            <w:sdtContent>
              <w:p w14:paraId="47E58654" w14:textId="77777777" w:rsidR="003750FA" w:rsidRPr="008A0B41" w:rsidRDefault="003750FA" w:rsidP="003750FA">
                <w:pPr>
                  <w:pStyle w:val="Citazione"/>
                </w:pPr>
                <w:r w:rsidRPr="008A0B41">
                  <w:rPr>
                    <w:rStyle w:val="CitazioneCarattere"/>
                    <w:lang w:bidi="it-IT"/>
                  </w:rPr>
                  <w:t>"Non ci limitiamo a prenotare viaggi, ma offriamo ai nostri clienti la possibilità di realizzare i loro sogni in base al tipo di esperienza che cercano."</w:t>
                </w:r>
              </w:p>
            </w:sdtContent>
          </w:sdt>
          <w:sdt>
            <w:sdtPr>
              <w:id w:val="905579329"/>
              <w:placeholder>
                <w:docPart w:val="A58569DDAA3D4074B1E1A376BECBC062"/>
              </w:placeholder>
              <w:temporary/>
              <w:showingPlcHdr/>
              <w15:appearance w15:val="hidden"/>
            </w:sdtPr>
            <w:sdtEndPr/>
            <w:sdtContent>
              <w:p w14:paraId="4B5F1391" w14:textId="77777777" w:rsidR="0063730C" w:rsidRPr="008A0B41" w:rsidRDefault="003750FA" w:rsidP="003750FA">
                <w:pPr>
                  <w:pStyle w:val="Originecitazione"/>
                  <w:rPr>
                    <w:lang w:eastAsia="ja-JP"/>
                  </w:rPr>
                </w:pPr>
                <w:r w:rsidRPr="008A0B41">
                  <w:rPr>
                    <w:lang w:bidi="it-IT"/>
                  </w:rPr>
                  <w:t>- Sofia Mancini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lang w:eastAsia="ja-JP"/>
              </w:rPr>
              <w:id w:val="-748886694"/>
              <w:placeholder>
                <w:docPart w:val="E5363E564BBD4A2299F4A74BA02E60FE"/>
              </w:placeholder>
              <w:temporary/>
              <w:showingPlcHdr/>
              <w15:appearance w15:val="hidden"/>
            </w:sdtPr>
            <w:sdtEndPr/>
            <w:sdtContent>
              <w:p w14:paraId="197E6D5B" w14:textId="77777777" w:rsidR="0063730C" w:rsidRPr="008A0B41" w:rsidRDefault="003750FA" w:rsidP="003750FA">
                <w:pPr>
                  <w:rPr>
                    <w:lang w:eastAsia="ja-JP"/>
                  </w:rPr>
                </w:pPr>
                <w:r w:rsidRPr="008A0B41">
                  <w:rPr>
                    <w:lang w:bidi="it-IT"/>
                  </w:rPr>
                  <w:t>Una volta selezionata l'immagine che desideri sostituire, puoi selezionare "Cambia immagine" dal menu di scelta rapida oppure fare clic su "Riempi" e scegliere l'opzione per "Immagine".</w:t>
                </w:r>
              </w:p>
            </w:sdtContent>
          </w:sdt>
        </w:tc>
      </w:tr>
      <w:tr w:rsidR="003750FA" w:rsidRPr="008A0B41" w14:paraId="020A40BA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0CD3CE2F" w14:textId="77777777" w:rsidR="003750FA" w:rsidRPr="008A0B41" w:rsidRDefault="003750FA" w:rsidP="00DA3E92">
            <w:pPr>
              <w:pStyle w:val="Nessunaspaziatura"/>
              <w:rPr>
                <w:lang w:eastAsia="ja-JP"/>
              </w:rPr>
            </w:pPr>
          </w:p>
        </w:tc>
        <w:tc>
          <w:tcPr>
            <w:tcW w:w="6210" w:type="dxa"/>
            <w:gridSpan w:val="3"/>
          </w:tcPr>
          <w:p w14:paraId="34998EDB" w14:textId="77777777" w:rsidR="003750FA" w:rsidRPr="008A0B41" w:rsidRDefault="003750FA" w:rsidP="00DA3E92">
            <w:pPr>
              <w:pStyle w:val="Nessunaspaziatura"/>
              <w:rPr>
                <w:lang w:eastAsia="ja-JP"/>
              </w:rPr>
            </w:pPr>
          </w:p>
        </w:tc>
      </w:tr>
      <w:tr w:rsidR="00463223" w:rsidRPr="008A0B41" w14:paraId="74DB77C4" w14:textId="77777777" w:rsidTr="00D45D40">
        <w:trPr>
          <w:trHeight w:val="729"/>
          <w:jc w:val="center"/>
        </w:trPr>
        <w:sdt>
          <w:sdtPr>
            <w:id w:val="-239028937"/>
            <w:placeholder>
              <w:docPart w:val="5E1CD4CF563E4EECB256A60F093468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5E61D8E4" w14:textId="77777777" w:rsidR="00463223" w:rsidRPr="008A0B41" w:rsidRDefault="00463223" w:rsidP="00463223">
                <w:pPr>
                  <w:pStyle w:val="Titolo1"/>
                </w:pPr>
                <w:r w:rsidRPr="008A0B41">
                  <w:rPr>
                    <w:lang w:bidi="it-IT"/>
                  </w:rPr>
                  <w:t>MARGIE’S TRAVEL TI OFFRE: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6ACA7AF2" w14:textId="77777777" w:rsidR="00463223" w:rsidRPr="008A0B41" w:rsidRDefault="00463223" w:rsidP="00DA3E92">
            <w:pPr>
              <w:pStyle w:val="Nessunaspaziatura"/>
              <w:rPr>
                <w:lang w:eastAsia="ja-JP"/>
              </w:rPr>
            </w:pPr>
          </w:p>
        </w:tc>
      </w:tr>
      <w:tr w:rsidR="00D45D40" w:rsidRPr="008A0B41" w14:paraId="446F4FBF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228EA319" w14:textId="77777777" w:rsidR="00D45D40" w:rsidRPr="008A0B41" w:rsidRDefault="00D45D40" w:rsidP="00463223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1710" w:type="dxa"/>
          </w:tcPr>
          <w:p w14:paraId="5513CA86" w14:textId="77777777" w:rsidR="00D45D40" w:rsidRPr="008A0B41" w:rsidRDefault="00D45D40" w:rsidP="00463223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734D6BB7" w14:textId="77777777" w:rsidR="00D45D40" w:rsidRPr="008A0B41" w:rsidRDefault="00D45D40" w:rsidP="00463223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7C2A410A" w14:textId="77777777" w:rsidR="00D45D40" w:rsidRPr="008A0B41" w:rsidRDefault="00D45D40" w:rsidP="00463223">
            <w:pPr>
              <w:pStyle w:val="Nessunaspaziatura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7C0E1CAF" w14:textId="77777777" w:rsidR="00D45D40" w:rsidRPr="008A0B41" w:rsidRDefault="00D45D40" w:rsidP="00DA3E92">
            <w:pPr>
              <w:pStyle w:val="Nessunaspaziatura"/>
              <w:rPr>
                <w:lang w:eastAsia="ja-JP"/>
              </w:rPr>
            </w:pPr>
          </w:p>
        </w:tc>
      </w:tr>
      <w:tr w:rsidR="00463223" w:rsidRPr="008A0B41" w14:paraId="6462286F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9E4F75430B454F5FACC60D9430C6EDC5"/>
              </w:placeholder>
              <w:temporary/>
              <w:showingPlcHdr/>
              <w15:appearance w15:val="hidden"/>
            </w:sdtPr>
            <w:sdtEndPr/>
            <w:sdtContent>
              <w:p w14:paraId="7D533B0F" w14:textId="77777777" w:rsidR="00463223" w:rsidRPr="008A0B41" w:rsidRDefault="00463223" w:rsidP="00D45D40">
                <w:pPr>
                  <w:pStyle w:val="Titolo2"/>
                </w:pPr>
                <w:r w:rsidRPr="008A0B41">
                  <w:rPr>
                    <w:lang w:bidi="it-IT"/>
                  </w:rPr>
                  <w:t>01</w:t>
                </w:r>
              </w:p>
            </w:sdtContent>
          </w:sdt>
          <w:sdt>
            <w:sdtPr>
              <w:id w:val="1060364382"/>
              <w:placeholder>
                <w:docPart w:val="9FA594794307424EB3626FD958D8FB69"/>
              </w:placeholder>
              <w:temporary/>
              <w:showingPlcHdr/>
              <w15:appearance w15:val="hidden"/>
            </w:sdtPr>
            <w:sdtEndPr/>
            <w:sdtContent>
              <w:p w14:paraId="7D0DA522" w14:textId="77777777" w:rsidR="00463223" w:rsidRPr="008A0B41" w:rsidRDefault="00463223" w:rsidP="00D45D40">
                <w:pPr>
                  <w:pStyle w:val="Servizi"/>
                </w:pPr>
                <w:r w:rsidRPr="008A0B41">
                  <w:rPr>
                    <w:lang w:bidi="it-IT"/>
                  </w:rPr>
                  <w:t>Prenotazioni per qualsiasi tipo di viaggio</w:t>
                </w:r>
              </w:p>
            </w:sdtContent>
          </w:sdt>
        </w:tc>
        <w:tc>
          <w:tcPr>
            <w:tcW w:w="270" w:type="dxa"/>
          </w:tcPr>
          <w:p w14:paraId="0F84FEC4" w14:textId="77777777" w:rsidR="00463223" w:rsidRPr="008A0B41" w:rsidRDefault="00463223" w:rsidP="00463223">
            <w:pPr>
              <w:pStyle w:val="Nessunaspaziatura"/>
            </w:pPr>
          </w:p>
        </w:tc>
        <w:tc>
          <w:tcPr>
            <w:tcW w:w="2520" w:type="dxa"/>
            <w:gridSpan w:val="2"/>
          </w:tcPr>
          <w:sdt>
            <w:sdtPr>
              <w:id w:val="279687929"/>
              <w:placeholder>
                <w:docPart w:val="54D15241383F43938AD698DA6B43D829"/>
              </w:placeholder>
              <w:temporary/>
              <w:showingPlcHdr/>
              <w15:appearance w15:val="hidden"/>
            </w:sdtPr>
            <w:sdtEndPr/>
            <w:sdtContent>
              <w:p w14:paraId="7C2E70F4" w14:textId="77777777" w:rsidR="00463223" w:rsidRPr="008A0B41" w:rsidRDefault="00463223" w:rsidP="00D45D40">
                <w:pPr>
                  <w:pStyle w:val="Titolo2"/>
                </w:pPr>
                <w:r w:rsidRPr="008A0B41">
                  <w:rPr>
                    <w:lang w:bidi="it-IT"/>
                  </w:rPr>
                  <w:t>02</w:t>
                </w:r>
              </w:p>
            </w:sdtContent>
          </w:sdt>
          <w:p w14:paraId="1CB032FC" w14:textId="77777777" w:rsidR="00463223" w:rsidRPr="008A0B41" w:rsidRDefault="001B305B" w:rsidP="00D45D40">
            <w:pPr>
              <w:pStyle w:val="Servizi"/>
            </w:pPr>
            <w:sdt>
              <w:sdtPr>
                <w:id w:val="846603094"/>
                <w:placeholder>
                  <w:docPart w:val="6B7EF95C5598455791A325F9ED9D78BB"/>
                </w:placeholder>
                <w:temporary/>
                <w:showingPlcHdr/>
                <w15:appearance w15:val="hidden"/>
              </w:sdtPr>
              <w:sdtEndPr/>
              <w:sdtContent>
                <w:r w:rsidR="00463223" w:rsidRPr="008A0B41">
                  <w:rPr>
                    <w:lang w:bidi="it-IT"/>
                  </w:rPr>
                  <w:t>Risposte rapide, approfondite e affidabili a ogni richiesta e domanda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2EA0A838" w14:textId="77777777" w:rsidR="00463223" w:rsidRPr="008A0B41" w:rsidRDefault="00463223" w:rsidP="00DA3E92">
            <w:pPr>
              <w:pStyle w:val="Nessunaspaziatura"/>
              <w:rPr>
                <w:lang w:eastAsia="ja-JP"/>
              </w:rPr>
            </w:pPr>
          </w:p>
        </w:tc>
      </w:tr>
      <w:tr w:rsidR="00463223" w:rsidRPr="008A0B41" w14:paraId="27980E4A" w14:textId="77777777" w:rsidTr="008A0B41">
        <w:trPr>
          <w:trHeight w:val="2381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6050C81BD5BF434393B7DDCEF43189A0"/>
              </w:placeholder>
              <w:temporary/>
              <w:showingPlcHdr/>
              <w15:appearance w15:val="hidden"/>
            </w:sdtPr>
            <w:sdtEndPr/>
            <w:sdtContent>
              <w:p w14:paraId="24B61E17" w14:textId="77777777" w:rsidR="00D45D40" w:rsidRPr="008A0B41" w:rsidRDefault="00D45D40" w:rsidP="00D45D40">
                <w:pPr>
                  <w:pStyle w:val="Titolo2"/>
                </w:pPr>
                <w:r w:rsidRPr="008A0B41">
                  <w:rPr>
                    <w:lang w:bidi="it-IT"/>
                  </w:rPr>
                  <w:t>03</w:t>
                </w:r>
              </w:p>
            </w:sdtContent>
          </w:sdt>
          <w:p w14:paraId="79AD242E" w14:textId="77777777" w:rsidR="00463223" w:rsidRPr="008A0B41" w:rsidRDefault="001B305B" w:rsidP="00D45D40">
            <w:pPr>
              <w:pStyle w:val="Servizi"/>
            </w:pPr>
            <w:sdt>
              <w:sdtPr>
                <w:id w:val="-1997410220"/>
                <w:placeholder>
                  <w:docPart w:val="87E5D81E305946AD874FB30DE93AED01"/>
                </w:placeholder>
                <w:temporary/>
                <w:showingPlcHdr/>
                <w15:appearance w15:val="hidden"/>
              </w:sdtPr>
              <w:sdtEndPr/>
              <w:sdtContent>
                <w:r w:rsidR="00D45D40" w:rsidRPr="008A0B41">
                  <w:rPr>
                    <w:lang w:bidi="it-IT"/>
                  </w:rPr>
                  <w:t>Servizi internazionali</w:t>
                </w:r>
              </w:sdtContent>
            </w:sdt>
          </w:p>
        </w:tc>
        <w:tc>
          <w:tcPr>
            <w:tcW w:w="270" w:type="dxa"/>
          </w:tcPr>
          <w:p w14:paraId="0251F206" w14:textId="77777777" w:rsidR="00463223" w:rsidRPr="008A0B41" w:rsidRDefault="00463223" w:rsidP="00463223">
            <w:pPr>
              <w:pStyle w:val="Nessunaspaziatura"/>
            </w:pPr>
          </w:p>
        </w:tc>
        <w:tc>
          <w:tcPr>
            <w:tcW w:w="2520" w:type="dxa"/>
            <w:gridSpan w:val="2"/>
          </w:tcPr>
          <w:sdt>
            <w:sdtPr>
              <w:id w:val="-1669239126"/>
              <w:placeholder>
                <w:docPart w:val="1878E6974E4C432F8857B3265CAAC2DE"/>
              </w:placeholder>
              <w:temporary/>
              <w:showingPlcHdr/>
              <w15:appearance w15:val="hidden"/>
            </w:sdtPr>
            <w:sdtEndPr/>
            <w:sdtContent>
              <w:p w14:paraId="1CBE86A8" w14:textId="77777777" w:rsidR="00463223" w:rsidRPr="008A0B41" w:rsidRDefault="00463223" w:rsidP="00D45D40">
                <w:pPr>
                  <w:pStyle w:val="Titolo2"/>
                </w:pPr>
                <w:r w:rsidRPr="008A0B41">
                  <w:rPr>
                    <w:lang w:bidi="it-IT"/>
                  </w:rPr>
                  <w:t>04</w:t>
                </w:r>
              </w:p>
            </w:sdtContent>
          </w:sdt>
          <w:sdt>
            <w:sdtPr>
              <w:id w:val="-962115148"/>
              <w:placeholder>
                <w:docPart w:val="471B2469C3214F9C91EDFF8AFAFE286C"/>
              </w:placeholder>
              <w:temporary/>
              <w:showingPlcHdr/>
              <w15:appearance w15:val="hidden"/>
            </w:sdtPr>
            <w:sdtEndPr/>
            <w:sdtContent>
              <w:p w14:paraId="54409088" w14:textId="77777777" w:rsidR="00463223" w:rsidRPr="008A0B41" w:rsidRDefault="00D45D40" w:rsidP="00D45D40">
                <w:pPr>
                  <w:pStyle w:val="Servizi"/>
                </w:pPr>
                <w:r w:rsidRPr="008A0B41">
                  <w:rPr>
                    <w:lang w:bidi="it-IT"/>
                  </w:rPr>
                  <w:t>Agenti esperti e capaci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4BF59669" w14:textId="77777777" w:rsidR="00463223" w:rsidRPr="008A0B41" w:rsidRDefault="00463223" w:rsidP="00DA3E92">
            <w:pPr>
              <w:pStyle w:val="Nessunaspaziatura"/>
              <w:rPr>
                <w:lang w:eastAsia="ja-JP"/>
              </w:rPr>
            </w:pPr>
          </w:p>
        </w:tc>
      </w:tr>
    </w:tbl>
    <w:p w14:paraId="0F69060D" w14:textId="77777777" w:rsidR="004E6F6A" w:rsidRPr="008A0B41" w:rsidRDefault="004E6F6A" w:rsidP="00DA3E92">
      <w:pPr>
        <w:spacing w:before="0" w:after="0"/>
        <w:rPr>
          <w:sz w:val="12"/>
        </w:rPr>
      </w:pPr>
    </w:p>
    <w:sectPr w:rsidR="004E6F6A" w:rsidRPr="008A0B41" w:rsidSect="002E6BE9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6F24C" w14:textId="77777777" w:rsidR="001B305B" w:rsidRDefault="001B305B" w:rsidP="00890A94">
      <w:r>
        <w:separator/>
      </w:r>
    </w:p>
  </w:endnote>
  <w:endnote w:type="continuationSeparator" w:id="0">
    <w:p w14:paraId="0FE3FE67" w14:textId="77777777" w:rsidR="001B305B" w:rsidRDefault="001B305B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3FAFB" w14:textId="77777777" w:rsidR="0018361D" w:rsidRDefault="0018361D" w:rsidP="00890A94">
    <w:pPr>
      <w:pStyle w:val="Pidipagina"/>
      <w:rPr>
        <w:rStyle w:val="Numeropagina"/>
      </w:rPr>
    </w:pPr>
    <w:r>
      <w:rPr>
        <w:rStyle w:val="Numeropagina"/>
        <w:lang w:bidi="it-IT"/>
      </w:rPr>
      <w:fldChar w:fldCharType="begin"/>
    </w:r>
    <w:r>
      <w:rPr>
        <w:rStyle w:val="Numeropagina"/>
        <w:lang w:bidi="it-IT"/>
      </w:rPr>
      <w:instrText xml:space="preserve">PAGE  </w:instrText>
    </w:r>
    <w:r>
      <w:rPr>
        <w:rStyle w:val="Numeropagina"/>
        <w:lang w:bidi="it-IT"/>
      </w:rPr>
      <w:fldChar w:fldCharType="separate"/>
    </w:r>
    <w:r>
      <w:rPr>
        <w:rStyle w:val="Numeropagina"/>
        <w:lang w:bidi="it-IT"/>
      </w:rPr>
      <w:t>1</w:t>
    </w:r>
    <w:r>
      <w:rPr>
        <w:rStyle w:val="Numeropagina"/>
        <w:lang w:bidi="it-IT"/>
      </w:rPr>
      <w:fldChar w:fldCharType="end"/>
    </w:r>
  </w:p>
  <w:p w14:paraId="05D063C7" w14:textId="77777777" w:rsidR="0018361D" w:rsidRDefault="0018361D" w:rsidP="00890A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2FB8E" w14:textId="77777777" w:rsidR="00FC2165" w:rsidRPr="00B8270F" w:rsidRDefault="00FC2165" w:rsidP="00FC2165">
    <w:pPr>
      <w:pStyle w:val="Pidipagina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61FD3" w14:textId="77777777" w:rsidR="001B305B" w:rsidRDefault="001B305B" w:rsidP="00890A94">
      <w:r>
        <w:separator/>
      </w:r>
    </w:p>
  </w:footnote>
  <w:footnote w:type="continuationSeparator" w:id="0">
    <w:p w14:paraId="39FCBB64" w14:textId="77777777" w:rsidR="001B305B" w:rsidRDefault="001B305B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4DB3D" w14:textId="77777777" w:rsidR="0063730C" w:rsidRPr="00B8270F" w:rsidRDefault="00AA4539">
    <w:pPr>
      <w:pStyle w:val="Intestazione"/>
    </w:pPr>
    <w:r w:rsidRPr="00B8270F">
      <w:rPr>
        <w:lang w:bidi="it-IT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F73B253" wp14:editId="448D0F7D">
              <wp:simplePos x="0" y="0"/>
              <wp:positionH relativeFrom="page">
                <wp:posOffset>0</wp:posOffset>
              </wp:positionH>
              <wp:positionV relativeFrom="page">
                <wp:posOffset>695325</wp:posOffset>
              </wp:positionV>
              <wp:extent cx="7772400" cy="9980381"/>
              <wp:effectExtent l="0" t="0" r="2540" b="1905"/>
              <wp:wrapNone/>
              <wp:docPr id="392" name="Gruppo 392" descr="immagine di sfondo e struttur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980381"/>
                        <a:chOff x="0" y="180975"/>
                        <a:chExt cx="7772400" cy="9980381"/>
                      </a:xfrm>
                    </wpg:grpSpPr>
                    <wps:wsp>
                      <wps:cNvPr id="389" name="Rettangolo 389" descr="uomo e donna che guardano un monumento"/>
                      <wps:cNvSpPr/>
                      <wps:spPr>
                        <a:xfrm>
                          <a:off x="2971800" y="180975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uppo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0" y="3499908"/>
                          <a:ext cx="5166360" cy="2011680"/>
                          <a:chOff x="0" y="211937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ttangolo 33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868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ttangolo 3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13785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ttangolo 34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3439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ttangolo 3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613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ttangolo 34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867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ttangolo 34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121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ttangolo 34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3907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ttangolo 34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5968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ttangolo 3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8664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ttangolo 3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20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ttangolo 3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3740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ttangolo 3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64361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ttangolo 3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497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ttangolo 3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19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ttangolo 98"/>
                      <wps:cNvSpPr/>
                      <wps:spPr>
                        <a:xfrm>
                          <a:off x="0" y="180975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uppo 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2971800" y="576792"/>
                          <a:ext cx="1645920" cy="815340"/>
                          <a:chOff x="0" y="209973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ttangolo 2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09973"/>
                            <a:ext cx="44767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ttangolo 2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209973"/>
                            <a:ext cx="134302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ttangolo 2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513184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ttangolo 2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513184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ttangolo 2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3184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ttangolo 2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08460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ttangolo 2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0" y="808460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ttangolo 2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1113260"/>
                            <a:ext cx="201614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ttangolo 2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9" y="1113260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ttangolo 2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113260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ttangolo 274"/>
                      <wps:cNvSpPr/>
                      <wps:spPr>
                        <a:xfrm>
                          <a:off x="0" y="3296708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ttangolo 388" descr="Esterno, immagini raggruppate pannello superiore sinistro, due"/>
                      <wps:cNvSpPr/>
                      <wps:spPr>
                        <a:xfrm>
                          <a:off x="38100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uppo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7509933" y="6503755"/>
                          <a:ext cx="260985" cy="3657601"/>
                          <a:chOff x="0" y="922952"/>
                          <a:chExt cx="512763" cy="427989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ttangolo 3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2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ttangolo 3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4726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ttangolo 3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6946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ttangolo 3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948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ttangolo 3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4202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ttangolo 3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471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ttangolo 3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725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ttangolo 3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9475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ttangolo 3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72012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ttangolo 3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455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ttangolo 3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7246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ttangolo 3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9784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ttangolo 3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02480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ttangolo 3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45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ttangolo 3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72376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ttangolo 3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977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ttangolo 3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231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ttangolo 3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5008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ttangolo 3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707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ttangolo 3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976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ttangolo 3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230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ttangolo 3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48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ttangolo 3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537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ttangolo 37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959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ttangolo 37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2295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ttangolo 380" descr="Esterno, immagini raggruppate pannello superiore sinistro, due"/>
                      <wps:cNvSpPr/>
                      <wps:spPr>
                        <a:xfrm>
                          <a:off x="56388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ttangolo 381" descr="Esterno, immagini raggruppate pannello superiore sinistro, tre"/>
                      <wps:cNvSpPr/>
                      <wps:spPr>
                        <a:xfrm>
                          <a:off x="38100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ttangolo 382" descr="Esterno, immagini raggruppate pannello superiore sinistro, quattro"/>
                      <wps:cNvSpPr/>
                      <wps:spPr>
                        <a:xfrm>
                          <a:off x="56388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5FC04" id="Gruppo 392" o:spid="_x0000_s1026" alt="immagine di sfondo e struttura" style="position:absolute;margin-left:0;margin-top:54.75pt;width:612pt;height:785.85pt;z-index:251671552;mso-width-percent:1000;mso-position-horizontal-relative:page;mso-position-vertical-relative:page;mso-width-percent:1000" coordorigin=",1809" coordsize="77724,99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4vb6hwOAABe2wAADgAAAGRycy9lMm9Eb2MueG1s&#10;7F1tj9s2Ev5+wP0HwZ9vsxL1bsQpNpvdoMBeGyQ99LNWlm2hsqRKcpz0cP/9HpKiLNt00iaprWgn&#10;HzY2rdchn5kh+czM8x8+rDPjfVLVaZHPJtYzc2IkeVzM03w5m/znl/urYGLUTZTPo6zIk9nkY1JP&#10;fnjxz38835bThBWrIpsnlYGL5PV0W84mq6Ypp9fXdbxK1lH9rCiTHD8uimodNfhaLa/nVbTF1dfZ&#10;NTNN73pbVPOyKuKkrtH6Sv44eSGuv1gkcfPzYlEnjZHNJni2RvytxN9H/vf6xfNouqyicpXG7WNE&#10;X/AU6yjNcdPuUq+iJjI2VXp0qXUaV0VdLJpncbG+LhaLNE7EO+BtLPPgbV5XxaYU77KcbpdlJyaI&#10;9kBOX3zZ+Kf3byojnc8mdsgmRh6t0Umvq01ZFoZomSd1DHml63W0TPPEmKdGvSjyeWEk6Nhq0zSb&#10;KuJi3JbLKa72uirflW+qtmEpv3HJfFhUa/4/3tn4IDrgY9cByYfGiNHo+z5zTPRTjN/CMDDtwJJd&#10;FK/Qj7vzrMAMfVf9dPeZ06/V3a/5Q3bPtC0x5uqdWOuvE+u7VVQmordqLggl1iBUYn2bNEDCssgg&#10;Wt7ainZTrLkw50WeRwbGvbHcRNU8ygtjkxvrIt+sk7wppIjFlTv51tMaotYIl4U+JAQ5Qox9USk5&#10;O/jRU3K2Tct3mYBCJ6hoWlZ18zop1gb/MJtUQJIY4NH7h7pB7+JQdQh/gMcsLe/TLDPmJQY97lwV&#10;za9psxJCwUOIc/lB7SDGkDoYwhqoS3i8KmIhAon3KsmiBsqmXqVljdtMk/VjguFb/TiXN8E74gn5&#10;M/G3FRj8LwtuTDNkL69uXfP2yjH9u6ub0PGvfPPOd0wnsG6t2//xR7Sc6aZOHoo4yl6VqVIIlnP0&#10;tFrAtapJQlmoBON9JBSPFBgeSAhOPSJkyEXCn7Wu4rcQMY7D56ZKmnjFPy4gUt7O1deVxeyAS7b7&#10;KK/aHd5ejncDPzfL+d+84N/lkbwFEFDDRnxqPmaJPPptsoAiAAqZ6CyhgpPbrJLvEMUxhqEUcb2K&#10;5olsdk3842MTN+/OEN+yHBfcvUN77fYCXL0fX1teRr6zODURGrx7MPNTDyZP7s4Qdy7ypjt5neZF&#10;pbtAhrdq7yyPV0KSouFSeizmH4FnjGkxtusyvk8Bi4eobt5EFQwGugVGsPkZfxZZsZ1NivbTxFgV&#10;1R+6dn48hhV+nRhbGKDZpP4dwE8mRvZjDlUUWo6Dyzbii+P6QKhR9X957P8CLXFbYJBYMLdlLD7y&#10;45tMfVxUxfpX2Mobflf8FOUx7j2bxE2lvtw2+I6fYG3j5OZGfIaVKqPmIX9XxgrFHPa/fPg1qspW&#10;NzQYzz8VSv1F0wMVIY+VY/Fm0xSLVOiPnVxbeUMVSysiFHRnUJQeZb7So615skw5UCWaeA+2Joir&#10;xH1rxG8urgpk/1b3Dn2t7NOeYVDm4sBY2U4YhmYgrQ7uKkyWa3me7UFq3GTBhlseMIo7RNMDk8Us&#10;K7R99dNddzrzPbs923bdwFVoUvayLrJ0rjBdV8vHDpKO69xCBnLs9g67hJWztVYOrVwS/R5qbSPv&#10;oc6Y8WPqUvSNkRe3KxjJ5Kaqiu0qieaAgsTn3gn8Czd+xuP238UcPkuEkSVupuS252cwJ/AC5hx2&#10;3U728CfQDVKU6grKvv1JE4gB1qraU7pXSaKVSWucQgs+z0sWXt17gX/l3DvuVeibwZVphS9Dz3RC&#10;59W9Mk6rdD5P8gfuiEmfGRbri20T1FToMlfqxJOjjCv4nYrvH7ZOG/juWbqeTeBPtAdFU95pd/lc&#10;YKCJ0kx+vua2dff4wkRgXKj/hck+sE2t1v3bFKVSgc2hAvyGSk+8knyRfTV3DteT2w/p0fddT7QO&#10;BJS2ZftB68Xv9OkOlL6HKR6BUrpze6pfwE2Jpqf6oymB8vOeyGVBCRdNA8r+5IWbodbaSV/mnJbS&#10;sh07PHJydqAkS3nKHyNQcrvypdODy4KyW/vas5THE4zLuK9W6Fm29E/lsgZfLHOtHSh9TC2EIcU0&#10;nNzX/iSJQPn9ghLzYo2ltAfivlp+4PlqRq9zX8lSkqWs1KLaaOaUjhaUzlBA6VlYaBOLYnpLSaAk&#10;UI4PlK4WlHJp7/KrrxZmlKbartVZSnJfCZTjA6WnBaU3FEvJ3ND71OorWUoC5fhA2e0i7y30+EMB&#10;pRl4nhOe3qckS0mgHB8oQRLVLPQEAwElNuhN4g7kyz6vjbgDkj41Xu6AltAD0zQM7gAWXh2z5Qbr&#10;ZpTkvJKdHJ2dBDdQYyfROgxMup5je5/AJPmuhMnxYVJL53GHQuexAyf0BbGVtkPMaxmTQb7ryH1X&#10;V8vmQesw7GQ/EkDnu5KdJDt5RjsJ4l0bFCmDMv72kEiwS4/dWEk57cV4gASrgjw4bBWrbS+sQxfb&#10;yAKEjaqAnG8S27jHr+6C3PphcZL9kG3WiEWR7SCuS+o6YkE2ax67KiIBRZxEy2jvriRiIPZuQqF7&#10;CDGm0D0e0Mfj8b7z0D3GA9zk+m4bugeP9NAUi+Dxz0Xu7aLD6hJRsbvIsH7ouQz+E+F+nw2Odn3P&#10;R9y7iFVSptjyHDfk0ZY8oi+wXBsBM+KAw4A+M+xc63h11wb0McsOQz5R52dbJuI2j4i5e1DvtEBf&#10;n3hKRezCrXZaWoUE/O16mnk6rhdvPey8y7CiWa8DVOc5DnoUG+9C+i4CGUQkA7GieYR5L3SUWNF8&#10;CH+PoQrM03G9eOulQek6Idd1POeEDpk8rshkBE2Ktx3rnhnzdIwv3nppaFosdEVeHWDTtWwrOIiE&#10;DxzH7XwWspq0/HDG5Qc+yT+DK6vjfTHv8ryv0LRZgIc7gUwW2h58WPJnuQrdnziRP/utMvNcMvSW&#10;ebrVQN56aaOJOfwJUPpBwCeWBEoCZZtHa2RRfszTsb946zBAGZiBgyX+vWU75mDlvwOl6x4tu1E6&#10;J5GLUCz9HK8vUuaYP5PD7qKW0odFOqJJM7ReGpRIjMf49BHmUodMC7lGnd30kqB5Ip8fLcrygfxd&#10;Lsr6OhYYQ+uloWm5jseQ449j07Ismx2ZTdPyLOzz0IYJTTBlQsSx+bK+jg3G0HppbLoe8sfA0T4F&#10;zSA03Z1HS3uZZDZHB82OGNKLxmUadshlCAZag+l42EHp5pmESkLl+VC5IwGdiarJfC0FCK0tPROF&#10;Lj5fjkJODW0Weshrvb9q42Ahx1ZkKwu0K+TCbhcnFOPzL67b7G8S6AoNaFKmn8rYLeb7ssiGIKNS&#10;tQSqlnCw5HvZagln2Du1uQ96tO4kWtsKNnc1EsHnxb+MtkpQalTRcsmLCEVNYpRRnicZit7UmzKp&#10;0qJC4aA0T+umwhnzTfKXVAkKAvFlErk1g/Ve91ChWF4IAicOEBNaFLn56hTiQyht05+stNOWUZW2&#10;QTg3Bhkn9GLKI0vc2GCsgE/zyKvd8EYYHF5jRtXGwWfVMVwgxJgnxvyIit243cToa4vdfBPKvO+C&#10;am3jmbBU4bkmck0fVG3AsmKIXGJC6doeWPUqN8MBZz5kYKK1fPsdZ76fydphfojd9QMf8PNOnarh&#10;1Dty5y2fjTIPpaWzlWi99GJTazKRHTUA3Whv57QvfsqbQeS/sZH/UFZLC8rLU+YlKFHhyecxUidB&#10;6XtWKHLCURwLxbGMJZG4qyPL22gdhqVEHFmIpanToCRLSZZyfJZSR5O33cvT5FtL6YZYMD4g/pH7&#10;SmUceSXbsYaV2XxF7Hj9Fa0DsZQOdm1AITrpvpKlJEs5PkupY8jb7lAY8g5zfBSoIlBS0uJdZfjR&#10;FzzmaZ+OLSVaB2IpTZ+5avlbZSwh95Xc11G7r0gJrAPl5bnxck5pB1h+xX4bua/MtChFKlKuYbyO&#10;31LqSPG21+eZABCC/gaKn9o/bdl+3JrW5UMR/1bvtperqtiukmhecwH2zuX0wF0qR+NxixyJyWwS&#10;bZpCmGVF89tL7Gj7GIxIFkSgJFCub3kexCcByo710aPD87rfw3BfQW5AlqCDbInkvpL7Om73Vcvo&#10;GUwSTBum0sHTkKUkS/mELKWW0TOAJJjtnNIK/cD5RCkc2hKhLZHRbYlo01/aA0h/2YISsWUoDXDa&#10;UhLNjkA5PlBqGT0DSHwpQckCx3WIPEDFVY38Ke1Tahk9g8l5iby4zEYVhZNzSqpQRZZyfJZSy+gZ&#10;TM5LhkKOPpEHyFI+KUupzXlpDyDnZeu+2sy2GNHslkSze0LuqzbbpT2AbJctKC3XNAMRMKkvekzu&#10;K7mvo3NftWkusTk4EPIAdkRMn8gD5L4+LfdVy+gZToJLP/S9TwU5k6UkSzk+S6ll9CCn5TBodpbH&#10;bJOCnMlSPi1LqWX0oIjPQEDpIPEA7VMSKJ8WKLU5erAzOBBQot607dNCD62+PiXygK9l9KB1IKA0&#10;QxcZPE+TB4j7SnPK8c0ptYweJOAYBij7eXd1iQdonYcweUZM7jIzn6mOiR1ga/A4MwhvPX8NA9dD&#10;8YSnV8MAS+Fx3aAixGySrKM066nGVkleuqQBj1oXO8bq/4e6ER95pQH+jHUVv03iRvAiu0oE0XSR&#10;ZlnbTiUKojhO8kalY08WCwjsbbLg4qMSBd9hiYKzVJjRpogJ0Pr12hkFQ/hchJdv+lPFqvoVZlDH&#10;ANG1B3F846wwgz0R0s7TvLiHLpd2gJeUofpf03q/hBrV/3p69b+0uYICtH69dv59EzUoBPaXNHTf&#10;f35CGpqX1xm3/8yLfVmWI5JZkCNNjjSvC9pb2a/LWKSCQmv13TnSYslju8Q0EiN7WUXlKo1fRU3U&#10;/y78jWnCilWRzZPqxf8B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HpdmTzfAAAACgEAAA8AAABkcnMvZG93bnJldi54bWxMj8FOwzAQRO9I&#10;/IO1SNyoU6uUNsSpAMENVNGmwNGNTRwRr4PtpuHv2Z7gtjuzmn1TrEbXscGE2HqUMJ1kwAzWXrfY&#10;SKi2T1cLYDEp1KrzaCT8mAir8vysULn2R3w1wyY1jEIw5kqCTanPOY+1NU7Fie8Nkvfpg1OJ1tBw&#10;HdSRwl3HRZbNuVMt0gerevNgTf21OTgJ4mY3i48f/fr+Zff9Njy/VzY0lZSXF+PdLbBkxvR3DCd8&#10;QoeSmPb+gDqyTgIVSaRmy2tgJ1uIGUl7muaLqQBeFvx/hfIXAAD//wMAUEsDBBQABgAIAAAAIQC/&#10;pvP63wAAADQDAAAZAAAAZHJzL19yZWxzL2Uyb0RvYy54bWwucmVsc7ySwUoDMRCG74LvEObuZnfb&#10;ipRmexGhV6kPMCSz2ehmEpIo9u0NCGKh1dseZ4b5/g9mdvtPP4sPStkFVtA1LQhiHYxjq+Dl+HT3&#10;ACIXZINzYFJwogz74fZm90wzlrqUJxezqBTOCqZS4lbKrCfymJsQietkDMljqWWyMqJ+Q0uyb9t7&#10;mX4zYDhjioNRkA5mBeJ4ijX5f3YYR6fpMeh3T1wuREjna3YFYrJUFHgyDr+bq+Y1kgV5WaJfRqKv&#10;ElcdumUcuibyVYfNMg6bP4+xXkZi/SMhz359+AIAAP//AwBQSwECLQAUAAYACAAAACEA4iSBdhcB&#10;AAB6AgAAEwAAAAAAAAAAAAAAAAAAAAAAW0NvbnRlbnRfVHlwZXNdLnhtbFBLAQItABQABgAIAAAA&#10;IQA4/SH/1gAAAJQBAAALAAAAAAAAAAAAAAAAAEgBAABfcmVscy8ucmVsc1BLAQItABQABgAIAAAA&#10;IQDfi9vqHA4AAF7bAAAOAAAAAAAAAAAAAAAAAEcCAABkcnMvZTJvRG9jLnhtbFBLAQItAAoAAAAA&#10;AAAAIQDUNhuwvHQJALx0CQAUAAAAAAAAAAAAAAAAAI8QAABkcnMvbWVkaWEvaW1hZ2UxLnBuZ1BL&#10;AQItAAoAAAAAAAAAIQANJfM2FUAJABVACQAUAAAAAAAAAAAAAAAAAH2FCQBkcnMvbWVkaWEvaW1h&#10;Z2UyLmpwZ1BLAQItAAoAAAAAAAAAIQBlyNXlIRwAACEcAAAVAAAAAAAAAAAAAAAAAMTFEgBkcnMv&#10;bWVkaWEvaW1hZ2UzLmpwZWdQSwECLQAKAAAAAAAAACEAPmdaRDEUAAAxFAAAFQAAAAAAAAAAAAAA&#10;AAAY4hIAZHJzL21lZGlhL2ltYWdlNC5qcGVnUEsBAi0ACgAAAAAAAAAhAKv5vR/VFgAA1RYAABUA&#10;AAAAAAAAAAAAAAAAfPYSAGRycy9tZWRpYS9pbWFnZTUuanBlZ1BLAQItABQABgAIAAAAIQB6XZk8&#10;3wAAAAoBAAAPAAAAAAAAAAAAAAAAAIQNEwBkcnMvZG93bnJldi54bWxQSwECLQAUAAYACAAAACEA&#10;v6bz+t8AAAA0AwAAGQAAAAAAAAAAAAAAAACQDhMAZHJzL19yZWxzL2Uyb0RvYy54bWwucmVsc1BL&#10;BQYAAAAACgAKAIcCAACmDxMAAAA=&#10;">
              <v:rect id="Rettangolo 389" o:spid="_x0000_s1027" alt="uomo e donna che guardano un monumento" style="position:absolute;left:29718;top:1809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uomo e donna che guardano un monumento" recolor="t" rotate="t" type="frame"/>
              </v:rect>
              <v:group id="Gruppo 102" o:spid="_x0000_s1028" style="position:absolute;top:34999;width:51663;height:20116" coordorigin=",2119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ttangolo 339" o:spid="_x0000_s1029" style="position:absolute;top:2486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ttangolo 340" o:spid="_x0000_s1030" style="position:absolute;top:23137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ttangolo 341" o:spid="_x0000_s1031" style="position:absolute;top:21343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ttangolo 342" o:spid="_x0000_s1032" style="position:absolute;top:1961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ttangolo 343" o:spid="_x0000_s1033" style="position:absolute;top:1786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ttangolo 344" o:spid="_x0000_s1034" style="position:absolute;top:1612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ttangolo 345" o:spid="_x0000_s1035" style="position:absolute;top:1439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ttangolo 346" o:spid="_x0000_s1036" style="position:absolute;top:12596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ttangolo 347" o:spid="_x0000_s1037" style="position:absolute;top:1086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ttangolo 348" o:spid="_x0000_s1038" style="position:absolute;top:912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ttangolo 349" o:spid="_x0000_s1039" style="position:absolute;top:737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ttangolo 350" o:spid="_x0000_s1040" style="position:absolute;top:564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ttangolo 351" o:spid="_x0000_s1041" style="position:absolute;top:384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ttangolo 352" o:spid="_x0000_s1042" style="position:absolute;top:211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ttangolo 98" o:spid="_x0000_s1043" style="position:absolute;top:1809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uppo 73" o:spid="_x0000_s1044" style="position:absolute;left:29718;top:5767;width:16459;height:8154" coordorigin=",2099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ttangolo 264" o:spid="_x0000_s1045" style="position:absolute;top:2099;width:447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ttangolo 265" o:spid="_x0000_s1046" style="position:absolute;left:5492;top:2099;width:134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ttangolo 266" o:spid="_x0000_s1047" style="position:absolute;left:12954;top:5131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ttangolo 267" o:spid="_x0000_s1048" style="position:absolute;left:9032;top:5131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ttangolo 268" o:spid="_x0000_s1049" style="position:absolute;top:5131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ttangolo 269" o:spid="_x0000_s1050" style="position:absolute;top:80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ttangolo 270" o:spid="_x0000_s1051" style="position:absolute;left:3492;top:80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ttangolo 271" o:spid="_x0000_s1052" style="position:absolute;left:15462;top:111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ttangolo 272" o:spid="_x0000_s1053" style="position:absolute;left:5667;top:111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ttangolo 273" o:spid="_x0000_s1054" style="position:absolute;top:111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ttangolo 274" o:spid="_x0000_s1055" style="position:absolute;top:3296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Rettangolo 388" o:spid="_x0000_s1056" alt="Esterno, immagini raggruppate pannello superiore sinistro, due" style="position:absolute;left:38100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Esterno, immagini raggruppate pannello superiore sinistro, due" recolor="t" rotate="t" type="frame"/>
              </v:rect>
              <v:group id="Gruppo 102" o:spid="_x0000_s1057" style="position:absolute;left:75099;top:65037;width:2610;height:36576" coordorigin=",9229" coordsize="5127,4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ttangolo 354" o:spid="_x0000_s1058" style="position:absolute;top:512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ttangolo 355" o:spid="_x0000_s1059" style="position:absolute;top:4947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ttangolo 356" o:spid="_x0000_s1060" style="position:absolute;top:4769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ttangolo 357" o:spid="_x0000_s1061" style="position:absolute;top:459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ttangolo 358" o:spid="_x0000_s1062" style="position:absolute;top:4420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ttangolo 359" o:spid="_x0000_s1063" style="position:absolute;top:424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ttangolo 360" o:spid="_x0000_s1064" style="position:absolute;top:407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ttangolo 361" o:spid="_x0000_s1065" style="position:absolute;top:3894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ttangolo 362" o:spid="_x0000_s1066" style="position:absolute;top:3720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ttangolo 363" o:spid="_x0000_s1067" style="position:absolute;top:3545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ttangolo 364" o:spid="_x0000_s1068" style="position:absolute;top:337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ttangolo 365" o:spid="_x0000_s1069" style="position:absolute;top:3197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ttangolo 366" o:spid="_x0000_s1070" style="position:absolute;top:3024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ttangolo 367" o:spid="_x0000_s1071" style="position:absolute;top:2845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ttangolo 368" o:spid="_x0000_s1072" style="position:absolute;top:2672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ttangolo 369" o:spid="_x0000_s1073" style="position:absolute;top:249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ttangolo 370" o:spid="_x0000_s1074" style="position:absolute;top:2323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ttangolo 371" o:spid="_x0000_s1075" style="position:absolute;top:2150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ttangolo 372" o:spid="_x0000_s1076" style="position:absolute;top:1970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ttangolo 373" o:spid="_x0000_s1077" style="position:absolute;top:1797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ttangolo 374" o:spid="_x0000_s1078" style="position:absolute;top:162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ttangolo 375" o:spid="_x0000_s1079" style="position:absolute;top:1448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ttangolo 376" o:spid="_x0000_s1080" style="position:absolute;top:1275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ttangolo 377" o:spid="_x0000_s1081" style="position:absolute;top:1095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ttangolo 378" o:spid="_x0000_s1082" style="position:absolute;top:922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ttangolo 380" o:spid="_x0000_s1083" alt="Esterno, immagini raggruppate pannello superiore sinistro, due" style="position:absolute;left:56388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Esterno, immagini raggruppate pannello superiore sinistro, due" recolor="t" rotate="t" type="frame"/>
              </v:rect>
              <v:rect id="Rettangolo 381" o:spid="_x0000_s1084" alt="Esterno, immagini raggruppate pannello superiore sinistro, tre" style="position:absolute;left:38100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Esterno, immagini raggruppate pannello superiore sinistro, tre" recolor="t" rotate="t" type="frame"/>
              </v:rect>
              <v:rect id="Rettangolo 382" o:spid="_x0000_s1085" alt="Esterno, immagini raggruppate pannello superiore sinistro, quattro" style="position:absolute;left:56388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Esterno, immagini raggruppate pannello superiore sinistro, quattro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DAD54" w14:textId="77777777" w:rsidR="0063730C" w:rsidRDefault="00AA4539">
    <w:pPr>
      <w:pStyle w:val="Intestazione"/>
    </w:pPr>
    <w:r>
      <w:rPr>
        <w:lang w:bidi="it-IT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29819A1" wp14:editId="501C32E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677525"/>
              <wp:effectExtent l="0" t="0" r="2540" b="9525"/>
              <wp:wrapNone/>
              <wp:docPr id="391" name="Gruppo 391" descr="immagini e sfondi della copertina della prima pagi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677525"/>
                        <a:chOff x="0" y="0"/>
                        <a:chExt cx="7770707" cy="10677525"/>
                      </a:xfrm>
                    </wpg:grpSpPr>
                    <wps:wsp>
                      <wps:cNvPr id="390" name="Rettangolo 390" descr="donna che scrive mentre è seduta su una montagna"/>
                      <wps:cNvSpPr/>
                      <wps:spPr>
                        <a:xfrm>
                          <a:off x="496660" y="2467103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uppo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ttangolo 2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ttangolo 2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ttangolo 2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ttangolo 2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ttangolo 2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ttangolo 2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ttangolo 2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ttangolo 2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uppo 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 flipH="1">
                          <a:off x="4080933" y="2695703"/>
                          <a:ext cx="1600200" cy="793089"/>
                          <a:chOff x="0" y="-6884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ttangolo 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-6884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ttangolo 8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-6884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ttangolo 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296328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ttangolo 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296328"/>
                            <a:ext cx="29368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ttangolo 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6328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ttangolo 9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91602"/>
                            <a:ext cx="242887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ttangolo 9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1" y="591602"/>
                            <a:ext cx="1060449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ttangolo 9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896403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ttangolo 9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8" y="896403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ttangolo 9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6403"/>
                            <a:ext cx="46513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uppo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7019501"/>
                          <a:ext cx="260985" cy="3657602"/>
                          <a:chOff x="0" y="723967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ttangolo 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2290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ttangolo 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48279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ttangolo 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7047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ttangolo 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395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ttangolo 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2122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ttangolo 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481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ttangolo 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7356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ttangolo 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69576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ttangolo 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1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ttangolo 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4651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ttangolo 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734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ttangolo 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98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ttangolo 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25817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ttangolo 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46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ttangolo 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7339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ttangolo 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29876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ttangolo 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24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ttangolo 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51104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ttangolo 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7171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ttangolo 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598678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ttangolo 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2405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ttangolo 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49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ttangolo 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7639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ttangolo 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700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ttangolo 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2396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uppo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igura a mano libera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igura a mano libera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igura a mano libera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igura a mano libera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igura a mano libera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ttangolo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Rettangolo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igura a mano libera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igura a mano libera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igura a mano libera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igura a mano libera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Ovale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Ovale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le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le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le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e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e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e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e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e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e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e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e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Rettangolo 1"/>
                      <wps:cNvSpPr/>
                      <wps:spPr>
                        <a:xfrm>
                          <a:off x="5504059" y="2451541"/>
                          <a:ext cx="2239788" cy="8225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EC7F1" id="Gruppo 391" o:spid="_x0000_s1026" alt="immagini e sfondi della copertina della prima pagina" style="position:absolute;margin-left:0;margin-top:0;width:611.85pt;height:840.75pt;z-index:251686912;mso-width-percent:1000;mso-position-horizontal:center;mso-position-horizontal-relative:page;mso-position-vertical:center;mso-position-vertical-relative:page;mso-width-percent:1000" coordsize="77707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xkU4SEAAOBSAQAOAAAAZHJzL2Uyb0RvYy54bWzsXeuO4zaW/r/AvoPg&#10;nwsopQt1K0xl4Gs2QM8kSPciv9W2qsoY2/LIrq5OBvM++x77YvsdXiTSplzqrk6XuqIE6LJp6og8&#10;5OG5H/7lrx+3G+dDUR3W5e5m5H/njZxityxX693dzeh/3i3cdOQcjvlulW/KXXEz+q04jP76/X/+&#10;x18e99dFUN6Xm1VROQCyO1w/7m9G98fj/vrq6rC8L7b54btyX+zw421ZbfMjvlZ3V6sqfwT07eYq&#10;8Lz46rGsVvuqXBaHA1pn4sfR9xz+7W2xPP50e3sojs7mZoSxHfm/Ff/3Pf179f1f8uu7Kt/fr5dy&#10;GPlnjGKbr3d4aQ1qlh9z56Fan4HarpdVeShvj98ty+1VeXu7XhZ8DpiN753M5oeqfNjzudxdP97t&#10;azQBtSd4+mywy79/+Lly1qubUZj5I2eXb7FIP1QP+33p8JZVcVgCX+vtNr9b79ZO4Rxuy91q7ayK&#10;zSZ3llih6rje5fL7vlpvc2dPfXNC7uP+7hrv+KHav93/XMmGO/GN8PXxttrSX2DC+ciX5bd6WYqP&#10;R2eJxiRJPPw/cpb4zffiJImCSKzc8h7Le/bg8n7+1KNX6tVXNMJ6QI97bMNDg+nD8zD99j7fF3wB&#10;D4SFGtPYiQLTvxRHEMdduSFso1Vie1XugFHQgAPkrz8UzrbYHavC+b//dQ7F6gF76/DgPKDLttwd&#10;8zuFav6SGs+H6wNQbkEyy+I4xsuAzYDFie+FApkK35GfhUkWCHxjWIylKfWocZZf76vD8Yei3Dr0&#10;4WZUgc749s8/vDkcRVfVhQbwfrPeL9abjbPagyTw6qo8/ro+3nP8YE35s9RJbnFsuJMNbjkIBPHM&#10;yuUDYUecBlWxyY84ig736/0Br7kutu8LbO7qx5V4CeaIEdKYaLacQv8VpGPPy4KJO428qcu8ZO6O&#10;M5a4iTdPmMdSf+pP/01D9Nn1w6F4Uy7zzWy/VseFz85GayVHeXAJQucHhvMh58eSQBgGxHGshgh0&#10;E0porIdq+QtQjH74jI1wXN7Tx1uglNrpcHNZxI83N2aRj49AIbXgkHOD1Et9uYD10xI6rQqB2uzo&#10;311J38VwqAXEoXYR/3T8bVOI3r8Utzg1QJwBXzt+XhfTTSWmlC+XWBKB8cN9vipEc+ThPzUQOuHp&#10;CT7nzQ4AmylJ2BKA6mnCFqMUKOCPFvy4rwfmXRqYxLh6gr8ZpFQ/vF3vysoGYINZyTeL/gpJAjWE&#10;pffl6jdQOrY43+qH/XKxBpW8yQ/Hn/MK3AX7Hxzz+BP+ud2UjzejUn4aOfdl9butnfpjl+HXkfMI&#10;bnUzOvzzIa+KkbP5cYdDKvMZA9gj/8KiJCAa0395r/+ye9hOS+wZHPgYHf9I/Y8b9fG2Kre/grGO&#10;6a34Kd8t8e6b0fJYqS/TI77jJ7DmZTEe889gafv8+Gb3dr9URE2nwLuPv+bVXh4VR2zvv5fqYMyv&#10;T04M0VfsxfHDsbxd8+OkwavENw5pwVz40V3zGXnCBgHEDoOX+Z7YqIK4aAUlZ6IT0mRS9HIOFYT+&#10;j4PW9QfFtgyWoRhJzcOiOPDTGOzqnJMFPo5SWijOyXw/imJ+subXTzGyyA+SOJQPhl6M7ydH8qHc&#10;rFeKnA/V3fuaGlnEppi+2LZatxdgfQEDXs5YH7US1vXFkQyTFqdma9TnsOfL4uzK6T04ZzGuqvLx&#10;vshXoAJBmsYD9IXYoPP+8W/lCrJNjk3FX2aVPPwgSPwwIVwJDkHyh477BKyRyx6fzwyxt+Qp23bs&#10;KkyoQQg2lfkB8yZB5i7iNHHZgkVulnip6/nZJIs9lrHZQrGp+/VqVezerHfFF+BSOKEykrg4+lt3&#10;GZ3tzemud9uuj5DxN+vtzSitO+XXtGjz3Yqj+pivN+LzFXHZZvicO2BfqL+ceZ+wJXng/mFnpDr9&#10;jqdn3xc87/iUxETME+4ryKMBq09LTR6lVrkBpUwnCUucmF+TKD0GkV/qatgLXCnQiTL1MpyN4nxT&#10;ZK3Ez44S6kCU4swbiLIWWCQdvhhRZlZOmfWEKNOEJUIGGRildyXUuYFRCjXh1TJKMCGL9IrWfjDK&#10;BNJVekF4Hfhkm4rExdLaNDEIr5+mrL+o8BrVZmtdeEVrP2gSihOLufJt55MDTQ40WSlj2mtRKCM4&#10;D86tPGjtB02GUcCUB8mmTw5GnoEmXx9NwnpsocmwJzTpJ6F3yfA68MmBJl8fTTIrTbKe0OQFk+vA&#10;Igdy/Irk2LgqL3h9U8Q7GE7f5Jy58Wikp3y+jXPxsEd4ReNY1GOZtIE0UTbOLSI2/ls5v2VQE/PA&#10;vEKwXwq4ibMoOQ248WPPQzCb8O6Csrw0E9b4E6+wG8N7rH6ZS0dI4IdZRoYpER0F3/+Zg1Lz+cKB&#10;eimcQuvZoFw5fP7wwKg0VguoqfJo7IfWoGFfKQ2MJTGwLVAfhdlz46QGL9TgheKe7iZs5mW9ULAm&#10;nysNaHxpioxYRsccnagWsvRDFnpQ8Ae6pHXSznR80QODBqs34aehtW/H6g1GY6HLlw/Y8IMsYiTJ&#10;kKiDoAzE4RmhVCljUS2rDAxz0CG+og5B4Ut/vAhri9qAOP/SDDPzQIsiJtVGl0EWIqhwYJh8nQaG&#10;iWDvV+aSouSaM+s3Gl+aLttZZZKmpE8OMuwgw8r8i9dGkrbADSQh9oMkowxWuZO4DXiN04ZLRtGZ&#10;oW0IOuYJbXWQP5IkDGY6ZAI8nfn0ksFUlPR5ziVfPmwjhLmH4rygVdroEjnBSFKF5M1N4NFAmC2J&#10;YIO9h3jLt2jvyWzBG2h8aV7pU3AjWVpBmWkWs1PPFooaxL5KWxzsPYO959XplbYIjuzlAziiOE5C&#10;aI8tdJlmXjQol0NO6+i1pupk4EnnkqzIYYb3/oUzWm2skiGnHwGQg71nsPd8dXtPE+ujRTWJj03Z&#10;oibRRtaH+uyaGp8fX0V7wygVlaD6QeTxwg9Nfk0QexkFg5E6GMZRUhtyTuKpkiDMUKiDeyibmlF6&#10;ZjkLkiyrqxqo3HLDpmF41HtUasOag9GbFAwo9AEqS5neYR3zQ7z3oCy8NmUhsmnxaHxpLV44oVjC&#10;Uhx37SSZxH7Gfx5q3wyBVK8kVTGy6e9o7AlJIlacXSLJgUsOXPLVcUmb6h71RXVnYRalUIWMsMZB&#10;cB0qxFF9zNdqTYtsiTlo7AmXDALUbbwguA5ccuCSr45L2jJzopfPzJG6JJXNVlmMKltu4JIDl3zV&#10;XNKWlBO9fFKOIMkwTcK63PRAkkPFRir//tpLG0e2dBw09kNwDakYgHJADSQ5kOSfgSTp5pmzyAw0&#10;9oQko8D3cUPDYN7h91ENJPmnIElbJk7cl0ycMKTQqHggSf3mqKHU+OsuNY6SwRYu+fKZOFKXRLVG&#10;lpzUdhjMO4N55zWbd+j6rXPBtS/RO0GGbPHBL7m7G7hkc7vfazfvxLboHTT2Q5cM0iBK/Qv3cQwB&#10;dYNf8rX5JWNb9A4ae0KSMYtRxGHQJQcu+Sfikrbonbgv0Tu4/DWku89bLa5DqfGBS746LmmL3oEn&#10;sCdcMsjSBAdEK0kOAXUDSb46krRF7+B69p6QJC7/HvyS68G84+z+RIKrLXon7kv0DhLPff9SCvMg&#10;uA5c8rVxycQWvYPGfnBJP0l8/D8IroN558/DJRNb9A4ae0KSUZbGl0IFBi45cMlXxyVt0TtJX6J3&#10;fBYwDwnVg3lniHHdTssNXVf46jNBcBfkefSO5YLIwzWveEbFz/jHt3txu+Nh/6Zc/uPQlC6rqvLx&#10;vshXh+Z6SO0BevqAR533j38rV8XNKH84lpwlqyJiRhkzWHeywS85mHewR/9EgqsteifpS/SO7yVx&#10;iBLbrVxyEFwHwfXVCa626B1cc9IPXTLNEs8b5NYhxPXPxCRtwTtJX4J39Aq6tgTmgUcOPPIr8shO&#10;dazD2l4q61iHuvtCcjrnoVrfjP61WASTaL5g7gKfXOZNmDuZs8xdBGE6D5LFNAjjfxN39OPrZVXk&#10;x3W5+3HlfNxudodrNN6M7o/H/fXV1WF5X2zzw3fb9bIqD+Xt8TsU0LyCDrheFlerKn+Uug+7Eim3&#10;6xXenjBUm0Nah+unse8yfzF1Mz+L3WQ8SScon+xlcfBvElBRkBXUp/6iuD2/NfyuUWX5xx+qvdJm&#10;cdH821OF9rAvlsdGmTUfedzfXfOHhDZ8osT6KS5Gk9f+xriqCRF9ptzMkFTNO/CS3F4Uxkhw45L1&#10;SUluGQfYVONmkZdGBJo/iYu96d5vMWU1CLMcNyG6mG4q5wPdRfb+Tljd8s3+PhdNCDasK3rzZaHe&#10;HHcaoGYn0YS/ytWxtc1wsb57qHInd7b5rnQ26/cFvukyWJ/2KLL+/PEsWbiTZJG4bBaAQqLpxI2z&#10;iT/3WTKbLaYX9ujT5pb5an38uVzvjs80tKBafeLTXUQoCn8SbQrjSxDSdfK0x/AFVeH5/tXqHC8f&#10;DscfinJLqM8/iOsj8uu7Fac1+iCNS++wU2+3m/xm9F9XDsjCeXQiXBnIt3rTCSdQ3SlizLm3dcJ+&#10;qDsFnh0QptP0yUI7IKjZRifrkDD7upOf2QFBFKn7RHFiHxIiG+tOuFbYDgmxVnUn2KLtkBD9UXdq&#10;xZKvI5x5zA7K74RxX0d5mKUtsHSk4/4r+wz9Tlj3dbQTSq07AcnvDSb8tG1cOubbx6Wj3k/Dljl2&#10;wn2g4751swedcB/ouKd9Y92lgY57z46tQMd8C93QlWX13mrdpYGB96BlwwcG3sOoZVQ63nEVd8v8&#10;DLyjl3U/QGDRRt8Gi+Sceo44hFpgdcI7+HkXWDrmQ8+3zzHUcd8+Lh337bAM3LfOUcc9i1pwHxq4&#10;D1vwhdowJias+5TpuG/dX6wT7pmOe23PgzvV/Ce/Vyxp+XEneRI+watzR9yOuNa+PDgfb0bEoMDl&#10;3vEKxgCBXvRrS2cMkDorbni5M1afOivx7HJnLC915qzxyWFg/aizunzgMmTiCNQbZ76QE5/oLucI&#10;0aBTdzlLnNydust5iqCkJyfqy5n63aZKBzBNFUdsl8HQGcu7d5sqHaS8e7ep0mnJu3dbU2Thie7d&#10;pkpnHkHHqdZlqqHaud2mGsqp4mzqBF1OFfd1deoup4oTpkt3OmJoqjhEOnWXU8U5oXUXW00eBRU0&#10;OwfaEABDw8O/qFVdjZz30I/oGRwO+ZFOEPXRQXkZElude/GX2rflh+JdyXsc6SABv+fDhGQm39v0&#10;WD68Xy8nxe96/1TgrL6sac+hyB0MGVAORG/FwammZAC0gZeAENugA6KvhEtBT5inAE/XqdathKkn&#10;wTMGrlU/ogBBYhOt5ltV86eMXz1zgglCF733BG3UizfXyO8wBfMZNQfIzDqoluZOSILILEHJ3CGB&#10;7m7N3d6ArCQ+bxSMExuXL2goTwdCotZM+Be9azp9cqEDqnVOCD8BJfdXZL4Ywrg+405zgNAtn5HX&#10;XwksdWv+Q95wSsjmXmrI2qQevgIYT/O7+ZycFomhwKexXuKA88VZrnacaPwUmhFPhLhuVVv0SLTi&#10;LiO91ScpnZa1OeGf3Ao+k1uBmbuKlEkChXXU3guZXjZ/wmYzn1GYOAHV0txpKwQowi0Ga84hU3M4&#10;aZZbU5gsur0hk1gSz9SDVWeB2QxJXh9PpzecPKPe0K252xsQm2dZUibFgkjV1RFbGhqE6N2w/yf3&#10;Eiye/BmGewm1TcOZLPYSLhWxNX8KMShQJ1TF5Hlm0J86GBUJ64QLhJE0wA2itVjAsdhYwGAJXqw3&#10;Gz6RDdcfdqVsQE9qgf1UBEAJ4+n7cvUbgqE+FBXkj/uy+n3kPFb5/mZ0+OdDXhUjZ/PjDva9zGck&#10;/Bz5F6CZDt1K/+W9/sufyAsIshSlp6y2Yd0bSAIaeeL64L/wo4Xnp7PYxfZeuGwR+O54PGfubDGZ&#10;wKEyGU8nrB+24QjJlVTfC6QY4PbQWDgImhtFcQ0XvBDCQBzD9wO2j82Pva58EJ9nH+bmSl9lWtvt&#10;w35IOj8s6eKAaDrhyGrMO2TnsgDClOo+jCxTFjgQ/+o+8NLYAek2m8S3A8IJ9zQgHJ1Np7apQahq&#10;OrUhSTfXtCLJMA+3IMkwDrcg2zANZ2SwtmCbvAvNuBlZkCz4NizDgNICS8c4oLTAMnDeCktHetSy&#10;Dcj00Ay+FZSO9TZQdGzXoFrmZ1iFyUtgwZRhE25ZvDOLsIQD2hysYxbz32Ada7V1ChnwHXaUONu5&#10;3ZAkn9qk+jl2FDonyI5C+9JqR5H6N44w+d7LCpXSb0yBERQH3gUjhS5c6o00jyelVMQVcTHYUN99&#10;qe+YCjE4Be+LRDOJrSehq0fkTJUc36250/gpHZsmcPqGTs1nb2jWQcj9Ap3dVgnyPB+IYtsCQpfW&#10;s2GYyya1amkHqQ/NT2n+pDeoPCHzBZda+wAe9aT4RuabU200cvrR5jCIROz4muSf3MTikDDgavtC&#10;vUprOkEHvg7q1eEozox9dTi++/hrXu2lxij0RPnl8YDmrxJ6g1Pjgnqll2Xqk3oVT6eTbDxmLpt6&#10;Y5eF6cJNQ4SphYsFgsaY54fzeS/UqyD0IvzPqa9FvfI8sqRS/M0XVK/I0euj9iTniY3iBAtULZ22&#10;Kg66duW3ANLF/TalyNCufCEMn41Il/Xb1DRd0o/JtW6ZmS7nt87MkPNbZqZL+a2ADN0Ko7GP6ZO1&#10;Kz9qwZKhXrVpMTq+hcpwhm0z6KYNkI7vNkA6vtuUIUOvagNk4LtN2TPUqqQFlKFXQTzooFm1Lt2g&#10;W70TQu4QeXAaRUJ7EYf18yIPSDR6pm6Fk/OSbgUCbdQBvK4R6a1SteguVBolyvlPNp5IeKeKlpCc&#10;ITHTUEwlSjlnTvQtIZMKZa4TcNzVo81TjbxLayfwEgWnWpWBXPVSs+8Z+GYBlEIh8NJNqyKWRxPl&#10;ves30l0paDT9fcqN2107pRg32iw8SEMBp+IqaDQdQGLvCx3obIa2jaU/oCA/1fYJgE+0QAH5UmMn&#10;2FTqifBhqrBdWjuBb1lL6wJrjSew8XVQp/qmTmG5LqhTeknNPqlT2ZhN2Hw6c6fzbOoy5DO4aezN&#10;XW/ix8l4FiWzeNILdcrPGItl4AnybhhTLnaVgRfHGZJwhDrF4Bf+Mt4qKCaPDoNN/oI6FfBkBgo6&#10;OOmkq1NtgHR1Cn6oe8cCRxfvw4Si/S0jwtRrBa8NkC7etwICh6sBtU5N16fapqbL962ADH0K07JP&#10;7kyfsmDJ8FbBtdkCSUc4+b1skHSEBwGpixaEGxpVGyQd435G6osNko7yNkg6xtvg6BhvgWPoUy1w&#10;DHUK+LFjyXBUta6coU61w9Ix3g5L3+Pa/MAPB7fX4PaC3PY81YxrZrb0AXtQOEllz9Lk6CggTY6O&#10;IJuXTIbf4uyUAn2jSGx2epix7AjvlDAxq1/VX6F24MTnwm3Hbs1rFRj1V4A7G536ebkpDwVnhc14&#10;5SM0YSzTueKjnpX9KFxA66d+VX9FL5zMHXrh1O3Qq3sfyS+w+Go06q85x679FC4UFIW9QchXKaeE&#10;iZ74TMDOLwj5epHuPgn5iyhasOls7CazFCn102nkjjM2drNsMZ9PEwZ/Sj98JoOQL3KoW2VzXQAa&#10;hPxByNeEYD0ffxDyh8xPiKY2UZa0ZBKUh8zPM++OkDnfwYgkpGhgkIc7D0I+6oMoFUSJqYNoT5Hw&#10;Chvqr6kCmKL9IND3UKCHBikE+l+K4xEmlHJTOn0NfQomGUvGcw9metTDYrNs5o7ns4wE+slsPvUD&#10;REQ9y1Y/vQcGivEXKvIcBIGXUfgK2E3KfJE31mSXUBNsmrz6UIh7vuryVCq7hHQ+qj7k0AekbiOd&#10;m1tJTnaRKlA0pGfx9LOvFz+IxTsjnb66ucbzYM4CP3H9SUJurmzuoiAa0rOSiEWLIPMXLBlIh2wW&#10;Q2bj4Ro0JKsZIhC3WzXDx7JaifuH6NO+KpfF4YDyhm/v832BY4sienmNfYeKHMJPc8GMBBFdWo9k&#10;dYq+pDbG4xT5iwlz50mAwpCTYO6m80nkTscBrEjJOPCfk9pIQrdE01t+/wB9OXS5TsAPwsijUnbg&#10;NIiwkKykYTVxCtoHI+K8xk8z/wtVukOgIUWkyrh4e6wtaeiRir5vuuiuYdyDYIejuyp5dbpzOLrf&#10;zA+pgJhlPLrVCDHJ9hEZnsqwZUS6o7IVku6p9MPMPibdVYnFs4/JcA5jYnZQhnMYuG6BZaC8del0&#10;nGtrB+F9cDH+US5GIPd5OjbteV62BwRic6RROJfuT2qUV1vgGuiR9zZi4p5upFk8mUkj/EyhWQRE&#10;wcZ1KCKERKiRoGc+DhCaskg8Cd9X1RvM2kLdmjvNABQtR2VU0ejW3O0NMoazPjYlOjo1d3uDWOAA&#10;VTy4n1K+QN8lKmLxdOvoS4x3DXF4fYvDI55xSbgKeypcpVnI4kU4d4Mxm7ssRcHtdDxP3WCB6x/C&#10;GPvwOSrK5wtXQRwkoVTjrcJVkqFc9R8gXHFmL4OeG8FJz2PS+LPh/dAC2ETCyBkUncu3Sgy6bBUI&#10;2eMMkClatYgxumgVCJnxDNAnS1aBKFpxBsgUrNqEISxYHeSHqp8kNp5BMuSqFvnTCLrjMXc2QDq6&#10;tUXD+TkIVT0WqrBJEJ1EbNguVH2KTCU4rtxjJr89YcN4K/Q4yfw7sXOKV6RHPEMi6dLaDbwQHqUY&#10;pgQDVVvNFLTM1ueAhxbF5yQz+QTKZP3QT5EIYXclQCjwbsg6IHdqpiKCmggkO9clO5+WN63rykEb&#10;gE8CugYp6u+lMg01tfWxXfoS6ERn/yUpSr+wThqrelF9K01Db5aNQ9dPsonLyFuSjmHyjea4Q4Sy&#10;AqbTZ1Tf+nwpSlCbH6HmlroERCUu4M690FcSVBxFMdwi9KJn1tkKUKT/0QkiSfbtEpQfSa2z6WKY&#10;SrhVyQJHZ+opr451DkgXoXgJfwscXYRKeGLyORxdgiKRzgJGF6BwPQeMQJaJ6aapFji6/AQIdjim&#10;YYrf5WAZkiFA+R5dmmAZ04kI1bZqOrp9n6QoGywd4UFE2RS2cekoD9qmqOMcQFpA6WhvBaWjPYhI&#10;lLaNSsd8y/yMwKbWHW7kL2iQQFKDvPlHyZutwfOS9b8TxmsSiS5W36d7PyCYvPO5MPd0dyEnvXtW&#10;8XjxlmfUDaftzHOycXTZZGVs1UYmwtueMEBKS5cpQUlrYGqU4VE2QtFK83haZJMYTgxp2Zc1asVF&#10;U0rIlQl39e1TT0OXEf4mGMn9QJearGk0dhq5YqKGlfTpxk6wVZ0k7FZtjDITGme33urLouKyuRN8&#10;PxBm01NQcmPgRDfeYDZ3e4Oq5WmMNaCbNEBPsGlr8wJr0Fo7gedb3ALIDl5v7QheKHEGGsArGrJR&#10;e9Jo7AabCdybsGUtt5NGk071/Y5XDdbe3ll7sY8v6Sl9vUEumU7HXhBP4TunvGu4z91JGmS45RDO&#10;bASkoMjVMwJSSH34PFd6yIIoVWdhnKWxiIZtfOm+lwYx+drJmQ6TdFIHEqu4rc+qCiyk3vOqRZqZ&#10;kgtyKNbIjzG7riJE+jMoOIxqY6cfkOR8DkYXnCPyWQeq3F/zKl1shj3eDkgXm6mKlBWSLjWDM9gh&#10;GVIz3NpWSLrQ7Ce8puz55Ax1BROzgzLVlYSrKxZYunLYDsvAedyydiQa1iuj1JWz5YPg2PSCedmO&#10;LeO+OIR6tczRwHxECfeWzWCUr0Jt+RZYBu79FtwbKktKcRWWnWVoLFJ7PUc9yVY1ulooxsi31lAF&#10;7jXoPoPuQ5qVEMNJcrqoiElJ/kuXBqbdz1Ul7G+bqmQKYJcVJaVC6KLtU22dJEYl4eNiBk1qjqQI&#10;bxYHMls7gZfXQlFUhgaedAAS1UlV0JvlPT+yudMLEORmAxXQUUpvSAxnwElzpzfwZeSgTHVDlvyq&#10;D1XptzCbP+0NyjN5Aupic8c3CC2odlmqN3Rp7vYGWDE4wiNu061VmE7Nnd7gq2u9QK76plG7Uohn&#10;6sV0TwofTy216RrOqfVAoEPRAt0jrL0hBe/mm9VQ6s3WbjPwJLqNXa8dA2rwWtMJYHwdVLPeqWYQ&#10;AYVq9hNuJS8cbB/pKepZWDP0riT1p5k7X0xwm3cUIax5HM/cLJmN4zm80+NJn/JqIpaoQlg+gnO8&#10;M38S9DcyBZGC5icJ3UAPsgWJKAXtJLGm2GzW+wMFqZ95IofcmheqzU2KkUE7ffW3jlF1G9aLGP7W&#10;MZWW8AJ3Ml2EKCI3Dr3xLPWm42fYMZxd+WVz0sI0TrivlXOugXjy3RIXk02PuBoVsuey3IKNvtm9&#10;3S9xdPADoYlHkGl4R7it+x67ACHXIJ6+GgEDD3sRJRbdJJhTLXsUtEeK5xR1WVgwmafz+YzFPcpK&#10;Y2Hg+2T6G4jnZnQcobrCayQeSNkG8fT1nj0vnLDUy5g7Xswj3LPHkA2dTQIXuWAB0jkX0ZSlfSWe&#10;FBlpp/VLcbV0I7YhORoRQYPYxq9J+YY4D7R9g3j6WkqAzcaLOFv4rp9ylWc8xiWVWeJOPB8bLwAD&#10;SvrEeQyxbSCeV8p54O8yiKevxQSyRcAWGYtdL5lSGjTsBUiKDl2oFgg/nY7H6ex5NbO/rM6TxSkV&#10;2mgV2pIMV7sO5oJvWuOBtd8gnb5WogyS8ThKkOSWTmehy+Ix6nAkuCY5mMR+GIeMTeNemQug7sB8&#10;RrST4aMKaqsjt3XSEeLbILJ9YyIbued10sH3flqpZ/FiNqYQoelkQSWg5hN3MvYzd5HG4EUMtx8s&#10;eiWyxWFIdzC00o6h7nDVZ6Cdb4126iQh4eFBYEE/aWcy9mCnxqWRcPOkLgvCiZsuMs/NfBbNo2Du&#10;hWnQJ1uBh5tMpKHNyncG2vnmjdQUXWPwnd4Wfcq8yJ8lsA2wBUWqTqawEkx8Nw3CeD6ex4hf7ZXI&#10;pvEdP0phs5bxhLXQNhDPt088J6EFCHrsJ+OJ/MQLp0hCjSCfuVTk0s2CieeiHD9Cp5PFeBH1KbSA&#10;aYxnIJ5X6uGh6lYG5+lrbMEMghoYz9z1F3RtBV1QN57Dw4OQAo95sT/BBTA9ktrCxliA25zD+MzB&#10;M1gLvn3GcxJaAOGin4xnkc2hfS9SN/GRWsRQqxOhBannBkm2iGIvm2fJoke0g7Fmg7EAoTgvEliA&#10;XLG7a9TPfrsXhWr/8Pq3td1Aq7rOw4i1pDVYg1QBWCIxFbxY3t46H1HrJwILkDHOAUOxICbDkJWY&#10;HwQhojqlXyMNgghxapcd6k8VGO9UGflw/G1T0Hg3u1+KWxT7xViFZndY3hfbYrqpHETD3ozy5bLY&#10;HYXB5HCfrwrRDHNzHa9ZP8GjNzlAgny73mxq2BKAHbYwqMn+/Jy6vUUV9fphYeqsX2MOTDxcqCf4&#10;m8td8/B2vSsrfvqdANhgVvLNor9MRpSooUUVUZVOVR553Nlhv1ysUeT9TX44/pxXuAMJRtkPRXX8&#10;Cf/cbsrHm1EpPyF1pKx+t7VTf9Rqxq8j57HK9zejwz8f8qoYOZsfd6jiDFsPsjmcI//CooQMv5X+&#10;y3v9l93DdlpimbBTMTr+kfofN+rjbVVuf0Wp5zG9FT+JYKCb0fJYqS8qrO62rJbFePylQ+zy6105&#10;fjiWt+sjobvBq/zCK8Fz0n68A2EjAPgOaLlfL2f5Mde/8/7XRVDel5tVUX3//wAAAP//AwBQSwME&#10;CgAAAAAAAAAhAO97WtRd5wUAXecFABQAAABkcnMvbWVkaWEvaW1hZ2UxLnBuZ4lQTkcNChoKAAAA&#10;DUlIRFIAAAFGAAAB2AgGAAABRrxxVQAAAAFzUkdCAK7OHOkAAAAEZ0FNQQAAsY8L/GEFAAAACXBI&#10;WXMAAA7EAAAOxAGVKw4bAAD/pUlEQVR4Xky9BXgWybY1/M4w7sowwCCDu8sgwd0tQCA4xJ1AcHcI&#10;wYNbcAnuAWIQdyUhSoIzds7V7/7rX6s6OffO8+ynqqurq/Zetav6DbN7bVt7/zONOq4LDem28XJI&#10;363XQ3oF3QwZtutOyOBdYSEjgh+EjNkbETLmYESIw6HIkHGHokMmHIkJmXY0xpSTWDoejwuZdjwm&#10;ZObx+JBJrDuynHMyMcT5ZHzItJD4kJmsO7KUTNc1ZRr7TTBjcDyO6cixJ1Am7X8YMkxz7g4LGUAd&#10;Bm2/HTJg67UQW/dVp+36b72BvttvYcDOexgZ/BAj9z3EqAORmHgoCqMOR2P8kRiMOxoLx+OxmHg8&#10;Dg4hCZh5Mh5TTyZhxslEzDmViJmnkzDtVBJms5xzJgnuZ1PgSvGkuJ9LYVsynCSnkzGdz808mYDp&#10;HGdaSBwmH3+MqcceY9KRR5jA+RwORsJ+/0OM3fsAY/fcha3Dpmt2fXbexajgBxizPxxjDkVjBGXs&#10;4ceYTqUcj8VhCgdyPEHFpAQVmkVFZlARTep8JgWzqciss6lwOZ8CF5au5yjnU+FE8bqQznoanNnm&#10;xus5vO/M/jLK6UwiDU3gePEcOxHTT8RjEud0OPIYk6ns5MNRsD8QAVu/rdfshlC5UdR+5OFHcDga&#10;g7FUzIEPTCVK0yjTqdysCnRmUyknlprUmQjNYulJRWazdDcKpcPtYjo8KJ4XM1hmwJvidiGD9zPY&#10;loaZVNqFCkvp2UL5HNE/ayE9ywBBxQnMFCo8+ehj2EYHh9s5EGb7I2w4Hs9OXAZaNft0CtESQpZC&#10;s86mwZ2Dzz5nISOFnFjOYelOJWZJidBMU/cIZR+WrqFUjm1elzLZpvuWePO+jHDlsyo9+KzqczjP&#10;TCl7jsqe5ooJXbqVzf5AuN0kaj1G/sElmEnFptI6IeNxgUoQGSnjJpQ42EwpRwU8pRBFSniGZsGF&#10;pSuVcb2UZe55X86G1+UslpZ4VtxzZ+l1icqylMI+LF2ktAwwK0AjOa83xZPiRoVto49E280kalPP&#10;yAo6O2/MojjL0oscQMJB3KiIFydx4WBSxpNKuPPa6zJRohKuFDe2eV5h+xUqRnFj3Zfid5XC0oul&#10;D0v10TMSN4oP+3qYsVinyCBPzunLuZwvpMDmEJJoN/1sOpWS/3BCdnAiEh6XsllyQD1E8eVArpdz&#10;DCouFW1SVJNocinkIcV4PfdqLnwoXldz4CvFruXCm3X/63z+Wg7HofLXqDSf8eF9rys5Zgw9P5ft&#10;3lcyMZ/9ZJzH5QzY5pxOtHOlUs5apgokZK27kRx4VEziyUk8OLEL29XH2QzAOkspoEmEoPr7cQIv&#10;ijOf97ueS+We8FqK8hm2GwNU8p655r25N3LhK6EhC248wXxKAMWbSltKajJ2liLefFAPuXEgb4kU&#10;5D1vocB7Tmxz47UmVz93XvuauowgclKmYlI/KmfV8+DPa7V5SWGONY8KzLv5hM894T2WlLkUf/b1&#10;ZZ8Ft/IQcDMPc9nHNuV8op2TBmcHXz3ETl7moTx4XFedCvAhDypiFGfpIkXY7sHSi9denEiouEp5&#10;PiskNJ7fDY3LSW9SQY7tTfE08+TxeSrOcj6VkcyjSLG5t/Ow5FYBAm7nY/GdfD6XD5vXtUw7dz7g&#10;yQf08Lxb+fCi+PKmJ8VX17zvzXuuVNqDk7hRaTeWandnqcl9eN+L4lOhiBTQmN58Xvf8qIDuSyGN&#10;r7a5LP2pjD8Vm09ZfOcpFlAC7qoswOJ7hVh0t1BK5tp5U/P5dy3x0UN3ClkWwPf2U1qWDz+K762n&#10;nJBKamIq72MmsyafZ+7nc6L8inv5bHsKP07ox+fmsjTXvD+X6MxnfT7b5rL05/UiKhPA68X3CrCQ&#10;IuWWhhVi2f0iLGJplAxg43zKAjYuYOP8u0Xm2lMDUfF5FG8O6C2FNTEN8JJCQoSTWJNbyviy7i8k&#10;+EwAUVB/XUsRKaCx5vE64B4lrIDtBVhA0XyLeb0krAgL7xdixYNiLKI+S+8XwzY/LNdu+YNSLH1Q&#10;gkUPirC4QuZTWSm8hA/IGhkyl4NpQv+7Uo5KsM3fKGNN5MdSfQ0aLP2pyEKWajPGU4n5vDdPCle0&#10;SaTMEqFGxaTcMs6/4mExlodTHpbAtiw8125FeCmWhJdgARsW8sZCdljIhxbzgQW0ZJEU5bUfB/el&#10;CHF/Dj5Pk7BuJqYCC9gvgG1CYgknMlIxzkJjfDEW81rPCJBFD4ie6UfFOOcKzr+K86+kLtJpdWQp&#10;lkdUKhn5DCspSynLKeoQQGSXsvMSPrSUDy99qMFoCAcV6vNYLqQBi9muCWT1gorJllKsUpOVmElX&#10;CpVwawyBsIDPqZ+QWqb7VGZ1hBTjM1RuDWVdVClWsaSSBXbrH5VheVQZ1kaXY130M6yPeoZlERR2&#10;WMqHJUsknEiIq1zICaWoDFnK68UsV7DPSk6ylKLJVmnSCCrMUmOobRmvNdYKti2nrKhQaiUVWkNZ&#10;LYkupS7Ug6X0sa2jkhsfP8eGx+VY/fgZ1j4uY1lGBYkqlV1J0cOrKCs52Cpea3ApK2WWacKKiSr7&#10;aWApVDmhSt2TAStY6jnV15p2GvPI6rdOQsCMgiw3xJTx2ihZbrcl7jmC4l9gU+xzrI8px3oqvJHl&#10;Kiq7RBNS1lDWcrCVHGgFB17/SPK/SqznYGvMJFZbIA3ewLa1ameb2jWhGYOiezJGCureKj6zmUpt&#10;4HMbWW6JLcc26rU2hkquopKb419iS/xzrKNsokjpDewkSzbElmENH1xPUbmWso4PajAzMUszKA2S&#10;Qusfq60EW9i2mfekzHr231jxzCaWUnoT76u+js9pHo2xmXNtiStHkAHtObYnlGMrwbNtSiy325P0&#10;EtsSX1FeIpASlPASWxNeGMU38KHNFD0shddRVAbSiE0ygBNpMomUWhtdgt0XwnDm6ClsiynBJilK&#10;Bbby+cA4Ksbngky9UsqoEMdmuYtKqb6NsjPxBXYmUdmE57DtpJL7Ul9hT8orbE+iolR4O2VnsqX4&#10;Ziq8hQpv5YNSOpAPSemttHYL2zZz8K2UbUKGLtCiYz+069IXI8dNQ8fu/XAottBSRH0S2JfPbOUY&#10;Qmk7x9vGckfic+ym7KHskiQ/x77kF9hL2UVFbUeo5IG019gjRVNfIjj1NXanvMbelJfsbMl2dtxG&#10;y3aolLUcaDsn2slSkwvRTVziDh1749dOgzBwuAN69RmIbt364OyJ8+zzjAqUG0V2JlEpjiPZnkzE&#10;eC2l9lCk1N6UFwTsOfZTl70SXtuCqeSRzDc4kPEaBzNeYW/6S+xPe4UDaVSYssc8pIf5AAfaaQbk&#10;wJokUUtl+ZH/0Vv48qsvMGrYeAwZNgEDBo7AkQOnMM5+Cn3tGYLZN5jP7U0pM0rs5jjBlH2sS5G9&#10;aaynPsehtBfYx/phlkfSX1GXl5aSJ7Lf4Hjma4Rkv8VhlocyX+EwFT5E2V/R8RBFD+9NfUErKZws&#10;JCafg79Bq7q/oFfHNpgxaghqVq+Gqj9VxY/ff4vJY8bCzq4PgncGIzO3CK/f/oHErAKcTn2Go6ll&#10;OJLxkmC8qJDnVOoFlXuJ42w/QrCOZ73EUepjC8ktt3v+9k9cvBuH8+FpSMwshs++a4hOzcdff/8T&#10;y85EILfgOS48SEBSdiHKXv2OwrI32HYxHE+fvcCqhfNw6+BatG5QE+ucR6JXy4b45vNPUavqt4g5&#10;twtHjpzAhpC7SKOSxy4/xN9//RPJec+QkM13/qErSHlSjMQnpXj15nfcSXyC/YmlCHmQiiPXohEc&#10;9QTx+Vru02F2V+7FGYUq5cLDVKzbfx5/sy45cfXBv+69++Nv3IvhH2MbDuNWJP/0HdoCf8cH4ve4&#10;/fj/iu/gWIA9ejavi75N6+LfXxXj7JV7mLvtJAb7bsQWKpWZy1di8Dlk5T/Dmdux8Nl+BltCbuJe&#10;bCbCYtNw6V4s3nKO7OIXcN51GfbbLsF2LSzRLjE9H69//xNhqXl48+5PJKXmIvDwFSzacQp//+Pf&#10;8KSgFA/jMln/J0Yu2oHAE7dx4mY83IY2waJxTZF1zgV/PA5C6b0dCJk3GGfWu2PlsPYoCz+JMfM3&#10;oafbGjSfvRLOq/cR0VIs3nESWw6GYsaaA2jvtQWztpzG0n1XsGDbCUxZsxdNpgag/ZzlaDNzKdrP&#10;WAJb+bu/7P5BReKzi3Dkwl0En7mNqw8SsY/l3C2HcPJKOJ6/eofr8Tno7b8FE1fsw8lrUZjQox4W&#10;jW4CtwH1sHJsUywcUR+hc1vj5Y2lmNW6JjYPbox3idcweF4g+hHFAZQ2zmsxcelOzFh9EIu3n0I/&#10;t5VoPcEbbRy80XbyXLSc5IcOVLDd9IVoO2MRWkxbhCaTA2ALT8y0C32YgqaegVh76DL8tx7F4qDj&#10;mLYqGEPmB+F6VDoclu3C+EXbsfXYNewOuYZ93j2wbWpT7HFsiPnDGyLQsRkChjfA7c32wH++wTWP&#10;TsjcOgh/ZUdjhM9G1JuxHJ1c16CNy1p09liHxlSq+XgP1B3tilYTvfHrGHe0cvAxirab7I+WjvPQ&#10;bupCtKTCDR38YRu+aKfd0avR6B+wE919tqCPzybMWL7bILDnzB0MmL8NHZxXw5Ft7d3Woq/vJqyb&#10;1BLrxzfGzimN4Wf3M466tcZmh2b4M3YvUjYOQdoBL6TvmY6Yu9cwxm8DurqvwW8zFxExL6NY9aGz&#10;0GK8F5rbe6H6CBf8NMIZTVn/hco2nuCLNlS2mcNcNKH8PNYLtl5+y+yGBQShl/cmdPdajxHzt6Cb&#10;5zqWgejBtl5EYtyCIMxevx+t56zAtQ0TccKzDXyHNYTX4LqY3Pp7nPZuh10zWuF/3hXj2O5gxB5c&#10;gbwbe7Fx2WJ0nOCOLhPd0WysCzpM9ETDUU5oMsYNjca6o4GUYvnrGA/UGuWGGqNc0YTKtpjoi59G&#10;uqPaaBo11hO2GYu22tl5rEEvr3Xo470Ov9HqoXM3YWJAIMZR0d+4PL1533X1Hris3IlrG8fhwtx2&#10;OOrUHK7966N7/a+odGsc92iL/35TgI6TvLE5KBD/nngCD6Y0wb+/fY2d43rgnwW5aEqlWk/0QNsJ&#10;Xka5JuMs5WqOdEF9e08i6YEaI13Raco81BvnhdpEsQ7bbMNdiaTbMkz2X48ezosxjsvT2XkFRvtv&#10;Qj/vDejovBKdXVZgzNzNVHozdszugDNzO+PILC51j+pYN7YeTnq0xinPtnhxfCT+O3EH3t7wQdSu&#10;+fif52nY4TEH88YOwoLhdug83g2t7d1gN9UXdtPmosVYN/qgLxqMc0fzCT5oSuXr2XujHTdQtZFu&#10;aEZ/rTPaDTYHLndfp0UY7LwUzovpk7MXo/vshRjqtRoOCwIxijt6OBXs4bGWSq9D0OhfsG1MA2we&#10;VgvH3VtjdrefcdanHU56dcC9ZV3wj0ebELW+G7YP/xFO/WuhyidfYN20Ufjiq6+xfe1atBzjjL4z&#10;/NF+khe6T/ND58k+6OroyyX2RmtunvZT5prN1IVl+9Ez0GnkVNi6z/GzW7ntIEZ4LoOj/zo4+K3F&#10;OJ/VsPdbjcEeK9CXKPdwWYZZy4JgzzPvmEsrnHBuxuOmLU54d8S8AXUQPKMFrizvidNU9sy837Bs&#10;UC2cXWCHcd3r4+Ovf8LyefOwetFi1G3eBtcuXcdvXPIBM+dh0Ox56D19LgbMokJUWhurHdFuM9QR&#10;zQZMRPXuw1G10xDY/JZttZsesAk+K7fCdclGOPguo8Jcbq+V6OW0GMO8V2BywEbU6TUEQ1YFYuKc&#10;UZjUuzHW2f+KZQ6tsX1qS/Rt8TOWjWlGRDtiv3tnfPVdVXxboza++7k2Zk6djR+r18EPP9XAnq1b&#10;cPX8JfSd4o2GI2Zi0HRfDJ3hgw7jnNFh1DRMnu2DlgPGo5bdSDTuNwY/dRmKJixtwx287Ia7LUYD&#10;+kfHKTyrHL0x3HUx+jovoiyGa8B61F2yCjYvX3xs+xBVPvoIzdp1pzGL8fXuo1g2qQ2+qlYXX1St&#10;ha+r1cb3Nevhayr3edUaGD50FD77+kf8Wrcevvr2B7Ro0wmeTm64f+cBWo+ehdajZqHLmGn4tedI&#10;NOs7Bj2HTULXEY5oOdAerYdOosL2aDJwAmyvcjPt3paXoDA9ES+L8xATHYZjV67Aft4SfN9tCGrV&#10;+gUffvoZatSohc/2hMC2/RA27dwFH29//FyrAd776CsM2bQN39dqiB/q8jU5dz4G9R+EqY4z0KfX&#10;IHxHBGv+XA2N6tc1CDdr3xVb1m1E3wlzqMx41O05Ag27D0OXEZNRz244uo2cjB5jp6Mt73UZNRV9&#10;xsyALfp8sF2zX2vi2OYAvHpWhH/+42+cDQ7Emd3rcO/kbtjqNMPnNerh42+rwdVzLj77/Bu877EQ&#10;doNH4+Mvv0GtBs2I4i/4aKYTah07h3pEcuDg4WjavjNq1WmA2Ty66tauiS+++QGffPEVtm7cgtVL&#10;V6BaxwHoNXwqOhM1oddx8ES0GDgOXalkuyHj0bz/WDTtPQYjHV1gS40Nt3v1rBDF8fexZ+Fs/Fn6&#10;BP/+ugDfNWyJL9p1xccd7fBB+574qHo9VK3fAq0798Y6Lf8Mb3gt4QZzdIKt/xC07zeEqH6GJgNG&#10;4711gfig31D8MHk2RrotxS81+BuzZh3snWKPr6js0KEj8P6Hn2LYxFnoPMQBbfpT0WEO+I2/6Nvx&#10;ut2QCeg+yhHVOg9CnS6Dudzl5XZ/vnmN8pwElKZEoBb9Z/AY+kLz1vjyh5/x+Y/V8M133+ODL75G&#10;ldpNUIXKfvBtVbw/YTqqHAhBVQ68Z38IHGe5Y8WqddjHN87n33yPKo1aYVjIVXSb5INa336NntWq&#10;YXiLplg9axB6de+IjEd3MIpGTHX2QnDgVvS2n47WA8ah77iZsNMyj5uO0ZNc0Kr/ONgKClLt/iwv&#10;RGliJPKjr6NBjyGo06QVvqtdHz98+wV+adqUZ92XeL9qA3zWdhCqfFMdH375PWw1msDWtgfe7z0C&#10;te9Ew9vDF8fPhuLG1RuwfUfjrt6FjcZU/f4b1OEZ2eb777BrzxaMnuKCiQM6ozAtHkN798L16dPQ&#10;fYQDxs5wQ3/7aWhLVHuPmsL6DPzSdbDxTVtq2G27N2VF+Mdff6AsOQLlRXl4fO8afqzfBr/+1huf&#10;fv0tPvzkU3QfMhxfjPZFLfsFqFKnCT44fxPbDh7DB+zz9YWb+PjcNSSnZWLt6rWocuwMap06j7qb&#10;eTJ89y3q166Ofj/+iN+4GuFbN6LmJ5+h7RffoAGNH9a2EzoPHY8+VGzcVGei6Ih+I6eg7+ipaMfj&#10;aAA3ka0gM9auJDcNb4qeIPrSEeREXcK5zd6IPbcRxzctxqktK/E5N80HXxDN7+riwx9roAp38hdH&#10;zqLKNFe816oT3aAu3me7rXl7jCGqVRasxkcffIoDi/njoFotZERcxzJXBzSs/gP6ffUtPvvmO9T/&#10;9jt0/aE65g+eAMfeA9GcR9CAMY7oNXoKps70MBtq9DQXdBpkD1tuYqJd1NUTSOVAL57moDA1Fn//&#10;/hqR3Nk5UbfwNP4ezu9ahYSrweg52RkffPQxd/oP+LqDHaq4+ODDn2rio7oN8cFX36DKnv1oOWoM&#10;quw7hsGngjF49VJ8Uv1X/FyvMUqTo/Gi+Am+J7LBq1egXbtWONy9B16tnYeu3M29x01GtyET0XPk&#10;JHThJuo+ygFdBo9Fq74j+Mu8INfuxdNMZPF8TKeiOdE3kBN2FqU5qUh+9BBZ8eHIS4lFfupjZDy4&#10;iCcJkfixQUt8zU30QZd++ICvuKrc2VV4HH30a0N82KwpbFU+xg88tJ/+8z/gMmsSbD/XRVZsNB6G&#10;nobXjOmo+Us1TBvRBwvn2OOEXRf8v6OB6MIdPcBhOvqMdEBf+mitzv0xcMwUdBw0CraS3ES7svxM&#10;FKTF4N2rMqQ8iuChXoCXJU+pWByizu9HZuR1vCzMJcoxKM5MQg432cOLx/D45hkUZcTjJ54INr6f&#10;bV15PC0NQHrkTXh6OcP2Y03cu3gEobtXoyzuKmy29/EsLYqrtIe/N08h8+5FjO3aHsnXDiI3IwWF&#10;KQ/xR3EO7AaONcp2HURfHTYRtsSw03Y7/SajLDsR4af34w0P9NelxfjjzUse7sUoyc1AUcpjPL5y&#10;ArmR15AdcRVlT9KQnxiFHi2b4MbetcinW9w9vh2/v3xhnvvzbSnWek1DOX397fMSbA3wgdv4gTi1&#10;cRnfbLH4x8tiFMTcQFHkBbzKjMF675n4/c0rnNsdiJvnTuLZ02ysme+G0uJCZGakWsv959sXeMcD&#10;/Y9Xz/D76xd4WVaC9LhIPC/Kxysi+rqsEPlJ0ShOfYTUh5dQnJ2E+JsnUBh3D8U8EQoTH9CYNDzL&#10;TsaTuPsoTo9D3N3zZjWePU1HaW4Kku9fR/aju0h6cNn4flbELSSGXadRZYi9eQoFmckoLshHdnoK&#10;8uhSb169wJOUGDwnULbE8PN2eTG3EXZoNZ5wOW+H7MTbvCS8yIxFSdwtvCnIQOjWAGQ+DMXVwPlI&#10;vLgb93ctRObtEKTfPIabOxciO/kxsjlwYVY63pQ+RUFSGP54XopnOSn448Uz5CZw0+SloTAzESV5&#10;mSjNSkJ+LBV+eB3//OsvPKViZTz67pw9hLyMZPZJR3o89wCBSo7meZsafs3uBQf7+893XK4yPC8p&#10;wLP8bG6ia0i7uJnLG4onsbeRRD+LuHQYIctc8aIgCym0fnTXtqhf82eU5aaiPC8V2VGXkXhlP7bP&#10;dyWiRJcovywppC8/RgEBeE43eUH5vbwYCTePIjv8Et6+KEPMhf0ojrmDF+ybfC8UZU+zUPgkAxkx&#10;EXianQ5b7KUjdhkRV1AYfxd/lBUg7f4l/PXuNZe4CHePbUPGwyvISYji8l7AX3+8xYvSQjwKPYQ/&#10;3r7CSw6WnxaHLPrq1eC1iD4dhHIu7x/Pi5Adc48KlOJ3/o1z58gmPC/IQUL4VTxl/3KieZcrFn90&#10;LV/HqfjjZTn++e//wBuinvoojKBE4il9Pokuk/OYb7DYSzvtkm4dR35GIrLvHkfUkbXIjryMl+mP&#10;UUJkcuMi6KfPuRle4a8/f0cp/ekP+u0fb18av4zjDn9Dv3le9BTvuElS751Hxv0zVCaWSu9AAc9H&#10;7fansbf4vr6NzPiHiL64H6lhp7Ft/kzov2Edm8Ohf1es85yB8tISlORn4TnByI59wBMmhst9+7xd&#10;9uObRPAiz8ibyCQCZWkRuLFjHv54koBV0wbizn7uyoS7KMmIxtvyAu72aLwqL8WTpEe0mhuFR1hh&#10;RhJ+p5LZj28j4sQ2JIeFIj3qJp5x2QoTw+mDd/CKbvIsNQp58Xd4guQiI/y62XQvcpOxxm0KIi4e&#10;Rdwl+iU3aSp9PolHU1b4OSJ57bRd1sNTRO8K0sMv40nMLU6YQATvcbcmcidm8yhJRUlKOO4c20xD&#10;eATlp+MBz8mHFw7i0fk9xtpcvqmecmO840mQxx8PyWGXcGgp/TcnGUHzp+PcruUo4alQwOMsNewc&#10;d/odFHHXv3r1imUmnvGoe/roCu4Fz0XCjWPc8ecQybHTo67BFn76gF1+UjjuHQ/E9b0rEXkikE5/&#10;DwXpMciIvIpcvoGKkyKQeecksrhEDw+v5RHxkGdjKJY7DiByd4ySCbdP49SmeTzoo+h/NCw/Den3&#10;zyOfm6ck5QHO8oSIu3wAnvYDsHzacOTF3UZq5G28KitFdnwkip5kIz89HjHXjuMh3eTMBmcU8Sgr&#10;oSG2awdW2d09sxNhp4JwY/8a3Du2CXmxN2npTW6CDCRcP4RyHri5UVdw89A6+skdc7S8Lcyg9anY&#10;7OuIR9dOoJiD5dL/Sp6kc3PxjfWsANlxD/GSP1weXT6CpLDzlLMoz4pFUfJDPKW/R50JQk74BWTG&#10;haM4L4PuE4mLQQsJ0nWkRN5AUsQNhJ8Phq3duvMhXdeHhgzYci2kb9DtkN7b74SM2BUWMmz3g5DR&#10;ex+GjNn/MGT8wYiQ8QrXOvI4xOHQ4xBHhX9RFP6l0C+FgCn8S2FeCv2afVLhX5XhYIlsSzT3zT32&#10;H68QsKOPrTCyI9Eh4/dzfMro4Ach4ygKQxu642bIoKBrIYM3XTpv6xd4DQO33caQnfcwYNc9DFPo&#10;lSKtDkTB4fAjjD/8GBOPxmDqsVhMCYnF1JB4UBnMOJmAGScUt5OIqacS4Xw6Ga5nrCAk1zPJJuzL&#10;5WwKr1NNXSFhLizdFFml/qcSMPNEvAlQmlkRpDTtyCNMOhSNCQc4/96HlDCM3nELtr7bb6PvrjAq&#10;x8b9kRhDxcYp0upYDCabKKd4TDoRR2USMP1EgolHmyLFqJRk1pkUE0vkck6iEC+FfCmCygpyUjiY&#10;IqkUiaWILIWAOSuSigY5S6i0C8ecxrGncr5pnNeRCitmbfTBCNjvuw/bsOCHGH4gAsMPRhGxxxhD&#10;1BwrkFJs2hRaPYPlDCFDceJEc4QKJ1UsmjNFyrhcUPRVmgl08glVAJLCvzLhpTiiC+mYpfAw9lGA&#10;kmKPnNjXtSK2TVFVUzTHaQKh2DUF6x2Pw2QqPOFwFGz2hx4Z5cZyOR2onOLTHPnAdFo4hUjJck0u&#10;dNw5+EzVOaHaZgstKmBFRinaygrz8gi1oqcUgaUIKo/QLBN3pGtFUnmxrkgtxbJ58lnnC3QJGu9O&#10;g+ecS4YnlZ59RjFyBIrK2uyp3HjCPJHKTTFhYMlUhEsidIxwEJbOHNSVAyomzTU0HS4KduLkmti7&#10;IrzLhdeKlFKElDdF0VUKclLk1FzFDF1WCFgWvKmo5yXFsVFhPu9yMc1EVDkpsktGs/SkwnKhaacT&#10;+eczUZtKn1LQ3GwqowA5xaLNvmBN5EaEFPZlYsukjFBiqWAnE8bFUjFoUk7RVVZ4lwKcckxQkyKo&#10;FBTlTYVdLllRVLrWM+qv8DAfXs9VYFPFHIpl8zGo00Wok20afWL6OSlmBcdZCmniTDhRFBjnwlJx&#10;aJrQW1FXBhUrCksTuWtSlbyv0C5XTcy6D5Wce40iZRXexboisRQkpfuKyFI0l+81hX/JKOs5KaxY&#10;N8XByadts7iEs4WOGqQQH5Io9swEvnFAxZxJIZUufNiNiioGTSFglaFibrznYfprolxOrFAwBTtJ&#10;wRy46lmKIrDmKdpKUVkSKm9FaOVivgKl2Hcer2WQidbifDbnK0TvKpHT8rBRIV/uZgJOymuFe0k5&#10;RU95cXIrvozCuuLMVNdgroq+4rUmlFSGk5lwMIpCvTypsCfbPTUu29zV5/oTE+6lyCz18b9phYIt&#10;VsyQorDYx+bKBxQ75nY9jw/kYT4fMKFa7KAH/ViaEDD2U+l9TbFmT+AsBXXNupmMk6qPnrNiz6iY&#10;JtekFJWevDdXQU98RmFiis5S6Nm8m/nm/hLFFN3KxwITCJWHhYo5YrvNxKZxMI+bTysipBQOZgUm&#10;qVS4lg9LEwrGQSvDwLxusA/rMsirQoF5pq9KxZhZYWBSSuFlCv/ylYKmzVJGUVlGKSozj0opUmuh&#10;4o3uPMXCuwVYfk9RXnmwqcGfosgnP3aYf7cQXix92OZFyBW+JQMUsuXHAd05icLBvGQAr1Uq3kwT&#10;mggslvM1KZ/XfSuMTIFyBOGuIrAqIrUq+qqfEd5TGJois1aEWeFfi1kqHMym8CvJAl4oOEmi0C9F&#10;S/nwQSmvCCpNojAvBbzNvV1gDHOlgoo58+M9RV1JARP+dafQTCpZSKPVpmf9qLzCyeYJDKKkaC1F&#10;Yy2jMgp6WsRyicr7hVhl4o+kZBFsiqQygUYPSkykU8D9YhMCpogqhWtJZECAGZQKaAmo0AK2ayK/&#10;CkN8WWpSoaEQL4nCxPSsxlJfgaF2hYhVKrOQSkiWUyFFYy1/WIRVD0uwJlzBTMVYSd1si9iwJNwK&#10;JFr6UMJrisK0FAK2nMqbSTjoPA4qixXGpQH9FXumdrVRzD2KQrvUZ+GDir68ns9nVTcRWhVti6iQ&#10;+i7jfIq0UpSWAqBWRSrwqcQEOAlAm4KRVin0K5INEc+wlApLFvGBRULXPFxChK1YMw0mS+fzWsor&#10;lGsJRaFdirjSaig0TBNqAilQGRa2JNxq1309owA61RUqJuUElERBTZY8w1rqZVNE05pH5VgRVUah&#10;wpRlkWVYapQuMeFdUngZFddAizUhywUyghNoJZapTlE4mEEhksYYJDSxYtSsZxQyZkVjKYzMalut&#10;CKsKpTaY+RV1pZijZ9hC3XRt2xxTjnWKqKKoXMMbqymVIWAro6m0GYiTcFDFnSkcbDmvTVgXRRFW&#10;mmQl2zTp2op7irTSfYV6mQA5PcdrEyhn+lMZRW6xn1BTMJTCv7ZQD8UTbRSA0WWwbayIqNoS+xyr&#10;qfDGWIWAlZnIp7VGYSpKUbjWcg6sIDuFbFnhXwr9KsFG1leyVNtG9rVCvjixqVMpKrKRk6ptA/uo&#10;TcavoizXM5xrE2Ur51YU1pbYimgrI+WwbU98gaD4l9hK2UhlN0vhOEVTcVATryalFQImxSvCv4xY&#10;IWBW+BcR0DUnV9iXIq2EhIm4YrtRUPdjqDjH0hgbVAoMlgox20xlFASl6CvpoDCwXYrykpI7k15B&#10;EsQGRVZtTaSSCVYk1SY9oMgqlkJ7LQddb6xkO+tCXAYIhS1SREoS0SX+i5H0ON4gVxmDFmhEK0VU&#10;K+pb4vgsFbPGt8K/AinbqIsCo3YLQOphC055hd3Jr7CL5c7k10ZRxaztoOKB7BzE+jZ2lBGbad1W&#10;hYJVDKZYMwsBoVqCoKx/omvfUejavS+WLF6NQ3uPmCUTOtulRIIlenYry50st1OZPYq4SlQ4WDmC&#10;WVeMWnCKgqResO0FbHvTXuMgZV+a4tVemnCw3VRY9e1UfkcSrVI4GMvtHESW7Ugoo6iuODUtGxGj&#10;EkOm+Jr/yzV0hAPsR47GpIlTcTWpALsTnpkYtG2JZUYBxaZJIaG1Q2FgHFvRVnupmELCFHF1MPUF&#10;9kkUBnY44zWOZr7BfkVTSeF0RVJZcWu7qHBwRefd7Lyzwro9ZuAyTiw0S3E25DhaNWuOxo2ao2f/&#10;4ehm1xfO89fBz28Jjh04yn7PiFC5CSPblUy0FAbG8VRq7P0s96da8WkH016YUDBFWB2iHE6nkkez&#10;3kByJOstjmRK4dcmBEzhYPtYBlcovZ9KWUFuVJSDyvI90fyxYT8QA7t3wszRA9GiaSP8+FNV/PDj&#10;D5g+dgzad+iGRb7zseRyDNJzCpBf8gLhmcXY9TCL87zCASoghQSMpdgLHDMhYC+MDieyXrHfS9iK&#10;Xv+FyIwCbDwXiYh0vuoO3oDz8XAUl73C73/+jbtx2YhOycPdpBy8evsnCp6/weWoNDxKzML/AFjp&#10;547+7evj0Gpv/PT1Z9jE62aN66P6999gTp+OePTkJW5FpyC78Bn2hIZxjD9wMTodp2/F4H5cFrKK&#10;yjlvMZIy83E4qQT7E0pwNyEfK0NjsPZuOnwv8a/Fa/fjkJNf8q8wryfPaOG5MMSl5prrO6n5uBye&#10;gD8r7h+8lwj/bScxZcUeuIxoCc9RzZFzaR7+pywe+3xHY7PrKDSs+ROSQ4NxdM9+bD56DcMXBmHi&#10;wm3w3nIca/eeRwkNTcgqgvuWYwgIPI7AM3cRGpaAlNxCZD0tQdmbdzgemYbxOy6j3+J9sN2LTkbZ&#10;89e4m/IET8ve4EFsGnaduoGlO0/i5qMUXL0bjafFz/Hize/IYzlo/lacvBkD11FtMXdEY1zbOAb/&#10;mXEcj48sAN4+QeSeuejbtDbC1k3DynU7MTQgCG2cV6GTyyoEHr2KzYcvo7f3BizZdQbT1hzCxBUH&#10;4R54BqsOXMWibSFwWL0TLWeuQNtZS9F51hK0nLoAtnd//dPEo22kxS08N+PY5Qg8fJyKmJhUHDt3&#10;G+lPinHwdhwOnrsL503HcJjlAaeOCJrSHMGzWiFwVC249f8V80Y2wn8VRiDnhD8WDemAwxObIu7h&#10;Q3R0WY1WTivR1X09BvhvwZDFuzEsYBv6+W1G1+nz0cHBG+0n+6GNo7+JsGrMsuOMRWg5ZQGaOC5A&#10;6ykBsEWl5mHRqYfYfOIuFbmBXYdD4bT2AIb4b4Z34DEcuhmLxduOwHH5Hly6HoENB69g+/RW2DHh&#10;V4Q4N8XEFt9h6aiGiN49Hv/FJXdu/C1itk7DnwmhWLfzKIb4bEJzJyLpuhYdXNehm/sa1Bzlgvpj&#10;XNF8vBcajPFAswleVHQu2k6Zh+aT/dGGZccZVNAxAG2ptG3Nkavo7r8Lvf22oiUHWrL9BEYEbMWM&#10;dQdw6k48OrlvQmfXNZizZh9a8/65pYOwc1pzHJzdDIdnNESfOp8jcFJT/B63D28eByN+dT9kHnDF&#10;70lX0W5qAAZ7r0dntzVo5+iH6iOc8fPwOfh1pDMajXFHbSr6yyg31BvtjrpjPNFgnBeVmotGE33R&#10;bKIffh3vh4bjvWHrO3czuntvRDu3dQa9nhy0m8c69PVah3b0o36+GzB07haMnB+IVvSTG8t74Yx3&#10;WzgNqEsEG2Fy82+xZ1YLxB+cjH9PP4PXN9fgjwc78Ob+drSd5IcuEz3RaPhMtJ3giSajXdF6vAfq&#10;Uclao1yJphua23ui/lhPfDvUBdVHeaC+vQ+qsaw71gs1qfiPw9xgG+KzFj081xqlurPsRXFbvgsO&#10;i4Iw0m8TBtDJu7uvxqyV29HPfQUOOrfBGc9WuL20A2Z0rY4prb5F8MwWeHZrPv7rj+doTIT+eX8F&#10;/rM4AWVLu+PIuFbYOnkoHidm4Fcq2XScG5VyQ49pc1GLyP462g0/jeDyU9FqI9xMMF398b5oOsEX&#10;VUe5o+pwF9j6OC8xAUu9nJag6+xFZnlGE93JVLK7xxq0cVqBrm4rMXreJjwMGoPITb2xz7UNNtr/&#10;irndq6P+D5/iiHMrvI7agf/3z99RvLE+/plxDv/2+0vMdZqKkXZdsWLCEDRr0hYtxrigq6M37Kb4&#10;oBM3TL2xPFOJcGsiXmesB34c4YrGXN4GVPibIU6oNdIVLYm2barPaowkQmN912Kk2wp0mk4/clsG&#10;+4DNGB+wBWMXbMUwukHTWctxxH8Azs5pjMV9auCie1NsmtwcXet9jRCPNkg+5Ii7S7shal1XnOxv&#10;A/4qw62NQzDPfigWePtgacBCRN97gBZjXdF9qjdaOnhihMtC9JjqhybcQHbTKkLBuNObTfBGl0me&#10;aDN0MtoPcYDNc2UQBrsswkSfVRjltQIO89bB3ncNersvR0/XpbBzWYoJc9dj2qLNCNs4CvsdG+KC&#10;V3PsdG6HZSMawLHjTzjp094cRzEb7HA5oCPC1g/BSa+2CFo1H1W+q44qn32J9z75DEf3HYadoxfa&#10;jXPBONdF6D/dH4Nmz0fPaX7oM4vH0UR3tB83C8362aN61+Go0XMU6nQbwb8WN+3H9AUbMdV/NUZ4&#10;LCaiq4jscgz1XE6F12Di/I2YRMW/bNERSxZMhuesfgiZ0RgrHFohaE4HeA+pj5o/fov9s9vg1poB&#10;sH30Ob787gdUrdsUH35TFdXrNsa3P1ZDp87dsMDXH7eu3oLdZE+0oqKj5sxD3yle6DXJHW2GTcLg&#10;SbNRrfMQ/DbM0YSAfdV+AGp2GQbbFCrXbaovWvGs6shjosdMf4z3XIb2U/wxhIraPv4czcZOgq1j&#10;N3z02Rf4qnodDJs0EwPuP4R3j5oY1a0ePmT7p99Xw9dU5udGrfHFj9Vx4sAhOPKn2rc/1cQvNX7B&#10;N7xXvW5DBK3fgk5jZqHXZDd0HOuERn1GoUHPEeg6eCKGjZ+JfmOmotVAe3QePhkNe45EkwH2sL3I&#10;TsG7sgJcCtmPsrwkXD6+GXM3bSf0HmjaoAE++vRTzHBxR9NWnfBBSCj63L2Bj7/8Gj9U+wWLNgXh&#10;m2Nn8flXP+HHOg1RtXZ9bF23AbOnz4DT9Nn4ufav6NC6FX6tW4e/jmqgQ4cuCPCdh6iHj9BpxBQ0&#10;7z8O7QaMQ9ehk9C831i0H6TQL0d0HDbRoNljlOLYRsNW48eqWOU4CK9elKE4OQrv3vAn0tbViDi9&#10;F5906oZfW3bEZz/VxoCRE7Bi9SZ8MtUVth5D8GXVmrB98DGmeczD0IlT0O7QSdhv38tl7Y73T5xC&#10;3YZN0aRJE/OzrUOL5vitTUt8831V/mJfipmOs9B24AS0Hzgevw2ZjF4jp6DziEncJBPRioq2GTwe&#10;NboPR4dBVHbUVNgUW/Hn82J89+VXSL11FmHHtqJq0454/8OP8PUPP+GLAcPwXp1WqN2sPb6u1Qjr&#10;tuxEFdcAzFvMw3/iDNg7+eCnxRvx3rfVuLS18BOVfa9td1S5cAGTPZdS6S74/ofvMGGyI77+9ntU&#10;/ak6Vi1bhpkufug/ZjraUpFuo6eiy9AJ6Dd+GjrQN4dOnIXeo6eg+m+D0bT3SNj+ePsGRemJ+P1l&#10;Of4qSkP3Tu3Qw94R9Zs0R92W7fDpF5/jo48/xge/NkaVhm3xQd3m+Ozr6rDZbHiv1W8YM346Fi9a&#10;hWPnryP04jW8/0U12L6vgfe+/h79Zs5F7c+/QoOqP2J3wByMn+mN/l3b4sKBrfjHuxdwcPaBr98C&#10;DJ0yB+0HT0CT3mPgMN0dQ+xnYpyjKxQBWK8Xd3duQhT+fvfa/B/9E5vXoFXfYajevB1+qNcYn3zx&#10;BT765BO890M9/DZ6Ft6v2pDHyddo3r47Pgm5gPfHT0aVoQ6ofekOvNx9kZicjnt3HsD2+Y/4bsVK&#10;+K3ciR4t6qP+N1+jD1EsuHQC+9fMxYh+3fC8MAeffvoxWnNjjJnihNGTnTCOrqTwr/7jphsfbdlv&#10;DOr1HA5bzOUjSIu8icTL+1CUloB/+49/Ys7UWajVzg7VGrSgH/2Ez3+qg0F8+NOu0wySH1Wvi283&#10;7cWHTVrhgzsR+MTVH1UWrcW92/cxftwkNCSqP3bsSkSro0vLRvj66y/Rq9rPCGrfFr9NnIkmn36J&#10;OW3bYHyr1lg0oJ+J+BvAnT3dyRudFGYzZhoG209Hb+70NopElUXvSp8i6cp+ZN4Jwe55U1GcEYP5&#10;DkNxOmgpf8jm4cPPv8MH9Ln3f+Rur9MUVWrUxfvdBhDVz/FhzZr4qIMdPuszBE1WB6LjzXBU2bIL&#10;2xb7on3fATizbyucJ41EzPVT6MCV+Yzu88MvtdGam+j0kL6wow/2GzsFPfgXphQcPdUJvbmJRk2a&#10;he4sO+kIykt+jMLMZDzNiEcp5S/u7vQHochPjEQBd3vq7ZN4dCEYbflX4DdN2+GDT6kYN9SHo+3x&#10;4fc/Utm++ODjT/B+kzaoyT7vKdhuezD2nDqAHnM9YPu5Ds7v3YjwK6ewYakHOjRqgB9/rob6P1dH&#10;9vQh8J+7hMjxuBnCs3HwOCrtgB48I/vZW4rX7zqYu7voCZ4p5qH4Kd68LEPuoxsoTolCyqOHKEyP&#10;R3LEXaRH3EBJfiZS71/GpaNB+LlVZ3zw1Xf4gi5hq17bxK8pVu3DLt3QzWsybHzTvNe4JdIfheP9&#10;Bo2R9fg+8tOTEBUagg8//hAjenbCziVeCBg+DG+8JmCOqzv/Xp+EnqOJKqVpz6Go1qk/+o51hN2I&#10;8bC95lKX5aWjPCcZJQXZKMxKxvOSQpQXF+DBqV1Ivn0ayfdD6ei5eJLymArfRFFeFuJun0Ve+iMc&#10;2rUZX3fsgi/d3TFj0kQs9fNCafwdjLIfhcNbNyLuylEUxtxE9u1DOLMpAHmRV5H94DLSLu5BZtQd&#10;rPSYjuizwSguLTIxld4LlqCz4tZGTSaqE+mTo2C7uSsAzzIe4eWTFPz5+2sTDfC6vBTveLi/5IMK&#10;j4m9fQkFRLcg7q4J5FDMzzLvaTi5cREKU6NwY89ac//N82coyklH/L2LSLh9Ec8yE5GbFIMVHjNx&#10;YNFsvMxLQ+zVkzgUMA4poXuQe+8cIs/s5TNcybJnyEyOh4L7Em6exv3QEygnWEMmTIet/GmWiYrK&#10;fXQPL8uKiWAunj3NQUEGJ0iMRnl+Bl6W5KM4PRZ5SVHITYhAwo0TKM2KQWlqJN4+e4pnWQlUMhL/&#10;/JO/J7OTEXXxGLKTHpvzV8F6xU/STUBeeUEW8uKjCcAzLn+CCXTu26Y1cuKj8Pvrl3jx8iVX8ynS&#10;H15GUX4O8rIzMLpvD9hSwi7QugPs+ADRtP7SjqUojr2Ngqgr+ONpBjK41Gl3T+PRiUDcP7QKObdP&#10;IOrQaiSe3oq0e2fpAo/w999/IOrSKeQnRCL7znET3yYpp3Jqe5adhrdULDb0MP569wZ5CffxjO71&#10;sigPz55kouRJtomkig2/jcK8HKQ+DmeZibTYSJzYHcSNQz/866WCk15z4CIikY5XtPp1djjS7hxD&#10;HA14cHYvIm+dwp3DaxB7+SB3fSQyHl5E3Wo/wX1cP7wpo0IZjzFrcFc84b2QpZ54lZ2AnOg7yIi6&#10;x/M3Hs+p1JuSPBP09IxHXBbRCju+BcfX0U+jrnNVYriBtdQnkJcYhTxeP81MQi7RtJVxmUrSY/A2&#10;xxqonH7zjrs8J+oa0ohyfmI4XhTl4pX8k4ModlJxZwXxtDY11gyswM8zQQuRHnYRL3MScHR9AEoK&#10;85H/+AaexEagJC/FhCQ+Zf/cmPsoyeHf9Rf3oZRj63VcyJfI29fP8ZxzPL54EO/Ki5FJAwvSopD9&#10;6BbfOGd3IZNHxJ3gZcgLv4i4C7vxhOUf9LmXOYn0m0L8+cdb/P6qHH9yqV7RmVV/R/RTH4aiJCuR&#10;G6aEp0MKwk/tRvy1w3hOxePuXsSromxEXzuG509SieotFOemozQ70URlXd+9jPPextgBvbHMbRxi&#10;uFIlTzLwJCuV7sfNmRZH3z6CZL4NbVlRN5CdHI2s++eMXyZyktTrh1EUcR6hm31wIdDHRFc9fXwd&#10;6Zd343leKt6WFaI0n7+e3rxAQXYS61ko5PFUnp/Os5Cv2QcXkED/UkxbPsd8VZSDEkVpZSbQT1NQ&#10;khaNJ1zSgtRwFPFUuH9SUVqPkRN7FyXZqXjKUyQ75jZyYu4h+soR2JLunkD69WDj5PHXD1H7YBML&#10;KRfQpIrskxsoIO76wQ14mhjB3Z+JI+v8ce/4NlzdtxZZipDKScOL8kITrJSZmmT6ZMTcRWbYWSxw&#10;mYRXBenIjbhs4ifTI66glMdTeWkx3nJ1FEUltHMfnEbKxUATFJp49wLuHAvE4+vHYXtwbq+Jjrq8&#10;aymC589AZngo8uLu8fiJ4jkXh1L62PPcZJQlhxHlI4i7vB9FWUm4tNEdN/auRGrEVRxbNw+JN0MQ&#10;zrEUyPmKx1JRMo+qO2eRz4M85dZRZNGFts6fhH0B03H31Da2X0VeRhL9sIDnYQGXmbub5+O59d54&#10;cG4nRnRqibKCHCRyg9nOBs1H1LWjuMMj5tBqT6TcPUm0HvKYeMDyAVJv8I2RcBcxVC7x1jE85QZ4&#10;wY2gDZWXeB8Xdy3BE56fpUSigAoWP+U5y3oRz0udgyXciOe2LqQxV7g6j/mTMMksZ05kKEF4ZAI6&#10;dVZncoen8HfCrQOrEMbT5PGN07h6YBOuHNwMW4tlp+36b7qMXpuuYFDgdfTZegODgm5hyI7bGCxu&#10;q91hGLArDCOC72NU8EPY74vAWMrI/REYfSCSEoUJhygKeDryCJOPxGDqEUVlPcZkxRgdi8XU47GY&#10;ckyBUHEm5siR5ZQQKxhqCq9Vir9qBsuZJxMxi+J0KsHwZbmcTjJsUK4s55xONBFaYoZy0rXilBQW&#10;pD4UtYnKyqmCyEvUVtMU38Sxncz4cXDm9RzWp4co7igW0408xsxjMZh0+DGmiIXqUCQm06ZJB1ka&#10;0q9wjNz7EKOJwbi9DzBkTxhG776LMbv5+t9xC0ODbsDWa+s1OzuC12/7HfTefhsDFa625z4UeDV2&#10;XzhGEzQRctkfjMa4Q9GYWBG+NolgTTkai4lUYKoCoQjUpOPxhjhMgDgSqMkEScBMZl0BWwJgRgUI&#10;ivRxUxSZoslOWeJ0VtFhyRBRmKvilxTIpdipMwoRSoW7ooLOpZioMvdzafDktYK9RK3lpvtn1Z4C&#10;D4ruKULNi3Xxgzmd0YJY7GozOOcczq8FUulEHWdT5xnU14mlA21xVDQaAZ5GmSybCexYAmx/MAIT&#10;KY6U0fsfYjjBHbvnHmyDCWR/et2gPQ8wmOCNoqeNoIw7GIVRBM6RgNlTxsjTjsdwkljjVeINk1dN&#10;4SpP0QpTGVHBTSFgs6ncJF7PpMKSaRQFlCnsToZPVwgeSwV+mZhAlqL1msU2MbIpik2iKDgT20Xx&#10;UwzWBdF+KfhMkXFW5JvI0cRLJtI0RcBJnCmK0aqMoPNkKYBdOZdZGIozF0p1zWmxw3Hh6PGO1NuJ&#10;pdjeZihijvaJnm6mYtBkOzEQDopRtNcuNMxv4bANP3Dbbpi2agVw9nTtEaKGE6edtuRxeVc8JnCl&#10;JrA0bHAEaga9ZqpWlQBJKXlRJQmbI8vp8iwDUhpmUWTUHBMeSK+pAGPq2XQDjAkBPG/xojkREAMS&#10;AXK6IOYvlenwMoApOC4DLqyLsE1UZeJGEwGXovd8WYplTvfFe6YxfC9pDDHPsY3zKJJPwXdaBC2a&#10;FsksiErqWQm0guQMjR49eTbFnfbMoY0K/NSxI5B1VEwLsXakrXtwuN0YnQu8GMEzzYHnlwNBUxDn&#10;ND4gb5rKQaaznGMAsrxGvH4CSl4zkwrMEGAK7jyfYQw3oFCsyEGFHhI0tVNEIGeI5Gio4Wxj3cRY&#10;sq7wRdGlzTFACCBFEmZYMWuXxOWWaYLunEOtwD6/y1kEywp9VGCfIgrdFFdHAPWMj675vA+vrZBJ&#10;C2BPjUmRDgqpVLynwiRNmKVApkgv2SfWPBHRecgJCLDLuWTreCDAM09bZ7lt9IFouykn6NI6105a&#10;Z9Y0ublZDW4FDjD7vEIpLe+ZThGrnqHxMyJFrFBKGSYgrDhPegrrAkoeYyj/KgxUYKHCJ2W42iq5&#10;5hTL56w+lxVaaXHNGbI6injodG1x0CmwkHWWChgUF53CMxVsqOhHJ0U/VrQp6lGhnLo2wYxaANYr&#10;53aiPq4CWaCbZ6SbFobtxo4Ke2iL7BTYvqGyWd5NLAjy7LNJsM04nWin8M7JBHCy3FpAcSW0PRQT&#10;am0ReZkFjjzFmRMb5QQQFZLREkVfutMIhX7KY1xYSmknllLcxKdWXCsas5IZUH1caIDCPgWYCRlV&#10;G0tDY3glh6JnrcjMysBJBUEqElNRl76KSbxsBU86UwSy+igSU5GeCqI0hHxXNZfmpW68X1mqnxZS&#10;5H1ajMoFcqVeZtEENO/NZbsW1FfttEFsiHIKA+RMuuxsgieQ5rDRmWKYBmUQO2syK67Vim/VBE4U&#10;KSQlpLQmd6chPldyrf7sKwBkrO5b1zJEbTl8VnU+x2tFiQoIK1rUCk1VAKf6KqxV0aQKZ3U3fax+&#10;AskQD7KfnvFnKUAVlKlAT9VFNqjgTT+KntEiaB6LH9CKHq1cCL+rijhV0Oj/RqeqXaKA0AXXczGP&#10;pT/vKZhTrIpeXBQtsDsdyzaFQDqFZmEOAZMHiF7RKCwQjGHsLIWNSHmRD1rXahcQEikmBaWoWBIV&#10;oap+AsECS0pXGMRrUTrqGUW7CmwBpVBaE4rLey6aqyL+V1JJdKiIWIXeGsAoPqyLVVFht4qGVYSr&#10;ol9NnSKg9fxc9b1h9RcvoaJtzbisixRRkbB6zoqeVR/qaCJnrShczaHn1HfhzTwsuPnEBMIKfIFu&#10;cz2faaeOM+lNCtedqwhWiqcpOSgflFKKhtXgCs11M+SIlvJSbD4HVUStlPbkfc+rVhSt+ppQX/a1&#10;ShlPQAQirwWkShnkJuVZV9Su2B2tcGLLCM1lInY15w1F8xIc1qWbWCAVdav7irhVZK4HrzWG+ggM&#10;RfqK9NFPpI0aR2Owr7nHUgAqYFaEjQYcyvyb+QQr34wlokcF2Qbw/uJbbL+dj4UUBdVWRgLb5lzL&#10;tNMqKjpXPIeK2HWjKPpWQaxzbz41kbwS8SL+K2yYpaKA1U+GqC7DTGSwlGW7AFR/L4Uys12LI4Pd&#10;WZrYaIpClj1okAw3RrFUNLFFFql2Pqe5CIIVKSyjNJdAoE68FgBGX4qikVWX+PO+xlI0sSKQFWUs&#10;tkujsylpX8Wz4n4U06UCfsXluEBxsrcsWkVFGBuiSYraF919iiV3C0zbIspCSgXpJIFiB5WKDlbQ&#10;bsCdAg5awAkUeGsRRqr05rWHJmdfTahoZEvZp1YEMuvOlWBQFJ0sTxH4HryvcGl3irnHNpUCQM9p&#10;4TzUj88LHJ9bBJflfLZbIdRWf4VUq9T80kOGqt/cO5ZehlNS12qvELVXlnpWtioA2ZNtsnchxdhN&#10;UbS07FcAs64X3yswtosMc/7dfBPfu0pxvfcLsURxv+xn40Fst9B0sIKBTbAwRQHE4pFUUPE8lpXB&#10;xoYYkzKXEymy2ZBcKuCYdSku+lCtqiKfVfckwGIEFfunu+5VLIruGapRtus5q48AkehZywP8OY7o&#10;RhX6rTBw87yZX+HmCjO3dFK7mEHFBloZxa0IbN2fS+Ot/vIeCxRDyEm9VVYSd8pGBUULj0ruTBNz&#10;HMaS1ytYX6uwXsUe3y/mPfURoEWwLSKQJmaYHRQ9LW5LBUErGHoBrxXuPVeTcKAABTWzFLAKghaw&#10;AlqiybViYg6VId5UWIrLWGM8lZ1/p9AsgAw0oetsl/HGSD634K7GsBZRC2RFgVN4T+HuxsCKeQTQ&#10;sjDpqDkrdGBdBssBFBYvYDSv5QRWKTsW03j1Udh6ZVS6wtiXiEJTwAkDlgHG6yxsllME3kpiY/g7&#10;HxZjTUQJVrK+nO22+QRSwCkwWwHaCqZeIGFbJbemYqDnckCBq2DteRR/TqLVssC1Qtjl0QJY0eZa&#10;WRmnmH/j0SYKnW2851txbXm65QkCUs8IsEU0VIun52W4xp3L/pVEpya0nqJS1zJYRorkVONKJ90T&#10;SPOlG/uoFBhyFF1rrMUVBKciRBUBqqLdjbfR9mWV4Clum6WwWBleitXEaW1kCdZHlhogTQQ82wwJ&#10;qohGV0Y8MyHxK1iKCHWJ6oqEV0S6UOcDAnsx6wJa4GoFFcFuotj/j2h159IQX4pC8hWaP4+GVBph&#10;DJVxFQZUhvHr2UUcc4Xa/k94/0JFy/PeCpYmkt7UZRwB4X3NLwpa9VWUvRZaQFnR99ST7fo+Qc/K&#10;u5awrv66NvOyrIzEN2StvDYR+RQBJZH9a4jFxqhSgliGNQKTdcWfSwjkK7vV0VYMuaL0RSOqmO8l&#10;BHeFHlAAPOuinzXfHnDwBRQr5F8B8frsoIILVdesG882pahuZXBFZL8WQdcyJpzGyhCKYatlf+uT&#10;AhpV0a5rzafF02cKuieiV0X8a1E1X6WonwhkVeqeWXTT32oXla7aNI75lqNiXo1pyGUr7BGrrRxL&#10;4MlmfaFQ+ZmFgvv1FcE6ygZitJZiMfFWeOSmmHID5KpH1pcE602cu/VFgT45WM92gVtJLLuUpT6J&#10;0OcQi+i1AlsD6jOHSmJZkdGqLsC1APowRZ83SFkZLgX1GcQiljLW+jqh2Chvtguf1bcY6q+vFFaw&#10;byVlb+XXC8tZFwGt8RZe60sFfcVg7SxrXPXVpxf6xkQgGf3MXAKP99h/Oe+b71IqvEt8s5WfX6wX&#10;YIrtZ5vqAlAfIWwgRorp36CPGHjPtklcsnEEkmBu0KcZsZSY51ivLx8IpohvBeoqfbWgDwYo8uCV&#10;FH2ysZwDL+OE5ssFKcNS7QLX+hyD9yqU1FcShlKYpfU5hhbBMl7Kb6DCMlT3DKNvhaiPANNXEhJR&#10;wSr2X5y0+tJCTL+6r886RM4rUl55i77IMOCw1Pcw0kl9LKA0pzWOADIlbdSONIzAvNYYm4wjlWEz&#10;7danK/qooZI/V19o6CMIfaNgWxVWbhcYry8yXkBloPki44X5IsL6MkOgWiCLVXgNZTUHWa6V4IBr&#10;OJFKebQ+L9GXFfouRu0WVbLFPCzPlphVlAKsq4+U1KclelZfcMho6wuPCiNNH8srZJwM0xcfAnGz&#10;vuRQyec0loiAZaDumS8+2LaK40gHzbvajGHpqPv6FEbz6v4WjqXnzZchtLHyYw5DHhxrfc6ynvVt&#10;+oaCmKjUFyMW72+5RRysjy+2G8LgF9jK0vpi5AU2EFh9m7NBgLIugMV+rC9JBK68WJ/CbKT3BlL+&#10;9SUIRZ6siQ1oVM583lKpKPtVsh1b9yzRte4HalyW5nMYA4o8vhibabTA3GA+n7GAFgD6VMZ8pyNg&#10;JWZ8Siz7V8y1nnXppc91JAJK+uq+gJRO5usV2cd6JWACSx+j7GQpil99zaK2nSzVbn2o8twCcley&#10;Pr95ab5u0Uciu1jXVy36wmWLvmoRyIl60KoHVtT1hcsGioBXXR6sL1bE2iyRYgJdpY6PylLGStnK&#10;T24EggGO7fKyjY+tbbc6qghbUn7HwMFjMWaSMwYPn4Ct67bh+oWruHsrHK/KXtAjS8yzAkcsz0EE&#10;SCzOGnd9XAXArOsLHO0ukStXsjxvoT76ukYkzWozX9vQDoEj0HZUyLZEXZez/gJ7k/SlzUvDc7yH&#10;dX3sog9fLJbotNfYm/oah8zHLPry5jW2p77ETn06lMIHU6z6DoIcZAiZea3PiDjI9mR9+6TPiEQ9&#10;bX3OoxUyK8cJpKgkSKLreIsPWYpvjX9mDNpIgwXiFoJhbe9inoXF6NJtAEbbz8LQEY7oM3AMevcd&#10;ipat2mNA/2G4d+MetgfuwuVTF433ia16J8fdQbHIofV1UCUAFvmzdLC++vk/dX2OxFJczbsTyw04&#10;5lOlii+E9LmSkWTeo637KfrQRx/i6EuhvcRjN9tsBwjkoXSCSDlA2VdRD674rGlvmkUaLYCDKbsI&#10;6m7zqZMIpF8imEDvMp84CVx9+qTPkdRGBVkK7N1SyjBY67sqC1QuoDFSn0BtiuPZFysyc27biAK0&#10;+a03+vUehB69B6N9h+4YNsIBTbsPwee1mqFOsw6o36ItOnXthTGjxmPbhkDEPY7jgpRyu5URjGcE&#10;QF8uUTifANjNUp9OGZ1YF2gCalfFB0QSAaMPig6kWp9Q6csl8xkV60ZY1xdLB3n/sErxUbPtIHEQ&#10;H7UBUp9ZHTNfMb3GccoxyuEKBm59hiVC60Om5AD6HCtdbNwWsLs5iKi7BaxIrvdpAk6s1TJfOrEu&#10;Zm2Ban3npVXUystLLK8MJggL1m1Ht2b10bBObdT4uSq++OIrtGjWDLUbNsHnn36CQQOGYsjg0Wjb&#10;oSs6deuD4fZTMX2OF+zHTYavuw9iH0ZgD8E7klKGlOLXuJddjtgC6mk+3xIoLNMq6mn0KOq6n6U+&#10;4zIE3brH64O8Vr9KUu2DrB9iXSCKcFv9j1Z8ZXUsU4TfL81XV7bTmeV2J3Pe4VTmS5xMfoadV2Kx&#10;+GYazmS/MwzhpwjgwUcF2BZbghCCfZggrg/Pxrvf/0Loo2ycfZyLO5nPEBJfiOvJBUjPL8WDhBzk&#10;P+OiUIkDBDiYyluK8gUVWYAnRc/x7Plr3Lp1F/ei49G5YW20blgHY/t0RcOaP8LfcTzWu09HtzZN&#10;0aRBXexc7IO6dWqhYcOG+LXOL6j20w+Gz7BJrZ/QoU17jB42CntDH0As0n/++Q9kPilE6M0I/PnX&#10;34jJLeS9CKRkPUVh+UskZD7FqbBE3E/KxxnqdCqdkvUSJwjKAdaPCEzqK7bykAwLQAF1nPeDovJw&#10;Ovs1TmbpM7WXOJXz2sjp7FewFZS8snv7x1/IK+WD1x8hPjkLUSk5yCwqxx9//hPv/vzbfN8kIvA7&#10;CU9xLyYTj5Oy8YbP6Muw4udvEZtTgtD7CUjOKkBsyhNkPC0xROKv+czbP//CP/7+N5yMSIG+OnNb&#10;vx9xSVk08h94++4vuE0bh9GDOmBs/zZwGNQKwzvXRefGPyP6xBbU/eFL3N65AP9MOY5ebZuha7O6&#10;aEHwNro6INhzBJLSc+B//AGc9l/HsWuxCNgXin3n7uDAhTDcjkzBlhPXMTfoOMLiMw2XeFJeKQKO&#10;3MaJ69G4fPsRMnJLsO9KFK5EpSKjoBTCoez5Gzx//TuyCp4hJrsIkY9S8fsff6KQC59BTGKzinj9&#10;D5SUvcHem8mYuu8WRu+6Dtu129F2OYVlBOUfBphK+f0fvCaAAmr50VtYuOssNh+7imX7LsF54yFE&#10;J2f/q6+Ajk7PR9nLNyh98QYv3rzDCyojr9186REW7j6LI1ejcSEiFWeuR+Lm3TjMHNISzkOa4frm&#10;UXh8aCourR2ArAt+KLgyF38lHsB/PLmGF9mRmDu4EfYGzEHE8c1oUu07jG1XB6dcuuJd/AWs2rAT&#10;o5wWoP2cpejuvgZdXFejg+ta2LmtRrNZy7D04BV6XzyWBJ/C6uBzGBsQBPf1BzFu2W7MCTyORcEX&#10;MHvDcUxfdxTugSfhvOUU5u88h5W0ccuRyzh55SEep+QiLi0Ppc9fGUD33omDnfdGDPBbj2ZTF6L9&#10;rMXoPGcZbKm5BXa3HyXj3I0IXL4bgwJ6pj7x++Ovf8PT4hc4cfkBbjyIw5WwODyKS8ehc2HYsO8c&#10;JizdiXUHLuD4jXAUP3tBEN8iLrMAcel5SOP2vhSehL7zt2HWhiPo5x+IuXsuYMCC3XAb2QaLxjaD&#10;88D6WDGuKab3qIWD0xvDpUc11mtg68z28BtQD//938BfueHAf75A0Xl/rJpgh9l2zXHUcxBidzoh&#10;+8xyrNq0G2lJaejjtxmjOUcngmnnvtZ8GCda82U7TyHo8GV4BYZg8fbTGLFwB3rPDcT45fuwIvgi&#10;3LeEYMmuc1i97yLsV+zDuEU70HraArSYNBedpi9Ahynz0XnmIvTkQnWbsxxtZy9Bh1lLKYvRfLo+&#10;SVyM1pQWUxbAVl7+yk7b7GlxOQpLnqP7gr2YyBU6zi1y8MxNDFsQhM0HLtKrzuDmfW6fHScQz62Z&#10;TNm45yy2n7hhVkzJCvwCj6Cl5xb8Omc9VvCe/fLd6Oq1GT18t2D1qiU47NMNC/v+gondauPGok44&#10;7NwSfkPqYmqb77DSvin8hzfg9a94csEDK0bVxX/+4w8k7RkBpxZV4dDoeyzuXgeP1o3C/TUT8S7t&#10;Lk6FXMAY/81oMXslPZHe6LLafApZ+YVhVw99d7cePTl/d7+tsPNch9b6/HGcG1qN90B7B1FSe6PD&#10;ZF80meCFphO80cDeE+3Yp6E+RROv+xhvNJnkj8aOAWg/YyGaTQ5AI0qHGYvQftpCtJtOMAm47Xx4&#10;ot3IzacwIfAcehBEt62nMXpZMHr7B2Hqqr1Ysv04gg5ewJy1+7Aw6ChmrtiNaav3Yuj8IATsPgd3&#10;rnTw9URs4sqvo6d6bzqI4ONXzIeDzeasxJB5Qdi7Yha2zmqP455tsXtGM2wY3xjbx9XG2rH1cW5u&#10;Bwxt+CX2ziSoA3/FmjGNEX9gCvBnCdKOTqdbFuKYQ0sk73BE+mFPRC3uhmMbV+B1wnV0m70UQ7zX&#10;oie3cmunVWg+ayVazlmF9i5r0dV9HVrR0CYErPYoZ7Sc4Ik6I51Rl/VfR+mLSFfUGeOGpubTOA/U&#10;YHujcR5ozuuWE33Qcep8dJk6D60m+qKFgx/a0Es7TPant/qjwSQ/ylw0J9B1xvmg0Xgf2HrNWWfX&#10;zXsT+nNr9PXbgt5cvV5+gWa7/OaxwaQP6Cb+eq7mYLZNXbMPi3afgsf2U2hDpbtwK9WZQbenJwzk&#10;/aU7QrCJW37i4h30AHoGz4/jfj1w3Ksd3Pv/isNOTXHctRkOzG6GpSPq4dDUBhjR4Cuc4n19Krpl&#10;cjMkHZmG/3qZjdyzrkg4vBQvz7oj88RyPAhegSfH5+IfmWH4uygTLbgNf+P4PZyXwW76PHRx8ECH&#10;CeK/d0fnyV5oPdETDca4EDwXVB06m4C6oPpwJwLJ62FOqEsga4yUWB9GNqQ3Npngg++GO6P6KDcC&#10;7YlmBKn+OG+z3e1mLkRde3oowa3P9npjlbnAE7+yH4FcZTdsXiCGUnp6rUdvHqQq+3qvRy+fDRi9&#10;IBCD5vJwZX08t7nP+r2YsCgIA302ogfBHT5vC4bN34K+vN+bz7WZswKtZi9HJ6fl6Oi0EidXjMaF&#10;BXY469MWR1xa4tK8dljMszFoUmMs5rb26lETE5t8bZIHBM9oiYNOrVF83R//kXkB/10UiTuXQ+Hu&#10;6oeuo2Yj+eRa/PPuSpRe24K7Mxri3+Lv4a+kB3zb/oHR3ivRo1FNnD13lcYTRHpg07GuaGPvjvoj&#10;ndB0nDsaUloT6JbjCfBoZ7RhqSQDHSb5Egw345m1RrsScH27y+cIrkBq5cCtTy+tNtIdtUe74yeC&#10;32qiHzoS3Bb04J+Hu8E2WGkd3JZhuNsKjPRYhcGeazDQg4e152oM8t1gPqHtwUN8uN8GTF2yDQ4L&#10;A+mZbCdw8tLfuK2azFyKPm5rzDYbQdAnL94GzzXBOLF+Nh5uGQ7/kc0wu299+AxtBPchTeFC0YtG&#10;WUDGtq+BjjU+xxnvNjwzW+GEZztknXbDfxVGAv94gVHO8/FfOVfwX09u4K9bbvh/ubdwbuRHSIuL&#10;wB9//wfKUuMQMKgLX169MHfMEBz1mIG//u0/EPvoMVoSuBb2bug93R92jj5oTlDbErxW9DyB2pRl&#10;I5ZK0FFP2RvG0SPtvfDrWHe0JHgCsuYYD/NlbBMJ79UwGR7cKW74fpiLKWuPcIbNddFWuxGeK9Hf&#10;ZRnsfddixvyNmLVwM4a5r0CXGQvQbloAus5ahCnzN2Co73pMW7IDLqt3YeyCLWg2k1uaXveb6yq0&#10;4luts8sqdGW9PbdbX6+1OOTbE2cW9qRxHXF1YUc8WN4RB93aYXafehjU6mcM4Eukc92vMb79T+aj&#10;1VNebXDEtR3SD07Hq/DN+O/ME/j3Z0n472v2+K9/+wf++WgT3txagLIzU/D2/ioETmiMD36ugwUO&#10;ozBrSH+4jBqElayfPHAQ96/fRr3B09B6nCt6TvM1n4d2m+KDrpS+BLbTZG96rifq23uYc7INvdJ4&#10;8mQfU/9tij/aOfiYr3frEFB9vatvonXdhlKPADci8O3GzMGvfcbSI+cssxvnsxJzCOA0n7VwYH2w&#10;61IMcFqEsV6rTN6EzgS026yF6Ou8BL2cF2MAPXiQxzJ0nLkA3Z2XwmHeRjgv34ZR8zZhKL3VYeFW&#10;OC7eic1zuuDyvA447dcN3kMaYVr32nDrXQvufWpjQINv0bfRdxjSuhoaV/scZ3lG6sv18/7tcXTq&#10;T3iTdhN4l4vTC7ohJ3Qx3+INkHplD65tmYP9M5vg7uahCPH9DZ9++AE++PJbNG/ZFj9UrY5xoydi&#10;4thxWLVoKU4fOYpte46inb0rOjh4ovlYZ4LqAwfvFRjiFICBs/wxYNZ89JjqY8o+0/z4xuZbnG/z&#10;xvRegV2XZ2yHSV7oPMkTvR290H6II37tNQbVuo9AvR4j8dNvw9C0zxjY7Lm13VduR38Cc+z4BXiv&#10;2Ixx3sswznc1xnitMJ9KD/VchrE+K4yXjqL3jvRdhX4uSzCVXjprwWbMXhKEwd6rMJLAD6N4Lt8K&#10;j5VB2LjIDdtG1zE/qtfYN0Pg9Da4vaQDvHrWwOyOP2E2f0NO7lQDDr/VxHeff2RSgtxY2hV3lnfD&#10;vZVdcCWgE877tcd+57aGImD+iKZoUb86Pvrie3xf81f8ULshvq1WB0v85uGrarXwKf8+r/LJ5wiY&#10;twD7A7dh7PCxuHL+MiZ7LkF3vnwGzpiLRiNmc8s7o8UYJ/SbOQ/TfVdgotsiDCOw3QlUVwd3NOd5&#10;/NsEN3Qd54R2wxzRYoA9fu0xAk37joW+Rq1FEL/rOBDVuwyjDEGNrkO4tZdtspu1PAgrNu/Ht0Od&#10;MMB5EYbL2xy96ZkLCdxSeuYKjCdQU+avR3+3pcYzB7svJ7hrMWvxFnrkBlRzoItz9T/+/id88dU3&#10;+KppG3z89Y/o2HcoRk6YioOnLsLl5CnY5izEbu8BOOfZEoGOjTG7fz34jWqGEd0b4KtvfzRJND79&#10;7kd8+T3r9DCr/AXf//IrfqzdmGU9fFHtF9Rs2Byuc9zQpWsPfFuzLj79/Ct8+Onn+PHnmvj2x5/w&#10;DZ/t3bMf7EePw6XzlzDHfwUGOXqg3aiZ6DR2NnpPdMOIGX7oMt4VrUfMQLvhjvi20yA06jnSfPg8&#10;ZMJskxBB327K47qNnEZAJ+C3EY5o2n8c6vUeiy/a9kPbIZPwS7dhFlO5vpeLj7gLe88ArNi5B67L&#10;NmDuig2YuGC9+S3Vkj8j9MO1M8+aYR6LeXbOQ+dZATjHH+y2AQ74qGNvfDVwDFrMnYf2586i9/5D&#10;qLt9ByY5+2D4xGmwvf8RPqKhNfTl7bdVsXLLTthqN4XtyFm03xCIDz78DF/+VAMffvE1vvm5Fqo1&#10;bIUfazVA1dpN8HXNBljkPw/NmrdB0Gb+WhgyHA2btsLoUWPRpWdfVKtRC599+RVq1ayBRvXroWq1&#10;avjmB337XB1fV62B/gOGoRH7X714FXV6jUXvSa4YMNUDvcfP4S+BaajdfTha97dHp0ET0JoAthwg&#10;rxuPzsMc0HbwBPQYMwUDHGZh+JTZqNp5CPrYz2a/CcYze42ZgV/tRqJF//GwxYZfs5s9fCBe5SYg&#10;I/wGXj/NxPP0GLx5VoKM6DCkPriO8NCD5svGm2cO4sGpPYi4eR4ntm3C+z/+QoMb0/O+N5/Ff/jp&#10;F1gasAgb1q7F8HEOsOszGO1vXMbA2zdgW7sNl67fxSfs17xFe2zdfxwN2nfFR19+D++Fy/HxR1/h&#10;y8OnMOL4OfTtS89o0QbVuH3r1GsC+7HjMaDvQNiOHkfXLnbo0L4LOnXsjBq/1MF7H36EhrVqoG7N&#10;n1Gn1i9o1qwlfvyJQFYVb8BPqFG7Hub6B6Bt2864duEymnB7th82CU3oZb/aDUebfmPRuPcotCN4&#10;zdimL931ZbFScjTuPxpNeK/biMnoOXoqOg+fZMBuQRCb9BuHwdyFPUfTm4dOgq0kM9ru79clKH54&#10;EJeCN2GIXXukPryCwuTHKEl9hIw751AQfg5Rlw7hacw1xJwNwj9f5mHM6MF4v34TfNS2E6q06Yqv&#10;q/+Kmk3b4YtfGuJTnluf/1QLrj6LsH7rPhr7OWz+q/B+wBqcv/8YLotXoX777rB99g0+47YVtcRH&#10;ygfRqiPe+/onfF6zHn5s3ws/Hz6NWodOYVBYFHq16QDb2dP4ysUX1Tt0QZ3afHGt3IHpAevwS/Wf&#10;8MEnn3B7f4FaterAZY4z26qh2s81TIKL97/4Fg0b8+97F3e0adsBLQhepyEO6Dt2OjoSlLaDlUdi&#10;CroTqD6jp6DXaEd0ZVm/zyh0HDbBfPgu3oP+42dg0ESen0MdUdtuBBr2GsVyOLqPmsytnZtrl58Q&#10;hef5WeYrqOxHD1CWFo6ti/0xuEMzZD68gPRbZ9C23W9o1aUvGhKARp3s8D09peqvjfDJ5wSBW/bj&#10;xi1QpU4DVGnc3niqrXo9VG/dGV/WbWoSC9Vr0gZVFq9DjUXr8fBRIj46zb9+VgVhmlcAZvAIcJzl&#10;Bd9Fq9C57zAsXroWAcvWwW/FelT5/Fv8wsX5fNtOfFSrIap4uKOq7wLYps3BcOcAOPINPMtrKX78&#10;8TtU+6kqqlf7CdumT8LNAL5hmzbE1999j1ZN6xPgWrh5Mhg3jgdh2cq1cJztiakzPDB8kjM6E0id&#10;jb1GCczJBHkCGvUbba7HTHFG77FTCe5UDBk/Cw58pj+v24lVgB78Q4f+qNFtqHVGFmcm4vfnz/Cy&#10;pMB8Dqlvhl89zUBh1DU07MpzqEFT/Fj1O1SvUxNVa9VDo5atUb9RI9St14BnUQ18+fW3+IYvhQ++&#10;rob3fqiNKh9/bt6eVT76xPqam2/X9+mlOzbuxPtfVUfVVVtQ73IYQfHEe37LUGXCHHw83QVr1mzG&#10;9KmzsP/EOVy+fINHxAbcvhmG4/v24iP+Xuw7cjJOhEXiPW75phyjK3+mNOzSH/3aNEHjb79Bu++/&#10;RevvvsNSx5Hw79kdgya4YNhkD0zo1wE9u7TFhgBXpEXdwuviHIx3C6D3TcMwetiYaS6YMtsDLj7z&#10;COxsjJjIRWJ7I/680Xk5aPxMDJ4wi+PNQituabEfNNMRwbOyWT8eET1FyZAYbVdGb9zi74K4K/uR&#10;ePUI4q6H4HnhE/z9tgw/N+2AWq06E/0RqNOuG6q374YPec59/PV3+Pjb7/DZV9/xRfIlbN/WQvOe&#10;PMeqt8a6XadQb5gz3q/VFu//8Cve+7YOqvxcG7WatYetbnt8c+4mevcZig8I2vtT+LdwaBi+uf0I&#10;tlot8Ut4HHZs3o5NazZg5uRZOHouFIcPH8fJs6H4adchfDTYHh9+/C1s31dD1W5d8HPV7/HN19+g&#10;xQ/fYhLPxqG/VEef76tiZ/3GmO/uCp9ps9HPfiba8fho8sHHWPZNDaTdv4MDzlPxH2N6I3ryZHgS&#10;SJ2NrQnS6ElzMGmWJ3x8F2LEFCe05PbtMtQBwxyd0HWkI/raT+N5OhED6JU96LGdTXoZbW29tUvy&#10;UZqdiuzHD1CYmYTijCSscHNE7N1LiDy1HU8ir6D40TXkJYbz3IzAf7x8grATezCgdz989l11fEZv&#10;rMIXzYcff4Kfh83i37F+sP3aE7UHzYTtu5/wUeOOeL9BG9h+aYQPth5ElV4j0WzTbrzfsDXeq8W2&#10;Tz+F7dBBvM9Fq3bpJt7fsw81goKxfdsuNJu7Aj9evIXJdyLw8Y79+IT3PiSIvlOnc+zq6DlxHD7/&#10;/DP07tgaHZs1wuB2jdD5h2/Qk97ZkbvhxrD+6Nu+A7745hs0adwYbarXQJvvqmIwF/Zc/wFwGjUJ&#10;vWrWgtssN/QkYG16j+FPHkd05PYeOG4aRk2eg3GTnOiV09B56ARDZzGCbe0HTkDv4Q7oPHA8evFl&#10;ZCsvybV7UfQEL/TBekEmXhTl4fWzYvNtefmTNJ6brD8rQMyNM0i5fQwlaY9M5oSTa3zZNwPJYecQ&#10;e34Pos7vwjc1GuDzGnW5xX9ClW9rWi+Qr77GRzwjP6R8wu35fu1GqDJ1Ns/YlrDxd18VAvl+HW79&#10;+g151rLesg2PgV/wAX/qKC3ZR/5L8PWJM3hvbSDe37EP73P77dq3AeVR1zFv0lC8x75LFy9G+NUz&#10;SOIvjJvXLyL04BYEuI/Dl19+hlmj+mH0kIFc8B9QrVZtbFocgFUdO2Hq+1/j/pL5eLnGDe36j+WL&#10;R78ZHbndLY4FpdzpzhdNN4LVndKXvydHTpmDLrzXuu9o/s4UExBfSgS3A38yGY98/jQbL0sLTFqT&#10;189LkfxA3hdhPPSv39/iHdtMDpfsJOTER+BNaR7yY+/jNcHOfngJCWFXkRF5CwWJ95EVfhlF6Xcw&#10;tP8Q/Fy/FQYM5l8AeunUqG2YWz6kVGlAwH7riyofVkGV92x4jy+vKh9/TK/+jMfGV/iAb9oqdevj&#10;oy6/8S8IAj5hOt7fuQ8RfFm8K87Ao0tn8VGdRmjAF1Dyveuw1aiP7q4eqNmgBQ6vnoeVc8Yi+cZZ&#10;ZMc8xA/ffgW7prUwc1hPPAk7D+fxg2DXqSUaN6yNaxOG4dnAzsDRjajeaQB6jLBHz+ETuX21zUfi&#10;t4Hj0JEvlY70Ojtu64Y9h6Gnyf82EnYEsFWfkejAfj1HTrTe2uUFOSjKz0VxVjIKUqJRmBEHtRWm&#10;x+F5Xhqe02MFcF5ShEnF8jTtsSEFeJGViKTbp3Dn6CY85bbPeXwPRU9zUJr+GLmPb/J36RUk31fC&#10;knt4lpeBty9K8JLn8eunWXgSfwvdevTCxx168wVVE++v41Z3ccOPNfmm5Q/yXxs0x7D+A3H5yC6U&#10;Jd5DzWbNUJ5wnX9/p+G9qjVR8vgyLgRvRtvadRA0zwPvOUxDzfEOsM2ewzf6dDiMHoTihEhk3A1F&#10;1u0TyIq4jttH96Amt30t/lxqVvVbDOnSGpd3LsPShg2RN6QrjnrOQAJ/ofyel4oJ02bht0FjTFqt&#10;tn1HoWXfEajbdTB6cfsPd5iJLnwJdSeAbflbs5toTBITw+0qc4I8y8tEWQG9kx5aRhErQ3FuKopz&#10;Us23/aW5achNijZ9Xj0vw8tnhXjzosx472v+dHpw7rDhGki7cxLPOV4u28UVUJSdjuzkR0iJeYD8&#10;lEeI4Ll7addqJNGT81NjUc7dkKbcTCU5aN+oAf+MdMY/35TjeWYCpiyaR3BccOj+Vfz37y/wlPNn&#10;hZ3B6L79cOYQ/zTlLwobf4va+KvAJgqqX2ob/pfYyweQH3UBno6D0YPeJwqLuyd2I+LQRuRGXEVp&#10;chQububWLsrF/q2BGNqrN55mEYPCfBTxPZGfm4u3b94g/NpJK2UT9U5PeISyjBg8uH0NzfkSEqNO&#10;tyH29NhxsL16VW5XRqPPb/Q1kxdT+bz0eGQ8vovywmy8KX+G1y8oL8vxJ7f57+9e488/fse78lKC&#10;V8KXVJrJyvWCfV/yjM1+eBGvxXUQfRsZDy4h4/4FHhG3kPzwMsc/gjRuLyV5UYKhlHsX4DF5BO6e&#10;3I7LWxci9tZ5JIffRG5UKHJ4dJTmpBlOkHIu0kue1akRt5EVF4mnKfHIS45DxIXjeM6zPSuev4OL&#10;C5HDtuSou0i4eRKZEfzjgfPFXzuIM0FLkRoWatLwvXiSjIgTgfCfOBIblago4zGOrPLF7Z0rcX3v&#10;Gu46AsYxIq+cwMviJyikA+VmpOJZ8VPkpibTEWL4N/4cXDhyECV5WRg9tB/2BG7Q1k60K3/CFaBX&#10;lqbF4HeC9gc98U1pPrfqA7wqyTOkEfJCURtEXz/Nei7bMg1LUN7jGwQzwdDFvFbfJykoSHiA3Lgw&#10;/ml5FCUcN+3OCRTF38Gz9Egkh+5BUWo04kJ38cf+eaTePIHcR7dREM8zt7yEfxhk8A+CR3iWn4bi&#10;GI5NQ/MiQg2FzAvq8bpIR0cs9SpAcSr/+spK4V9hjwhunMl39Lqs2LQ9L3iCV/T05zxqYq6eQlr0&#10;PTzlUfUknscPn8/lYoj+Rrm7XosPgruxJI1/JifEID9b7C8Z3GmPuPOeIT0mEmncTcnhXMjUJORm&#10;ZeDysWN4xmdfUufy0kILSDHC/P6SDblJNCgMZbkpyIsNQ3o4Xzr8M1GJk7LvnzdMLZd2LEPE4eUE&#10;8T6iT25CaeJdxJ0LQsT5nXyzh+DERn+uciReE4CUq4eRTLkWNB8p1w+ZzE8PDq3Bpe2LEH31AJJu&#10;0EOvHUJhahyPFW4rzpPPs/XcBl9k85eBzuFn3C1Lp4zisULPiL6LwqRILnIB3hKEtwIg9haPgHiz&#10;/V5QbxG+vSrM4YKkI5+gpfNlmMSdlnrzOF9AxzjGTe6+ueb4cR7WC7nhF/Dk8W0Ucwe+pQ6vuLNe&#10;PCvFs6IClHL8Ar437p4+hMunjiE7nT8Rkx4jMeIWoq8cx53TB5Gfk2k83ZYbds3uBQF8RU9Quqzf&#10;y4r4Q/yleUu/Kefq0ph33NbaWn/8/hpveC4+ib6KR6EHDdGGuKxecVXk8kpalslJ9FISG1NW7EOj&#10;eBm3yK3j28yEpdwimfSc26f24tqB9Ya25yHPzHx6VWlOksnUJvqdt6/KkM3FzAw/g9kD7RASuNAw&#10;5ugXhHiECni2Kg+etntxbhZ+p87aMcVZPMsL8oynPS/MM/RRxSmP8Zzj5tFr39G+Ih5dZfTAlIci&#10;qMk2idr+ePMSjy6HIOzcUexe6Y+0R/zNzPdEUvgt5NOT0/irJC/uIb02Fsm3LyL2Jn8O8niK5K5L&#10;4HFlyw0/bVcUd88wloghJ4N/Fk7t09EQ1YTuWsztE27y6hUk88d64kO84RlTFHeXW/o6Yi8EIzf2&#10;Ab2jBH9SkT+o0MuifPzNszSPP5NEWKM3vn6L6mX0hsbpyPijvJDbLs94lmiE9ItAv1V1hBQm3Dfb&#10;rIxHR27MbRxbO8+woimnmmhXku6F4vrRINw7FoRyLtBLel8pvdYw8kScRR6Pg5zIqzwX5+HwMifc&#10;5QtwtcckXNu1AonXj/N44Rl47xx//17AwlkTEaEEcAlhPMbuIjMhwlC9ZN05BqXui+GLJuzsUYJ4&#10;A+mPwsxCiKaolL9AXnEHlOYkI+rSETy4FEIgc2PtsvgyeHhmhyEZS7p9xmyvp0nh/HPxMKIu7sPd&#10;QyuxddYwvi3P8e/UXPyDnhDJ314p3MplWQlIp1IlXGWdr0U8Z5/wvCungS+KCRYBFJh6E77idnvB&#10;l4Ky3snLlQBO/1RXwHup9OQSKib6o/gb53gmliKHHhB2eheizu3jlo5AEbdZzuMwkwtTvDg3DwcR&#10;uFsmq15hegw976HhbRIVTX5iNJ4QoJdPM5BEr80JO42zO5fzbOQfFAnhuHUkEPuWeCKJfxKHHdlA&#10;77yKx+cDkR5xEXcOLccap/Eo5oLm8OXzjr+v9RIu5NGTR498lhKOwpwMRF05hCunD+B6yHbYws8f&#10;sIt9EIq4WyG4zy1Wwi2eGxOGmCuH8eD8AVzbt5rgPOL5mWwS2SUQ6AJ6rt5o8oYsenDyrRO4e3gd&#10;veYaRAz0PCcB0cfWoojn5NPH11AQHcqfOVFIvnMOcddCzLlTwjeyaL2ext3hto40P7eKuP1e6qcG&#10;QdKq6ydZXuwdlBEYUTc9OL8P0VzYpzREmf9SqPeBJc64e2onz7yjyCWgRck0ki/BJ/w9fC9kB9/o&#10;EXwL3zJsSAU8fkqeZKKU3p5D7yvg4pv3AMEq40+8p/EPURB7g3qeRN6Dk3hwYjMS+dfc9b3Leb4e&#10;wj06j34P53OBnvKsjuF7ITL0EFL4srSFXzpiF3PjlJn4SeRZRF3YyZ8mHCiK5wAP6ccXg/ngPbMF&#10;laf4CV9GAvE1/z4XK1wpf7yXZPC3YD7PJnrF82y+Del5JXwzZ9w6ZtIKJnEr5URfR9LdsyajYEYs&#10;PSTiDKJPbzTPxvFHfSG3b8TFg3yhcfvRi/L4RhY/1eXgNVwQvoy4eAXc6on0fnm0PDjmyhGLaIvb&#10;UCSIcdcO8yfRTsyfMhxPYvkzKvEBLm5bhnsH1vEIusMXXzAX7gZBIIj8PSg6q4w4enr+E5TxBfOU&#10;ZTF/R+byJ0+xOLFoq36Lxp5ajWOr5uD66d04fyDQ/HWXG3OXeITh0dUQpNPBbNeCF9ldP7get05s&#10;xc1Dq/Howi6+XU/wLIni+RiJ7Ad8W5/ZyG2+F5nxD5DJ7VaQxd9xCQ8RfW43Yq8fQ8rdU8i6f4bn&#10;5lXEntzAvyQOI5svicLkh7wn8EJp6CMUEyz9BMnn1lJCwTsHluHEBk8E0PCEhzSQ2ycj8pphjMqK&#10;uoJ7Z/fy0OebmtvIsOPpWY1BD9bvzAICovSO97i1Hl8+yJ9VEcjnGZkffYnb7yEXl88l3EFe2HEc&#10;XeODW4fX85cEvfocnYU/yXK5g57z+HnOXwBP+QJ8xiMo9sYJJN89x22czD8/LyKT5+3rokyEX9yP&#10;zAensWOx/inumklCeJd/EDy6fpJOQiBvXzpgd+3oZpwMXMBtE2zemk8JUh5/OoTRtW9zyyZc3sMf&#10;2udRlh6NfG7FjHunUJR03/B2ZkZcwqPzu7gAe/g2v4JYjpEVec6QmMVfO4Cru3kuxT1ACn8+6SdN&#10;USoXIv4mSqJOojTpDrIeXcODM9v4Z+cjFD1JM3RcZfTuAp1F/EtKb84yvumfZnLb82XzlNtTfGOl&#10;fLm85B8F6ie2S72JleUx7jZfFvyLKoI/xk0W0QfcZad49rEUK1sRnSP3ARc57iYKqUdZTCgiT27l&#10;XzuXzEJrZ6RE3kY6HSb9wUW+oI4adjdDSMlxkzj+peBVuES7DqxwRcxN/qTiuWtrt/rMzd/WnQ/p&#10;ti40pNemKyG9Nl4J6bH1WsiAoJshg7bfDOm143ZI3x13QgZXZHscqcyLFJOFcf+DkDF7I1haMoIy&#10;4VBkiMOhaJbRIZNYn3DEyuA46ejjkPEUlda1skNaWSEdjsaHTGKpLJHTWE6nVGaKnB6SaDJFTqvI&#10;FqnSZItkOf1fbcoeyWcoancMiTNjTdF4bLPmqpDjMZZOFOkoXSdVyPiDkcaO8fsfGtsmUEYEh4WM&#10;owwiBiN23QkZwHK08NhxM2RY0PWQwVuvhNjsNlxCO0rPLVfRP/A6+gXdxIDttzF4x13033kX/Xbe&#10;w6Dd9zFw90MM2RtuONHGHYiAw4EojNkfhfGHHmH0QZaHow0r0+jDjw0V1qSj4kKLxSTKBIryH047&#10;bpUEx3CkVVJ/TT0Rj1ksZ4pj6FQiZhmqrUR4iFeHdXHqiA9NSSDnsM31jMUcJcImN5aiB5tNEbHT&#10;rNPKgvm/1F1zTnJMM3485nBexxBluhRHG3URqxR1nXZU+lJv6U47Jh2KgsOhSEykneP2hWPMvgcs&#10;H2L4nvsYI6qz3WEYsusuhu64jWHbb8HWc/NVdCWAPbbeQJ9tNzFo5x2TynMoOw7mA0OCH2A0wRO9&#10;1/D9FpnceIImfrTxBG3KEYsfbdKRGIymCDTRfU06KkXjCZwFmiONEKeQ+NGUBXMGDZ56ItEkthRQ&#10;AmfOKZERJcLlrJitRBYnei3xp1k0YLMJmDjTXM9ZdXGoiczJRbRcAlY0O2wXU5Qb2wSoCOlmc3wX&#10;AupMmUVQnU8SVJYiuRPxnAtFCS4dCKY40KYR0Cm0bdLhKEwRK9fBSOM4YwikwLQnqENFtkd8hu+6&#10;A9vAoOvoQ+8bSq/rT+8TeNyy6LfnAYbvfYihXIlRByIxRqvDlZp8REx8j41wexrAplABcYWJN2zy&#10;//EwgTWFIrAmEzTVxZMmYGbSIAEoiizlThVv2uzTAiLV5Et1O2eBJSotV9bnnE2jpJqUkx4U9/Mp&#10;8Dsvcjn1ZT+KKMKc2ceNz4hazJ0ij7VysPKapcjtKr1bQLpUeiqBle7T6aHTZYNsEucZ7RUnnPKz&#10;TqR3TqUDjaQzjdwfDof9Dw2QtpEEbzA9bwS3rFj5Bgc/xAiTrzXK0BiKXG4sV2McAZwo8LhS2qZT&#10;j8WxLtrCOEw0wFmMfKL/mkRxoFIimJt+kl5EpeVZylZqgWWJCOZkrDzIWbRYxmiRygkkCzDdU5pV&#10;DzFf8XqWqVsEcyrFb+ZxId2U4jPzMveUF1b0Yf/LaSagRb9lGACphzxUx4OXPFqA8igRNaLoFsUB&#10;J7u05bWzZsrmo48sDxWo3PJj6VTjiI+DCOW0v/sTwCGGlS8c44iygOOha/gfx2rL8nwbS1d3JGha&#10;LVEB6oxRZl5NPJGgiZlP3GlaaW2jadyC4m20gFNZyR1mEbYJvOnGs2SolYe2kqHPRcRuLEVl6Mq6&#10;SQ9LEEU653Mxw4AmNj6LII510YfxWux8PmwTzZghqqNoQUR/KC/V+Gbrc8EEpsjiZvHoEJg6JsTI&#10;ZygQCaiOHtEyistSYM7QWUpgdY6KW9LhaDTBpHcSK1s/gjeS+3wQXxjD5Xl8UUyS68rrKnggtTIT&#10;eL6JaE5UhuM5sMu/QJOXcWIqMZPAzSZI01mKo9EIlRW342xtMxqixLsWlWEaPU8eKA4xEdIpsa+A&#10;sWgKRUCn/LcCS0RvKg19GO+JvlBkcIYUTqBWgCjuMtGMuV+0+ugZpcAVmJanyostr1ZdAGtB5e3y&#10;UnmsANZCywnksSLUk5dqu8tLp1fQHU4J4VanZ8rRbEPN25ZvWrqn3rQ668TmqUOXPxMInLgg+YLg&#10;IBYLqJXdWN4ltj6lTtYZJvAMqRrBFCejMhSLB9JsSwIm4CrBE/+jCOpm8FqkdPIaXQuUmbw3p4LS&#10;UG2GjI5gKFevAJKIuU/tlTl8RfLmV3mfbd6XMjCHz6uPONy0GCK80+K4c6trIXREiBXQeKoBVnol&#10;s26BOklbnjY48UVnfh3o3CaYSg/tRA91IKBziIk80zbiYDRG6NzTi4JeZ69tS+Am6YzjC2EiRVt0&#10;kmHqE3AchINXbss5PMPM9qQyZmUpM7mqk+ldAktnk0mILJCMZ2RgNoETzaFbBVgirrMoDq12eZzF&#10;Ccn78kICJJBcQultlyxOSJHYibJQTH4mtzDbvEKzTHZnK9NzhunnzTblGhYZnjNLr0vy7EpALQ/2&#10;pOcKWAGsRRSVoRxBR4CAtVhTrRegjgPtPFeCq6NMR5ptDF8YAm48EZ3Mfa+tOpnngSM7aHsq37Uy&#10;RDvS62by/LCAs6hXzRakGIZRA4RFnulKkGYqLzJLeYK8zWSTFkACigaJAlEJnWWsRYdYWVcfeZRF&#10;hShP8yVYPqHZBNFi/xMVobeY+0RqJxDFiiemPIp4JMUT6UrRGGLLk3fO5pgaywLV8mTpKxJOb4Lq&#10;J1pDXmuxpbMrAdUZ6252imWnjgIdUdbLkM5EXERjaxvPl4W2qz1FdKfyOkeCp99mQn+68bI0TOOD&#10;FlmmBZhFPqlJBJy19QTaLLYrEblFpsltpXOMwIgsU9R/AmYGSwGmM2wOxZOGyWtkqAD0vGwZLIBE&#10;eyhP873MPgJO7H8ET/yR4n00HnlFFIkWmM4UJa/WM3pWBJxK5y2ABapZLAFHEcGmFsjwQMqrdZ/z&#10;a5HlueaFVXG+eglQioc5DqxfD/oZpt+3NnmdfoqI81YUruKGFHD6cSvQzAvAeJXcnC7PgQWaVlFA&#10;Woe7tbLyqMqzSueT2D+1zXQ9i3URaDpTZvNadRkq6kQ3GqhreY9Si4tPUpSJSqAt4ksrjbjldeJn&#10;VPZuT3FHsk3ZvZ1ZCkg9I+BELyiAxTUp0NVPacXF5agxNIcANx7NZ7Q4omwUkCLUlPc6sVSudOv4&#10;4JnLUqCbI0Z2E1gdUzo/bY4ET4ndzc8PNihFufVC4BtNwPABcUUacCg6sOUtWi3zhuTgZusZkCxW&#10;z2m8Nu1SgKKk7yajeIXIk0SeKSBEzWo8SEqylOGGbbQCABFsCiClQBcYYic1hJpsszgkcwwXpUSp&#10;0L2vWhyVSm8u0NTuL+G1PLSSNFNAGtpGzcVrJ9Z132Q85z15r9GdIn5MAyYX1F/P8FyV8wgXnaU2&#10;/TQRYfCUCgDFe6szTODp/BJo2gICSeeNziWxkJoDneBoFUWdOocD657AkFfpvNK2kZJScA5LZyqo&#10;usg4XQmgADJkmxSBJ5AEkMg75U3qJ2ZR5XmX4T4EyEc8k7wv7khxTIpV1JNthtizAlSBabyP9cox&#10;dV9j/osilu1iK1WbwLPGoRh9NI+A5/gsJQJVi6GzWC8vEYsKD211m/krgMDpTJtJ75tB8aIby9sE&#10;iqFuZWfDLSsQBQJFri/PMVuCAwogGSdgtLKVoEjJ2QRMW1CgVIL4L7Aoho1UJUUK656YS/WsOwHS&#10;fZNgn3VjrBGRb4qRNNeAJ85IEVta7QJYYFl58g0bKUXjW2SeFmup2v3U9xq9lteaxyL8tEAVK6l0&#10;UV3PW8Bb5VwuqBZXW9+mN9FMet40ep62qFxXgImAVyCoLtAqvUZtFpWrtoY1oJTVZJpcihhPoFh8&#10;tWIntfrKqyROfFZAyju1+tpCxlsuczz20yIYj2K7qFb17FyVGoftYigVKaeYTn2uPTGlrivZSyVu&#10;bDPUrBX9BYKYSd1pvIAUVatYVvWc+onqdf71J5h3XQBbAJp52Nfk+md9vu7xGYEvcaMt8mKb9rVe&#10;CDrXzLllPIvbzhhmGVTpDcZ7+KD4aWWg2s1K6f5li29Wz8gYJ9NXilpjmK0lpSvGsmhfc819jSFj&#10;K+sCUv0lxkNUr6B5FWCibPUVKylLGapSYAgEUa2KQlbsqAJAHqrnvK7yXkV/AaZxxXWre4bpVGOw&#10;v9oqmValj0otlMafx3YxpM6/oXkqxyKIon7WFpOHyTOs1a8AiMqodKqoi/dWCstLNICzSrarTfeN&#10;p7BuGW0Z4cpn5JXaJpWAuBqwLaUtYCScl3UBJxBMO8cSSbAWw5+GiNzXAq6SatYSgSLq14Abli56&#10;TkynYkMVv60A0NzyKPHhCghx3Yp21o8iUMR7K0rbeRqD9/xZV7v6iwpWAGqseWJFvZHHe3nmWQtE&#10;gmZ4uymVhMBmFamIVkJGi2PWXUqrjeJKI8Qr61uxIlJOk4rX1oBIgNyM4hbgAthsNwJVea3SIvO1&#10;FkAExYYAmKWM01i6J8Aso6w+Gt9sL83PUhSxFiDU6XoexeqvcWSkQFA/0cFqXF8a78++lUAKKGsM&#10;eiTviapW1wtv5fEZ2ifKWD5rmE1N3bpeeCsfAWrnmDadWyL6FWCeWmEZSEU0sZfAYl0r5MG6+G8F&#10;ZuUqq03lPIrVn/cIlgtL9XNhXX0qzyy1uXNbmX5UutKb9IzaZJREpMO6JyJjQ1hs7tFLzX3qQyO1&#10;sCpFOCxgtKDSS3y54t2VwboWO7P6Vnqa+vnznnEAioCo5OS1ABZ9rAWW6GQXEDyRDYtMWOUigXc7&#10;DwG3nmLR7Xwzhq2S5tmbCotgWINrlTSgG+vipxWnrZQTMa8hEGY/QyDMaw2iM0VjiChYoLqxlCEC&#10;TGCZVWZbJTgCU+DqWuAZbm+OL5AMaPQogSXGZAGhe2ZhpYvRQYZTBBTbBIphS2Zd+hpCY5YSASgv&#10;Ejmx7huP5H2NY66Nx1kMzeLaFSHxPFMKTNXVbt1bfqcQS28LvKeGxFhcvIspNtE6G1ZkipiQda0B&#10;RLxbSeQr5ua5FJXipBURsKu2DkspoGsZJoPcKc4ESN4oMC2j5cEWaBYNtQWUmJnVTwBZIs8hECzN&#10;lqNYYGp+6VEBHttlrBZROmp+EQtXMkOLklqGG33ZFmB0JnD0LHmU+lh1yxbx94p52bAzs22heHTp&#10;bQJLQFUCJiJjERAvulOAxXcsUuUFtwtgE9WzuLD9b1rsyppYK2GR+0osBmTVvUR5zVIMzRY1tNiY&#10;uWpUzPIKC3SxLssjKkGVBxkPZh8ZKvCcCI7mrTRcRmoseb0As57RglqGCixRUVcurD+N9BYgLKVb&#10;JXuzjFddfbwq+pvFZpvF+GyBqGfmqS/BkX3yNAMUwRFoIjrWdQCvxdosauuFBGwxS5EcL75byL4W&#10;MbFNLMmLeFMoW4zJKi2RAmIx9mFnD07iyzYBWMnALG/1pPibZ7QAMkCLISAFkowRpbWluOVJAlGg&#10;W4bIgyo9WiDLgMo2gWEWjXUZKo/SgmlhBaAMny99WMrgBfQgnWPzWEp/Ga9xpK8FshZJfdlOAPWM&#10;xhGQajN01iIups2qi8VZFNam7V4BlrO+TJy7oqVlmyiuxdVrE0uyeLXFiCyKasNezLovB5L4EOBF&#10;fEDMyXNZF221AJNiRkmWMko84QLZVV5IxbQYpo2Km9VnXWWlt1d6ivFm024BLYMMOBXjyhPMdiMw&#10;BgyWMl76CCwtsgDQPY1l6cU6RY6hZzWPQNVY0l3PyIMW0k6xQov5WfcElABbKi9jKTH03fcsrvDF&#10;YQRVvLz3BGSRYYlexmubwBMnuBosbmyLNVneN0/AaiC2+5rrAnhKEdY1saipBbRWTEaJwd3vDj2O&#10;igpQs/KmTiOorLy3EnyV8gLjaazLOANgRam+4gdX6aedwvlEdC4AtOVEl62xtaUsnnLVOS7nCaAY&#10;Om315RgGaPaTvuIOF4DmXoXd8jaNsayiLrCEi+ivdV94rKDXLRGrs4TAiYhYAIoJ2qYOooAWFbVI&#10;wwVYAMv5GsS00wC2qY/4wEU7rXvyVnmp2gSYFDVHAEtdGzJ0XVNkkDxYQBtydRovcnb192JdbPl6&#10;TgAYwnUDDoVG6FkBa5G5Wwun3aLtJDpsowtLgSMgNIfuWaTwBJ2lpTMX2fS3gDTAVvRbINBoo/jC&#10;F9NOASSqbrWJQVoM9aLwXsX2lYYUuRhrH5YY2mt5ps3QUPMBUUmLQloc2qKfNhTUpt0q/aiAHxX2&#10;F7gGaIJIBUSWXqmMvLeSHV4eK6PcWYpaX6D6ykPYpnaBpr4yyIftuhYhu7aNgBOxuu6pv4ARsfoy&#10;Gis+cTHJCzhDoM4+C9ku8vW56iugKPIi6aU+elYeJYAEiOEUN22cjyBpPNkkHBb+y2b1E+02gaWI&#10;RnslwRO5usrVBFGlKLFtSx6UGub1FSxFN224uSmqB7Bc+qDEcGwLcfF5C1x/Ti7Cc8t7LRHIZsVZ&#10;l6EiTJ9LwD0JkNrluTLGGMpry6MsUIzHqQ+fkdEyypfX1rjsx/sy0oAlAKiDQJROel7s9NpWhlyd&#10;dYm1i6zFFnh6TrtKHmWI2jmGnhNQ8igBa7HUW8BIVrBd2IiXXPzm4kdfG2HRaq+LKMUqMUgTSJso&#10;n8XXLVL1VaJ7Dn+GJQ8JKMETF7cB0QBrscHPpQL/ApMTy3vNqgnkCkXlDSJXl5cKNLWLrV4A6biQ&#10;hxjwjNEWEMYA1s3WZH8B58++GtsSC0D1MwzzFMtwAkLdBJSM1rX6SLQVzX2KxtAZpnbNqQWQwwjo&#10;RWF0mvu0lQCKtH3ZA/ZlKdCWyH7WRbou0FaLJtuUJRbpukBcGVFmABRDvajsFxsgLQJ1AWpY6tnR&#10;sLlT5nOieVp1Kq7VMdT7RqGKI4B1gWMAltzXdrOo+nVtAUThtcCr9BoZJS+RkfIOPT+PxqtdIBk6&#10;/oo+Sk0gFnyBIOZ6pRcwTPPUy7RXeJN0qqT6V12pCjSW+lSKGPLlRLovonVt29UV5O3CQF63iteG&#10;1l8eGFmCTVGlBkxxh69kaVsdWYa1hmHdAnIZQRXh+bJI8XI/4yoQbQOqwBTjvOW5Yp3XeVHJQL+I&#10;Li+D1GaAlMizjBG8X9Eug4xQ6QCWAkl1HdrGc1jqvowRGBrHeBjbdW6b44ZzanfIC8Rgr/mX0JOM&#10;F1EqSz1jSups+vPaSg9gOYRAqqwrZYCOMHmZYag3AFJYlyOt0vZlfX0UvZDYrDP46D5BXBtdbgjS&#10;LWZ2imGUF5jPsIYAG3DVxgGEuqj4xfIuqvzF3PYqpYhKnR1SVkopKYVAMluGyhvABZDAqBDzHEvl&#10;LpARMtp4BEXGy9Pna0yK+gms5eG8Ly/hfaURUF39tLBm+6mdpQAW2AFmbGseOYEZi9dKJrGSHqbn&#10;lPtBaQAkAlBJJTaIsZ7jVzLpCxfDmh9tkbyLoX4dRWTvtk2PBWA5NorU3IBZRjctY0eByjaWYnS3&#10;mOTphQRyCUFcIIU5uAwRuFqRSnClrDFextFwAyy3YOWKK1eC2mSA8WCWAkXGyngtlAwwuRZoqAwT&#10;WPIMtct4XUuUC0FbToYaYDWGeZZjVjxn8jhQNJ/GMtk4Ktp0T1T/skHHmMYxW5f2qk3k7gLN2E8g&#10;N4mpnjiJ7n8t62K0t218XA7lRFjDG2sNk7ySThA03hSQqquzMnks1sAslf9gKSdebrY/t7oUoCgf&#10;ggxfSJEXzJdBUpoiY01eBIpJRsE29TEeJKUpleeQMSDyf581iS3YbrYWRUBINIYFgM4tCwjlSdBz&#10;lV5lJYvQWS9wrTaBZLyKzxohSJa3aTzNbZUCT+eedqjSAig3gkoRuq8jXkoRoLQCts1ikX9Ubij4&#10;NxDQFQRRuQ9Eza9tLhCVb0DZKuSpK7nFNahA1bZfIlClNA0QmEr+IKPNtq8wwgLROj+svv8LkIxX&#10;qb5KLCEQrZWnd9EY8zZkuYzX2joCSdvNHOpsU74FjaU8DCbPAvURCCtY15jW2W6BrVLPS3QtINWv&#10;Mh+DlauBwnY5jkkfQFv/N62A6mXYQlFuBCWZ0D3bVuVBiLX4/TfECDwllKBXElCLat/yTiWRqARW&#10;XqrBlUxCKyYwlblDyqiU4gJzGRWVqI8BjKXqAtk8ZxS37q9jKYMMgGozBtFo06YFtPrqeJEHVCan&#10;UH+N8y8geK8SEI2rPtY97SwBZzmA5tD5ZtK8VD5n6pzTtFuySWkICOA6AUo8torZntgo6URl3gab&#10;uP9NMgUD4nOse/zcJJMwD7OjQFxfseUF4goByHIZS62WOUc5meWpUpb3WFfuGQG6nAoKUMtYS2EZ&#10;bUBifwFugDZtfPtRYRmosVQ3xrFUX5P0JrriHufWeaVnNF7lte5psaSbyRRixhIwBFAl+5o+Gosi&#10;EI1TUASIycxRYWsgSysrB9uJh94fW8V4T3y2mjwQfJfw2qaEEtviXpp8AQJRYK7lDSv9CTuyrjQn&#10;awjkSg5cmfZEq6Ktr8mU8kRKrNN9cwRQSRkoIygCQUaZs5b3TE4ZY4BljIxYp2waHFsGm7wsApN1&#10;jaMkEvIE0fwrg8d6JaqQsRXgWvNYW00ZP9RXoFbeN+BpLo3DUtvSlNpprJtS/fQc62ab0m4db8rU&#10;sYVYKOGF8itsV8IJYmRyOrBUm02JIqwkEUp1ouwbBJKymg8p84YAVYqTDXxAKU7kpeb8ZLnGgMn7&#10;Ut4opNViaTJqEDheyyCTJckApVW3QJWBax/TS1jqGRmifDBKU2KeYbmawCqFie5XZuzYyLGt/hrD&#10;umeNZ4FmsnyYugWQOYLYV4uva3mZxrHq0oHP8lrzyONWs67sIlaaE3mcddQpg4eSU5jkFcRJO1il&#10;EmXYdiS+QhBB3KHMG/RKpTNRWhOlM1GKk43spAwb6wjo5tgXBlClOFlJZQSmQLZSiliTrhaoAphK&#10;raDIOy0w5UFSnECyfQ0VlsECQFtGRstDlPsl0NyzDFyj7Bu6x3aTI4Z1jSGP3MR+m9lHpURZPwSE&#10;znZtPemgMTS+PEfPmbl0TR2VH2YD+5vsILHsq2dpm1KfBBGDysweqm9X9o44q125dUz6E4qwsW0n&#10;iMHJr7An6ZVJX6Jr5YvZnKAsGvROliZ/CjvLU+WlAlk5YtZwQq2OJlZ+Fk0uA7TVZZTJ/yKD2G7O&#10;XYFNUbtVJzDyhIq6ld6ERqmMsbahQNXWlpdZSXissrKfzio9K1H9X4lyKtoFkuaUDgJUOW10T+3S&#10;TeeatqW8TfVKbzP5bviMrpU9ZDttV3oUpUPZnfjCZP/YzlLY2HYRPGXTkEcq/8nWJOWEeYVAlkq6&#10;Y/LCGDD5FucDqstbTVIeXq8nmBpY9yrzsZifTSylpFIkCSSzHSjrYi3QlACnElS1WwCorwDSmSew&#10;9FIoxsaUd9iydhMO7DqAxKh4pOQREAK8jseB8UYBwvGM59B4pToxyXMolflpjGgeo591T15lFldt&#10;FEt/K/WJSb9CG7cpgwhtV6oT7VRlGNlJ8PZUlEqbYtud/AZ7kl9jNyWIwO1Keo2d9EylJFG6EuWD&#10;EbhCfRtFL6ItFGvLa2Usr1QpBXQEqC6Rh5qENlROSWz08gqqUFTKy3tlkJVFSCAQDHqYAVEJd6KK&#10;sGbPCfQZZI9OvYah3xB73LlxDykJaSgre8kf6kVm22/ic1oIzWMtogCyPEiACFRLB84Vp6Q8cgBL&#10;d/U3SXbkFEq1omcoAm+XvI2ym1gIROW4UZ4YIwRxm0mR8oIgpr7BvtTXJkXJvhQCmKKsRQSOEkxR&#10;FiMl2NlBME1iHQKpxDrbeC0w5ZEbjRIWyAJLiXYsJQWiVTftBki1Wfc20ygLVHmJBaR5aVR4YMuu&#10;A9C2a3907zMS7bsMQJOWHeDk5IuBwx1w7OAJpCels7+2qOWFW+VdHFOJdYIS6OFGB+taoAiEnSyV&#10;l0YACzR5l+6pzcpbYyXY2UVb9rCsBFA5ZfYkW1mKlP9mr0nT8gL7BOK+tDcE0AIxOJWeqJJAKoHO&#10;LpbySoG6m6DtMaDSKyk7KVv0QuIgW42XcmUkWj1eb2SpLS7PtVJGWZmDpKhWW3VtIcsL5ZH0kBhr&#10;i64hgC5nItGj72jUb94BY8bPQu8+wzBu7CT06jsUN67cwdXQazh/8iIuhSdzUQgiAdThL9DkPZpn&#10;W6LE8qYtBFXXQRVZjJSIZzvvVXqY+u3ifYm8zGQxom0C0fK+5yYRzz7VU5SEh+AaPLidDyqJTpqV&#10;MEeyX1mKlDiHAO5jWZmZaAcf2iUhqFqBrRxcSXPkpcpUpG2/i9veysFVAZyEymytUFQvKYEZKO+Q&#10;F8poAmCdic8QRBAD6VljF2zFoBGT8XO7fvi5SXvUbd6RHtkP3XoPRcuWbdC9e0/s3b4PKxavwfZN&#10;2+nFpcYDtTWV6kmJe5SpSBmKBJKyIml3KEuSMhWZzEkCg6U542iLshUJEAEr0HbK6yj7KPI8ZS1S&#10;ch4rc5GV70ZJelS3Hcl8gyME8kjGG+ytSOukPFpWSa9kvbJ9r0ClbCfAu5SVqAJgrYwm1vbXVpd3&#10;bq9IqySlBLa2ieoy0OSloqdsl3cITHrRRgKxhS+VnTyjR4ycCPtxkzB2zESsWr4OczyXou9UfzTu&#10;MRwtOvREi3Zd0K3PYPTuOwxXzl3BjuinJtWTwFKKp70VcwhEIwRilzIjsVTdACYATbsyKVWedVbd&#10;XKeU44AAM2Aps5E8kUCazEUv6HDKVPTSZC2yHcl6g+OUo5n0SIryZu0nqMEs91LMteoEUqL8WQcI&#10;rAZRiicLRGUhssBUsjIl59pZoZi8VqWV5IsGVhhm5czSFrTOtK3RBYiPicHsyQ4YMHQ4vvvmSzhO&#10;mIy+A0aiQ9c+GD1+BgYPGo3+g8dhzZINWLVyC9q0+Q2BG4MQejOcY5VygZ5xfIJg5rCAqwRlbyVY&#10;qpvSuqfrQ/Ko1HJ6FQHj9QFeS5SpaJ8AZP2oSfWkzEWvTOongXdIbQLxePZbAvgGIRKlcWIpMI+y&#10;s8q96cqVpRRIVl0g7uPDBynyVNX3cWWUK8vky6JIMbm9wDOg8loesodGCURtNW27oHieZdH52M1z&#10;edFMBzy6ehIBM8ZiQO+u6PZbZ9SsXhU/16yBb779BkMGj8LMWd4YPMwePfsMQb1GzdG2Y3fMmjwd&#10;t6/eMDtF4MXlv8SjglcIzy3HmTQCZfThvCylhzzrkNJPSYy+z3mcETB5mrHDKgWS2k2uLDqMUj1V&#10;5so6RjyUK6sy/ZPtRO5bnCCQx7MJIuUYRfUjWa9whCBKDKimJKCZLzmQrnV+KgkZQVTJCTX5joRn&#10;RiGjNBVSJjQpqlLeICCDYopwLqUUux7l41ZsBnq1bIK+7VuhR7tm+O7br9Go7q9o3awR7Lp0RKsW&#10;zdCmaUN8/sWn+OLzTzGwRzfMdfVA//7D4ebqy+18GW6znfm7shiP0wuQlvUUxWWvUPz8DeKflCAu&#10;qwi3M8txOK4Qe7lgh6mbyb5GOZxhJRmTHGVdXiXQBJQ8TyLABJ5yZ8mxQohLiPDg9ansVwTxJWwn&#10;CeLpnDe4mUVUOcmBe6k4kvSMbQKXYMYWYF9ciUnIdYL9NvC3W/GLtzgVmYGVN5KQXcIzMiIXp+IK&#10;8CAhF0XPXiI8KQcZ5e8IKreQWXGCqJIeEXgvDYWlL1BU9sJwz07t1wXt6v2C5rVrYHyfjujUpA66&#10;t24Cr7E9sWm+CwZ37YjPP6yCOjV/xk8/VaV3/mhYkMX8ObhrG3Tr0BGH9x1EePITk2pKGZXuRiQi&#10;M6fI5PY6dCsWt6PTUFRSjsynJbgUkYyzYYm4kFiEkxnPcSrTArAyA9th6ihgVA/hvRCWx4nNrrhi&#10;7EkowVGCqARjJ9h2kqXEduHJW7z78x948eodTt2MwalbcdgW+gjRGcWIzy7B3quP4b3nCnwP3cK0&#10;4/eRlV+Kv/76B95QwaySl1h/PpzKPUNoVDIuU9nsvFJ6QyFyi8rw6t0fNOpPZBS9QCL/yjhyKQIX&#10;H6QgKTMfoaGhuHPnDnZtC8Tkvh3xy/efoM2vP6NZ3Z9Rv+rXWO0yFTuWuWPpjFG4uMYRIzq1RLsG&#10;v6BVvVo4t8wRPVs1wq6R7ZD6pAxuB2/gwo1oRKTkQPm+7sVlYGfIDRSUvzL5u169+QN+h28g/elz&#10;3IvPxPZTt3DmbgKeUv9M6qtngm/Fo7j8Ncqev0VGPsF69ISAluEwz8qgW0mISs3HHmIRfCWK1ynY&#10;EZWH87FPcD6pGLbyl2/xx1//xI2oFNwNT0JMag4e08jnXNE/ubJ/8t6ff/8bCpVw7GwUohMzkZxT&#10;YCUZo4K5JXzxhD7Ao9QniMsowOPkHJS9fGfuv3r3pynLuUDhMelYuvMkluw6iTdsf/f7n0jNzMHw&#10;Pq0wclAbOAxpDfueTTClX2NM6dsBu7wmYFjHRpjO+24je6Bd/dpoUbcG7H9rjLw7RzBvzgzEXjoG&#10;j72XEXghAn57Q3Hg/H2TIOxOdCqOXg7HtmPXseTgRTx78QZlr97CN+QOzt5NxIFzdxCTnIuIxFys&#10;O3odCdT77ds/kUJPff37X8h+WoZyAnrxZjRKn73Ay7d/ILPoOTKLnyPtaSne8PpidDa8Dt/BtINh&#10;sAWfvYN79KIbD+JNdjUDzv+RvwngyouR2HcpEkFHrmDniRv448+//3X/GQFKoOeduRmJNK6gcvj9&#10;3+efcLU3nryDi9xCveZvxeLtJ7Fw5wmExybDc3Q7TB/QFLt9eqDo5iL8e9YV/FvaKaAkCv+ReQ3b&#10;5/TBteA1eJ0Zjf70vP6t66FPg++wd05P3D+xz1AELtpzHisOXYL9ku0mSdiYBUGYvGwHFgSfh9v2&#10;EzgTFsf5TiOMXvqKjhEZl4OEzAIEbDuBzcduwnnDEewNuY4NBPN+Yg62nwvD/dhMPOLx8IgOcfne&#10;I7x8884cDfn8UzOzoBxdlx7EBjrU4FXHMWdbKGzRCdmQN/79j/81XPI7PVBtc4/fwnau8LoDF3Hw&#10;3H3M2xqC/VzJ129//1ffl1QuNu2J1cbncovLTXtaIf8i4eoH7DrDczIXVwnk+esRWLJiGZyHt8Rm&#10;p664HTgKe7264Pr6QXiwbQTK7q3Cvz+5hf96loznF11Qcm8flk8ZgGn92mBCx4bw6N4Q8Qd9UBBx&#10;EQ+P70CX2csw0Hs9OrutwW8uq9DZdTU6OK3EfILU028T4ullS7hoDst3Y86a/XBaewDDFm3H8dBI&#10;OKzYh2mbQrBsXyhcNp/Acnrz2gNXsCg4FCfOh+HC7cdmZ+bzaHpHTy0qfwmnrWfQ13udyc7Wfvpi&#10;dJ69FLawyCTEcism5xTiDT1RiQYvxGQg4UkpXtFtI7mCaVy56JhU+G8/hW08a6as2IvDZ24bz332&#10;+g1uPIzhWfKa52IasgpKzDn0O1duN8+PwQHbMHntQazmYhy4+BDezg7wGt4CvsOa4Mj8fpg/qj7+&#10;mXMVfyTw5RA0DCnH3FF0exNKri3Af7x7hjcxJzCc27p9re8wqEl1tKn2BYruHcLLnASkJqfDZcMh&#10;grYcys7W2mk12hHAwb6b4LZ2HyLis3HzcSY2c0sPmrcVfluOYj2dwWnjEbhvPIY+87ajh/82eO04&#10;C8e1RzF/13m477yIlQcuY0PwWcxZux8z1u5GF7dlaELQOs1ZYVJUdZi5FN2clqH5tEVoN30JbMnZ&#10;BbgZHo/QG1H8OzQeb2n8y3d/8VB+jWN3HuHCrWhcvR+Hu49SEXr3MYKOXsEwArNsx2ks40SZ+cUo&#10;5ts2k2dFDj0wIjELjzLyEEDFJ68+gHHL9mDauoMYsywYPp6zETC2DRaPbgy/ofURMIIvh+ktsN6+&#10;Lt6Gr4DvoF+xw7ML4vaMR9rhycg9MRVTm3+FgfV/xLSO9eDTszE2T+iE10k38T9/v8HKoCMYzwUd&#10;4L8FIwOC0M19Pdq4rEF3j3UYFLAVu47zhbj9NFZSz1nrDnDL78LIhTsxd9tJeAYeh1vgCWzj4tqv&#10;3MsjIBi9Pdeg+QRvdJo6D+0c/dFx+nx0mrkYHStyBnactRS/0fOb0QM7zlyCVtOWoKnjAtj+4paV&#10;51j5SP9GY+9AXLoejvEr98Fr2ynsOX0TEXGZuMmfDQ/otUcuPcTte4+xYsdxnA69h9D7j1HK4+Bh&#10;Si7famXYe+Eh34zX4Rd0EiMX7yTQ5xB6PQre3F6PN/fB2K61scWhGeYPqQePQfUwt+8v2D6tBRaM&#10;aox5w+sj45w7Fo5qhP/5/4DIA944PXcg7NvURp/6P2FEwx9xZ8U44G0J+63HiTOX0NFjPbfxanR2&#10;X2syxNl5rUM7lu3Z3pce6b3pGLdtMPoQ6PlBIZjFXWGyXc4IQHtHP7Sf5IN2Dl5oO5HlZGUe8kPL&#10;SX5oOmku2k2djw5TAgjmQvw2axHaE9DW0xcZr2xDIJvwXoPJBFFvHm3jjLwSvsafoPuifdh5+g6u&#10;3KLhGw/CK/AYdh6+jBMXH+Bk6H3s4HZ+VlqOxTtCcJAvpV2nb5mEjQfP3YWdbyAauW/CaJ41Ww+G&#10;YtTCHejgvo7nUTBWTO4I/6H1cNavHeb2qw2vAXWxnB65aEhdk0xs3oiGWEYgc8954L9yz6Hwogfw&#10;739hx5QumNKmJt5GHcUSu7pI2O2Cp6f8UXjvKAZ5Kq0e//ybswptuJWVL1CJFzu5KdEZRWARzGGL&#10;dqKN+0a0m7UEDce6mZyALSd4oesUP7Rg2XGSL1pP9EXD8V5oQTBbOvih7jgfXvuiheN8tJoyD+2n&#10;BaD11AVoRgCbOwag04yF6EhpP3UhbIkZ+Th24xEuPkxDi0X7MXEzweGhG3g4FDuPX8a63aewdMdJ&#10;LNp6jAfzXrhvOIxeJo3mbmw5eRsP+babvP4gPDfsx9zNhzF64TbMDTqB81ce4uCZOzhx4T7WLHJG&#10;iG9XbJvSDAsJ5ObxDRA0uRFOe7WBW89fcNKjNZaNaYSNE5oh2L0D/l8Jf4/NaoE/Y/fhzPjayN45&#10;ATvGtkXY4kHIP+qGF+HHTcLFIdx+PQlUO+c1aDp7Bbq5rTXSioC2Z9nedT26e27g4b8EDUa7oAEB&#10;rD+GIFJajfc0QCqBmFLaNRrnZdLYKbNlW8e56Og4Dy1Zb06PbDTRD22mBqAVpQu9suO0BehMUBtP&#10;9kdziu0sf/z2W3kE/VYfRe+AnZi08Sj68xDu678VHpsOY92eU9i47ywmLd+OhYGHMHXlHozhVu/v&#10;txm7+NZeevwetl56hN3HrsJ/80F67SXMJ+CtndaaxK0Tlu/HNqcu2D2rDQ7Obok19o2xZuyveLii&#10;A4In1IJrj5o45toKayc0RaBDUxRem4//LgjD1TVD8Z8FEdjf/3scm94Zl+e0xD+zw1F43Bn/VZaD&#10;9UsXoa/7agzim7Kd80o0IYgt56xEW+fVPBfXoSvf1M0neqMBAWspz7P3wI/D56DGCCvJYt3R7mjC&#10;si3PwCa8X3O0m0lvpzOxFcFrQ2lHIHU2NleWSmWvJKCtJxFcttVz8EdteusvBN82aukevl1T6U3H&#10;0MVvO/rNC+JBvQ1dPTagh9cGHsY78P9TddbhWSTb1s/4GTeGwd0tQHAJ7hYkBAJxd1ckJHgCBHd3&#10;d3e3kJDggYQkuDN6/N71rVX95tzz/VFPVVdXV1fv/au1d4WZ542fsRqeKfPRJXI6PFIXIWnBZuw7&#10;fR29mCp0YZBxjJyBxoxcXSjoafM3oT2fc2TpHJWBiLHjMD+oJTJG67euGmClf0PM92yA6UOqY6Zz&#10;TcwcVgvrwu0x3aU+Zns2woEp/fCPorPAuwL886+/4GJyK9zIHIAH6yLwLmcfnu6Iw2/Zu4E/36BH&#10;aBoGRk9nQJhigkkrin9bzwSjcQ2G6jf8AlCHBJbr54MqToE0Fg2n3wMkkdXYX2cYjTcoCBWcQlDe&#10;ifdIpX5DtfrQcNQbHoFaLpE0WizaiUJjzFgaMxaNaeC6pLbG8EjUGxENu9ZRM9GJAtw1OhNd9bOf&#10;LF348Z2jZqAtt0JHakp7ina3qOlME2YimWlOROY6NOV9CXhd3wloFzyZRp+C4GlLMI3UJs5czW2k&#10;5ybj4ExXBod2WBXSDFNH1MESGnBLWGPMdauP4NY/mx8SWxnQBMtJ6doQB8wY3Rh4X4z/fXMf/7i3&#10;HX+czMC1uSNQsHUCyTyHlztj8efDaxjkn8xUYyzaM3J2CRiHlqMj0MI1FM1GhKG1ayQcRoajFY1Z&#10;a3AQqpO+GoMDUWVQII0WgPIDglBzcAi3cZD5ZcraQ8NQxzkczWmkqkPCUIF9tUhYNTqi2jAadkSU&#10;cU4Tbt1aNFxtamWd4dG8H4EfB4fDrmdsJsmbhTYR6egalY6OrGWAzjTa4AT9KiUNTKraBE9BD/Y5&#10;JcxE6/CpaMHt4sAiOocyndBvNw8ZOw++TGjbBE9EU6YCNTzTsH18L+wf3wGrg5oidlA9RPavjcCe&#10;NZA8qCbpq4M9MfZYH9oUa4KbY1t0a6S6NEbx/hj8800RincGY1x4BE4tHItjGYHIv3gYv27zAp5d&#10;xeDwFLQeRYONCEXLESFo7BKMxs7aukHmN1Obu5Asal0D52C0HhlhfnxWWqitW5lUNiJ1NWkkBxpI&#10;P+9Zk0bTVi7jZP3kZyUVGrQexzXiVq49PIrX4ag6LBIVh0SgAssPg8PMjy/adaJuDU+aY9KBXtEz&#10;0JulG43WPzbDGKw/U4OeNK5L4ix48TgVPGkh+ken85SQzsg3FYMSOSZ2JnrFpDPhpSb5TUAz6lOr&#10;gFTMTg3E1oSO2EzjbGEQ2RXXEnO97DGNgSXTtR7G9aMx+1TGlqgWWBPWDJujWmHqyIb4662t+Nsf&#10;v+PduVlo5xYJx5EhPNkkYeas2fgnKSw6sw0nAuzxz+fFeHLnJraduATHUaG4vmU5Gik4jNBPepJK&#10;loY0XANuX/0Ecn1eN2IwqUwi65O86kODjTbKUPqJz3I0YKVBIfiJ27s279eQbvKeAk05GvQnpzD8&#10;TMOVowFr0KjSzbok085zDLdx2ER0kK6wdCNlnZlr6WjTIWwS+5i8UsADUufDe/wcOCdlYiSfGUX6&#10;ukRMg36ruQPvK1HtxueSGFx8UuaYMcdnDINvtxrYl9iSOtgQqwIbYUe0PZYHNMOAZj/DpWU51Czz&#10;OTaEtsCGiBbYFtOSW74B/udxFrfuGQD/hlNYKoZHTwSKduDFjkj8emQiTo5g8l32U+yN8GB++zce&#10;FTdg2qB22OjtBPz6jjtjOnO9aDQihW1HUbeGBRsdbERSRWJbOkZRusLAQGPEytza2tIVBtOIDDC1&#10;aEDrJ5LDUJNGquMShTbMGWVE/XpvXRKr36D+aRCdQIrtnJhrdfIfi2HRUzCACx5I43UKm8wtzOu4&#10;DOZbaUxmU+FHCkcmzYJTXLr5dV8ZvDMNqHNq28BUOIZOxJBY/cpvBtxobPeJS3F4jg9OTOsJl841&#10;EDugNkL61kFgv/qId2qIGR6NENC1Kvo3KsNUxwHbSen60OY0dhP8+/kNvDiciLSkIOD1Sbxa3BT/&#10;vrEOF6YOx2/3zuPg/Fn4/fff8U+aecmQZojs1xkxTr0QOKAPfn/6CP/6178NXY0ZRFpwK3fxiEHb&#10;0ZFo5hKCDm7R5gdp69CwdRix9ZuoFUmgPYNILRq4Jo1bg1u0luikgesywNQkpY247avoZ495rwJp&#10;LTswmJGetX50dmjkJPQKHIc+wSnwSZqJQRET4eg/Bu19ktE1aDzc2NeaW7MdDemSkIGRY2eb30Pt&#10;St1sxXNkY/3kMVOMjsFp6BU1DU68N4zjejNiH5g5EgfGd8SRVEesDW+BVQENscy7HlL7V0VYu58R&#10;16U8RrX4CdujHLAluhl1sRmW+zfF/+TvwT+oiX/7219xe3pzPFrcAdeXBuDu1qk0G/l8eZfE5aBl&#10;2w7o1bY1fPt0Q9zQXjRkdzzPvWJ+Clm/c1pvSCBaUh8dPWPQ0T2SgYPS4BHNvgjUp2Hq0ZgNuL2V&#10;6ihftDeEhVMDo0hiuAksMlpzbtvaNKZ0siyDUgOSWnFgEH4cEIiGbNsFjqOmhU1gScOIqMnwGTsT&#10;o2K5TXnMacYzZEvvJIwgpQOjpsKZwSNw0mIEcmvrZOBgjJuGrtzOorULo7ECSjOmGrETJmLvTA+s&#10;DKUeRrfE4bEtcWBsC4wf3hBODhXRs1FZlp9Rv9yX1Mum2BrZHOvDmlMfm+MfBSfMtv93yWUTqf/+&#10;PB/vMn7G318V4G/vXwC/PMaN7UnwGNgOixJC4De4H4IH9yeJ3TExPh4HduzGjSvX0HBYIAmMQDev&#10;GLR3i0I7d0ZZ1n19+V2M3HW5xVuMjjLGa0wD6xjY0oNnZtbt3WN5ciF9SomY8pRhKqRA1IBGVf5Z&#10;k8/WHxyAxv3cYReQmIHB3MZd/MZgCCkcGMqtm8wtGT8dvbnNZcTmzM770dA9g2jsiElwGzsLQ0ib&#10;fk/abdxcDGLwGcrA04uaqJ9C7h4yCTPHBePA1H5Y51sH2wIbYGyPypjZvwrWuNfEkfEtkOHeBAu8&#10;GqFjzW+xjinOJhpxbQgNSW08PqUX8CqHxnqCrZM98I8n2Xh/fSuyN8ZhZ2Jr3FjphUuLvbE/pRu+&#10;L1seY1wHwa1ra8QGB8HfyxvzZ87C5jXrETlhhskT29OQXTzj0IZaaE/SdNzrG5AMp4AxNGy0OT83&#10;oWEcmBpJ6zrQkPrtfXvqqtoypn42vinH2TOFaku627sEmh+idejvBrsBYdzG8VPhn5QOj5jJcKYh&#10;O/klo3vQOLhET8KA0BQe1pPRjblYz0DmZNr6oRNM7eCVSKNOhM+4THiNn41+NGqf6GlwHzcHW2f4&#10;Y+e4Ptgc2gjLgprDr3t1eHaohOAuVeHXsTJ6NfgBXRv8iLg+tc2v9uonj9dxy//1xgbsjWqIJ+v6&#10;YVNQTaQMqoWLi0ZiV2xr7AqtjWWj6+CXnDVYGdEOR8Z1gPPIYfimTHkazxcffvIZ4qLi4Ovuju2b&#10;d+DEgcOwJ41Nhyv9CebWC8SIsPEYEjoOvfwSMdA/Hp29Y9DJMxadPGINrS1oyIY0tH4PVkZtzNJe&#10;913D0GVEEOr2GIEanYegXndnfN+qL2p3GQq7IVFpmDx7CTwTGEhoOP0y76i4KeYnj0dGT4Z3cjqc&#10;aVwXbnWXWI6JSEP/yDQ4Ui87swwIT0ML/bY0je3OoBKWOheeJFXn2b3ju2K5dwOs8KqDLaENsDOi&#10;IVOZlljF8/EW6mBc7+qI7laNEfpLbAx3wLa4NpjiUg/Lg1vg3maSHNcYOxNaY3usAzXVAftSu2Ge&#10;e11sGO+Cr7/6BvWbt8APFathTEwcPv2+LEICqFdNmqNCtVro1bM3tqxeh9Bx6eg8Opw5YwCJjMTg&#10;oLEY4J+A3jRiF69o9DG/IR2PTl48mXC7d6B+SkOb0OjtXENoPJbhPPl0G8rijEodnVCTRqzUfgCq&#10;ODrxegDsvBgo9JvPU+auwprVWzAydgI8YydjOA3lTEP2oqGG09C9gsfBNWYK041J6EeD9eW216+e&#10;j0xIx+ikGehLY3YPSYEH5SF8YiZcqa1HMpyxOLQtEvvXwZRRTbEzrjXmudWFZ9vypLESRrerwlIJ&#10;vamPq32bmN+KPpzSHocntMflFSHYltQBi9i/mZq6NcERvZtXgd3HX6DMzxXxXfmq5hcwe/bqC49R&#10;Hvj2pwqoULk6vvq+DKZPnIjZs2dh4+r1OH7kJFoMD0J/n1hTNxwWwCNhEBPwMKZPY+ARMQEuIWPQ&#10;2T0CHUaRQOcANB3ijxasWw/1RbO+rqjfdYghrk63YaYu27ovfmzdB7W6DEZlGTFl1nLETV2IYVET&#10;ETBuBqJSZ2FkTCr8x0xF/5CxGByRwm2tn4wfZ7Z4PxpvYPgEDIpkSkODusZMZQRPh2scJWFMOj7+&#10;5nvYVW+AIeMz4RPqDB+vHkgN6YYZbo2R4WqP8SPskeraFItDWmE9k+s05/rwcKxq/l3ZjzllJs/Y&#10;awIccDqjL7YndkC5smXw7Q9ljcHKVKiOn6vVZamHstXqw9PNCysXL8Y3NODnX3+Ljz/7DN/9+DOi&#10;w6Lg4+mFjh0dsW/nXkSMy0BH88Pa/qg92BcdeMoZTKMOJZF9PSPR2yMC7XXyoeFaDnJHP9cADPcM&#10;RaehnijfbgCqkbo6XYbAgQbVj25XI4EV2/ZDtU6DuLUHwy584gKMmbmCBmIQYVTyiJ9i8qouPnEY&#10;FkldjJzAOg2jaLBRcZMxkAGmEwVZW1o/uu2WmG40cBAT7I8atsSnX36LL7jVvqlZG1+Xq4rRgVHw&#10;8AzCzpJC/Ehv21E3twbWwxq/BkgeXA9+XaojwcUeX3z9BT7lc2Ur18Dn33xHsiria/Mj3OXxHY30&#10;Q5WaKFe9PspUq8MtXBPTJk3DKJfR+OqnSryugrLlK+KTL77ETxUqUyPLoVzV2hgTn4gNpPHY/qPo&#10;OToMXWnIJkN8uU2D0IfGc/KOQqNB3mg62BO1uw9DBRqrcc/h6MjrrsO8zC/46rpZP1e0pnEb93CG&#10;4xB3VOs4CGVa9TEG1i+c2zkRZc/4yehMozUbxQM7Q3oHCmkL5lNtacyW1AlHvwQMDBlPg6ahvVcC&#10;2nonsC8Zo2nwikNH4S9rNmOQizu+cPOGXbc++JRbTD+i/dFf/oIvSMaXP1bEUA9qUqtO6JA6EeUo&#10;Gwn9GiFqUANM8WyJMj98hy++/RFfM0B8/XNVfFO+Go1YCV/x+ssfy5mfCa1cxx4/12qEv3xPKfD0&#10;RQBLq1YdzI/c6reqv/jqa3zz/Q+k9id8wyLj9h80FDGx8VhPbWw6wB31+3uip1soGg/0RtfRTG+G&#10;eKNhnxGo7DjQ/IxxdW5N/R5qh74j0ZcG7DHUHQNGkdxBbmhJChv0cjYGbjVgNBqxXZVE1ujsBLvC&#10;rHN4/rgQHUeHMv/LwNq9B7g105CYuZzbOYGGjeT5MQzNGLm605j9QseiNQ3pwPLx5Ln4oNNAfN91&#10;EL7r2hdd1q5Bx5WrUGPpCjTiAkITxuPnSjXx8RdfmZ/P/Oyr7+Hg2BMVqtaD3fip+HHRejRr2hrf&#10;V6mFMlXrokrdpqjIUr5mY5St1ZBbtg7atuuCg5u3ImPSVPi40wg9+mBswhi0bNEeP5SrjO/LVUGd&#10;2nVQp3pVVK5cBT8w5fnmx5/wbdkKKFO5JtLGplAjp+P8qQto7uTDrRyI7vzWzs6+qMdgIb1rRYN0&#10;HuiGpr1JXe8RaKlfMu/rQuONMj8g28vVD3W6D+H9EWhOY7bsPwrtSGb7wV6o1ZXR+c/Xj/Hi4QM8&#10;vJmD3149x9P7t/H0Tjbycy/g6rljWLlwIi5dOIOUuUvgP4Hna49wpjtjYVelPpo0qE/vW1pUt2lz&#10;tGrXAeW59Wp5BeP7/Sfx4fzVqL1xPaqvXYGq1WozKHyKiXMWcNt+D3fvIDTr1Avfj/bFx/PXwNXF&#10;FU1psJ+r18NP1LyuXXthwpixmDOVET8gGJ07dcXgwS5o2Kg5mrVog2bNW+Fn/Rzo51+gWqVyqFKx&#10;Ipo3aIjy5W2/Wv5jWXxGin8sVwnNW7TFrm270HmIJzo6uaGzk4f55fGG3YeiQdfB5pfLq7Xvj06D&#10;3dCOBhKNChptB402W7m7iwd6uHiR1mE0npv5dd5O+oHuwR4MPKNgd27bMvPzRZtnJOOPP/9E4eVT&#10;eJufizcPb+PJvZu4l3MBR9Zmmh9xObZxIZZMTkTexb34rH0X/FS9Dj7jlvv06++4pb5DsyYOmDB2&#10;PKbNyMS3X32FeokT0e/oUdgNHo2ucSn48uuf8OEXXyMhYRzadO1nfju/Y5fe6O40HN/0HYYGm3Yi&#10;cmo6WjRtiYpV6qByzbqoVb8JBvYfBLstm9B8zDj07++EHt17owyNU4mpjKNDU9SoUgE1q1SBfcPG&#10;qFejqvm96u9pwM++/h79Bg7F8gWLMW/WPCxftQkOvV1gT51r0I1k9XRBI9LYhKVl75FoR4N1oYHq&#10;dh4EB9IonexODWxP47Ye5Iq6fEa/1FuHRu8yxAO9XHxpSCbb/jwu2devhd+Kb2BxcihyTh7AmxdP&#10;UJJ9AU9uZyNr70a8KbqLQzu2wXd4P9w7tx8F2efxMT/us4bN8XPl2ihbvaH5qfevylbGjxVqICZx&#10;PMKiEjF4pDtiohPwAaP7R3ETsevEBXz2Qzl8zvIJt3h55ngO1Mm6rTsYDbP7+HN8EhmD6uu3o8by&#10;DRg6fBTqN26Kzt164OuAEPxlfBqa2DugAgNJuQpVUL8J88Rvv0LVCuVRq1oVNG3UGJWrcz1ly+JL&#10;auwHn36BGVOnIjk2DpPTJuLK2SuoTYM1pyH1287NewxHmz7DadiR6KrffqZh6nYbjPYDXVGLetfW&#10;aTTaEYCmfZ2pgyOpiUNRm9G4IUmVFHQi0YNGBcAu/8IR81tUT4+MgcuAXrh8YAvyr5zES25r/QDh&#10;m5L72LdgHDZMiULR5SM4sGgCLqybi/Qx8fgkJh0f6XfwK9VD3eZt8X2NhviqHKMrg8NXP1RE+rwV&#10;GJsxF8tWb8SHQYk8qMdg2pwl6O8egE+//ZkUV8Kn31m/K/2Xzz/HB6Tva+Z6X9IZlWbMRY1l69F6&#10;y340HjcZn39bHh+N8kf1hk1RgdF3wHB3BCRNx8Bho/DDjz/gU/0udcVKTHW+gzdPL9/+WIY54w8s&#10;PyElKREf/uU7+DEZj0mebLZx96FexpBNSGVXJ0/0oAH1+/nq10+6t6Uethrgiub9RjICO6PHcG8M&#10;5Pu7kr56zBUrtR+IKh0GoImic8Gt63j3+jmy92/CnbN7ULdqNYzo0hLPrx/Hr6+e4dj6hXh885r5&#10;z9x+qNPMpBqfM2+TFn1u3wwfN2uDj9t3xwfV7fHRT6SRhqhU3wFfV6VeVqqFIUPc0Lh5G5SJn4QP&#10;x89EQckLRI+bAp+oZHTs4YSYcVNRtWEL8+Pa1br2xl/KVMFHTJM+/+5HNGnaDl8mTcbHfhH4cMxE&#10;fFi7ET5lAPt83wGMmLkM/QOT4cNTUqXyP6MitbBGjdpMvvtjx8rVqMlA8+W331ITK2L4UBesW74C&#10;ZRhs4iKi4OwWiP4jGXX7M3WhwbS925E+lfY0XAv2OQ7zgONQDzRg1O5AbexLI3ZjxHbk9m1DKsu3&#10;6YsfmOZUc2Sy/duvb/Hr8yf447d3eF5caH6Z9sahTfiGhCSOHor3j++jLiNlLQp6gxaOqNG6MxqS&#10;vjK1GACkifUa4eNqjMD1muKT+o3xcV0HfFi+Bsow4S5Xrzm+q1IXX/AUsXLxCnxA8XZetg51fELw&#10;7aGjGDs5E324ZZKmz0GvoW6InzobI938sHzdVoSERHOLV6Uxy+AH3zB8aPcBPnNxw4dtusFukAuG&#10;BfLczvTMOyYNlX4qg2qVK6FCpYr44rvvcTV8NBa6u6BcuXL4oUxZ1KpRDU2bNcXK6XHIOrodI7xD&#10;4Mbi7B6MfiP9uDWlj8PRjRlFC9vvQLfgNu8zwofb1R/dnb0YUEZhAI3v6hHCYDLSbPvqJLEyi92f&#10;v77Dm6dF+P3X9/iFRL4suIWrB7aj6NpZ+PXrxsVVhL1DC/R1dYeLmydad+yMtj37oknHrihXpwE+&#10;++Zbbpkf8dnnzAmdRuLj8lXwWe0m5jfyP67dDB9WqosPvytr/oN1u2/L4osm7fGpQ0d8xCj8EQlz&#10;6NADU7nlXT0CsWLzbuZ1yfBgTrlm9QYkj03FRAapz3ku/oY5oh3Tow+YTH/EJHskT1Jt3CJ4dEtD&#10;ux++RaUfv0dLamPX8hUQMbAr5gQGYWCfnvAf3AGO7RxwZMsyHFw/HzcvHkGzrgPhHhAFN/8IhETE&#10;MQtIoXbOQB8Xb/Qe5m6CTj2eRpTyjPAIhpMrDcnTS2eS2YMGHe0dht4jfNGehq3hyKBXeOc6fnnx&#10;2PzWp34u+BemOcXXzuDt4wL4OjvDvkN31OCWtW/IU0HNWqhcuz7a9uiFRkxnfqhQET9WYTRkSvHh&#10;p5/iw+qt8fG35fDBJ3/BR599iY8YPD5kIvwR872ydRvjo8wV+ILnz0Y7D+OLecsYbMbgA9dAfMAo&#10;3qVzH6zfeRDLlqzBaB7nImMSsXfXfkxiitOoRSd88XM1jE1kalW1jvkN/sbOQTwgxOPrr79CjW+/&#10;RlMm7A4//YRBHVohsnFj3F+/GM5eERg7ujv6d2yGUTTssa3LzK/zjh5NDRzhxxzQG0N4mhriFYTA&#10;iFg4ewZjONvDSV9b0tiA2tnH2Rt9hngZIpv2Ye7YfySqdOzPZNwTtRjFq3boD7sXRffx6HYWfn9W&#10;gpf3cvHiwS08v5eNe2d2onLzdqjZvD3qtO2C5nyoTKVqqGjP5LhidfxUuTLKUj+rNGjKY9r3KNd+&#10;ED76mbngV+UwPHoyPihLAn+sQUN+Q1H/ih9ejmfq5vis72gMOngWH9Vogg8HDMFHTHY/nTQXFQ+d&#10;xc8tO+Ho6cs4sOcQxiRxq472xqH9RzBuynQsX78ZQ5irfda4LeyY3vSISEb1KpXxlYz4/XemNPjh&#10;ezT97jskd+2ODaE+6DjIA12H+yNsSAe0b1oPp7avNb+T+rLoDo5sWwE7SoSCRtMew0iYJ0b7h8GT&#10;hPbiewaMpiGZMzoyqe5BQrsyCPWhjnZhnliblFbnKUfpTVUa1O7t88cozj2LdH9n3D13ALkn9+Lh&#10;jat4+TAfi1LHoy7Del1GqJ+bdkB1hw6o1KwtPmdu+BcS9ilJ+/IHRkDq0NDkCfjWvhPaDw8yf3b/&#10;oFobamMjfPh9JXxcozE+KFMRdjVb4Gsm6/U378NndMaHTJ5/2nsS3209jA/DEvFp+jz82LoLDpw6&#10;j9v5hTi4ex/mZMzEgoXL0Znb/psFy2D3PQ23YD7sylZEo+qV8elfPkP1Mj+iX9mf4FyFR72fy6Mn&#10;t3S4z2gcj/Thh/tgaPseqP35l3D84lts8x6G3MMHcdXbGb+HuiPMsStaDxgFB0bZrkNGY4RvOPxC&#10;YuETHI3+NGarXi7oyYDS04VzDWdeyCS7m21r2/dgfkk67a6f1m95bsHbJw/x6NZl5Bzbg1snd+L9&#10;04fm18Gf3b+JF48KsXBGOroxQS7TqBXKNHTAzw2a49vyPOz//DO38mew++gT1GrdDes27UbU8v34&#10;sFcIpiw/SGNyG1euT22shS+G+8CudhvYrd8Nu08+w4dDqKFMsL8an4Hv567A5xt28hjZH60ZvMYn&#10;pTBFWoQFqzagP3XK8fBZNOVW/4S56Uf1m1Nff0a9yEi05Kmpi30DVC1flvniT+hVsTyafP01UprY&#10;Y6vfcOTNSkUVOzvY82zdikZs8OlXGGVvj44EIaZeA0T36oa61L6ujMCK1v1JnbO2OIuHXxjaMKd0&#10;ZOrTi1u/PRPu4W5BaEp6HZlXtmd/Gxa7V08eofjBHerhS+aLV5F9fJf5MdYNsxNx5/JRBp1CnF85&#10;GdmHN+Pi5gXIO7geF3csRnKALxowgHzJAPKXL7/Cx3/5EnblW2HYmmusW+Cbzu5o6RyOjyrWwF/s&#10;O+Czui3wSR1G8GWb8NG6nSbIfFiTkb1lW3zTcwA++bEqPuIH2i1Yig/nzEPm1Fno4+6PD2nYWtsO&#10;oOv+Y/hw6Vp8RgI/WLcGsyYmWzTWqWUd/arw9NOkDjo3q43O336DnuXKw5sJ+e2w4fj8y2/wLa97&#10;t3RAM6Znjswze/1cATPTxqLnSH+0a9vJ5IjNua07k8bOTjwb06ADSPGwUX4YPMoXramF3Wm4QdzS&#10;vUmoPWWoI9OhNiJRv3T7lDqon2f/hXlhEbfy6T2bkL1jPp7cuIiTaybh4JJxWDAhGi8K76GnfXXE&#10;DO+Fk9uX4VHWSfx69yLOblmEz779Hh9WbocPKrbCJ1/9iI++LkuNZDJNI35StQE+ZP74GdOdj2fN&#10;xmeuPvjo40/wEaP6h3Wa8H4dpi7t8GGNuvhh7ER8sHEjvnD2QNLlPPifuozme7jdt+7CR3N57u7e&#10;F3aLluALBi67H8tjXGIC7lw8ilOHd6JH20Y4u2s1ZSgazX/+CV0oNRXqNDZy8+UPP6Elo3yt735A&#10;y7LlEcJAh2NrUa1Nb/QaHYB+I0jagBFoxsjci+S3JJ3KD/UHCBevQEbpIEbtwdzOrhjhGYL+NKzG&#10;6Jho95qR+f2b53h+3zov61e+XxTexa3z+ongmyhm3nj/6hnkXzpofgb49f3ruHP+ILd5Hs5tW4yb&#10;R9fgxY3j5v94+p7Hv0+5bT7itvnoyx/NH2g/5od+Uq4KPmb5olJNfNV9AD6q1RjdVy3Dx9SpD5hL&#10;fvTDj/gL881PSc6HPA9/QMn4pE1XfKxUKHMBPk6djg8zF+ELx27wDfRBnXkzMTspilQyWHEnXONR&#10;9dLxfcg6e8z8wOvchMHYzl1Ts0I59O/cDmXLVWBQrIrmTNXSOrVHbI2aKDp1AiWufdC9nye3piuP&#10;fG5MqD3QmobpQ8O17uNMg3GLMx50ZDDpy5xxoJs/GnZ14mmJgYZO7sbcVjml3ZuXT/Eg+xwJvII7&#10;2ReRd2Y/Ht3NhX5hWz/b/guj9m/c6o8ZwYtzL+BZfh6eMYo/IqV3Tu9BUfYZ7Fo4Eec3z8PNk1sR&#10;OMIZ7V088X2j1hT9z7lFP8NHX32DTxidP+B59i+M5h/1HWYo+pjB6cN23fAxif1LeQagH2n4Og3x&#10;Savu+Hz6LDRx9yR1K/ChTyg+WrgSP0XHosGCWVg4KYnGq4xgt1H4oFINVPENQVKwNy7vXY+7p/fh&#10;7MGtlKJTCPUcgq+++RpVeCycn5qEWrVq8oxdHSFDB2B36xZ4NDYApxNCqXvDaJBRDCBu6EaDtuo+&#10;BJ0GyniucOg5jGdkN+riSCbgztziDDZcf1+eaJp3H4xmPZgnvn5GTaT3npfQYG9e4WVxPvKZaBdz&#10;W/9KA//x/jVe05jPCu4wYt/Go5tX8eTeDbx/Vsyj4mo8uHoC97PP4sGlw+an3bN2r0DG+CQ0a9MR&#10;P5avhq9rNMCP1eviE56NP6JRP+Ux7KNeTgwONOZHH+Ojpm3x0bc/4GOefT/+4guO+4rHR+adDamX&#10;TFWqODTGh8lpsOMHPs4+gevHtpo/VNTnOdzum++oa9RG0tiuWWuEeXniXu5V7MxMxo3D25DJe3Wq&#10;VkCTWhWxODEAqZF+aGXfEE7d2mJU71643akN3oUOxrYxY9GWhuw8WIYcjW6sm/caxhRnBFrSiG37&#10;DqexhqARt3Or3kPRvq8z9dMJjbr0572hzBMfPcSTwjs01EM8f1KMB7nZuHme2+IOc0Ya7em9HBRc&#10;2Gd+1vfhjUu4d/UsXr54ihsXj+P0yqm4deU0Sgry8YiEPryTY35T/vL+Dcg9vhUX9q5Fye3LaNla&#10;f6nhkZEp0mek7jMGgg95cvloZBg+aNUbZQIS8OGXlAFKwcdff4ePSe4HJO3DNjR0v574nvmgnd0n&#10;+MHLG3Zffw+7Zu0QmT6FB4LbsPuMc3F+r9EjUXArF68L7+PqoV3YMGsiZk8YB7sPP8SPPNG0blwL&#10;YU4dcHT9PLj164SlY4LR1u5j3BjlhH8tmgBsnoO67XuZZLovc8ZBo7ypiS7oSEP2YrDpTkLrdh6I&#10;eh37oSO3eC9u5zb9nRmEGFieUf/e6Dfn864h5+xh85Pq+tn0Jw9u4u3zR7h35QxKSF7xLf3O/VM8&#10;obGydq00vwIuCvNObKPBtuD2md14TqO/YTp0i0ermzTipT3rkLV/He5ePYUr+9YwZdqPx/k38NvL&#10;AoR5U0uYK37rmwK7IJ5EeCr6IDgIX1Wpje/LVUPfvn3QpaMjHjJopMYEISxgNPI5p90nn6NTZAQO&#10;rMmAl5sH3Lu3g2MPR3zQg2fY7t05VxCqOfVDaoi3OTzk7Fljfs+/+OJBpDEB/4mnm+rlfkCLyuUQ&#10;PXIAOtp9iqOcI3vjAmOHl3eu4fT+rejQawh6MMAoEe/C46w9t27zroMx1NUP7WnYjoO43RnF2/Os&#10;bffy0QMGkxIU5VxAQe5lPLmbQ/3LwZ2r5/FcQeZJifnd96c82Twvuocn+rHqW9koun0F15juXNmz&#10;ikHoAC7u24SSW1fwlvJQmHuJVGTj7sUTyD601fy+/T3OfZk5aO6l08g+tht55w4h69hO7OVRrDsF&#10;v0qHDrDz8MLnPKPb9aJBqtXH5KQkDO3TG5mpyXh+/Ri2zUtF3548gzPKVm7YBIc3L8OpPRtx69gm&#10;XGCGcP/kJlzbuQAz40fCq09n3D+7G9cPbsR95rsll4/gFb/j5d1reEAtz9mzEvjtOXz6d8aZ9bPw&#10;4ChPM9x1RUVFuHZ8J26c5/jC29ixeQP1bySadxvExHs4qaQ+ktZWPYegJ43YlFvc7k7WORRQ/wpv&#10;XEMRKXvHJPv5w/uk8DFelRSaX/IuyGO5QQPz+m7WWbx6/hRvdJ8G0/ZWhC+m0XJP78aV3UtJ5w5q&#10;6hU8JtEPmTplnz2C7NOHkXVqL3rXr4vr+1eggHTeOss89NUL5NOBj/ieXSsWwc7dg5rLbcmdEOI5&#10;GnZtO6Pv8qU4fuIwDwNXcffyccSGBCHJ1x217ZswV6zKwu1egTWPo3ZVayJrz3Kc276U71kK/wHd&#10;cXJlBu4eWI9dM5NwfOUMk8YtSQ7E67tZuHZ4F7q2aY9zR4/j0cMC8wvnL589RcH9u3iQd9n62fgb&#10;+qn4y3hVdJep3XIMcvVCtXb94dBnGNr143a+cWwd1o3zwaUdC/CYEffJzSuMcmtNdH5ZUoDXjwrw&#10;jB55+fghfmXgecdg8+b5Ewahl3hafJ/b/z5ecQvfv34J2Ue382yab/Sz5MYFZO9djhxu5wck9fHt&#10;bJ6GtuH4xplw6tcNcaMG4MTK6bh/6Shunz+E7O1LsH58KA27F3/+8ga/vHuNIib/BbfykM8PuXVq&#10;J2YkRuHywS3mFCWZUQr2iu+/fHg3lowLx8KUUCybEIGrhzdhx7xJyD26lQGRu+DiYZxm9jA7Kcj8&#10;XPuZ5ROQd2A1iqjf7xhIDy6baZxceOM6T2cP8ZS779KhHTi0dTVevXqO21fPsb+IEjITh3n+vsHr&#10;m5S/N09LMNonGHbP+dF5x7bgyo6FJtreZXS7Rzof3b+Fd08K8AujswY/omfevn5pPu7tiycsj3GT&#10;W1IGLcyVR3fgl6dFTC1O4CGj9blNi3Bi7WwGmiO4y3Kbxiq4epwpUi4u7lrF5P4ssqmn4a4DTL55&#10;gdv6xtlDKLp+Dpd1//Y1vGZ69eB6Dm5lX0VJ/i0U08F3c64g/0Y2Ht66jj9+e4/HPG3duXYJL+jw&#10;7NN8F9O1XB5bi+/k4d75fTi3azlPWEuNxCiVu39+B9ZMHYPQwb1x9+wBFNBp5zfNxT3CdOXAJjol&#10;Hxepoxf27UDR3Zt4QAofMXDm38ylFJ3Bnk1rsX5ROu7dvo4DW9Ziyrg4pjjclm+52F9ePSVRxXhG&#10;zVD7FxrsSSGj7oPb5o+1L+khE4ByLvH6Hkq4+CcPbjBQ3Dbb/t3LZ3hGvXxSeBPPb11EIfPHOzTy&#10;PS7yAZP1hznncWnvOuydNx5F105Rg0/iGXPPfFL4mGd2kXr/2nnjwIK8i9wBhXj/WocAJvz8kGcF&#10;t3GTwauQW/FVyX069YZxtP5YIiIf618pud58Zg2PaOxb3Pbv+F0Pc84x3y3Gc6ZockwOiXtCcJ7w&#10;eX3fkM6OGOPlwjx3GZ4W3DOB7+WLl3hUUmKovH09G894NM49tAnn9+8yMeJO1gXuwgI8puytWDCH&#10;RuSC9AEF2adpzGJG4Ccmub7L1KX45jVu4RcopO49YoS+yS31IOsUJ8jH47xL1L7deHT9NAquHKdm&#10;XMCrh3fx6NoxPM3PQdbhLXjK4FNw+RAub1uEuxcOoJDj8g6uwbmNc3Fq9XQakIl93lmU3L2Ox4z2&#10;b5hm3aWg3z2zi1KwEg8vHTK69oZOKsi5yDz1Ho1/mvLCbcztVcKU69Gd6yhSoKMGF5DQd69f0Bh3&#10;KUfFNFQe8o5sRNaJvXhIA+bTeQU8qr6nJGl7vuS80v+XNMgLOvI5r4vpjAf3bnOuLFw/f5px4hZp&#10;v8WUj8Z89gRPnnIHZl3Gs6ePkJ99BS/4HrtbZ/YR9Qu4fmgDdmfGmnTgPhd07dwRHN04D1sWTsbz&#10;a0eRz/Tk6fVTKMk6jqs7+WE3zuPXx/QGqTlPI13clInrhzcie88KZG3OxMa0MLaX4tLqabi0bgYu&#10;L0/BlfXUwNPbcYv9V3YtxYMrB3CbkTWb2+/C3k3cgtfxkhnAAyb0jxjRX5Qwh809iQfndvI0tJPb&#10;m0fUF49I/C0aeh93TQ6ziVw6IZdS8xw5NJb+6PqcBBUxZ82ntIi2+7nX8JjBqoQOf8Dj68O889Q5&#10;628FOp09L3qAFzTky8dFpP8FCpgjF3AN+dTIe8w98y6ex81LZ1Fw7yYKucXzqf+F924xGO3jFj9F&#10;TSTmvzAf1Gnk/oWD9MxdFJG226cP4PrJfSjhYu5nHSE1O5F9fDuOL03GrSPrsXlKJA2wHgXntuMM&#10;DbhwjD/16DgOLJ2Md4V5eJpzCue3zMfp5RORu28Ft/V20rUC++YkYN/qdJzaPBe5O5mWkMZ3r59R&#10;S0/ice5pHF0+BRd3cjxTksc0yB2mRHPjgvCEaVc+z+wvZdyifEPTW9V05AsSmsdU6h2D4WsaI5+B&#10;TKnaA+pw/sV9pH8dru5abP5af/vUHs59ECF92yP32A4G0dXcaae4G6/hd0rbuxfP8OLpE+TnXkH2&#10;qcNYz7TqLgm/dSPPUHnv2mlcPbaLfVl4SjLvMMDYFeVexHOK/S+Mwn/8+o7HvDfMG5+wPMI7RiZp&#10;4RNtj5IHeMxtV5zH8/O1Xbixdw7ObCNRe5bh1pltuH1yG85SkK8z4u1eN4+RejPmx3vh7sktPAqu&#10;pq5dwk065jYT5r3zxqBu1Urmb4CO9rWZb240uem7l09QpC1/eCvWTo7ErFBnZO1bxxPUAVzatxrX&#10;j2zH68f5/OiTuMs06jYD0V1q7Vtq3suHd4w2Fmad4PZ/QLrumJRItD0vvIcX/Ia8Q2twmE56SEm4&#10;sW+xkaRXTwtxYftKvL1zEQ/puNeEqIRBVLpZRDm7fWILc91NKGS6c+vyWdy9fhVZhzbj8skDPESc&#10;Zi79FHbFV4/h2b3reEttfPe0GL/wVKJ/b3lNMVVe9ORunkFcEVkpzuObl3DnNJPRc6SW4q/05hm3&#10;w4Ps80y2GUVvX+XWIQVMrvXH3WKSXEChv88FFz+4h2Iey3asmEOpWITT3OZXdi1CAXX0RQmDwoXD&#10;5p8nXpKwp/fysG/+OKybFEyDhuEM0y79QeQFU5oCbqczG5dzy17HzcunzTZ/zuh8lyelJxJ8RtNn&#10;fI/+xJdLah4xMj+kpj7l+/WPctLCewx2BaTt7cvnhOc906rXOLhqJnX0Os7yXU855gFz59v6Cxbp&#10;u005MySf3sVtX0gZyDE5q6TH7gHF+yFTkGIm0/cvH2VGfwlvCm8wu89DCQeIoPf6Sw4N+4qTPKWo&#10;X95P3aRAX2BqUkJjXeEx6eblU1wooxaj+Rt+lP7t5hnP5Iri97hVL+xYhl9J9muekN4wdVKUff2k&#10;0Aj+4zs0PufJ3bcS2xZn8Fi5AMdWTGY+mGvy1jek6un149i5MA23GcF/+eWt2Sn3Se1bzvmE77h5&#10;8QCJLCQ1G5FDPVcAkVZm81T0ipG4+O4tFPAwcGDVLFzdvRwFp3bgKY+yStXeM3jeJ2VvCM4LUvzy&#10;MbOVX96Z3Fj/dJJP57xiJvCU8+Uz47h97jBOMSW7y/zz/uXD3M4X9lM7eEH9KKagzo9yQ5r3IKyZ&#10;FIJc5nHF1Lk3xXfNv0UXXTmG13euUKDP4hKDyYUdy3m64ClH9PKlFq0vrajHE4dONW/4YSL5CY37&#10;29tXeEZ63lI63vKoqT9waNE6v7+k0UuyuCt4dtW2fMrdcXjdXFzl0fIt6bl94ShuUCoKKSe7l0zn&#10;yYnHx0NbuFvuM5/LM3+mu3F8Awmdg/2r0pHi44Rt8ycyF92J5eODcY0OekyjPWZQyafm710wEUvH&#10;BzFgbeMhYCu1lzLCLCSH+inJyafjrxzehjM7V1MD9+I2U6difusL7gYFwCICdnz9HOrmPthd3bEE&#10;uYfXM4jswn3qy9Wj1IAtM3Fm7TSUUJRPr0xj8swzMI9zj2jQ3xkZS07vwJsHuUaMZcRfaCT9ceIP&#10;EqKTzO+//WK2/msK7wtGvEeMar+S5N/ev8Vv7M89dRCn187CRW4bHQ/vMzd8TV17TS2W/j4jOQ+M&#10;kRi4+MFHV03n1mUKxG1UwET+Ok8++aLgyklcYoK8fTZPIDwf679mu0XHPy9k9Oa5/QFpV7J/YsM8&#10;XGHguc+c8ei6TEwJGoFdC9J4TD2LVZNmw29gF4Q594HnoC7U2V2YlxxCQFbgLePDQ67nEaXixgUG&#10;16wzuMsj8EPK1j3u0EIeaXPOHISdcrTLjJpnd69iMruHQWIPczFtzTPIPrgBl7h1VyZ4YGd6BPXw&#10;In5/w0T81jnsyhxDo54kMddw88R2Q1lJ3hUaNcfoWdHtXAaK5yhmwFCepePjkwc89TCqvuYJSNp2&#10;ndG+mLncnQvHjWeVbjzhttF2eUmtPb9tGU5sXUKDHsMjOuw+9fsxNVaR98Ylpj7cSsopH3LLP8o9&#10;w9POKdw/x284e5D5YzZPLIdxaedKrosB4fxeHg93mT/z7aMsHNo4Gye3LCd1G6hzzH9zziJ3zzwS&#10;d5DfO4xzcIcy/3xc+ABPqPn39N8n8RtKuBOKeFq6euYwzh/chgs8qdndoE7cOruHWfgZnhgooNSK&#10;m8zd9IfWAi5EfwR9xNTjad4ZUjkRe2nMt3eZ2J7ajJiBjlgYMZTRdwEj5mFc5fHq/eN7DDy7cJtJ&#10;8nNq3Wuebt4xAr56dN8Y7jXTmSIaS2faN6Q0n0l6CUktZjL/mBqqfy95/5KZARP/60e2MKLv5tY6&#10;xDVtZsJ9hieaE4YKnSyeM4gU8+Ml8o9EBo0tKSjKPsV3KTE/g1ekspjE5PMIqFOK5n/z7KHZeQJF&#10;EfoxA8/bknvYQjpvMY0qJGl5DJxyXiHB0L923ubzss3ds7t56GCKc+EQA9xFXN4xH3bnD6zHZR7U&#10;L+9eYo5KinhZTCcu7F2DA8uYKO9ZRe1igKC3r3F75XPRSmTf0CsPc8+ZrXVl5xLk7FuOK7sX487J&#10;rXhVcA3X9iwxKdHtQ6sYIbfiIY11ThrKj7+fc5mnCsqCIveVo8YgMqDOu8+UYtDIT3l979IJ88eH&#10;Fwws+Rf2MrdcwkhO7SL52SfpbBJ0dGUG9i6earSt5OYF7o5T5sh5hhTn8LuunznA3cCcju+TYRUc&#10;b1Ff7zMy32XkvXGSu4hn8IdXeBy8S2j2LaLDNiJ3/0JsmhGDI2tm8vsW4tS6dG7fs3jGOfIEGQ8d&#10;13hAyTm5F3a5p7YhjxM9uryXyfASejUbLwpvI/vwOmrOYbPl8k7tNX+lyWd+9oBRT0c0Han0R1hF&#10;xCcMAoq6IuDJrUvMHZfj4MrpOLdtIQ19lkbKxSOWB9S/ZRNjcHi9ttJCJumzcJhBoJBpUwENd4dp&#10;SFE+gwpTnOtcnM6u+iuRsoT7t3LwkDJxlwHgNrepcsecA2uYfN/A6dWTEOs7HNMS/ZGzfzUN9cAY&#10;sJhOVjqSx51xhxH2FusiEmv+Jpp3FS9fvcCbt2/xTH8zYIAqYM787nkxCq+dYB66ATf3z8XFDWm4&#10;uH4SdT3XaOqtswcYaLby27j7KCGXCI/dNZKUyxzoCaNu1tZMJpJreHLZiyzSdYFG0F92SrgtC2/y&#10;LMmtVUxtest88iVzyGeMwI+4HZ6QKKUjz+iAZ5znTfEdFPFUcGnLDBpjG3WWW5LHrRs8e+ed2cv2&#10;PpziETCL9BdTQ6+fkFYdwNmtC0yULKTRLu1bT2IO48T6ecaxcs6DK8wDaUj9iS6XJ4/dS6bhGiPo&#10;4/zrHHuQ238t5sT74vDiFGrcKZzT3xV5anpekEeyVuAOgdEcOgJePbCB2zbL6J3OxI8eP0Jx8UMG&#10;Ev3FJtsAUnBpP24dWIRjS+OxbHI0tjIruMDnRPWtcwdQwG/fvzYTdme4BbOObDJkXeCJ4+CSFBxa&#10;MgmrJoRg15wx5qgmz+QzyonCOxTYB9wud/nRJTIgD+7FFHQZ8B632OOckzwK7kLW3mU4u3EWzm/I&#10;YKDYx8P6eZ6McpC1YzYyg52YSrnQeFuZtO9nrphl/j3m6IZM5BzZzGibzJxwPBNizkU6HnG76++b&#10;r6mrzzhHMU8cl7jWmwxI0q0SGqyAp6asg6txaOkkZhPHsTEjBiN6tMHuxWOR7Nobh1ZMxcG1s1HC&#10;e5f3rMRd5qWPHlKjmZYVUY9fMnUp4TlbSbb+CHH3+nnMiPTl8xOxIz2WW3g9ds+NxPDOLXBgcRrJ&#10;zUcBd9YjZil2+5aOx8mti7EiLRQneAY+v3UeF3mKhJ1j7ngAN/cuxJWts5idH2FCexx3OHkRj0C5&#10;NMClXctYb6dmLMWdE5tx+8g6ZG+ejsILPJKRQB2vsng2fXDlBKNrNrUuh89eZKpwArkHlmP37DhM&#10;D3XBbuZsD7mdRWkRDVrAd5xn6pXDHXKPadcjHsEeUqvvXOOa+PH6g8lNSoz+PnmLDto1L82QXsBS&#10;dPUIii7uwUv9mY7vK766H6eWp2IXP/zm4VU4tWoybhxdh7zjzHuvnTLGe2zLNfOYFu2Zn8o1XKds&#10;HDVOVHDKP78LR5gTbiVU62eN5W45RPA289Q1H+fpfLvDa6ZhE8+yp3YqnViI/Sun4sjaGdgyMw7L&#10;UoO5xebjHk8DSieKb13hNtrNFCbX/MFCAp+1ez618Di38VXcPLoBD/gRB5dNIhWrcJ3n51uM+iU0&#10;zGMdLYtvkdgs6tIFBovb2DZnLDUyiPkig9KRbfQq5YFbs4SlgBFSUbyESfpTbl8FoVcMZs8Y5PJ5&#10;anlOOXnJCP6U+q3595G0i9y+10/uZv63i1H8JDOGo3iVz61JyShkQCq8esBI1c2j63Hj2AY8vHqI&#10;h4nTVpDRn/JI+03qrYxXTPm6uGUOjqyaRocuxektC8yu0V/Ns/mO7ONbcINZzR6Sb3d67wasmBZN&#10;3Hkw54Q6/yq6XTuwEgeXT8Z1auSl7XPMyeUpden2KWbzzLme3L3GSMkknFpzZBWjI8m8fXIz7nBb&#10;5RxcwbPmDuxfONYYMp8nouzDG0g4P4TB5/6pNXh2eRuKmDpd2r0MWUxfjAZx4Y8pC4UMYo947Hxa&#10;dA8lBYzahffwmPmj/lngvrY3j3nPdCqiUbXdtTOeMYLnMcfN59rP79+MG6T4EZ2+a04iyWPSTmpL&#10;mOcWkNICOrrw9BbqNgPmsZXMJRfwSHeNGcR53GI2IIPeZ/pydl0Gd+Mhnr5ykXV4K+4yk7hG6du5&#10;KA3r02NwnMHx0Nq5sGuZstmx7dQdcJiyA93Td6MTS9eMveg8Yx86zdiPXrMOwHHWQXTOPIgesw+i&#10;55zD6MrSac4R9J53DN3nHcXA+cfRa8Ex9FtwAv0WnkT/RScxePFpDF1yEgOXnMIgtp2X8nrpGQxZ&#10;dg6Dlp2B6/JzGLH8PFxXnMeQ5WcxjO0RK8/DZeUFOK+4gOErL5q2y+pLGLHqElxXXWR9Ea689lxz&#10;meUS3Fh7sPZad4X96rsMN7ZHrb0CNxb3dVfhqXrtVXitZ1vXrL1Z3Nj2Wp/FOsvU3uuvwW/DNQRs&#10;vAavDVnwZdtHbRZ/FjeO8duUDR/2B23MNv2erAM3Z8N3Yw68eW3us8+XxZt9/ptyOC6bNcexrTqA&#10;tcb487lglsDNOQjafB1B7A/U8yyax1dtjvP6z/U1uNve6cc6mLWH1qR1cr2j2NbafbX29VfgZ773&#10;irHNaNpgNGtde7OMoM0819Je66zae+0luNOubmsuwpO1B4v7arZXyQ/0E/3iRl/ITyNsZRT9N2zZ&#10;WTjTlyOXnYbr0lNwoq+HLj6J4ayHLDqB4SxOC45j8MLjGLjgKPrOP4p+LE4sfecdhhPLIHLUN/MA&#10;es7k8bnlxM2OrdP3oEvGHnQggO3Y2Y0AdmXpMfsQehO83gJv7lH0nHsEfQjgQL6gFyfvv/AEBhK+&#10;vixOiwndEgF3GkOWELqlZzGY8A1g7bLsPBfOxQs4wue84hzLeYw04F1kfRHOKy9hNI3gSvDcWA9n&#10;cSZgAm44iwuLK43qSkMKNgE1ipDJuC4s7oTKVcY2oNE5BrKrGE0njWbtRdjcWRsH0rmevO8nxxqn&#10;XzMwqcjZHiy+hMOTjhYAao9mn9eGbIRtuQ5vXgdsug5fwuRPkIIFE0uAuSZcHOPLa3/Wuh+4NReh&#10;LH68pzqA/SEqbAey9mOJ2Kb+XPOsntE8vqbN9W3hWgyQmpugs/axgRzAfm8Wf8IaprFcrx/b2jzB&#10;+h7bxvLktTaij7HFVYykrfwMtBawPiyqfWlbtd0JqCAdJSEgmBIDiYOgHEU4XVm8VtGXBNPZCMtZ&#10;CgxFhXAOFZTkwIWQOhHOIWRjCPucBCivh1KsBGu/+ccIKzmad8QInV3LqZsde846hPaz9qOrlG+2&#10;pXx9qHi9TDnGIviOE7oTZqJBKgRvOEt/lkGEbgR3ySCjetbi+ppFnsdwqpwzP0CqNtKo2wXWlzGK&#10;sLkJLLZHEzRntkcQvpHcqa6ETMCNZJG6jdS1DEQjStFcpWo0ssd6AkIj+7IWdJ7G+JZCuRI+Xbvr&#10;Pq895BBBxqLanQ4LpNM9qWABdKo3214sAsWAwLaP+uR4FgMWi+4LEkHlS3iCtwqmPAQLJvYFsYSx&#10;eKrelmdA9Oe4ELY1JoQlaGsewnmt8VHbb3COPNMXyHu+tnt+vKf3BLP24zuCOIcPr4PY1nwCV+8W&#10;vKGmcG5CG05Yfbj+ILa1bm0Qz41ZCNR30g5utFuANhbtInClpFLUQBa/DVdZZE8rgnisY+Rh0Yb3&#10;ZS1/uVM9JRqqJRpuhNWFULpSUEZQRT3oY8E6cgXhVCEHLmRiICEdsfw0OTlDYE9hsNSTYPYmlEMX&#10;UuAIpl2PjP2O3TMPG9XrRUK7swi+AQy5fRR6CV43lj6LTmEAw60TVW+gAfAsBmgXELzhJtSewwDW&#10;wwifE2vBN5D1cNbDubOGcdEKDwJPIdRlDWGztRU+pXKC0I1GkFFcqVwuLO6Eyqgb+wSWG6/9aUyp&#10;mkCScQXXaBpTxpeCSCmMsrGM5hgvOseDfQYsG2Tem3JNvx+dGMgidfKk2gk2H16r+NPZgkMw+Gy2&#10;+gSY4BN0giiQ1/6CqRQgtsMImL/gZF/g9jyEsgRtu2GuQ3hPRf3B7FMdyFr3Q9j2V20bZ+6z+HNe&#10;zRFse5fmEZS6DtpmKaxRVfZZ4F4n0PomAsiib/Plt2qTWapOYFmkpkoVfFgHsGjDKv3wVm0g1YZn&#10;CkPbj6JffFkr3KuMUnhn7UVIR1FBPVhG0s8K966rqZ70+2gWV4qPgVMiRFhHGlbOkhsW8uPEYlI6&#10;gmnXN3O/Yz/mfP2kfCyCT2UI4etLee1P+PqLYqN8yu0uoC8nGMJQK9UbyDLShFbKOBfiwvZw7R7C&#10;5soFK8QKthGsRxC80QTORx9oQOPH8qP1we6svfnxnoTNjbUXDeJDkErDpgUed68xngWawpRqKZqf&#10;AGORoqktdfAlQL50hjedIWdJaQSfj9TG5rwAghUoB7PI6XK2uaaTBYja6td9XzrfwMciENQnCIMJ&#10;TiRLKMf7EgKBGCSYCFDI9pusb8KP1768H7zjhmmH7bgJf1NbJWLHLYSwL9S0byKSJYTtUNaaR/Pp&#10;mQDWgjacc2otWod1X33WmqSsUlQpr9RYShrM79F3aOMpNfClggbbbKBUQEpqgBWssjHbARtpA6Os&#10;9AltrzTGg75RzqqwL2B9NjAHJZQK/+6spaSjWZSPjqb4mHyUtfiQknoQVA/xIVAJ52ByNJRcDaVa&#10;2nWkMg4kdH0Uekmo4BuiWM/QO5CDnBhqnfjAEEKnnGE4c7uBrCXVyumGcFIpnDOLwqqSZeUjgm40&#10;IVTuYimaBZg+YITaAk+7kKCN+i/wvKhOgkkKp+RdRlFRHqV+gSe4VCtMqq3iQfA8jXHlEMsJ3rwO&#10;kELwWkX3vNinIgXzYRFggkvhNJCOlur4biUwBCeU11IqwRuwg/MKKl4LCgMba12XQqN+gSlVCy+9&#10;3nnLjFMduNN6JmwnQSJ8oQKQfZo3in0aE27KTVNH7boFX83Ha4GqOoDvimRtvdeCV4Cr6L2COFxr&#10;43dojQJXsApc2cKH8KkYteV1iDadvk8bUzbgta+uCaegVWpibWwr4nhTQS0xUC7N8M6+QNbezKeV&#10;IglSpVPerD2Yj3pIPTfYDpYEVIo6WoAqH1UuqqhJ5XQhmHZ9F59w7K2DB9XOqKAolZSy9CWIAwmb&#10;M/OBYUZ+mc+RckE4TG1bLqed4ULwRlPtdHgQfGqbxRE6d4VKKRwXrt1nlI5tqZpyIYUTE1JZFGYU&#10;PmUEweRL5RI8Cp/urA00hEi1jCcVCtxKOFgbkOgkOcKHzwkyKZMfx6vtJcjY9mPbnw4qhU1qI+cG&#10;0aFSLcGlohAqcHQ/jPNI4bzVJkT+228ZZ+sZCzBBx8LxoSxBBjQLxBBCZfp3WcAFCTi2I3fdRhjr&#10;UF5HcozepbZgDON1kOqdt+HHOSI0l+ZliWRb7wjQOwQf21GcR2sWlII1nJBrg+g7g7jucPZrrcZe&#10;vC5NI2QfKbOxGe2pFCGUQIYJYtpKEUJqGsbxbhQAf/pKcBphoA/96DNz8iesIRIKgqm/GvhKQVlL&#10;dAI3MQ+l8Cj6CValYcpJ9VcOc9InmKMJpV1HwjiYB4/BzPkGE8BBUkIq3zBC6KTklNApvA4z6mfl&#10;C1I9nVbdSb4rJ9afIHRg8NALuYCRhNDVqBxDK2vlaJbqWR/iRvXTB7orD1MRgNqB7FOS7i3gCIcf&#10;DWBCHts+rLVjrfzMCnlSAG8DlwWPwPKygWYUj4YOYNtvmxXSFBZ92A7gOG9zj/3sk9oYFaHzAlnk&#10;vCCbikmhBEMgx+ie5hRkARpHGFQLRI0TaIJHqhe5W6DdJnS3CeNtA1KAgGE7UGMJm8ATqBoTzvER&#10;tmfUF7mbysgSyPn0vlDbPGoLVIHoy3dHGsBZeG3BW7oOC1TBro0jSPUN6tN3+W0neKxlK7OZdN9s&#10;LoZ5jVM/i/rN5hWYLFb+akUdK6eWyloKqgilNMo6COaYA5Xg9d1CQNkvaFXrtK8IqXOA/tKhQ6qA&#10;pDKecXQrDbeSTMGnQvAGEUA3gaeTKR9yJdUKqUp0R2sy5Q4EzAqpgkwHBWtRrgq3XKSHlJDXCqNa&#10;uD5CIVMh1Z9K5cMPNXkNaw/lb6wVPhXuBJeuZQwLQEGmEMU+QiFDChAP3lPI044P4rUg8+U9o3gs&#10;vjSo+i1jyxF8ln0BBM5PjpJD2e/P4s0ih0u95OAAKZOca0ASFILotnG8P/t1P4T3BF+47b7ACmRd&#10;CmSo7u2+gyD2CcKQXXcMeKVjBVn4njuE7w7CWJt59MweQsyxuhawUbwXxv5gAyW/VfPZ3m/mMmP1&#10;ThvMtudkD90P0ffw+/ScUV8WzSOVVS0bRHCuaM3HtkD/j6qyDiGoUlITDYx/CCdLMOG0IpP11wId&#10;qKy/LvCUzzp4a85/Tv7K4a0QrygpcKWiCvNZsBtIGIcy9CrkDieALpJOqZ5gI3xSthHmUGE9rIOE&#10;wq47wRN0niwmjyNsHqwtlWNeRqAk+wJLtXI07S4tPsAsXjuRHyhY2A4jGPpg7d5gAiKQBI5yIqNe&#10;LIE0mFRKbe12H40REOzzM3ARSBpcxhVYcrKgkZGlRuqT0sgxmseEPbZVm7BoxtsUSnPxWs/5sRZE&#10;Aayj6XCN070IllACFGWg4TwCgMBEspQCJ3gEnMDSWEEXwnHB7NPYUFNu85m7HH8X0XtZ2Kf7MXs5&#10;nrWuNU/EXmuu0jmDOE8Y36PvidJ9Fs2pe1JS897dhEuQEyytMcI8YwGrtMFsMPZZ/bf4fXyW3xyj&#10;tdIuASwaZ+W5Vl2aL0uBpbihAtb05xpwQ3cQQIqB+QsAiwBVLipY9ecrQSo4vQimN5nSyd578zXC&#10;uPyC4wiq3nCG35Em1DLMSgk5QAAKOle2PQmaO9VOhwZNJrVT2FRIFWwKl4JNqqVczJOAKRwqbEql&#10;FCK1oxQaBJ/CqsKjuWYRhAJLIJkPZTE5li38aFcrLMqoglJG9GcdsOO2DTJLJWRwtY0S0LD+rNUv&#10;6ARTIJ+3FEq15Vg5IcTmQEFWqmIGHF6Xjotkf+CuuwY6X77DwKTn2R9BmDSH+qJN23aP18FsRxKs&#10;CIImyCJZC8JglgiWKN7TeD0nMDVe9w3Upqb6sU/r0XyhHK8xAldj9M4IjjHfYivq17s0v6CUwmp9&#10;JiVg0TcI3hi+U9+vMbKpntUm0z1dC1LZQm3ltbpW24zVONZmM9Me8qf8F0phkSpLXQ3QVFSjuiaP&#10;lejkWakY4Q20Qalwbjd8/RlHT52ElO8JRBY30uqhkEsAVZTP6W9rgk8qpT/oake4i3KGTYGmYv52&#10;xn7laFIr5WU+LL4KhVyUwqPqQAKkRWmxAkB5mAxidi6vQ3fesYVAS938OF4AKjxaaqd72tEyuGUs&#10;Gd7kW6z9eC2oAtgWSBaElnPkpAg5myXMOJnOkUN0zbbUJ4h1oO2+caS51jjOwSLn+3NOAxifDeBY&#10;9Zl7BEQACKYIA6ANINt9AWkKn4vZR5hYNF59/4GUdey+ewjjs1pnKMdGc5zWqfshrAVjONeq58x9&#10;jtX6zPeZwnusw3hPdaAg4jf477LWom9T0T19o54vtYEFOf3Aa9lC9jLAs637aht4WeQ/K0XRxrVg&#10;VlqhfFeCIIDlO4mIOaAZMSEj9H0w62DzVwqxdR12Q9ZnO+rQodzOVeHWhF6Sawu13gROeZ2XUTML&#10;PB+CpJOlldRboVHwKTfzY9uP0EidlGR72YAzeZhZGBctpSoFi33aqRqjXEgfY5zP+4IojB8VwA81&#10;IZRFYwWKDGHtdgsMGTXI9FvGVltA+rGWoYJpXD0XvucenclnOUaOKVWuACqenC1Dq4TanCzHl47X&#10;tcaYd7HIgbovsKSCesa6lhLeM/3h7AtjMarIEk6ogtkfw/tRBjgBec9AGcJ2FOswFl0bOFkiOFbj&#10;rLbmtODV2iP4bIz6tQYVtrUh9KzebW0YbRKulddat/o0Lowwy1aCT7WlvBbYlg1pb9s9gRvHtuYJ&#10;ZFvvlj11LR/pnuykovHaDLKjUgwLVl2zsB2h1IF+F6yKel4SMkJJZcx21GFCfwrRAUEx3pO1ABRM&#10;kl4dEJTwS9mkSirhgoS1gBJ43oRHyqZcSSD4sF9gBZiXlu4kOd1SMe02fbxqfah2oVE1c49G47UB&#10;ikUgCYZAlhB+vJ6ToWQ4E9JkEOMM1dZ99SvEyfi6H2jmtJyha0ETTicbx7DPwMI+M6eeN/dL59M4&#10;CzQLkP97p0CynKgxBNCMo5PYH8VrjTN9LGG6JmQCLkbPqU/t/XzOVmu+KNYGbFs7bB/XwGej1bbN&#10;Zdahfj4XonusozleNoq1zSdQtQaBHa4+Pcc+o8jsV21U0NTWfetakOk7LRsk7M+37nGcwNd42Uzj&#10;pOAGePbFssgWcawVEWI5ZxzHaE4BLnBN+kB/mhxaImK4kDjdhJ0rYfRnWFVuZ/7EQSXTwUKnytI/&#10;Hyg8mlMhJVbqJRWQ6igxFlwCSoD5smgnKO9R6PIhsErM1TYhikUOlLOsMFi6owWNtdO1uwMMNDIy&#10;57c9Y8FRWss5modr4YfrfqlqGFB4LafJgXJcBA2i+3KUnKO1CCw5z6iRGcv36jkz1pq/dC4zr21O&#10;q1ggyQFqq09O1jvkqADWuq/51Scw4+hQKaPGhbFEEA6BFM1+1ZFyOPtjdM05I3nfQGm7r2dCzHgL&#10;2FCWcBb161pwah0W2Pl8vnQsIdE8nDPhQL6ZX8/oWbN+W61rvSeOY2L5bJQg0rwsltJabb1D3xJr&#10;xuWbdgzHa1PpOQMsi56N1zjWWpP6tRbrnmVTC1DZlnCSHTv/zdmOkknFcD/S6U/wrBMkQ6wtlIpg&#10;KZEgsmCyrrUjDDQ256oYMFgk5foAE05tfUF8sQDTx8tJBhRzrY+UgggUSzl0T3PLgTKkntUHyyFS&#10;ldA9lpOCqEgar2f9beuw5rMMHGh7byjHaR7Nq7bmspRWz9J5vNZ942iNMcXmNBpT67AcL6isNWuM&#10;HC7AdU/QCSJ9n4pgksOkXHpOAIWwjlKhMyMPaKwFnRxmgcF38pko3VOfrcj5BlS2BbDWrXcFcbzW&#10;IOCi2K/1x/NZrSWWtd4RZsDU81af5o1hHX7AAkvvi+f80eaeNS7OjCFsBy14o3Vf72Bb69dY84xt&#10;nAGfRd9r3s928oH7Bu441tocmtOMt9UCVn6P5bdIKQ2MJlElgAJRCue3i8pFAEOoUKU5gGCScyxg&#10;LKMZB7EEGWNbxKsdyD4Va0cLKMupwSxyiBwl5+hZfajCka7Vr0UKODkwhJDovubQc0YN+Izm03vC&#10;+YxxiO1d/lyjrn15bVSFteY2EJgxqvUu63kDDWs/3jMQyMi28TJerG1N1lzciGaMtWatwVIdQsax&#10;mlNt1XpWAKmt98uR1nfIBpYjBY765XzBIafHHHhgjdV8rAM5vxytdhT7ouhUsxbOIzAjBBSvBaoF&#10;mAVxKXgCLmo/QZCd9Czvq8+C7D7HsZhnS2EUOHzG9pzqJI7T3PF8PoZrTOS17mmsitaWdPAB59T4&#10;+9amUd8hfQth5HjNEc8iZY7VPKw1n+wjO8n2CawNjFIzKZ2gM7kWnSNnyQGCynKCKLYco0l0LXC0&#10;UBlHkwpWX7bVp1IKi3Eu2/qIEN1jWwphOd0yhlEQzclFWs9ZHxrAPgOerjVG69KcLIL2/8KY5ZD/&#10;hj/AVmuMNo7mD2TRx2ut2hwaaymc1sc2+/Rdml/O0zqlLqXKZmBhre8VEJpP65UzdC1ja7zmCtun&#10;tua11MeCkN/HvgiOs9RRxXKkirEp+2Lp+FIb6J0aq6I5DAS6xyLHam6BEiNwzBitw6p1rW+RjaM4&#10;xsDKvvj/gkXPqi+BfVqbAVVrMeO1Xo17QBAfmGutSe8y62Udy5Jgq/WM+sYcZt8hQfjAzBvHIkDH&#10;Hy6wnmE7nvdlN32r7GXnThhlUIVEyajCmhwrZ8l5ZmfxAywnaZdYRtCiS42iDw7jpFpcmPpYB5l+&#10;a+H6GPVZTrA+MMz2nBajedQnY0fwHapLnaFxQVxPONcgo+tac4Ww1rXWE0QABV6kYNc6+bwgNI5g&#10;rQ1hoLE9o2splMYKLM0huEphFNTmHWxbxldtrUfv1ThL5dnHdeq7NKee07rlFAOwedZabxT7wg2I&#10;XAev5TSpmhyvdxiY5Wz2R1MhzRy6x6K2sTdrPRdHJ1rXgqN0fgLG63jWpfbVPfXJDgYU9mtO2Udw&#10;WHOpvo9E1oJHcxtQ2ada0MWqX8+xmPVxzmj2xbI2z7Eufc4Cj+3DvMeiOoFFc4w/8tC8M5lAJrNv&#10;LGsppmWDfCrj/mxH7X4ZV47SLpbB9QEhMh7bMp5g0yIEmz4qwnyIjC0wrIWG0YgynoxqPtr0yQAP&#10;EMo6igvVvBHsF6gWnNYccpoBUc+yrcWVQhzM/rD9moMQsK05/LVhbGOkfPpIU7NPm0YhTmsIY1vK&#10;IOdIlYP1bSyCUcCorWc0ZwD7pDRmo7AIbsEle+i7tVar1rVtQ+g7+d1ymupS1dA3KuzKeXKaAY59&#10;so/5Vo1nkQPDWOta9wRHjBx9SApigabnBJXAly31jLEfr+UDy958D9uaQ6Co7z8gcS6tQ31SI/WZ&#10;OfUuW20BZilYDEsCnzGFwOhaa00iQElHrHExBjRCzPtRUkGBZaArwNgjfIZtvXc82/Es448U8lmN&#10;seokXo8jnAmcT7BqTjsa3VFQyFgybiQNKANHcHGBbMv4YWxrYvXrZZF8MIJ1jCl8ztyXUXWPH8p2&#10;OIvACrXNFcWxwWqrX8+zL5jvVK13lhpDgOn50P9ah4ALMesjmLyvtlkX6yD2KcwIdsFgVEpj2K8N&#10;o82ksXKq6kBeK9eyYNKGsIDXHNoAAkBr0XcZ+LgGwalxglDOLgVJO1oQWGBY7f9+Vo4WPFG8tkCx&#10;nKyxxsHqpxPNtemz7KlndF82tYDjNfsU2mQPCxqOY9E3aqxsqn69P5J+iCUg2ox6RrUFu/VOAxNr&#10;8y6WWAORQBV8VjuRwCSwCLYxgkht9fFa45OPct18VlCpX984lu14wiVG4jhOQAq8ccceYuzRh2bc&#10;eNZjjxYigc+PYa3vj2a/QKYy5jnKiUEs+mgZWR8n4FSiOTiMkwsitWWoMLbj+LCANMYxC7QmFvnR&#10;+ii+QB+tMZEcK1ANhGwbA6mf7wrl8zKS3mn1W7UgKK1l8BCBxg+Wc6I4l/otAAQq77MW3BYIAt3a&#10;RIJbjhB82hi6NnOyNoCZ9wsuOdxybBK/Q+FUjgtjbeDgmNhDFoyykRWeLUdGcz0WmHQOv0t9Cldy&#10;tJxiKYZlM5VScEo3ruym+3qfnKf7uo5nv2DQfHpOgCXQvrJRqY+suWyAcYz69U4DGdfy37bVPGpr&#10;zmi2I2zv13tK1yb/xfBa6xCY8nsyIdO9RNbJBMgAxlqA6jqRYMXz3thjVh3PPsEnYOM4ZjxhTGTf&#10;+GNFSFJ9XDVV8ZjmsMbHsTbKqAciuQCpWYw+VovjTdVRvBdN2vXSOMpqLK/DbP1mErbjJbecPIpt&#10;QSk4RXvpXGYO9ZmidxQgVO/SXDRYKIsMImjN/UN6jrBxjEAIp7NDWWQ89YWwBOsei4ATUKG8Z2oC&#10;ISDlnEDCIqdojAAULHKc5lQxUHGc+gSsCVdmTra1VhtYui/HCioLIstJcr6eUx3N9eqeAZHPhmkN&#10;rC21kS2sEkdbyk5ybhLtpu8xykJbaQMbG+hdbJcWwSofaT6Nlc3Nxmdbc8qhUXzOKBLnl+00Vj4z&#10;38c+Pa9xMWyPYS049A2l7xBwup/AoudUC6hIjtdY+VVKpiI29EwiYRJciQKPbY1LZjuJ8BnlY51y&#10;rJh1kQFwAsu44w9Zs4/tZN4fx1rsaKxdgoFRkz5EHCfTgiJkGF7H0lgxrBMN0XoBF6Ixhngu0Nzj&#10;c2zHmH59LA3F6yiWSPWzhHE+zatxITSS1WdBqracoHllQMErkOXYcBpXxpSzBa0Mb4xuihxuwaHw&#10;L+OYFID3VMuppaphHEIHaQNYIFFNWTS/5hEcRl1Y677WozxIqYnaAiaWTtE6jIqZZ6SKpcpVupE0&#10;XhvUGmfsYmoLBK3RgGjsJEjUtp41UMgGrDVPEvtlG32PBYBtbgOWNU72izXjLNvovuCRnzS/nrUg&#10;Zs0+jZeKmfF61lbHyT/yKccIIvlaoJi2zb/ys/oEm8AZQ6g0TvfVb2r2jT9RhJQTxVRJa0zqiRLT&#10;l3aymG0CyXsTThJEtscKUNbJrFNYjDLGEzZ9QOxRQscJjOKxHcf+OPPyIkTrA9kXy5cIQt3XApJ4&#10;L1Y7hJNFmQ+2AFVbgOp51Xo+wgZ3OA2g+4LWKjIM77EOpeG0lmj2yxnabXJgpAwnp2keXpvUgddq&#10;GwBZNC6CTjD9vB9OI0sVSseYeWwl4ogVQjWvnG9FBQLKtsbJsVqngJejNY9ZA4vWK3hUCyTVWrec&#10;ab6FThR8WrtgUERRSBJA6jOwcIyuzSZl2zzD/iSOizX3bYJga2u8gZi1IFBtxpsx1lo0r5RK9wSD&#10;bDhG82kN7JN6xZeug7XGJchXZg18H9vmG9gvH8q/EqJkleMC0ipJbGusYNK4MaVKxzKe7TgyNE5Q&#10;EsBxBj6rFpApJ0vMPV2Ps/WPPWHNZRdDGBN5U5MJPt1M4GQxbMexz4DKEs/+KL5YL0zgC+Nt461n&#10;CCZLosbz2TiOi2fRc1FcfJSMp4+39cu4mkeAWuOsjzTPyZg246itIuNEcw7tbBlcdTCdL+WN5j0Z&#10;W2FO0MnQxrlsy9hS+Qjd13PsExyhLJozTNDantE7BalUQPPr/RovR2me0jHGsaZtgRVD0CJ5P5yw&#10;6r36plJoFL4El9ZofaPl7Gi2dR3HYuZkLREo/eb/2MI23gLHsmG8bU71W3ARRhaBI9ASCYruq23W&#10;wTxO4KhP8whuOV4qpndYcFnPyndSMaOCHFNaJ52wnhkjTlikanpvMiHSs2NUs4wjaAJQwI1hnXqq&#10;GONZTzxVYoCcwP4p7Jtw+pG5l6K2GVOEVN4zYXocB48hbIZaPjSWbQOXqOW1JhaAuo5lbfrY1sIS&#10;zU4gkJxQ9y0gKcGcK5YLFdgCSfNpx8hwxqis5RBtAhmyFET1y+ACV0aUo0oVItIoq8CS8mpegS5H&#10;ScUEkQWB+o2yah62pc4qmqO0jtI4AlU6h4FNbT5nIDFtwa9nLfDkMK1ZtRUBLOdqU+gZrV/3tQlV&#10;G2j4DQpjZiyLan1XBOc0jjY2oZKxrTkSea1+FeVXBjTW8YTMpEW2PtnNAMFrAzKfLVUqRSndV1vK&#10;Jj+ZCMc+jTe2Z136Lo0byzGlsEmQ4glXCtulYdcone7Z+BBIRsTod/GRxJLItrnPMon308hVmg04&#10;taeeeYTJp0uQelqgMnyzThGotvtGGVNIqiYcf+qRuSmQSssYXo/h4LG8l8y2Xqo+3Uswi2KbeUE8&#10;F5bM2izKBmUc+1QEsIBN0BguWKorOGUU1f+fYdTmfRncOJXXps1aRSBb6qJ5CAD74pkyRHOMwkkk&#10;jS5YBLiei6OjLQW2wNA75bhI9gkkA7/tHaUQCho5TY4pvZYzS0Ew4UxwsJbKad2RrAWBoFGttep9&#10;pSFM1+rX9wpObcwEc20pi+ylDa+x2tiaU07Xc1KgUkisd1jfm8j+BN3jtbGfsaX1Lj1jRMWMZ5tz&#10;CjjdE1gSCvlEcwgqsy4WvceASZ8LLKmZ4NI9AVgqTuPZ1vU4lmReCyaxIGFLJXCq0wjbJNaTzpQY&#10;CCcTxlSyNvmsVY/nvSlsT+S9/8A4gYPGSzpPP8E41ikETwPHsJ3IeqwpjzCWD5l+tvUywZvEOokL&#10;nmD6tdASLo6qSENoTKJt8QJXwMayyJjaUZYB1F+qxDKqFNRqy4jq13iVSBucEYRPEAkGGVWO0U42&#10;ULGYEKj8lmAIWMGktuAwqQLHlKq0gYS12QTqY5FD5CQBacIZS7TCHdcgSLSmUqcLBp0IY2zPWVHD&#10;cqrgkRP1jYJBz6pf36vwJWCkJmbz2p5NMtdUpNJ59Bzbel7vlA3Nxud1HJ/TBtd6Su2n561Uyxoj&#10;mNRvIhdh1zgzJ8f839wWUPKtSmnbUi3VpfCVMOQ+NnUKWUi29Y0XfAJKfBjICBiZ0pg0gqiifkEo&#10;ICexVhnD+5POPEYq27pvN+ZMvuNEdkxgSeHAiWcfY7yuWSdzQKomNRM/xljWgk9jBW0pxFJMAaha&#10;wGqM2qWqqjrB9uFJcgT7BKfpY62PkmFk5FJIpahypBwlOJUWCGRLaQkVa8sBAtHqExwxHCvlEpyW&#10;8yxgNEc8cx/NqTn0jMbLUYJNDtFGsFIUq19jLbi0KQRraZ/1XoUvgW1tKL2PqsjxpfAJKH2rcbj5&#10;Rlsk+a9a91X0nGUXy06yg57RRpdSKR/TujWv2eisEziuNCxqXaVzSq1kW82hYoRC4zhGtSDVhihd&#10;lwDWGK1Bc2iM5hBgAs0U9k+mr8cpxBKuUvikcMoBJxroyI36CZdAFJBTzqr/EaayT/1Tzj02tTgT&#10;kLqn9kS2CeNDx7SzTzGRgwSgBqeee4JJ55+wFqBPMJ79aeY+23zhZN6XaqayP8UGpoAVrLoWrKVK&#10;KmC1MAGqcfp4K9wTUH04r60UwHKIDGHG8jqRY2RsqYfuS6F1XyDK4TK4HKLnDCS2OeIEBu8ZxeC1&#10;xsjJAsYokcazNkDanKLE26zNgGS1x5yi8/Re23v0bj0fz2LWqWuuSfdNSqN1cXypusgxJt3RHLZv&#10;skKb1VeqRAJhAp0sR8vJeq40p1LbQMbxpaFT9rNUSO/Rd1vzWPNbSmbG2oo2hebRe/+zLnPPelcS&#10;2/KR3l0qKMl8d5p8bCATMLaaxYRb+jjV9HGtvE4TCxxfCpvCr5RwKq8n8d6086zZnnpOqiiG1Fb/&#10;E7LFeQRjyol8x8nnnnLgUwOboEthrTKRAyedZz/hS2NJsdUaN86MkYrypbY+wVkKqMAex4UKzGR+&#10;XCKLQBbEUtOxvKcP1z0pp2BWrXxDxi2FT+AYI2oOOdzcUxEgNkg41lJXKbA1Xu3E04KD87EvnkVj&#10;YlTznpwipbE2g/WMnK9+8zznl6Osa+tZzSVHJ3GcHGit8/8cqn71CS6t1zib3zmG/XK0nhV0crwV&#10;2qy2ygRuSAMMbaPnNF7v1fPGXrbxcrzuKRSaA4DavK/arMk8Z401MLKWcuk7S+c39jbPag7ru1P4&#10;HnN9xuoXHAYyFkvhrNpAafwsMRJ8tvusxYb40bMCT1yobyqLgY9ATraV6RfIFvumiDHWKnYTGabT&#10;zj/D5AtPOciCbwqLQEwTpGynlV6zTFabk4+3TTDBNqHgSyOQermgk7oKVi1Ou2gMi5yVzIWbsM9i&#10;7UDr45Q/jOMYGV8GU79UVcojY5cqq/JVozy8L6PK+QI8QQZlO5FGl2PMLmcRaKVOSiBggkf3Eo0z&#10;BJMFmd5v5rKp9Di9R2thnxylOQSVcT6v5SipRgL7LSdbTtV7LHgsQNTWpjTXrPVNlqMZxmwOtnIq&#10;a06piWUf5lNsj+WcGmsUinZSv7m2jdNaSje43iNx0FyytQWapToaZ8A277PKOPO81mOJiuylNYzR&#10;OM5XCqT5UwzbE6VqLBPYNorHIv/qOyabe2yfZ03YptiKFFHglYKYflEcsZ99prBdes8uhTBOuvgc&#10;Uy8+w1TeTLvwDNMuEkjCmUoYBek03pvMeypptklSDZwaw5dyjMK8JFfhXeCm6EMIp6DVmHH6YJax&#10;ppYySjlpELZ1bZTR1h7D3WfCv/qNgR4b2EqNp3nGsE6ikZJoOBlR9wRCqYPGmR0uCGyg2Ryh+xpf&#10;WgtKGV+OkoP0rIFNa+G1nCHQtB6NS6XRx3N9cpa+cYLWymLGsTZ5NPu1njTbtTVOzlTEsCA0zmXR&#10;Pb3H5O1s637pMxoj52utCm/qE6zGLuxTWqSxZjzXpr7S5/U9Blheq99ELfZpvokMi7rWOHOtOdmW&#10;iGgD6DnNU9rWGAEmoRFgBroLqq1UrlT1BNkU9kvMVIuTKSwCcPrFx8hgLYammmuJnuaxeFL0pTI+&#10;dJx66Rlmssy4RPg4yIBpylOks38SAZ2swknUrwknsQhIjZnAtpmctdRT9wT2BO4SvcQAyf7x/Cgp&#10;aQqLDGpknQuSIQSuPlw7TUYWtCkcb4zGfgGYTGPqnnGyjMv+JF4LSO1uQaM+CyjCZhsvUMaaOSwj&#10;C0yjZLpnm9sAxmtrh8vhlrNS6TitVQ7U82n6BtYao2cNGCyCtBSg0lBl2ubaKoJxkg2EqbSNxqtf&#10;11IdjZ/A2qyFbeVW6jfqozlN2xqnMerTOIVOPad7Wo/eYb6VcAk0rVffYYC0zSeIzJp0X9dGOPT9&#10;1j09Y8CzFbVL/aVIOJG1Iqn8PJngiQn1ZZCPKfw2sWAKmRGEEjhBOeOSBaNKOtu6L3YEpF3mmWeO&#10;M688Q/plwUgAL71g4bXamljwabDahHWSrc/AVwovJ03lZNP4jFkUi/q1cLUncNET2J5ApZWyatGp&#10;LMpBtcMEqoykMQLXShGs0C/DSDHHCWo5hx9qwOR4GVcOlRHlIO1YtQ14atNJAlqgai6jHLyWwyyl&#10;lpNsCsxrrUHhQgDJ0aWQTTPvtNpylgWFvkcOs+YQNBqja4WeUogmyzHmusSohSCUXf7zLtscsskk&#10;1nL8ZI7Vs2prQ8vZGqOxAiDFdl8QlcJSCqPek8ax2vB6r3VAoLKaua3v0posVXuE6Rwj++t5zaex&#10;0wiICcl6nv6S6pXCJbFJV0rHMbqnYtbMWkwIMgE2VUpILqxi9U9nmcX2NJZ00/dfNcfbZRDGGVef&#10;IfPKc0wjlCrpl59jOuE0ULKezHqG7gtQFsE4iRNMFpS8nsQJp/B6oq2oX9epXLTqNNYqAtaEdtYG&#10;UH68oFRb6YCcNImGNxAbqbd2Yhr7Sk/3MoaKjK1rOcoYUf00oJwqZ5Tms3pe8Kayz3JoqeE5XtCx&#10;T/NoHXqPnCwnav5pNJDaqecZslhPu2iBkcbrqaz1rJyhWkVwTb5gvUf3TbG1BaLmmK7adk/hbBLH&#10;69sMmLY5dN8az7WxCG5dCyJdmzXzWuPVttYiO1qgp2gOtrW5tV69N521vkXrs/J/a+16n5mbbdk7&#10;ncX4gGU6faK24NRzUkEBpSKFUwSczlrPCjZdCz6BqvtGFS8/xQwWqWAGWZolrtgvIAWpnp+msZds&#10;MM7JfoGZhG3W1ReYl/XCgJd55YW5TrdBOt2mnoJURcB1kg+SAAD/9ElEQVRO5UsmckL1T9NLCKZA&#10;FLSCVbWBsxRWLtZSWsJk+zCjlCxpbJtDlIzGsZYhbPdkXNaTOEYpgYGU42TkFBpWxrQco9pSW43X&#10;OEGmOXVPRpBSGoewT04sNbyBSO8wRrfuGUeqbXuHrgXTFI0hqJpD7VKHq5bjprE2c3BMab6k57X7&#10;5VC9R2OsNVr3LACt75pOx0w066CTWeubVJvNwfulYGit1hpK18L5OMb6Hm0S2dRag9ald0wya9D7&#10;BKPsxbG8p7UKDBM65QeNsz03Rf2stS75UmqWLsAuW+MF2yzyoVplOvszDSOsKXTT2DdbfJGZGRyn&#10;sWJH7Qz2T2dbUdaE6dnXCF4WAbwqIC0oZxNKtTMIpR6YwfYMQccJJpoXWoBOYVv31T/litVvwGS/&#10;FjGBH2HBaoOSRUqaSuAErK4FrFRU4V4fPpFtfZS5z+dlGIGoomsBbMCSsXnPQKdCw8oxaTS0DGp2&#10;PsfJiXKEDGeNUb8FvvqNIzU/72msnKWNIgcZcNRn1qJx1hjNq3ebkEbFlLM0l55Lp9Msx/4fjCoG&#10;DNMnRdCcmocw61nW0+RsM972bnNtjdP3TtUzXI9qrVdwWxvcGj9TtrStQdDpPdaarTVoLtV6j6Vg&#10;attsyNrYX2Npe33TTPmQfZPMPeubMgiY1G4WfS2/qjYAmtoCTc9J3GarffUp5ti4Ephqa6xY0xhd&#10;i40Z7LPLzHvmOPfaS8L4EpkEcg5rgZghONkWmAZEUyylTGc7w9ZvyLYtLJ0vz2CZyqKXW7A+tz6G&#10;9yfzpZaSavHPDJBpMqCtT5DKIFqcJH2iDM7r6eyXIQSndr3G6J5AGM9rOVDKKkNaO9nqU1GfwoHl&#10;CN63GVXO0w7XtcZoPjlO9wxQbMvwak+/rLGcj8XUfKeeEWiaR3lQGmtBKucZGDWXntV8vJ7FbzIq&#10;wqJ3zuDcGqsiJZGSTTN91hr0DaUwqOgbphAQAwuvjSrxviCynrHyskls61kVrUO2EkhamyDTWNlX&#10;4GoOAyGfU9icyLZ8pbbg0D3Vc+RTjpWSaY6Z9M0cgjWLJYOwCULdn8W2IDNpX5aV2s1Um/3iYW6W&#10;aj5LtiR+ujfbVqvfLiP7meP8nFeYl/0SMwjhQtZzqJSZBHQur2eyPcPASrVknWkDdQZLhl6sMbbJ&#10;dW+aWZBAZdE4LsiAzHqaoGWdwTqDL5d6TpEDWKstqAWhoLYAZz9r3VOfnDVVRv+vWmorA2ZcEUwW&#10;tMbBLHKC5jPO0HgWM6e5p/da/aVAGEexaLzGyZna9UYN2J7FWpCpX9BPJRw6Kepa9XReC0xBY4Gs&#10;cWxzfvVlslZbcOp+Ot9vTpcs5j36Vts9S3m0LqmMtVYpkr5TIMkW6Rqja7NWa52CR8+Y72QxoJr7&#10;goV21RrM3JrXGjNV67ABJ19obo0xasciXxkfc4yBk6AJoLnsm0vfSvEkQrPYr3dY/QLyOeZdU3mB&#10;BUwF57A9n2Uur2ebWvxwPGtBaWBclEMAOXg+QZzN9lyW2WzPI6SqdW929ivWL5Gh/JLQCTQDqq0t&#10;ePXyTPZp3EwuUgALIt2fzsWlm2LBKZAnG0BlBBZ9OPumE2aprT5ORjB9NJCMpVO/2Z0ykHlOMFP1&#10;bE6T84xRjXOtXaxiAOc9OW6yAFSbRXDOYJ9xoIGSDmfbgsACRwomZ0tZpYSW2lhKKdAEmRXaFapZ&#10;M9RnXHtFKB9h07USbL9SgJXXdJgqMadXATyD46SagtsoGOefxXWYd2q9XIMcr3Ym24JGaxR8s2kT&#10;fb9USPV0Pqf+GbrmeJVpApTXU1XrnmzGuY2S8VrwCKYptIVlb8v+6Vf5vbzWu0rHWiBK3SzQpHiz&#10;TZHSCSL2CaZrgops0F9qLxBsvC92BOLCbF6zzFI/r+exZGbzWfYJUj1rKeP1V5h//TUWsCwkiAtZ&#10;q28BYVx43QJztmrByTKHYApEtTM1Kdt6gWqrTaBZ5nPcLPZrQRlc9Czek4JKWQWn6nT264MtlSXg&#10;ukfjyADpNIyudV8gm5r3pL4aoxBhCtsyogxqwoJ5xuYgGdkYmuNL23SMat2T06Q2ZpzAUx+L+qRO&#10;0wnVDBuARglZWwcYQagDRIlJP2afvIO4qERERI9FxrQ5SJswHfMzF2L39r3Yt3UvLp6+iDMnzuPs&#10;kRM4n084OEdp/iZVK829zLvNOpT8W9cCz9xnmcNQJzCmExwDlrEX79Neuqfvl53+A4+tVp/yM9lU&#10;YVJ2FTR6VrYXXBqjWoBZtn9mlE3X8ptROIFGiKRsBjgWjTGAsZ7PWn1GBQnaQl4v1j3VOSzXJXoW&#10;pIt0naOx6rPBuDDvFRblCsZXWJzHWhDmEkYCuJT989gvKOeyX2MWsmQSWinnIvbP4GTzjKJaSip1&#10;nccXzSWMgnUu2xa0gtSCcqbyUS5Yz0ppM9jWtQ5TluISMH64jKB+y3hKBWRQqS0NrDEyNvtkSO1y&#10;k4OwXztYoGmnzqSTLHAtgI2DBby5ttRAjjUg8trUgkGQCgypIOHRYWPqxRLMZD35fDHm3/kNffo5&#10;o9cQD7TvMYxlMOo164haDVugjWNf2LfsBMfOfbB/x0HERsVh/uxlCPEJQ27OTRQXPsK5/OdUVuV7&#10;CqVMA/i+mWajSMUsFZz9nzxL32Z9q75NoXIO7SNgZYPZ/E4BOZdlRtYT85zuyyaCYz7bglA20/NS&#10;s7nq0xwsZm7WM23XpSG1VPHUnkOIFrFovoX06Xz6cmEOC30r2ORb+X2B7hGyBYKR7SXX+RzHCcYl&#10;5GVxrkBkH8GcpZr9msfAKACX3XiN5ayXEMJlrBflvjTtxSoClMBKHY1qsm8e21LGRQRzDtsC2ADK&#10;tu4v4IsWs20BbIX6TIJqoOS4OSylyiqABdws247RLhGU+kAZYDbr0jzDXLMWcKWpgq5lTBmw1MgW&#10;wJaRzT0WOWsmHWVyG/UJRjp+NgGUwwWvwp7yKoEoMGZcZvglLKWheAqVcBY3VSfPKHTs7oRu/Yaj&#10;72APdOs9FH0GjMSgYR7o3m8YBjqNRtfu/dCmbSf0HzgCuzbsgI+bP+o1bYeRozxx+tgZHN57CId2&#10;7MEkHvIyrihvs9R4DteotWUKKLN2fhPbgkiwzWJ7nkKc+q49NaAYQA1IFoQqssMM3tPYUiBlK4VL&#10;QabQOY+1lG4OixTLEgRCRZsLpnksAkvALSAws3mt50ohW8h7FnicR1DR74vYLwVUWci2BaDgYz9B&#10;XCIY2ada4zVO9+wWE8blNwnizVdYLiBvvMIK1lJL08/2ErYX28oCgraUcC7Oe4lF6jOwClK+kNdS&#10;zUXsW0iY5/JlCvdqC1Kp6nzWKlJP1VLUOfyI2fygeSzKV+fzehYBnWM+kgDyWkaRIUwOwn5BbABm&#10;MTmL7rFWUVsGtRyk+5ahjROMM21OoeOMAtGpGVd5eiUMmQRTKjWb7QzllwzTygV1OFGYXProf1G/&#10;Q3/UoQL2GOBK9euMwc4+aNG2Gzr1cEKvvsPQs/dgOLRsj0EDh6F7tx7o07M/nAe7oHW77jh/7Cy2&#10;rtuGebMWIJFhXUBeOHbapB+ZBFJKN0fqLDXk+hYKDBtoC+lwgUWfmfXPy7ZAFEgCT/dmseibLYjU&#10;T2Vkex7b2sgao1qqpudLgZNNF1+35hAYAmsu+wSeoJvL56VmglBjlxqApIyC6TmWCTYWwbfUAGcB&#10;qWeX5PEZtpezXkoWxIrGLBNDvFZbsBoYl918gxUspTCuuvUaK1kE4wrV7BeEi1gv4/3FLItYBOkS&#10;qSknVXup4GR7AV9gwBSkBlYuXLWg1GJYBOJcLlCwSq7nc0FzpLQGYH6ArtlvJJ/1XPYpBAhU9VlF&#10;4ClFYM0yR8anMZUWyNgaq2s50oJZTrTKvGt0OCGcLSVhrRCZThgyrvDUy3omQcxkewZhnHL2ISYf&#10;yUWHzv3Rf/BotG3bGV17DELKmKlo3L4PXCOnoGyjjihTtyWqN+uC2k3aolWn3qjTuBXad+mPanUa&#10;YbDTcHTs0BndewxAWEg0VbMvYqISMDV1KpYuWIaNy1Zidt4bbg5uCKPeTwghC9cn1ZGqLWK9mN9o&#10;qZDg0DdakOha9hB4gkT9C2gztQWiFEyQ6b7GmT5ds73E2NkCaYHt2cW5uq9+tS1QNc5SOsHDNscI&#10;Ogs+gWYBp7b6V9zQ9UusvGGF5mW8JxYEp9pL/+taxW45YVx75y3he4O1BE/wrb0tGF+xJqBSR7aX&#10;EMRVVM8VUlCOUVhfwpdYtQCVWlpquogLUFvkC07dn8/rBWxLTQXkMtYat4TtRVyIQrl2lnaKPl6G&#10;sCRf/Raggvb/igz3fzIvAGVQ7XrtYu1Y3ZNqyKCCUnmJyWOoCApnC7OlQDoQPMFc1jNsoVIhev7V&#10;R9hw/RHGrjuCyGW7MXL8bPTu0Qvt2rVHt269Ud++Nbr3GYIOhM3RsSfatO+Gnr0GYtiwURji7IH+&#10;Q9zQdTAVs68bfm7aCd9VqIkmXQbC3qEDvH3DMaj/MNRt2AwJ8eMwf+Y87N91EIeu3DUwCsD5XJtU&#10;bQHrBVzvwhy2uX6Bt4RgWDmYlIpt2Ubfpj4CMs92LTsJHt1fwn7BuZS2tSDls2ybfM5mbwGn+5pD&#10;fUvzrHsCRf3LeF0K3wqNY/9i9i2TP22wrSKAek61YFxz8yXrl1h96yVFjXCqn32rWFayLOO1ivqN&#10;Mq6+8wYbWQTfBlMTOsIphVzFvtU2OAXqMqklrwWo6SOc6hOUS03bKsu5AC1iKe8tJYwr2ad6ORcg&#10;iFewvZS1AZkfoR20kB9kAWrJ+VJbWx+pfmuMjGUZUqFhAYvGSFllUBlXhivd+XLYUtbKa5Zdl1Ol&#10;DlRDE6IU5h4b58+59NDkg6fOXMWCpauRf3obOhO8YG83+I0eiS7tW6JsxcqoUKUqvvzqG/xcsRLK&#10;VaqEr775Bk0a2aNr5x7w8gpGg8at4eEVgvYde8LdIxB9BwxHp8694B8YydDdEQEBUejTdyiWLlyF&#10;lIQU/Pnb37Bt3VYcP3gMWZeyUJB7EzO5ceYRQkv1tIEIpIGRaYKgYr2Q4AiaJXS8vncR21IaQbcw&#10;z6ZmvKeiMQJJ4mCAMm0B8H/3lrK9mM8ZlVM/n19KQCyFe07bP6fCvcBqQcRn1bfq5gvTJzVcybZ1&#10;LT9Z9wSixq9me61gZFnDIhBXkx0BqnGCU+PsVhPGDffeYe3dN1h39zXWCUaWDXffmnoVi+BTverO&#10;awOmyhperyGoKrpewclXEWIrxFsKqbbAFLAr+eJlfKFerFAvcAXjIn6MIFXb2jlSWYLItgy2jB8t&#10;qJeYawHK3UgDyYiWkhJUOUDGt/VbjrKupRbLeF+7XiqyOMfmWIEoKK+UYN7pu1h66haSgnzhP6Qf&#10;Ojapj/5dO6Nn2xZo18IeTo6t0aheXZQvWwZuzkNRtUplNGvWGGV++gnffPc9fvr5Z3z3w09oUKsq&#10;fvzhO3z7zVdo06wZ0hLHoF3bDvDzDkH/AcPQqUsfdOk5CM1btEeLDl3RrWtvDBg6CptWr0OgTyAS&#10;o2Nx4fBRLKYQLMx6jL03n+L8nUe4z5P30xdv8Pbdb3jx9j0Kn7zEo2eveK8EB/NKsOX6YwJCeFik&#10;MqtvCh4LDm10wbZCTjf31C8/2ECSXWljFWN/PWPaFnzLOJelbjbg6As9u5b+01zrbPcE0xrdtxXB&#10;p/eoFnjrbvM++Vh/5xWBVNTlPV6vvmONWc+23erbzxw333uPTffeYkv+W6xjLRC3sF5JB6afeYBV&#10;3JmrCIJAXU0g1xHctazXq2bZxKIXCtj17Be0qwSsgZYvZL2W94/mv8COm08w7XwR1nAXrmDRx8iI&#10;Ak7g6gNklEXZj7E59yl25zGHO5qLGbsvY8HZfKzLe0rInhnDKHyYMMHa5CpmZ1tqsIJFMGqXruEz&#10;2289x8HcIty88xA3HjzCgUu3UVhQgNCRQ7B41nRMCPFG7SqV8M0Xn6NjmxYo88MPSPYcgqa1q6JK&#10;xZ/RoHZNdG7rgEFd2yLOywUBIwahYoWf0aRpM9SvVR0ufbvim2++xudf/AUVCGddPvfdjz/Bvl5N&#10;fP3Vlyjz3df44dsv0c6hGQb27Ia+3XtiYJ/+6N6lJ3r1dsKerTsxYewE7Nh7HNMPXMOVO8UoefYG&#10;Dx49xe38QlzLu4fzV2/gcl4+QXyJJy/fIq/gMR6UPEdByQtcybuPazce4Ab7LuUV4MjFmziTcx+b&#10;L9zG7qxCLLlQSHs+wnraVNDI+asMKITpFgFiLdUqVbg17FNbReMFkOk3hSzYruVXPbea49cTsJW0&#10;8zrOrbKBoKlP71rH9kayoPZmip6g3GDqF+SHfWTGbnXeM8et999jw703uFryFidvP0L2g6c4fDUf&#10;m07kYMm+q1hz/DrGbjiNqfuvYW1WCbbdIETXn+AQd+6e6yVYf/Q6Vu+7iGk7LmDqrstYcr4Qq3l/&#10;AfOftVnFmH84C3cKn+GX3//Ab7//iduPaMBHhI/zj9l4AufzHuBmPt97txh7zlzHvvN5uJBzD/sv&#10;3sLNB4/x4uU7XMsvwf2ip3j6/A0K+eyFe49w8s5Twv0YG/O4Wfi+bTTEzrs0JmFdcLkY8YduwmXl&#10;MUQu3YNb+UV4yPc+pqJcunwVjx4/x7MXb+HarweGdusAt16OGNmlDaqX+QaRHsMRP7o/RnRvjbqV&#10;fkbrRvUQMaw3jixLReCwnghx6oA2DWqiZoWfUOmnb+E3sBNql/sGp7esRIfGtdGquT3q1ayKBg0b&#10;oHGDuqhesRzKlvkBUaMHYeOMRPRv0wSRfdoifWhbxPRsiMlJY+DfrwsSImMxdOZW7Dp7Ha/f/op3&#10;73/D219+x5tffjNrP3ExFzsOnsPiHUfw4tV7/PHnX/H7H3/Fi9fvcOR6PnaczcOaw5dxm5vtxat3&#10;eP7qLfKLnyHrRgEuENbNR7Ow53QO1h65ghO5hSh8/ApX6eusB89wnH7PKX6JDTn0JzfvLkKyl7Y8&#10;evcJ536AFefvmgiyMe8xQbNgFmhSvLUEcRPrJUx5lpOPmUfyMGfvJUzecxnzzt3HmuwSrKVQbOSY&#10;HfdeYuu919huwHyOzSy6Xk6f2eU9fOZ4+9l7ftSfBpR3v/6BJ3T4Ti56z6mrOHXuOo6ezca2o1ex&#10;/kgWzuQWIJ8wPOCH3Cp6giv3S3D6ZhGO3yzG+XuPcZYftfvSPWTuy0LAmhO4SEPkP3yCx09f4SVD&#10;zC+//m7eo/Kehr7FudaezMPKg5ex92wOcjnfXY4vevySkBbgAMHMvv0QVwnsPjrj5dtf8DufLS2/&#10;/vaHqd//9idevnmP+3Razr0inOLYtduPYMPukzh4/DKyb+bj2cs3+JXv//Nv/8SOLZsxP3Madm7d&#10;hLXLl6JX24YY1ssBXVrXhKNDDXRoVBkd6ldG18aVUKf8d3Dq2Azt61TAvIhRcOpgj87N68KlfUPc&#10;PLkH/VrUxaq0UCybkoam1cuhfsUyaFGrAppV+xlt6ldD7PDu6NO8DjbGDcbfXj5EQI9miBnY3qjb&#10;3kt3sfDAZWygbbcfu4bMTUcwduFWTFyxE+v3nsXe09ew8cgFnL12Bzm3HhKoy1i49QjmrD+ISct3&#10;Yi+/80HxU7x8/d7YQgDv4CaesvkENh3Nxq7zt3Dwwg3sOngem3efwvZDl3Ap9z42nc4mlJexhtdH&#10;Lt3AzfuPUfz8JYqYAhQ8eYUT2Xfogxd4zflevfsF9x4+pWAUUYkZ3c7mYvWhK1jJ+Rcdvkb4crDt&#10;4l0qcT4jzi1cpaofJcDHr1Ohr97BOQrLg0cvkHWvBDt5SJtE0ZpL9V978ia2n78DnxVHEL38CJXx&#10;yAXHbSeycehcDtYdvohN+89h34mr2HfyKg5fyOFHvqUD/zCqJmD/4E4shem/y6+//xXPX/+CWw+f&#10;Ye3pXEzaehrp6w5h/Z4z2HngHA6czcKLNxZIpc+o/ZwKcOLmQ4ak18hmCN19+AI2cvymQxf5zDXc&#10;LOCOZXlCFfuNa5DBzftYl4L9K0F8QhU4mHUP6w5dxsp9ZzBtxQ4kz9mIiPSVcBk3FxkrdyIr7y7V&#10;8A3zr1c0+Ev4DWkLv0Et4NGvCbz6NoJP/0Zw71ELY9zbYMMEJ1xY7osrqwNxZnks9qa7YU1sVyQN&#10;6wzfrg3w/sp2pHj0wgT37gjqZY8J3k44siadENdFLYbvbk1q4Sfmj40r/QinFrWRu2seis7vQfH5&#10;Hdi6bh3OHN6NI3v3IGnFAXjM30n13o+U9cexYNd5zCFIy7adxpSVexE/ex0mLtiECQQ0LHMt0glh&#10;6qq9WLzxMJII4zE6f8O+s4ietQZzNh3CtbuF+I12kZ9eM8dcTsCn0BdTNhzF0t1nsGbnSdr2PHbQ&#10;v4cI1cwtxxE6ZzOi529Bxpr9WLbnLC7dKTQbV+r6gHaSXx4/f42HbF/jRi96SmgJV17BU2w9dBYl&#10;T56b90mlfycH7+ibV/TrEz5/n6KiZ19TRPZfuY20LSfgOnMT3BYeQPeM7Rix+DAm7LiK/jN3wm7/&#10;/guORy/kYv+5PJzOusX84znlmzuCoaEUGuPw/2r/dzFhgpBN2HIGG7hT9p69iWU7TmI+jZWxag9i&#10;M9cjYPoKbGN4uctEXOqlBZc+r3k1hwx3PPcBlmw9ihPns/GUcGoT/F4Kn9ocV/qcyjuuMfvBE6Rs&#10;OY0xS3Yhfe0+bKPxV3HXRq88hKnrDmL8sl1YtH4/ptNxTuMWIWbqbIQ5NUbYkOYIHNAIyaNaYv34&#10;njg8yxl3d0Ti6BwXZK/1wZ2tQXhxahpenknH3+7swD8Lj+Ofz27in4+u4h/vnwEvTmBoyxo4nBmG&#10;y1sy0bNReeyfFYWru1dhks8wONSogKYVf8SQJtXQuW4F5C4Jxcm5oXhyeTdu7FmMtHlrcGzzcpzY&#10;fxBO0VPhNWUpgqevRM+odHQOnYzWQWnoGZ2BblHT0T5oIjqGTELLwFT0T5iFsFnr0Id10My1zBUZ&#10;Mc5z8y/ehpmrd2Py0u2InbEGgQR3yqbDSFi0GRkbD2HfmVwcIrjr91/AbtooevYGxMzejFFT18B9&#10;8iokzN2Mhav3YeqKPQieuwWJC3dg/NJdGLNoG6ZxU6Swnbl6L5bRPxKL/SezsIPipbJ1zylsZupw&#10;7OxV3C9+TF8yxfj1N6r077jHyLdwfxYGT16D0LnbkbxsL6YwNWsUMAnNAiagaeBEdI6Ygg7+42GX&#10;sXiz45q9J5F3/xEev3iNpwwdCh/v/6NADIEE4TcC9Avr5wwHhQSlmKH8Dqm/XvgUG45lYe+JLJy+&#10;fBNr957CfDp/3KKtWLT1OJZsP4WFCikLtyBk+irM5r39DPsv3rzDbza4fvntd+aBz1DMTaDcqOjJ&#10;C7OWB8x38h4UmY97zRD/WKrG3faKoUPr2H7+BtI2HUfQjLUYlboIgdNXY9bmozhw8TaOXrmDLUwt&#10;1uw6id0nc5CSEIrgQU0ROrAxgvs1QNSg+lgW0wULw9pjQUhLFO6Px7XVntg1uRceH0nBwfQBeHl6&#10;Op6dSMXLs7PwZ85K/Kv4HMslvLs4F3//41fg6Uks9umI+4eXYWHMCMQP74QpAcPRq3F19GzIEF+n&#10;Ivo0qATP1rWxf0wfvLxxBq+v7ML7knykzlyK1UuXYkh8OtrSKa38xqN1QCraBaehVWAamtNJDgFp&#10;aOafhnZBkwjnRHQInYIe4VPRnpDGEpgUqt0Vhu48htipK3dhEsEbM3cDevB+d0KdmLkOY+dtQPK8&#10;jYgiwB6pS9AtLhM94jPRPX42ukTPQp8xC+GcshTD0lZgytK9mEBYfNPXwS99PdVyO2IW7ULQnC1I&#10;Y//EFfsxZ+1+bN52HBt2nMamA5d4aLqPu1TLQqYK+YWPcepqLtYdO4vwRevhMW0pOodP47eNQ8eA&#10;FDjy+zqytOG3tvAdj44s+u5m3mPRgsUuOzvfMYvJ7YWcu8xJCnD62i0cZng8fimPie8DFD99TjX7&#10;BQ+Z+CtPfP1WSfVv+OWXP4xMK5QfYV5z7MJ1nKWyns+5jdwb+Th1PgeZq3YjjTt1PEGM404cnDwX&#10;7hOXIIP50Ow1+7CHqYFAe0YZ33tMKcJJnLp8A8d4alQek7B8D8Lnb8Zp5iJvqKi/cIMoJyrkJsgk&#10;ZJ6TV2Bo2lJ0iMpA58h0DElZjClrDyFx8Q4ksKSuYjvQGZHDmiN0QEOMGd4Yvr3qIs6pHuL61cH8&#10;wFbw7FwVqcPqYmV4C/zz1jKcXOCPO9tiMd+rCSK6VUYQS3CvGlgf2x5/f3AUby7OwWxvB9xe64VX&#10;l9bg96IsbBnjAry8ixGt61Fp+2Gqex8Edm8K/5bV4Nu+Dvza1sbm6F4o2JGKK8tiUXJkAbxip+Pl&#10;fSra7FXIpINjGSo7RUxHG6pi57Cp6ETw2rG0D52KFsGT0Zalc8RUphzzEDdjNdIWb8XmgxewaKfS&#10;oYOYQVtnrNplIlFbARAyGT1jZsB/2ipEUCljmbKMW7AN8XM3wZebNjBjLcJmrqe6rofnlFVInMdQ&#10;PXcrQmZvg8v09Yiau40+24xQgjl0zGwMiMtAn9h0dArgpvFKQKNR0ejgPQatPBPR0isZrdhu6ZeC&#10;ZtpUftxc/lQ91i1Z2nCztWC/gzch9E5BW/bZE75GHmPR2H0M6rslw949CXavXv3mKAffINX3GaIf&#10;UKGuPyhm7lHEfO2x+fOBylFCcpaHkUImsF5LdiKJsr1m2wls33sGK7YdwxrmaRso32uYc+48egln&#10;OX7/0YuII4gZlP+du44jfOZq+KQuxPzVe7CDCrpp1wnMX7cbObcLzcFEavfrr3/ydPgeBVRJKfEr&#10;QniZu2/TkUuYTdVzm7YSrmnL0T1pLvrGzYH7lJVM5Hdj/oaDWLjlGOZsPIqm4elwixkH/4HN0a9j&#10;TcQProfpoxpj0oj6CO5dCzH9amGueyOE9K4B1/YVscK3Eab1r4QZbo0R0bs6Foe2QEi/2ojpWwvj&#10;nesydA9DQM8ayBhWHf96sA//fF0A/PYQS4d9g/8p4mHC0xGbwzrDtUVNjGpeHQHdGsPDoSr829fH&#10;bBcHzB3cGO+vbcOb86vx6FYe7uycjbNnsjBh7npsXrcWw1NXoH3UTHQihL3jZqBj5Ay0JnzdIqdi&#10;KMNxj8gMtOJ1x4hp6EdlC+QmnLFsB6Yv3YbJhDJ89kb0HzuPkWEVUhdtR9BU5skpC6mKmwnaCoyc&#10;sAj9aK/RactMKuA5cSnHLIf3hAXoFT0d3qkLMDQ+Aw6eSWjqHocWHnFoMioGDgSusWs02nrEo6V7&#10;PFrxXnPWDh6JaOEZj3ZeY9DBJxntfcairS/B9B2Ldv4paO07Du2lfj7j0MxrLOpz3maeyUYB7b3H&#10;oSGfs/ckjCz13JJMacJi9+zZM0eFyvdMet9S7V5RqQSGTlH608D6c7lok0gpn7IGGwmPAJq5fDsC&#10;Ji+jzGdg/KIdWLnpIDYQrh0M1xmbj+HYmWxcoUKev5SL7QfPYv+Jy7h+8z7u3S/E6TNXkbFkE2Yv&#10;284cZw+WbT+OVTzlHSe8Dxme84ueYvLaA/DMWIeuE5aiaugMVAmeBpeJKzB+7kaMZULvMYnGTF8L&#10;LzrFafwiKkE6htH46St3Y9vx60ghHNM9HeDXpiz2J7eFU5vKVMLayBxZB0v8GyGsZ3WsC2mGYNbj&#10;BtRAVK+qSOhcDisDmmDSyLpIpHKGEL7EgTzMDKqN+7ti8OZcOtJcamPmyHr4NWsl/v6qEH//9QUu&#10;TumIHZFt4d7wJ3g2r4rA1jXg2aQcEno1QXTrKpjOvHQ/Dz7HxvTApSl98ejoYhQfXoip0zOxbsMu&#10;dI6agfq+qWjMovypY8hUOARPQUM/hmuG55bsa0+V6xg2BV0IawveaxM8leOknNPQnPf6xM3C4LEL&#10;MJKbdBijg/O4hRg6diFGpMyHa8o8dGdO1tQ9AfVdwlFnWAgaDA9Ha9cotHCNQBPXSDiMjkZLlmYE&#10;r/HISDRyiURdlwjY87rRyCg0Uv+oWNRjXcM5ArVGRKEKSw2XKDR1i0dzqmO90aoJnXsimnslobEH&#10;1dMtAc08ktDAPRkNCVutUQloKuA9x6A27zkQyhpuibzHMjoBdleu3Ha8kf+QJ8y3VKOXOMK87yBD&#10;5Lkbhdh64joaRWaiXeRsDElbQpnfgoUb92Hv4fM4yLJp+1F4pS1Gj9iZcE9biOD0VYhhCImZtRbe&#10;TMidGJZ7xsxEj7iZmL3hABPca1i985gZN3XJNqzcchRTmU8e5Dtz7xTh5FXleZcxh4l4wqzVGJyU&#10;ic7RM+iwWegUN5tJ9yas330aB49cxB5CPn35Lvhwh/dJnI12EeloGJaJDXT8mqj2WBvugHTXhphC&#10;ZUsfWA2LvAlh96rYFtUUk4bVwSKfRpg5qh4VrzoS+1bDyIbfM5Q2R6Z7YyQPqodxTnUwdXgDxBLi&#10;4zMH4o/cVcCzS5g8ojY2hjngf395jL/+9p7KeBBznJpgRpcqiCJ8q/06IXfDZKz1aomAet/i/OSh&#10;uLc2FPmbkvFkfzreXtqMvz1/hKERk9EvahpGUpFck2eje/h0NGb4akvYHIKmmNDcjqVN0GS0ZF9r&#10;lnYEVYC2Zt2eIbwtQ3gnfndbQtqeIb4bwW7De/WpOHVHRhO6MDQkeNWHBqPu0FAWgjgsFE1cwtBk&#10;RASaEk7dr82+umzbE8RmhFSliWsMmnCO5m6xaE4Qm4yORUu3ODSlYtYdEc06Hva8rj8yBg1HxhK6&#10;RIKZYMJ2M69EtPUZw5yQSknlbMW2gwdr3mvCcfYsDbg5WhPGplRaAd2SQJqcMYcgzN19jknnTizZ&#10;fxnz9l6F06yd6JO2GrFL92Hu5lNYvucc5m49jfA5mxDJvGTs/E1Im78RU5k0T1+2DUsJ6VzmLePn&#10;rMf42TzJLd7M++sRMnUJkjPXICx9JUIYMrpwF3dk7hNJhVu18xTmbD+J4VTBUZlb+K69nGs7Ji7a&#10;hJR565E4axU80xYQ8FVIYWIezjmUvPdOZnimMgdNWwFP5kSLGKKXbjqARcFtsXtsF+wc0x5bIptj&#10;gXdjTBtRj1DVQ9KAWpg/oiamD66GA0kOmDawCs5NaYUpIxvAv2NFDG3wLdYFN8U8z0YYO6gOxjjV&#10;5eHEHmMH18W5ecOQs8oD/yo5h4KDUzB5eF0U7EzA79dWAPgfzO38DfaFdMC1OV44FtEcG0Y3xPus&#10;rSjcmoAdHvXxbP9kFG2Owz/unsYvWdtxaNsmjIyZgv7hk9ErfAoceXJuHzwRLaiCjf0mogFVsp5f&#10;Kq8n2WCcjAa2dhtC2IrANSWwTQhvcx4CWtDJTQlL/eGhqD44GLWHhKAuAasxOAgVBwag/AA/1CaI&#10;9dlXn3XNIUGoRzirDgk2KthwRCThjETNoWHsC6F6hqK2c5hRUnsqYG0CK5VswTDdivA0Gc0QztBt&#10;PzrOqKU9YW1ISGu7RKMe64ausahNSOsT0gZs1+X9NlTI9gzVzamYDlJLAliD4+uMiDFr1zx2/lMX&#10;O7pOXY0Jqw9j39lbWLj9LAZOWAmH6NloFTmLh4NZaB0xE41Dp6M1c5m2bLcPm46uPDQMpfL5pC1C&#10;/Kw1zGG2I5Unt5gZK5nTLIYv8xBn5jG+ExcjgQl0EPMZN4bUYeMXYOyK3TysXMT4FXsxeNIKRC3c&#10;icAVBzFs2loMHjOHCfM8BE9eCp+JVFsq31TmRmmLtsCf4VnvbcUw1SRgEuwDp6ATDy4DEudhb1p/&#10;rKQirg5vhTVUxcUEcVVwE2wOt8eaoCbMEesjjYqYMqA6JvepiC1R9ohsVw57Ihsjtkc19KzxJdaH&#10;NMX60KbIcG2AGaOaYIFXY0wneDmrffH81DSq4zr8+2kO/ri9A9dXuuBff7zDv8/HY9PQitgf1Aqn&#10;U51wd7kPHqwJxfX5Hnh9YROKVo3Gu8sb8Hp3En7L3otfCvJw68JZdPFOJogT4cyDzODYDHThwaUD&#10;gTRQUv0a8RTdgN8oIFvydN2Gp9AOgSlow+fsGVJrEKSaToGozlKN0NUiYLUJYpXBgahFACuzvzbH&#10;VCdgtQhgNUFGhWzC8FuToNUmjDXUPziEc4SgglMwKvN51RUGBaMi+2sPjyCQEQznBIt1DV7XpqI2&#10;YeiuQxVtQoDqENZmhKkRx7T2TOB9hXQL2mZSPQLbiDA2IqQCU4rahKDWJYT1+GxN5yhUHhqBagz/&#10;ds0iMh17UK16JWQihjlZNE9dg8bOR4eY2egck4mu8XPhyLojIejAJLsjk+l2zNEcmK84EArt0nYM&#10;E92i09EvMdP8XWwQk+7ePMkNTpqNqJlrMWvNfqxhSF614yR2HrmCZbvOMqRO4y6fhoFMrFtEMG/y&#10;4RE/wFKHRgFpaM52d4Ye17GzkZC5FklU2xHj52NAfCYPLjPRneF7ANODHtw0W6f7Y2V0J2yIaYdl&#10;QS3MYWUWw+1cj4ZUt4aY71EPqwMaYplfQyzwbID04XUwvndl7Irm6brZj1jn3xA9q32FtYFNsDa0&#10;GWa5NSSQHOvTBAu97Almfby7OAv/fJINvLqF/K2heHd+Ov73t6fIWx6GR2tc8XJvMm7MHoJbS71x&#10;d8FwLE2JxcvDs1C4yh3X5vvg9b5k/OPhNfyeswsDPGOZwCfxpDnWqGLn4DR0o+J1CZuM7iztAlLQ&#10;niGuDZWorVuUKc1HhsNhRDiasW7GujFVsDEVq8FwKR3BHOSPsv198XN/PypiIKGkKg4KMCr306BA&#10;NB4WRhhDDKwK2bXYX4991QhiJQJYlaU656nrHE6FDEWd4ZGoxaIQXn5wKMo5sXYKMnU1KehQ5p/O&#10;yi0j0YAA1mIt6DrypN3TjyGa4bk51U9hvIErw7kOQ1JL5pk1OV7zV+EclYaEEXK+RzB2icl07MRc&#10;Q5AJuB48rXWKnAlHXVN1OrOvF2HtyjFdI6ejByFT6RSVzmuCSZVszeRaULZn3S58KjoQzh48pQ2K&#10;nYGefKYlk+zWwZMwkLAOIqAOQQxFTNAVdroxb2pHVWhOFXCgIujEqD9xjBg3B1MXbMaqTYexYvMh&#10;TFy42ahsT97vyLkc/FPN3+USEsOwY9JQ7BnbibliKyzxaYotMS3MaTmqfx14dK0Bn27VmPvxBO1W&#10;jyfn+lTKxljuXd+oZUirn7Anvilc6n+L1UFNsTWyGZb7N0EmQ+2G8GaY52GPKS6NcGnxCIbllfjr&#10;7+/xz6e5+PvdXXh1chLWzpyOG6uS8XL/RPx2bhFy5riieFMMzixNwal1c/D+UCpe3cnBn7l78O7e&#10;RTw9uhTzlm9GI+ZNrZjot3SPRdvRkXBkcXANhYNLCFqMCEVLQmfvHIImzkGoT0gcGDLbjIowY5vy&#10;fkPC2HREmMkBm7Ktg0kT5oi1CGGlgf6mrubEEE0ga1ERBWUltn9mqUGVrKUccgj7CFgjwtWIYNcb&#10;Fs4wzbkIbXWCokNMfYbvcgND8P2AIMIomAkyx1cjtBU4VopZiyBVJ5g6ANWm2gm0+sw3BVo1ql5F&#10;1nUIa7VhkajOUnko21TZ6sMiUHawnieY3Bh2Hf0nOnYjXP0J3ACqY1e2e1J1uhJE/WtAJwLXmXC0&#10;p5KZRJl158hp6BXDMJ00CyOpXKr7xc8gWOnoEjkV3amOPaiULmPnIHjiAoRPWYIRY2YxAWcoYlHy&#10;rb+DNSOUQ/hOZ+aAzlTIUePmYRCBHUDlGxQ3g0n9NLSkcrQgdPa+KWjmPwH2ypMIovKlzoHjsWfK&#10;MOwa2xk7kjtie3wbbI9tgZWBBDLCARuZv0UNqAe3rjXh3qUm3Lqx7lwNQb1qIJUHm9T+NRDesQKW&#10;eNXD6AbfYW1Ic2yJboFVoc1NmN8UobmaUyXr48/sRfj7/cPmD9+///47/v26EP+6vw+rli5DWkQ4&#10;/nF1M2YnRGL79DDkr/BGyf4F6DfEB/86noTnxxfizzOzsXP1akJ5BOeOHUPK9Hmo1d8HVfp6oZ5z&#10;KOyHBMB+eDDaE7a6dE77BpVRu/coNKLTmzE0NnbRwSOU0BA+tZ2ZGw5VeGaoJnh1pWoEsh6LxlQm&#10;iLVtYbntqEjUYH9NgcoiRa1CIOvzvY0JhT2VtiHDblOWmnxfPYVnKaSA4bhKhK4sQ3dlgiggVVcm&#10;YJWkkgSqAUETtM2ojM0ZjqsQwDKDQvCTUxh+5pgKQwiugTIclYdHUVUj+A7mqsMJLMGuODjMpAp2&#10;Lf1THLsRvH4EYAhVqxuVrBvVR8AJKsHVk3UvwtWFBw9BJlh0rdJfoZL3O0ZMQQ8+O5Bq6Js6D37M&#10;GUfwlDhizGxCNsfUbipJczCSAPbW3HyP1LSTUcOpcNT8LF2Y1LcLSTM5VFe+35Ghq2vIRHQLn4Su&#10;bLcJmoBmfpNwevZobBrbH5meTXBofFscSW2PFf6NsS2yCWFshjWBDbEnrhmOpbTEfG97uDpWg1en&#10;KgjrVgVjBtZEOE/AHq3KY2DjH+He+DtsjHTA1mgHbGK9kDDujG+FVUGCsTHubg3Dv4vP47e8tVTF&#10;/fjtz7/jf17cwKSMOWjP0OToHkNowhiCqXJ9RuJ/ebj5n5wleLN/DP71/jkKtqTg0ZGluDq+I+4k&#10;N8c1/wZ4c/4w/vjbP/H7X/+K3G3rcWtlOvDrG2RvWYS0YF/87eVTHpCASr28zWnWgWFbf4LRQaQW&#10;w20TQtdiZBiBYtgkfI0JV0NCZ0FJYNlfj2Masm45mopl1NBS0KbMG6sxfJelUlamOkoFG1N9yw/i&#10;4YYqpcNNLYVxjtd95ZMCuCJLTT6vw045AifY6hPaBswZW/KE3JKn7zpUyjKDQgkZlZewVuXmKk8A&#10;9WehqrxuOToBjQlvVc5fi+uoybp8/yDYRaRkOoZPmM2TXRr6BI8z9cDISXBSSGbI7UTntw+ZRDgm&#10;mbb+FaA7AenM0pXQdGSfku+O5l8OJqNfDBPyhBkYmjgTXoRxaOIsDIqfaaDtTTUV4B05ryPh7cq5&#10;OvJE2TlEfzubiLbBqWgXlMokPo2hmLkU5xyaNAOBE+cjIG0+Qgh52tx1SGWZlJaEvdNH4gTDYqaX&#10;A4Z3rIZJw+ubkLvUuwFWMT9c5lUfi9zrYpFnfSxk3qiccSah9OteEwOblkO3+j+gZbVv0bDCV3Bp&#10;8iO2RbU0oXkDFXFFgD2V1QHbo1uaA83rU1PxP89v4V/PbuJ/qYr/fJwF/PsdGjH/+alPIH4vugxc&#10;mw789Vf84/JM/M+N9fjz0mJcTuuE/3mcS5gnwbPytxj005c4kBGPM3HdENasHN6+eIXjCYOxYGQX&#10;jO3TFlH9OiNmQBeED+iBZKd+uDgrBX998wavX7/Hv//5LwNn39BUNCB4dXhoacqw3prh29GDBwjX&#10;CLSnCip8N+T9Zi5hVNtwAhvOPqYBIyPMn3IqUx2rEC6Fa4X3OqaPhxgpJ1WwIVVR1zUZrhsZaCzg&#10;rBO2wmsYDzqWSpqDEWGrTlWtxTCvk3VTAlmXJ2WTWxK++lTOOny+JkN/OaOyhHhgEDdQCFWV6QCf&#10;06HKrguV0SmSzvdnwsyTWo+gFAyJJARRBJJg9g6ZgN6hE9CHpXtwCrqHTkRPlq5UqWFx6Sac9iFU&#10;9uafglLRidC6EkB/qqEXw7RbMvPE+AweNphjUgGN0lJ1OzJUC3AHht7mLLU8x6ERQ3F3KqUgH0Ko&#10;PcdmMoxnwIXzDRPcUtjkmWjFk/2JWSOwa9oI7BzXFecyB2DfuE7I8GiGkAGNkDjMHonD7ZE60h5z&#10;fO2xmWq3f0xL7I5til1xzbEjzlLARb6NMWVobUR0q4pWFb7AZirihvCm2KFQTxi3MsxvJqBzPBqj&#10;cG88/vdNIf63+CSeb3PHP/76B0oe3AXy5uG3E/F4uLgnftnUG2+2uuDPrHlY3PULnItphN080S8e&#10;UA2///k3/PbXf+Lv/wRWzl+O3Cs5+Nc//40LmbGYF+SKUR3bwLd7J0QM6oHwQb0R2L8bv6MvZrj0&#10;x53tqw2Evonc/L7JaOUWjXoERX+6acK8shEPMS1dw9HVKw5dPePQk7XyyxauUQzBEWjN0C/1rEO1&#10;q0qVq2ZUT3km1VN/U+TpWLBVIqACsZb5myOVlODV5nUNKTEBtEIxDyScU8r4E8ebfJEwNeY8rXhy&#10;1gFFfwqqqn6G8nIM1QrrPw9QeOcm4bM/Mf+sTAWu0D/QvPPn/gGoNCAAdv4JmY7uSRkYGJaGIeEE&#10;jzD2I3gjYqbAIz4dQckz4JU4AwMjGCYDU9ArcBw68RTY2isZLT0TWScZNXWimg5g6chw2i6QEFMB&#10;hyTMxND4WfBLW4CIyUswnHmj+hsRXJP7mT9bTKAq6m9o+hcHnqIJpnLE3lJNhmrN1ZphuQ0Vszsh&#10;HUBIRxPwI+lDcGjWKGyI74D5fi2wLaEdTk92xImJ7XB0QhusC28OL+aHzq0rYphDOfRt+AN8OlZG&#10;YOeqCOlSFaEM1VHdq2F0y3KoXeYLVP7hc8LXAuvC7LE7viXW6jAT5YB1oQSTp+1/vLyNf7x/gn8T&#10;QhQfw/rAGnh+eh7+9te/4+3pmfh30XH8SwebXOaFWUvwdHlvPJ9dA397fA3/fn4b//PuEf52exf+&#10;fmMzSg6NR/5yZ9jZfYKGDu3g3qs7wob0RaRTX8QN6YmooX0QO6w3Eob2Rng/R5zdsBw716/HygXz&#10;cfX0GbQneA5Uv5YjQ9GGYbqDexS6eceiD0sHN0sZ2xFAncI7Mn3o5BGLzl4x6OGdYMK6yVEJWk2C&#10;rD+MN2C7CtsCtjnb+pONwFMO2VF/V9Q1+wWc/nmwAe/VIYBSVCleQypfXUJWi+A6ENYm7KtBeAWy&#10;8sQfCV9FqmAjvZP9ZQYGEtJglKU6alO0Zs7aoJ8b7FxjUhxdoqZgMIEaQAi7BY5FTyrgyGiqUzgP&#10;GFRJD6qT/5gZ8ExKhxdDsDNVsZsfd6hXIrr4jzN/bde/Vzr6jcPw6MlwI8SuVEJnKufoMZnm3z7d&#10;x8+F3wTV8+DEw04bHWACCJoKFbIP88/uBLAzQ7hCt3JHhX793a0hFbMpS4uACeY/p/KIT8XmpK7Y&#10;N2M0Fa+1+RPN1rBG2BXVBLujm2AfQ/WRJOaK4xxwcmJrHBzTCjsSWmKGRxOWZpjtaY+Z7o0xdmh9&#10;JPWvjVDC6UtQ1wfbY5tyRiqi/rlwrUAMaMbrluaUXbQ3GmendcK/7mzBH7f34q+56/Bmlx+KDmQA&#10;j07iX3/7AyciyqJkVzyeLWiLezuS8OTYZDw5kIh//PIcv15agKdnFiK4R1XM9W6Kgl2JsPvoSwzq&#10;0hXRzn0QTfjiRvZDrEs/hPZ3hFfv7oj288OmZStwaMduTE4eg+ULlmDPpq04fvQMyvfyQP2hASZU&#10;OxLIjp7R6EwgO7LdhlC2cWN+RviaMEx3YBjv7ZeAPr7xLAnoyOtWDOk6RetfXpq6RqLFKD5HeJuz&#10;Foj2vN+E7ebMN1u6sZ/5aguqsiPDsMb/P6r+OjyrZOv6hYO1N+7u0Lg7wd1dghMgIQnurt00NI01&#10;jXtwd5fgFkKIEQ8Jrt29n/d73vOe65xxxph133s/3x91Va1atWrVqvrVmHOuewWqD2Id62v6MYqm&#10;mRWARSzQkfkei4qEtDbbViSotdmv4CzHjVBPbwp6jEKtniNQv+dQ1Og8CLU6DYDP2OmLfQOoWKNn&#10;rYD/lF/QnzB1CpyHblRIQdebitklaD4BnYf+NN365WAYYetN095/4lK2WYRmI2eiARWyNh35hszr&#10;j5iJekw1pZwEtQmVtDPB7sC23aienaiyXQh5B9YNYF+j5zPgYRpIsywfU4FRkxD6qIRS/mmHSQyg&#10;Ji5Dj8kEfPYfOLFsIDYGNcSlX7tiR0BNhAbXJkjVsGV0bSztVwFr/OgjDqtME1ceK/uWx++sW923&#10;LPYGVsKeUZWwN4Sm078aulTNi07V8qNZ+TwomP0rbKfZ3hXMSJyKeJAmO3RcHeydUA8nZ9XB25ur&#10;cWhkMby78Tsuz/EliLvw8tQEPD8YjIltiiM6dCz+15Ot2DC6Bi7Na0s1bY13J4OwqFtJ7BxRHpdX&#10;dMOEDiWRfmk5Ds5sgq2B9Rkw1UGTWuXgk/UbrPLvjSZVKyLTV1TpkuWwcNp0gvo1KlapjgD/AMyZ&#10;MgPDBw3FtvUbcXhXKM4fO43wu/dRvuNQVO0dyMAlEHUZjTcbIkWcQD+SADLXv3zRkgD2HjsHLUdO&#10;R5Nhk9Fi+BR0HD0dXQJmoPVIwjliGjoR0HYstxk+jSASHqpgHfmfhLE2c7kGjYdMQi1CWE2/aUs5&#10;BSqPG6qe55tQgQVrVak2r6nDfhoPDIGv3hIQvHo9hqJMi16o28kPFdv0Q7FmPVCxdW9U69APFVr1&#10;hk/TgZN9W4+ZRSUUXAvRNXge1W0JBhG6EVN/wajpv2LE9GXwm7yUKrkIvcYtRIcAtpm4GIMI7qAp&#10;P2Pg1GWEczHaBc+nb0kTS3i7hixAN5bbUWWbsf8WNPEdQxbS+V6A5mPmogF9VH3p0TF4EToR+JaE&#10;vS39007sZxDdguF0D4bMWWkmuR+VeSj9z+FU136zfsfPC6bjwIIeWDKkEX4b0Rjbx/tiB1VMUCro&#10;CA2pbb/C7Aiqgz/8a9N3rIaZvStjUtfKCOn4EwI7VsR8+pMrh9XEtoAaWMUApU/NQqhQ4HvsC6av&#10;OLEO/ce67KMuLi9pSb+0LU5Nqk6Aa+D0rAb469kxfL67EUcmViX4FbFrQn1cWNwMD7YHYlKLotgX&#10;VAnvnp3FgeCqyIg4z41QAjtHV0Ty1T+xdUwthI6vj585plGDu2JQcDB8Mn+L3IVLIFuO/PAbMBQV&#10;qtWFzzffIV+hYhg+3B/b1q5G65YdCGc25C5QHLs3bsHhvQdxfP8RhD98guLt/Ghe9X4yiOabAUX3&#10;AJTtNgoVewagA6EbNJ7CEkIxCZmL7mNno3fQXIOwARW08dBJVEmCREhbE9JuXKvOowXpVEJGIPXC&#10;nWBVp5op2q7OoKiSwSYXgKDSxNboNxa1+waizdDxaDJgLOp2Hwpfwler40BUbtcfJZr1RCmB16oX&#10;KrTuQwi7o2DjLshTryN+rNseJXy7W53PiOkrfCcsXocZv27ALH3wufMItu7Yj9m/0qROpe/HwXWg&#10;6e5O0PoLlCkEcPISBjXzqZqEl9D1GM98PEFl3odteoQsRi/mQwTx9F8wZMYyArsUI2b8QqCptgS5&#10;76Rf0GsS/VBe35lK2Z5ANqcat6Qqt2e/ndiuK/vwm0G/ldF+8EIGQ7NXYMjs5fCjjztq5lJsGlYe&#10;S7uUxga/cjg/oxZOMjAJHVMV+6iSoWOrYsPI6tgSWBvHZzTC5UVNcH1JIxwcXwO/DalmH0KE0DyH&#10;tCyGaVSsRT3Lo3uNAuhTtxD2BtWgItbCiekNcGGhL/ZMaoBz831xdn5jHJpcG/883Y1L08rg9JxG&#10;ODC1AU7NbkjA6rCPCtg0ogouLGiC3QT0QFA1XFvWGhcWtcDyMU3gky0HfsyVF7nyF8YPhCpPsbLI&#10;UbgkfixUFrOnTsPg/oOQn3U/5i2AbN98j+9y5UfxMj8h23ffI0+h4mjbvhtGjxiDNu06YO+W7diy&#10;9g9c1b9qdv0OanQfgSZUw6aDGcgMm8AgZhIaDqKP1n0U1Wk82o+YaqZcda2plt2oioPGzyOkc6mQ&#10;M9GR8Dm/klE5/c1GVNg67K/xkPFoRVilsM1o9pvw+gaErxFT/b4BaNovAC0HjEGjbkNRu8sglGne&#10;E+UJXqmWvVGuZS9U7jAAxQReg07IW68DCjbsjAINOlu7ijz/Q+02KN60C0o27coAZv4q38lL/kAw&#10;gRxFJWowbDoG0FwvXLUF67buxc+rN2Pm0tUYMm0RAuf+igkLZdJ/Rd/JCxnkLKLZZuAjCAlYH8LV&#10;c8JCdA6ax0BnnpnyrkxSzaHTGXxQVX2piFLIwdOWoT/v043m2m/ar/Cf8zvGzl+NEYyW+/OcH1M3&#10;At6F0BZs2hH5x0yA38LVGDWPUTXN+ZllA/DL4PrYENAUB2a1oXmshXX+VDSa2A1DKiKoaWF0qJgL&#10;bSrkxOB6hTC4QREMqFsEgxoWxYjm5RDQrjwGNSuD0czn9KqMyV0rYoRvKTSpmBd96hXBhuFVsGOM&#10;ftsWlPVwdlZDnJvbCNeXtcXe6U1wYnYT7KEJPzS5Lq4S9N/866Fp5SKoUbYw4cmOr77PhTwFiiBX&#10;vkLIkacA8hQvQ9DKI2/xCihUqhLyl6qIb3IXxMI58xDkH4SWrdohd5FS+DF/EXyTPQ/y8tqcgvLb&#10;71CoaCm0bd0JBYqWRKUaddCwkS86tO+ApXMWY/uGTbh4+iIeMTovTYVsQ9PclUB1pMrV6h2AKoSx&#10;Yld/KuVIVOo+GlV7jrEgptXQieg4agb6SSkDZ1rqOmY6Wgyl2R0YhMZ+Iaa0dfoEoF6v0ahO2JsP&#10;DEb7IePQyW8seg4JRuveI1GeUBUlSMWadEF+psIsV2jZEw27DkUlqmBx324oThhLteiOAo06I2/9&#10;jijYiM/CvGzzHjTb3dmuN3LVby8YV/hOWboeU3/dhFnLNmLW8o0EbSkDk1mEbBFGUY0mLVqDbtxB&#10;LSntHbmjOgfNQpexM9FvAtVx/AL6jQvQldI/cOIipiWEaAHVb6EFRT1k1kPmo/3YuWgTOIfqN4cA&#10;ElrC60cTP3jGr+hHM9+LAdPAab9g6IwV9lqpPwHvS4B9Mn+FVkvXou7keSjUtR98ylRElbrN0KTH&#10;MPQcSUDHs19uiAL0b32CF+NHRuDDDl/AvvTXOP+//xcW3LiMP0fWxZ+jGYhMro8jjLr30gTvYLS8&#10;I6AaVvpVto9vh7coA/9WZRDUvgJKFc1lEH31Qy7z23x8siDrtz8ic9avkZWKlSlzVuTOlRM5cuWh&#10;j5edapeHwBVEnoLF8GNugsc8L+HLU6Q0ipSvgex5C6FgqcrIW7Ii8kgJqYpVa9ZH5y490bdnPwwZ&#10;NJzgFULOAkWRq2BR/JgnP/Lkzovv2e9X3/2AfKzLTjC/Y9/lK1bF1j82YOGseVgwaxZCAkNwNPQQ&#10;zp84hycPHqNa56Fo0J+qReWqSZAUKDToF4hGAwLgS8i6EMJeo6ahD8HrNnIK68aiIX26+n3GoAXP&#10;+9LMNu41ClU7+qFKuwGo0rYvKrXrg6od+qJlH3908QtE2/7+qNN1ME3xUDTuNohK2J2mthtKtuiB&#10;qjTLjbsMRn0GJbXpG9anWlZt3xeFGzp1LEmTnIsKmaNma0LcBdXa9kGZlj1QtFFHBjCCccmfCFy0&#10;FtOWbcKouStRkzKtt+ju7Th3B6OpBnwIX/oVcl7rU7ZbKyqjvDf1n4p2gTMY+CxEv0kLDCJB3M8D&#10;VDcDcQ6VUlH6XJpvKerP6E8A+06RAi7HsNkrGczMg8+3OeBDZcg2fipNWk4ubH5kzZQF2QhFNjr1&#10;39T3xVeb/8Q3Pj74NjthyFsY33IBf8xXDA2ad0SbvkPRts8QDBoWjBLcKFnmrIbP3N+RicD7LNqI&#10;dotm4pe2RTCvT2VMpBIGdyiHCR3LY2qv6pjjVwvjelVD6WL5kT1fUWTKkhU5qE458hdDvlI/Ebh8&#10;+IEm9kce5ypaFjkJlQDMWZhqxjxfiYrIzrEXKF0FeYuWQS7W5ytejudLoEDZKuyrBIqVKo+f5y/B&#10;xKAJqFmrPv3A9mjZuj39wGLIzufIR4i/y5kbOQjiV99+gwKFCrOcBz/w+Aea7Jz5ChDawqhQvT7q&#10;NW6OsQxsli1ahKrV6J5s24krF67h8uWbqEtVakXImvcZjXq9x6Alyy0JWf2+Y9CMeatBIWjpF4yW&#10;g4MJItWT8FQhOOWpaCWad0cZwmUmlakilatBh/5oSv+vQcf+6NBjCDr1GoZOA0aiM6Fs1Wc4WhLK&#10;Wh0H0D/si+qdB8K3+zDUpHmu2bYfWrBtU56vySClavt+VMIeKM175K3XHvkadkKjHiNRrk1flGW9&#10;T2R4mG9SXCQOHT+K9Vt2oBfBGkGwBhMaOb0dAmehsb4yoSPbjBGXLyFsQoVszAis6fCp+IkObDWm&#10;6n7jUZmOrUVejKo6jJ5JQBcQyvnoFDSH0RgjraFTeU4R93TUHTYN3QNmocjZS8jMQWYeMQWZCLnP&#10;qJl0ZKci39SFqDtnKXpNnwu/BQykljN4GRqIVm27oXzVOviGZjBTtm+RhcqR9fvvuXjf0dcqSFNX&#10;kopSAIXK0BRSiQoShJ59h5gvVpwT13rjTvQNPYDxYRcQEtAd2b/9Hj5f50KWHHmRn4DlJkDf5yuC&#10;rDS1uYuUQGH6bPmLl0dOmsqcVLr8ZSojf+lKKFqhFgEqhtwlKuBb3rdkRfqZ27ahJJV78/oN8B/m&#10;TxjLI2h0ABbNnIO6hGeo3xDUrt8EzZq3xmxGx8VK02wzSPmRPmT+wsX5TNlRtEhRFCvCDZA3L77+&#10;MTu+z5ELP+bMi+y58xHGQvghRx7Ub9QMOQuVQvnKNdG3d3+s//13NGC/K5b8gsv0Ief9vBY1u/uj&#10;etdhhHE0fPtz3gYFo05PvU4ZhRZUyRZUwupULwFUuXUvlGlFk0lIKrTqicYEqwrrSzfrhlrMa7Xp&#10;jYaEtXFHwtXNj/A5wJp2HYh63QaiXb/h6D54NDoN9Efz3sNQnmBVa9MHtTvzmm4EkyA3oU/py8Cm&#10;miBlP3V4bwFbnibafEvew+f96xTfD/FP8Cr6IT6mPseHhAgk3zyFT8nR2LXrT7x5k4FHT+4ikfXD&#10;gwaha7uGaN60Jtq3a4Qtaxbi5ol1CFm4gg5vCGr2C0ZNhvJ16eRWZ2pJM9A2gOYgeA7aEM42AbPR&#10;lea4A1WzeNuuKFGqHKpWqoJ6NWuidvXqqFG9Bn76qRLKl/+J/lEJ5OfiV+3ph++CZsBnyyH4bD9I&#10;hVuLTPNWwYcRuQ/9om/6+aNpk7YIILS+zdogc7bv8PUPOehrfY85S5ejU++BVNnvTK1GBU/BhKW/&#10;oWjF6oxWc6Jw8FRk2nscWdlv80XL6be1R3ZGtPmKl0W27LlRslJt5CxYHIXKVTGwctH0yufLRRiz&#10;Ual2ELrj+/eia6ceGOE3GHu2bsPQQcMsGGnftgMaNGkB/5EB6N2zL8aMoErVb4p+fQdhMf3E7AQ+&#10;H/vOSRAL81m/+j4H6lSthDrVqqBA/vyoUL4Cvv72W1oAwphLapkHOWm+c9Fcf08wBaI2XrlKNdGt&#10;Wy8smE13pWVbHGGUfYsBzSgKQaO+o9F6EP1RBhht+o+heQ1Aw25DaDqphISsIiEs5duF8HRHdZrL&#10;mhSF2oSjHlWsJk1rnU4DUZ11ArYcQa1MwMq16IafeF0t1tcnmM160SR39UPTXkPQrv9IdPQbiVa9&#10;h6NU824o1bQ7TfUANKZLJZNei/etR/PejDD79hxu46jerh8KNehIU90TPn1bNPT1rVkDi6YG4/HV&#10;fbi+ex3ib53HvQOb8SExBh/jI/D2eRT+9eEt3iU9x//v8wekxT5DXPhtPLlxDi/jn+JZ2Gl8SItH&#10;QswjHNnzB1KehOEpgX507QTw//y/+PgqEf+8TsH6XbuRJX8p/NCoBTJ/9Q2+y1OIJjgHvvlBDv8P&#10;5h8pZfn6W/j6tsavS5fh119XYM6Sn9GmY1fkpdmuUqk6KgVMhs+KTfDZcQRlf12F7rduoMnJ46gU&#10;ugOZaXrOnbuMUqV/wtc05Zm//h5Dho/Bb+u3oPuQkfTXiuLrHPnoExZDp869GKCtR61WHegXfoPc&#10;HXvhq637kG3bPnRYuQZjgsajVPmqppR5S5RFiQrV0Y7jGEjgWrXsQH+NDn3nrmjUoCn69OiF5i1a&#10;w2/AIAwhHN06dEWPrj0woO9AdGzXCY2bEsyhw9Gjcw+Upd+Xi0GNzHLx4sWRnaa5ZNGCKFYwP8oU&#10;L4qKpUqiYtmy+IlA1qrKjZC/ACHMSx81L/LkL0j3hK4E3YZK9DuzfPsDBgwaitGEPiAgEJvWb8JK&#10;zsmDu48wbOx0VKf6CKh6XQcxqBiMqm17o0LrHijUuBOqtO6JKlSkyq16oY58wzaMcBlUVGjREzUI&#10;YDP6e216DUXL7n5UMZpgteH1P7G9YKxDaBtRHdv0pp9K37FFn2FoxnJj3qs262vTrNfuQrAJZCXC&#10;LtVtxHMy3Y260efsQSC5OXx7jEBVmmqfFlXL+a5bPA57V87C/cMbMb1vKyTdvoiQXq3xMvo+nt25&#10;gTdJsYi9cxUfE58h7elDpDy4ik8ZKYgNO4e3ibH4r7//xsvn0bhw8hQirx5DzPXTiL9zHnvX/Yyk&#10;hzdx48BGXD9zCNsWT8bB9UuR5afqyFy5FnyK04yWroBi5ashO5XrO/pj39In+oaO+tc0TZkYNASO&#10;n4bZsxdgwbxFWLRgKZb8vBzLVq1H3QZNUJiLOSh4EiofDEXhVauRZcICZB5FUIOmYuoW/UnENsKY&#10;i34YTR6B9+EGKEK17e83AlOWLEcTqnPbvoORj6Y1E/3V3AVLot/g4RgaHILMmb9DsVHjUHPnPrQ8&#10;eg65N+3ByB17MYj+XsUKlc13K8rrqjG6rd+oialqz+694Nu4Gb5dswZZ6MPl3rARbRv7ol3bTqhV&#10;uwHq122EgkWotDT/+RmUFChcGM3a9cBX2bKhTuUK+Kl0cZQuWgTlypRA1Z8qoA6tRdXKVZjXQH6q&#10;ZR5BmScv1bSgKWYhRtdtO3aD/4gxmDd9OrZs2owt6/6g+xGM44eO4sK5qzS1XRmE9KGq0RRSfWpS&#10;3eoxOJEZbdB+IBrSH6zN8zUIWi2WG1EN6xLghsybdR+MugSqTkeCScgEY2UCpfeFgrUWYazEvDbV&#10;rQqDnCYEslaXAQR/gKnmT7xnddbXJrg/UXEVBFXgBpAatuw9gmY9AO2ppk16DKWC0oK9Dw/3jb52&#10;BJe2/IKlYwchoFN1LBrZBVVLFEPlkgVw6LcpyHh2E+nP7iOaftab5Dj88+k9XsVG4AtN+PuMVCTc&#10;uUhlTMA/H98iimp4NXQrXj1/gvBjfyLt9hmkE+rDv0zBzb1rULpde3xbpBRyNGyGzIzavqrZAJlL&#10;V8M3BUqiMsulKtdh1FkJ3xUhnIXo/xGQ75i+zVOESloEA4YEYPWOfViwbA0mz1yIdt37Ids3P2JK&#10;8ET8uHg1Ms9YisxTFyDT6q1oRGU4evICfLJmR6bvcuEr+oWC/cf8RQloflPlbPTTvqUyZfuGipzt&#10;K5rG7/FdjtzcEPmROV9h+NAc/9i0Jb5r0AqFgqeh2qFTaHXkHMqEHkWJfSfQ7ORFtJw8C42q10OT&#10;ho3Rgeb5x9Zd4LNxK7LRRcjZvD0qlKmAIjTxeoldvERplClZCjXrNYH//DUYS7cjf64cKEpVLFuy&#10;GEoWKYziBLJI4SLIn48+cN589EPL4s81a+2f5KtaoSxKlyiOPFTHwvQv8+cvREvyAzIzyvfJ/DUq&#10;/FQFfXr1RftOXREwKhBzlq1nQNINtQlOXUa6tWl+G1HxWlAlGxCA2oSpSmsCw3N1OjESVpRMs+tL&#10;xWrTgya1+xCC2Z+q6ocGVLUGXQbSvPdENULWjKrZuKeUTgFMH0Lb3+rVpi6vqcf7SB2rM0ltf2Iq&#10;w6hb5cr0ExvwfKPug8y8dxsyRn83/d73w4tEhJ87hH/epyMt/LqpXtz5nVgzLYhm4GuULJAHj8/s&#10;QsKDM9i37jekRtyh2U1D1PWT+K8vn5AeeQd/v3+DN3GPcGvfGhxYPhPz/Qdiy+Kp2L5iIerXqIVs&#10;2b6BT5ZvkbcqAwCaz6xlK+KrKrXxdf3myFavOTLXaoLM1X2RqXxt+GSnCWMAUqZ6QxStVIc+WmV8&#10;X6QsfqDT/jUj3W9o3n3oY3Xq3AdrNuzA4mVr4R8yGaUY9U74YzN8GIBlHjYBmVZuQtvpSxB2PwK1&#10;G7dGF/o3/f1GY/zMxZiw8De0GjCCkTIDnZ/qoikd70GELXe7XsjauS+yTFuMHydNQ8WNG5HZovdc&#10;yEFVzVuqAkqVq45qYybhx19Wo/TBkyhI015ww26UOXIBmU5cxg9d+yPPlNnISj/zq2LlkI3X5Rod&#10;hHz+wegzchzGTPsFI6b/jJFTl6LfhEX0YzeiGOe4bPEiBmTZUiVQjmZaKliyeEnCWAFTJ03BNqpt&#10;3Vq1UJCKKj8yN/3HH6j6X33/I9rTLciRtxBGjwlC16494du0FeYvWIQdmzZhSsgk1OrUz8BqRx+7&#10;y4DRLgjpOoRK6EdQ+1MlqWaMhOt3of9HhWtCM1qX5rVJDz906DsCHfq4iLgRAW3ZT2bZD5XoO9Zg&#10;XW0GJE0Ib20CKJ+yLdu37TcKHQb4o+OAUWjT159+5WC2G4Cq9D3zN+zM1AnZa7ZCrrrtzL8s15LR&#10;dHrMA9+E+9eQHhGGl0/v4r8+f8SXd2/M1KY/uoFn5/ci7dEl1KxWCz+VKYUerepjSIeGOLxiCu4d&#10;3oxn188i6uZ5xD26if/nUxraM2os3ag1itdphp+atkXRavVQlCa58E81kLd0RXyTPS9TTprNH5Et&#10;61f4nubt2+Yd8FW7rvimSRtkKvETslSujSx1GIxUqocs5WtRoYojC328PFzccjUbonTV+shfln4X&#10;g4kfqZ7fUMEyf5sL+YqWRilGz1uOnoHPgCBk9qfJXrMd609ewuadBzA6ZBqGjJnIIGM0+nAn+jOA&#10;CZ6zBP1HjUf9Vl1RsXEbVG3YCj4/5IZPs7aMQEcjZPp8LFm9ARPnL0OrXvSh+g1BHo7R52sGSnwO&#10;vcJpTP/xqyFj8dW6DchBU5w5ZAK++qkqso4KQObm7eBTqiJG7N5HtdwCn7Pn0OXn1egUMBMtRjO4&#10;C5qL0TOXo0DxUgSxBPLmy4tcuXNT8fKhcKGCVNJiKEgTPZaQNSlWDGnjhrNNfhQtXAyFCxelu5AX&#10;uamO3+fMg0I8/p6KX65yNQZcxREwcgT+eRGL//t//QW/wSMxfOR4+I0IQd+hgeg+iEENN2AzgteI&#10;kW0DglKeClrat6u9+2vGgKRhjyFUyoH085zZbUQTXJ/ANfEELK36jWCEPBjNe8rvG0bohqM583Yy&#10;wey/fb+R6MCk+nYE1Jf3Kst7FGnU2X59KdWkCwo06IAyBLgcgyif1/Exvq+TYpARH4O/3rzA3x/e&#10;0Pym4/3LNLxLS0Ra9BOkMlj5JyOJ/uBZRIadZZCzEr5Uu2IlSqBXw+ro1KQunWg/OvPd0Jv+WBnC&#10;VJbmIn8xmt6GLVC5blP8VKceStWojwL0t3IVptNeohzy0+fKVbw0SlesjNxFi+NHmrJsrMtSrjKy&#10;lSyPrD9QQVmXhYFDloo1kalgKWShmc1crgYyFa2ALMV/IryVkalAKWTOVRCZaIaLVKyGDm26YdT5&#10;G8hcuyF8qjbEyD/WYMnpU/DJUxhZvs+JPN0GwCd0HxpOn4dhhHP+0t/x67ot6D1gJEaNHoc/N+/B&#10;2BkL0Z/Hq9dvxdzf1qFtp95YyOh8/fptOHD4NEaNCsJWKlW3gcMIb358JTDzFcJ33EA+2fOgMKPn&#10;LIWKI1uT1sjM6D0Lo8xM3fuiaI9B6Dl2JjqPnYEB4+ehf9Ac9Bg1A937jkGBvLkIXj5L+odHs3zz&#10;Lf3igqhPKBsXLYpKpcugNk36tDatzJfMlSsXqlUog+FdmmFwl6bo37kF2jZvgB5tmiLi5llkPH+M&#10;dy/i8L9ovWbR7+45dAyGcuMNDpyEIQHj0G/YWHQbPAZ9BgegG+HxJVSNqIby8VoSttYKNGhya7Tr&#10;jUp69UNoqtNylCCw9QmvFFB9DGGfPXh9c8Lbmr5lm17DmRPKPiMJfQD8hgWj9/CxPB6BOgS5EQGu&#10;w/sUZhD1XfVWyF+/PUo3pWvzOiXe9y2j5P/619/45/N7fGHU/IU+oXzBN2lJeJkQzeDkKZIfXsfL&#10;cAUxkYg6tx9vY8Px3ymPUL9pa5SqUBWFy9PPy5EdlegLlqpRD8Uq16Bz3p7BSWUMGz0GLbv1Qdt2&#10;HVGKipGzQBGUr1UfOQsVRa5iJfDdjznpv/2IH/LkYzT9PX2gb2jWv0KW3IWQ+Ydc9Ie+s+hbUXYW&#10;tWV0m61wCWQtRlALFkdWBj+ZaQqzlaoMn5wFUI6mfc2WXfiWptinQDlkylsc3+QvTaUch0wbQ5GZ&#10;E5dl7DhkWbTComefHQfw9a/rUJ7KOJCbadvmnVhOOMeGTEHonkMG45hRwThw6AQmTpmJBXMXYf++&#10;wzh84ChW/LaGEewG7D24nxAWxPeM1r9isFSkQhUu+ARkm0b/lVBmKsqNVLoSKu86jO5URHsN1jcY&#10;nUIW43ua28r586BavtyoRxBr5WWeLw+aFC6A1kUKoTrNdV4+f81vs2N6lYo4NrQ3WvoFopVfMEKX&#10;jcPIro3RybcuWjWuhc4tGmJWyHAED+mJU3s2IzHiFoUmAv/nvz6jYdueVLjB6EzF7053pd/wIAwJ&#10;nIxRE6cjaNIMTJ09FzvWb8QOBl4LaTFa9R+BHoS1H/309nRpFDU3pRmvpp/5mnRGLQY0TWl+OxG6&#10;jlTAzjTJ9iKckLZmakDFrU81FaRNug9DB/qGXQeOZl+jTCWb09esQReheNOuKEnAfdJTYnz/9ekD&#10;0qIe4MOrF0gOpz9IID+x/IU76u2LZLxMikZ6bCRS46Lw5PhW/P02HYsmhaBQtbr4iUFHmQrV6Iz2&#10;pbqVQqkGbfCT1ICBQMGadVGEUOag+cxeoBByFSqCVl16oGTZcshTqBCj0fL4hhAWKlPOfr/9LieV&#10;8OuvkTVTZmRrFUjAqiATU5b8PM/dU7LDYPjQHGfJno+Q5jWVy8wFysJ7ZeFiZZW5pk/3He/XuUNv&#10;/Fi5MTIXrIBs3HWZ957AnONX4bN+N7Ju24fMjJqzUNWyXLiDrKevIcv+U8jy2yb4zPoFPktWonLt&#10;Jpg+cw7OXLmD4cNHY++egzh45iJNXyCuXL2BUf5jcejAIZw7dRY3r9/CgoVLUZNW4LsSVdCgZScM&#10;GjgCO4+dRc+QqfAhmJmKclMwivYpVwX9ghdg0PiFGBgyB99+9x1y5MyOCkwlc+REGSpfmZw5UC13&#10;ToKZB40LFUB9BixlcuZCYbbdOqQ/4ga1xB76xp39AtB76Djs+zkYcwe3gl+7+mhRvxrGDumDO2f3&#10;4+75I0ikVXuZGI3UmEd48fwZfOj/FihbCbXolvxUuSZ8FWh0HkD/sB9a9xmOLkNGYeCoEArIBPQf&#10;HYLBtBSyHr2GBaIT/c3Ofv5UzWEWnQvGhvQzW/G4IyGUUnZkWS/BWxLO5vRLW1Ih5VcWb9zZUuFG&#10;HWjaeU3PoRbM1Oa9K9KPrM1I2+dq6Crf6FsXkRzzGEvH9MLNQ+vw+nk4nt+9hDepVEwGJn+9e22q&#10;KXV8GxeBN1G3MXVAV+Si81+ueSc0GjQWTUh7Gd/29LtaoxJ9xXw01cVask25qviOZvn7HHmQnbDm&#10;oq+TI08egzDb99/ixxKlrPwVJzpXvgLInLMQfgqaD5985ZA5f3lkylMKBZr3wMoDV1DKtzNhpMoU&#10;qMBzTHlLI1PuEsiSgxHlj/mRKWdhZKVCZmYkXKFuEy58PWQuXgNZ+o9Fti170fHEFeRlUJR18nyC&#10;OASZfNsgCwOPotceoPjJa/QzaVrzcOMETEP5izdR/cYj5GnWHrOmzMKt8EhMGT8Nt+88xOzZi3Bg&#10;dyjuRTyD/+AROHrkGHbu3ItTJ86iefsemL1oOSYuXEaVLoLcrbsj78y5yPX7anxdmEByLjJVrIGu&#10;7VqjWMF8yJXzR2T/8Ud8T7NcnYpYPk8u1OKmbE2/sC0VsQPzPjTRrQsUwNx+3TCQ0fXW9o3xcdkE&#10;PN/+J9XGH536j0Kz3qOwLKA3KuTOhQmDu2Nojw7oVaUy5owdibiHd/Eu4wXSYiLw5Pp5TJ0QgEw/&#10;5kKXzl2xIjgYldr0Rc12/VCWgYR+/qvUyr1/bEkfuQvh60cT22dYAAb4B2F00CQMD5xISMdb0FKB&#10;itaEQMlnbC8gCaFe8TRnsKTXNo0Z8OhnxOaMxOszWKpLMOt1GMDIujt91YFUzUEMmAajCdv4vE9J&#10;8f3y/jXep8ZTFW8jhsFMKsFMeHoPHxKf4unVE4gOO4qMmId4SdOsti8TopAUeR8vaLLjb19E355+&#10;NMG98ANNYt5qTVGofgsUqNUUxRp3RI023VG8RgOUrueL3OWroxADmW8YAeYrUZZqWQRf58jNKLAg&#10;vqP/I3XzyZwF3fr7oeegkWjZvgtqM6jZtOcYlm3Yh3YTaHZzVUHmko3oK9bDD7XpZxSti8xFayAr&#10;I9xMxcoia8GS9NVKIjtNYtYy9DOL18LXBDL72avIFXoCkyfPpo+XC9nadEDmfoPx9aTp+G71VpT/&#10;Yxfyn7iE3DuPoeD+0/juwk1kCZiKLDWa4/sTF1C8ti8O7T2A7bv2E74TeBQVh0nBE3Dh3GUEjAnB&#10;8hWrMH/xrxgyyB/5VvyBwpt2o9+5a/hx225k+6k2vq1ZB3nqt7TgLLPMdqVqKJQ/N6pXKIta9PsK&#10;UwVzUBVz586OvKxvwMh6WP4CGEwLMqBAQQwoUhjduFnb0IccWa8mIgZ2RssmjfD/7l6BhTPnof3A&#10;UQwe26DJd9nh+30O1GBei6natz+g/7f5saJAcSzLXRh/UBwOduqI2Y2b4HDjFggeMwoLx0+nW1Uf&#10;M/oOxqzgKfZusSF9upYEpWPv4fT7RlGBA9B/ZDB6MfjpwbKffzB6DAm0X3AEVq32fQngYDPXbbk5&#10;msvfJKQdZJb7MVCimdarnCaEsmWPoRbc6DfteryP/EUB6/P+fbrvp9cZ+PgylaY5hZH0a6QRxLQn&#10;txBz4xjObliKj69T8So1ASvHDsGVP6Yj+uZJpETewbsH55H6+CqeXz2Mazt/Q9j2XxB1fhdiLh2g&#10;goYj8c55PD2zC8umT0Pzpu2Rt0Jt5PmpPqPtNsjLqDdn6Z+QvTCjYQYq2WRm6Stm+YYmlz5itu9+&#10;hE+OUijWaQj8Zq5C2a6jMfjX3ag/ZgkajlqI7Yev4fTtGNTvOQI+JSoga8lq9looc5nqyFyMx4VK&#10;I8tPdZF1415k2boXOTv6wWf3MUw7dBw+Wb5BprIMgsrxmiJl8RWVvCAj3jyte6AAF6C8PnjN8jVy&#10;VqqJrBs2Icu+A8i8dh18Vv/JhZuGmw8jsWbFamzatAsTJ0xFT0bYzRcuh8+RU+h2+TZGXbmNvkw5&#10;J82Cz4q1yM1NlassA62VK9B12BD7aTJzkVL4ngpZiNHyT0x16Qs2rVkJvkxdGRT28a2DmhVKMoDJ&#10;g5b0Izvmyo1WufKgHWGsS5+0PlVzT+umSJxBF+LgPpyfOIpWQ+9IOZdMDb/LiaoEseK3P6KXouus&#10;36BsoWKoV6w05jVpjpgRAzC+dVscmBCM2tXrImTsBMzt0hk16d40IEQNaL7LMmiRkrUnkApIOigq&#10;pgnu7DeKKhlsQPoxgOlJH7RVb0bUDHaaUu30srwl/ct2vK4D/c42/ZWPMsWsSPWtywCpWfehaNJp&#10;IAHtj7b2K88g+MQ8CPN9R1X816d3+PL2JaNoBS7J+JCegs/vX+Hvvz7hHwL6ltF16vNoHNq2GteP&#10;bsatw+txdNVsDG3TCMEDu2DNlEH4En0DYbt+x9px/ZBw+zTSo+7hweGNBPMu3tOJvrxrNf5Jfoa/&#10;kp7iXeQNvH12FU8vH8aW+ZPRnJG2D6H8IWdufMUJzPL1d3T4WzJYKYniM0ORo2FXBjEMYIrUoUnO&#10;C5/cZZApVwEqYQl7j5eldBVkI1xZylRD1rLV8LWOy1RFlj93Icu4mcicnab8jw32s1+W7DmQhX5l&#10;luJlkakK+2PQlaUozX3NWijctgtN+HCa/0LIVLkuqtLsFqMJzrxmDbJu34avuvnhh8Ur2e9OBj6H&#10;UZlRe71LdzHk6l30vnYfRTbuQtYV6/DVgRPI+vt6fDtgEL5u2Ra5SpbjZtiFmSOH4K/nD/B13iL0&#10;Z3lPqvnwkUNRomwZVK5exXy6PLlyYn6wP6YH+ePQzk3o1aohmlcvj4bliqNFgXw037nRtXAhtCKk&#10;nemLb2ndHJlz5EIOQqiPdxUI5i5YDOMC/NGQJr46LU91+uRKg7jpJpetiiuDemPvyl+xecYseyne&#10;aXAg+lWujs2jRjL4GIY2BKopodTLcplQfQ3Vqe9QtGK9VLAxA5NmNMGdCGdXKudA+pQDhwVhAOFs&#10;x7Y12/ZhZN6PAc8AXjcMvWjqpa6daMqbdOyH+u37oDUDm1YEVBCrP58UBjDpcdFUxFdIfvqAUXQy&#10;kiPuIZXpdfJzvE2JRUb0QyTcOYN7RzbjydkdiAk7gY8ZSUh8fA0veO7T6zSa9Ai8jL6LhCc38fTG&#10;KRxZNx9bZwfgxaMLbH8csffO4eqRP3F55zKc3bkCXaqUxO39KzB2YDdUYNQ4dUBbXN/1MwOTQshd&#10;siK+o3Jkzc8I9HuCyQAmy/e5CWE+ZMlVzH6PzVqIgQknOSuBzFaYUTXhMpUrVo5+Y1n6lMXwLdUo&#10;c7layDp9Jr6eOx+ZFy5i9Lwd3xRhmx+zI9u33yLTT7WoqDV5j4LIXLgwvilNVSWkmevWR+YSZZC1&#10;PM19MY6lbEX8SEgzL18NH/qnWRkll167GbVOXUJNKmKWZavwzdZQfLs9lGq6A5lXrkf2MWPxQ5mK&#10;KLFjJ/D+BXx++RWfbx/HnYMbcZUWx4f+cWZaBh9G+/cvHMH9cwfw6OoFHNmyHG/Sk/Hs5hlsWzkP&#10;w3q2QcsapbFzxSyEndiNLWt/QdcGVTGwVRO0KVbMXivJ79aL8O9y0jfns+Shb56XG2xk3+6ows3b&#10;tWx5tKfPvqJpQ2yoVwMHKlTFq97N8eDmddTRb9dMbXoOYjAymObWz3L9AlNd/iPVTH5hax77UsFq&#10;t+tDyPSpGEESTF390LqnfMQRNOOMvkcFG3gNeU2Jhu1Ro11PC1r60MR3HsjIe/BodKW6NuLGLtW0&#10;E8H3Q3NG6T4pkZG+aXHPkPT0PiPqx8h4dg/xdy8jg/5hWuwTPH98iw5wGJ3fcAtoXkSH4+XzSLxj&#10;lP2KvmNi+F2kPn1EZX2Pvxhlp1ENo89sQ+LdswyCLuBtIts8uYOX8ZHs+z590xiEX9iHiAuh9s8I&#10;R14+iIuEM/L8Nuz7fSbObV2Gz0kP8SLiEo7s+AN5KzdCwXrNkadMFXxFpzvT9/Qt6QuZSf+W5lyR&#10;NFXh69wFkY07PxshzEr/KGs++qN5C+Dr6vWRvfcARtmVTPEyd6U/tHotfPQrEEHPxug7c50WyFKr&#10;EbLq9Yvea+YrxOCK/XJxs+hjBPM/f6KfVxdZhgQhM01ZofW/o9Cyxci+bDmy9RmKTJNnIMukuciy&#10;6k9kJoyZDhzD9w2bo9jMGTi6ZzO+xDzAlL17ULVMaUbkvVG9VAnUDaQa6PVV4VLwoUo29G2FxSGj&#10;EHl2N9IeXkVaxB3cOhmK2Ee38JRr8iYlAacO7sCsoIG4eHgTdm9cifrVKmBMj9YoUawoBvbqhlp1&#10;ayNHwcIoVrIUKleqjDq1aqF/yRKowM13hFF9IE31qjatcaRoBST498T/WTsb0fceomi9tmjWuR/a&#10;0U1p33cImjF46UCFa8/ky/pqdGGqy2wzNmjM4yb09Zp2HYAmVLTqbXujMY+bEa5mDEaaUj31Iryd&#10;3wh0JXjtOD+NCVttQinVbNWTAUvn/mjG6+t26IOGnM/arbrBJz0+xvcjzfMrmuaU6EfIIDSfePwX&#10;4fr0Jt2i6iMrpuD+KU7Q82d4/yoN/2Jk/TcDmQ80768SovGG6T138me2f5eRaqqawsg7g/29J7Qf&#10;qKJvk2KR9uAiXjx7YJ+qfUyNw6ekSLoDSYh/cBWPzu7Cw+Nb8IyQfnqVhFjWpT69iXgq6qfEu6hI&#10;/7JAxaooW68pGtJ3aTZ2DorXaYrSjNjzla9m7/ayfUMzTkizfvc9waXvlD0Xsv6QA982aIyv6jZG&#10;1p27CF4TZCnJQIeBUxZeI+XN3Lg1sjRpiyxU2my58iFrtmzI+u03LOemguYwFc3CBc5UlqpZrxm+&#10;L1cemRf8gq8q/gQfmteiv69BlpApDIgI+xrCuHEHsg0eiXvbl+PCqhloNHYYcuz+0xQ1c7O2jPIr&#10;spwL14/vxf95mwqf7+kSFCkDn5I/oVRDX/uGsnmjpnh0cgcOrl+GR6f24HP8E3xJi8eL2EjcObUd&#10;CVH30bdLOxTInxdlihdkng9NqlZBrcoVsePnGZg2ajia1q+F6pUroE6NKihbrhTKlS+DPj26YmeB&#10;EkgZ3hPvVk7D/zVjAP574wKk7NzCCL8n6rfrjRbdGLz08kPLbgPRgmrZiQFIB8LZqvsAmlU/A+mn&#10;lt0scGnKzd2gQ1+qax/U6dQX7amoTZg3pomu3Fqfpunbxp6MpvW7d18GKr3Zthcqct1qEO7q+s89&#10;CWIVugo+8fEPfN8kx9oXOskPLiOdqvdZoBGqj29f4QODm7/oT0oJn96+hFiq5OcPb/AuOQ5JD67g&#10;r9cv8DYtwWD8i6ZekXZq5D28I3BSw1cJz/AuKQbpzx7iPfOE8DuIo/l5/pj545t4FXkLr+Oj8Il9&#10;ZqQSXAIec/8Knt+/iuSoB1TpC4i7cRR3D67Ba6pLcoRU+i7ePr+HqHtnEXn7DH6eMw0/lqiCInWb&#10;o0DVuihYuQ7y0UT/oM/FaLaySQH1KqlUWWRp3hFZqjXC11mzIgsj5Kx1WyJzDV9krlKfPmheZBKI&#10;331HGL9HZkKdVS6BQcucSpuNypm1SFFkql0d2Ro1wPeBMlXNUXVgd2Rt1xXZGjRFROgCrJ8xHL40&#10;o02bNkPgwsnYsJXmPU9BZBk1CUvDbuH47vXIUZqKmDs/Th3bBR8GXPIhfXIWBf77I17EPMHlo3tx&#10;5dgexN+5ynmN4fNew8KJY7B95QKc3PEnXkbeRtcWzZGbUXixYoXRpk4VdKhTAUXy5cLsgOE4s34u&#10;jmxehzkjemHxWD+0a1YfTepWR4XypdChcFFsJ/wJ/TrgxZAu+N/zR+K/dq5BzC/z0YbBSDMC1YxQ&#10;NieQ8v1ktjsMYCBDKBsRxvod+6JdL7bj+cYMdnxpamW2G1I1m3Xsg8rNuqA6YazRqqspYqkGHVCx&#10;WVea4/6EeiCTH0H3Q5teA+keUGW7M5p+/Trd96/3b/GBavguIwXJ0Y+REvUQSU9uI/LmRcQTvn/+&#10;+ki1YgAT99R+gw47uAkpNNsxV4/h4cmdSH1GU03zHht2EglUv/DT23Bzz3KEX9xHqK7hA6+NunMF&#10;bwloSsRtfH6ZgvcpLD+9QdguIiPuCV49j8An1gviJ2Hs494VnN+2HA9O7sKTiwdw+9h23Nz/B12G&#10;azx/xn6mTCb08Y9v0Ec9gbf6rvLaYVwJXYEV04Nxdvuv+GNuMB4xsl8+dQLWzJ+CejXqwCfbD/Bh&#10;VO9TlH5pp8H42m8ySl+/boFDjXbd8V2zdsjcmsC2aY+vGUhly/4jviaIAvqr77PjawU/hPObHDnw&#10;NWHNVKQwvqpUDploJvO3a4p+swLg06MnfBix6v8V9MmUjWr9Nb6qwXvmKoSfZ43HZT5X+44tsX7h&#10;XLyJuYMre35DyeIEsRE3RqNmVM7q0AfPco1mb/0DtbjZfPpSdVasxH9xLV7S9Xn/IhHndq3Fb/Nn&#10;Y/QQfzSo0xDN6jWCf68eKFukCH747mtG48XsG8ldy6ZjbL/O+H3caIR0bYHZw7oguG9b7Jk/Ce2y&#10;58bqsj8hZnQvvF04Bl8m9MH//etExIbftw9g1q1bgyGjAlGrdVeUbdoZjbr0s9SBVqBt/2FoQrBq&#10;UelU14U+Y9se+iK8D0o17oj8NVugYO2WqN26F7rohTqj5nY00a3oCjTp2s9MdJXmnVnuTbAHuy+9&#10;P73JwLuUOKTz4dPiIhg5pyDpWbi9b5TixT++jWc3zvD4CdLpX8qMZ1DNkglECo9fpyYwiMnA8wfX&#10;EX//On3LBPM5P75Kxat4nU9kH3dpeq8hKYL5zZNIowmWgr5NjsFnquvzu+cQzcAo7ckNRFNxn9+5&#10;yLE8QUZSNH3Oe1RUmmwqZsTlI/RbHyOR/u1rqvdb9v3s7lUbwwv6uJG3L+PhjfNIinqE20e3ID48&#10;jBvrLsLD2P+tcwg/fxhxd04h4voxvL1zAMP6dKdiMYhgNNll0zbUatUCAf3aodqsifD5eTH8d23A&#10;v5KfIPXeGbyPvYc3Ty/hXykRiOd8xN8+iycXjtEluUb/7hau7N+KYxuWY0yX9ujn2wAblk5GProL&#10;PnQXMjHi9ylUCktmj8PH+LscyyWO7Rb+z3//jcirJ/DqRRyS7x5DrrZtkbdJM1RlZN+/WR2M69oc&#10;K8b5YfuisZg7egBV8jiSORdJtAi3D21HxMUjiDm/1/z8Zye24c7eDbi9ezWSuUFfPr2DZ+f24cGx&#10;jdjz80xEXjmBp1eOY+eqhQgZOhCVixfB+J7NkHLjAJ7fOoFdffth3Ne5sHiqP+4ymEqKj0VyTIRZ&#10;x/RYChHX9i0t3/9+lYDXcY8xbs5slPftgDJNu6A8Va9u5z6oQd+yHk12i64D0X9wAHowYGnXZxg6&#10;9iSIBLUFgx2Z+dZURfmjTdi2qt5TtumhAOaBbyp9u3SqXioXM4O+3WsCIj8vgb7fy6Q4HsdRLR/h&#10;FcF4EReJdAKWEvEAL/Sb9VNG3TS/LwhfHAFSOSnyEdJoVjJ4bSp9nHcEWmYm7Tn9y7QkvGGbRPqU&#10;qU/CDJa4sKOc5DMuUCLkr5OjOJ4niKO/mhHzCF8+vEbM3StUzQQCnmbvRBMZWCVQZR9eOISL25ZR&#10;tZ8g5sENXN69jg7/bd4zFQmRT/Ai6Tk3DzcK29+/chJveX1KbAQ+v3uDNy9SzFdO5z0TnzzA+5fJ&#10;uH/jFK5zkS+sX4TP0deQZ7AfMgeMRY7e/bCFZnPK1g2ovGAucs6ei247d2D+gT348CYN//32Bb7Q&#10;xfjChZNbkkFrkRHNuYmT3xyDGsVLokylivhz9QKUqk6F/jYXfBRJFy9Pv7MS8lSrjdKNfRmxdsbw&#10;gCHYtG0VavTqjvHzJmLe2vkYPj0ISfdOo1/7FujiWxeFc+dC+VIlsWrSKCTeOISrO1bg//r8Du/T&#10;EhF98TBePb2N1MdheEUrd23LLwwQ9+PAoom4s+93bJgZgOgrh7kxD9LdSsCdS0eQnaZ+TOeGOPLH&#10;AgT29MX5A7sQfv0UUhPojjG4TY19hoSYp/bT4tOrR/Hw1DY8O78TEef32FrE37yAd3TL3ic8wcek&#10;KFy/cBLtew9GTUJWnwrYoD2DnM4D7efDWm0ZAOn9IoOctvRB6xLI+m17wSf8TKhvxNWDuHd8K83y&#10;KZq8M/QPn1O1HhCqB3hLxXxPOPVFj0zpm0QqIyf8y/s39GsiaNqTTAEF80cGMElULalrCiFNYfkN&#10;F+jdiyQqZQQhS7DA6DPdgk/0Qd+mxJufqd/BXyUzGCLcKfQJI26cYyR/H0kPL+DBRSoYg5xkjuXJ&#10;lSO4vGM1Eh6F0aSn0i04zd16lbudbQj+KwZYb+i/xobfxtObl3GObZMSItCgagUsDeyDrbNHYXlg&#10;b1zdswZ3T+zGYy7Q3l+mciF/w/7FU7mZLthEx988geePbtgX7B/eJaNKpSrw6dMHFXv3wT8cr4K0&#10;F/Ex+OfLJ3wk9F9eJuDawc2YO24MylStidJlyiIT/bGBs/T19R9IT+RmZfr741tagTT60U/wlOPu&#10;2aoNoulG3LxyFIsnBiDi2klsWTkL8yYFYsr4IHTt2BrVqldDpgJFULtlS1qTO3SHHthbjaQoWi5a&#10;h1fP7uD59aN4fHYn9iyfjh4Na+Hmsd2E5CDS+ByXdvyOSxsXIfrcXgIZyna8374/sO/X6ZyDffgX&#10;x3Tw1xlIuHOZz/OOKpiOl/Td0xIS8TIjg358Gl6/fImkOPr93LwZrHuRSqGKi0US1zMjIRbnQv/A&#10;lcM7cf/4ZkTT4tw5tpVCFY7nFKxPf33Gy3TGFWTm/bu3uH7+FB7dCcOcBUtQjQFM4frtUKlld1Rl&#10;QOQT/+CibwLNYzSBfHh6C3bPG4ENk/vh0qZ5iL11EhnsNJ7mNfLKIVzmTW8c2GCBzHua9lSa6ZdU&#10;Tcm43k9qkf7++A5fmP76/ImKpJfmXwjpS/ytjy5SKO+KqmOj8JIKGfXgNtU2Dm+4oKk091LMNzQD&#10;nzghzxncRFHpntw8h/vnDtE8H0DsjZMGrH7dSQ2/hmt7ViP8wl66EMdxlxNwZvMveE5fUyAl0ud9&#10;TjOaHv2Q508hluWH+kD44XncPr8LS2cF4pegQdg0ZyzuE/goqsnto9vxjCoRd+s8ku9d4pwcR8yl&#10;gwjnRk15cAmvEmMZrCXiRcJzKu8LvExJpD/9ic/7ns+TjAhugNgHYQZMwtOH5q7oPe0HbjxZB1md&#10;V5yv15yHFwnRVORoxNFUX6Xiqt+0mEj86++P3LSxuH5qPx5dPYyH9LvvM5pOoAVJo3X68ioFL6m2&#10;EWd349HxjbjIjaVNFH3rgrlZKU8IJzfrnhWzsGxmEMZ3a4bRHXxxaefvSLt/Gmm3uNmu7kMyLVE4&#10;o/Jnp3fiBlX13rEteEslP7duJn4bNxD7f5/LeOEG5/A8HoVdxf1L9MspKhKoND6/PjF8dpfPyvLj&#10;2zcQfuMSUvk8l/dtxMm9WwzYRPKxaFYIShXKh7UrF+PA1nU4w2e9c+4Ibp0OxfF9O3DvzB7c5vzf&#10;5Rrbf0r0+R2DF6pP6tO7DAJO4UM6J/FFPG+YYkrzloHNK05oKmU6kdHwa6pd+OWzZob/+fQBCTRx&#10;r6ls/3z+iL+4015xst+8SMUn9hv7iP7R/TBOPtWVqqhP1F7Rz/tI0/kq8j4+8KFUpwX6izszIz6O&#10;D3nF3nF+ptmMOLUV6YyqFaCkU2lfpcXjMf3GSAYxLxgAPSMsaRHX8OzyQW4Ymh76OilPruHc1uWI&#10;ot909/RumqvL5rtmULGTHl0j8JF4E0+lpt8TcWk/FekoEu4zar99CmEH1uPGSSoLN1wErcQLKv7d&#10;s/sRzwUO52Y4H7qBG+U21TqFvu8ZJHPT/M3nevk8CvFUgn99+WIuygP6rZe4We6ePsRnfY03tCBv&#10;eM2nV1QeqmQ0N1rys4dUkEhuvpfm+77jXHzgBk5gP68Y4CXRzfjIuYmivx1xi74w/b9nMofctE8u&#10;HqKy7WSiubx5Gg9OMZCkD54ccYcC8hRpzx5zox6x4PAlLVrcvavm972mZYvgJrt+ZAcC+/bB9P49&#10;8H8+pFggqe8Q7h/ZjGRCmBjxEA8J4MeXSVy7WHykNXseE8XxvMfbt29w5SQ3bWQ4kukGPY+MQFpq&#10;iolTDBU2hVYjltfLAsaTjYzEOHPvMpL0R3sUnVcvcenEQVw5dYhWNBKDerfHvMljpIxhvvLL0iLv&#10;0tRG2Me1f+kTMgYpH16+oFlJxxea6L94/Dd9t3dUB02UTK8+OVN6wYeMIXCatDecUEW6MiWf3r3G&#10;i+TneMM+3lI1U8LvcjGY07xo92ZwIT7K/DM6FHDv0xRE0bRTPeT7vOcG+ZCeiNf0RdKZ5J/GKLCh&#10;H/SaY9CiJrMcf/s00ymkPbqMZEL1giryKvYRFyEc0deO4xWhS3pyi+N6hBhG/HeObkPYvrVIfHTV&#10;Xhu94L1fUW3lgrylv5r88AqSqawZsY+RyoBLvnLaI6rPlf1UofP2S1M8QY+5dRGJNLd6LZZONdS7&#10;V40n6jInmRv7ERf9zKalVDK5LvSBqWD6PvTDiwQkcYyCRO9x46jab6mi8qNjCYJesSU+dAHeR71i&#10;I8D6myJtqBSOK/HhVUTSUjw+tYsb4hSenNqEx1T099yo+rZAz57McSY9vs4NHM7rntpGEBSf6V5p&#10;vVUXTwuSRoGJvX8Nn6m4lw7u5DreomrRhdnij0fnD9DPj6IrdBMp9D/tlR831ruXGfjnX/8imBSP&#10;tBS6IXH09WMQx00Uy5RA9y2KgCanJOEVx56SQiGjWKUS6r+/fGA7jo+ipvfW6YRZP7rERNxnABP+&#10;wPcV/SoFIG8JQ+J9RnlUj7TwS/bRw9vEp6ZQH5kEh17vRHPCHpwJRdT1Ewz/CSBV7C0f8B+2+Ysq&#10;KtMYwV18hYGFPqBIYPSaykmMpZq9oin5QAf3bQIdYprU6LBTSLxHgGJo1uIeIunuCRxfOQ03d63A&#10;o4N/4OqWhTjx22Sc/2MuLtCEHPh5PHYvCsLqCUNxN/Q33Nj2My6vnoaYc7sRe/UQHu5fg/C9K3F/&#10;13Kk3T5JX2k34unHPGcE//zmUdw5sAqphDaV6nnvyJ/cINfsGRJpLuNp4qIeXEcClS+JGyuVm0yv&#10;u6LCzhLOm1z4sy6AI1DvaDlS6cMl3z+LpyfW4z7dBAUtegvwgT72F25qWRVtqhRagJd6M0C4XhPW&#10;d8nR9DWpkty4fxEOLZDeBsQ+us/o9RlNeaz5209uXWFQdhMvudB6qxH76I6B8+k1RYJQ2FsMuUC8&#10;lyxUIpU2kfcKv3oGz+5dR+Sda4h7cg9X99G1unrEYNe733RuvKiwi3Sp3vP+r82yZVBkNBbB+pl+&#10;8Qf6/2/pO34k3B/pkj2jSxXz6BYubFuNJ1dP0925Tk5ukYdIJNJ/TGFwKgVNYdLPyfG0GC/oumhz&#10;vqPyJ8VF03dk8PnpE+5dPo+w04fxmnMQ85gAR0UgnWbdfMa4W6fMP3pH/+YdVUDHD49vwLHfJ+Hk&#10;2hn0LbbgTujviKBpeKx3fid2IYqTEknpv3poM65S8nevmIbjvwbjZugSXFw/E49ObsHLKKrtE+72&#10;S/sQQ7Aj6OOk3DqBx4fXI+HKQbwghKmEP/nueTw+vgm396/Gs6v7kXjrOM3pJfp6fOibHFfCI7wm&#10;rG/1Yp7Hj+koX9q0hIHIStwhfI8PraUfROf88FrcC12Bm1sX496+lbixdQnvuYlwrmB5Ie7sXYUH&#10;J3fSid9L9buIWPpjSYQpmpsqgQp4IXQTTROf/dJJM2cPqKDJVJe3VOFY+lgPToXi6fWz9t5U5lVv&#10;IdIIwCuWk+6fQkIYTRf975Rn9+nmCEIpkJQw2VQwjQv0gXP8gpHuOwZv7xMIe7j7RvQjA0WZ1M+y&#10;HE+5QPQBUwmk/nIz4lwoA51DBukLBYJs+44qKD/9JcGKpEsRrbcNtEB6IxJ//yKe36AffCGUvu55&#10;POPzxXNjxl4KpTpzTnnPdLaTD5pKeB+f2Y/re9dzDk9y7S+a6Pz14YO9hVDgqI+qPxFSBYVR96/T&#10;ZbiIU1tX0d2Kx73rlxB++4pF2ol0saK1iRkPXDt9BPHPniD5OcdMKBVjnNu/BTcunSN4ibSgqUiO&#10;j0Lkk0d4cp8BJ4M4n/jwcN83VKr33MVfZJLpJ37iTT5w53/kw+rPUWW29QXPZ/oz5hd+emcDkW+T&#10;QZXQJ2Yf9CJbr13Yh/2UyN2bRtNyJXQdnh5fhqiDkxFxYA5e3NmH3TN7Yd/PI3Fh6yKk3TuOC+tn&#10;YY5fJ0Z4U3By/TyEUv2OblhCKI7gNk3RwjEDsevncdg4fQyent2G8EMrcfL36di7KARJYYeR/uAs&#10;Hh3dgNSHl/E29gGSbh7Ds1PbEHF6O+7u+RX3Q5fj0uYlOLlhHvq3bohJ/dpgw4IgnPpzDk78OZ/3&#10;C8FNRtd6S/D5bZq9eH/DBU8Lv0FQHrL/MwSLUT4VNoGqeiv0F9w98oeBqr8T+vszfUb6oSd2rsbZ&#10;bVRkLvZf6ZxDKmAq+0il4r4lRO8ZwOh9rr4blXLK/flIaF8TCv3ipPd4z2me9avTy2e38IYW5g1N&#10;/GeuzQe6RQL1ZdR9Ay2ZAdXLqHt0L+gSUUBe0ZwmMOhKpTvyhAt7bsMcnFw3myDvQjQDvPTI27Rm&#10;h+kLX6H7cQ9PL+5G+tMwnN/+GwY3b4y/M+JtU/yd/IwWZy1u6XsBBhkZNKH/oi//moqngPTjm1cW&#10;N6RyzPr2NYIKu3fdUrzhWj+mj5rwhHHH43v0IZPw+vUrc9ue0wQnRj+1V4EJtA4JtEJ6p5wYG4nY&#10;p+FIo6lPpT/pc+fERt8omko54vorwQzuxvd8uL8J09+U6399fod/MWL8F6NhvZqQT6J3kHrXp1c6&#10;+uRMP+XZB7qMit/Rh3zP9Jf8S/p7+pvqFzRfL/SekqY5ihMT/5hugHYm1SL69kU8uUQlVPR79xpV&#10;4Tb9tNsIP7sHj0/vYBS4CneP78Kd47tpdi6Z2YqhiXjGMUeFHadjfgZReuF7/zJu7vkdR36eaO8k&#10;5dem8yGjuGHuXb+A4zvXYky/zrh+bis2L5+Jsf06YjCjzPHcBO0b1yCk9bFl9hgqyQXzH19S9V5z&#10;cTLolvzlAedvBmQpVNBILuSNg2uxef5onN20gAAuxeXda2jyr+DAmkUIZ5ARR1OVQGW8e3o/d/1J&#10;JNHPS6B7847zFX/vIn0+RrVUpQwGI/Hh983c6TO98LMHafa34eERKlXYafOf3WsrukvcLK+oJq+o&#10;2vpIJZ2uUWI45+PmefubJfn3ClL+RbP/iuDbn5PEPEEi/b3IG6fop96k8p2ktViN2zuWMFhlgMJr&#10;XjyPwWf6f/YtK/tcFTwQ12lZTjICl/V6z02RTtftOS3VO24evZ+N4lrJHL+n/6tXb/H0fZPogz+m&#10;n5lCnzst4iaeXjhIF+wyrQcDK7pnUsm3cjcUpTN+SOBaP6RFjgu/RxOeAp+YsBO+2mUf6Oy/Y3pL&#10;n+IjTcknKqMCh08E7zNv9oWT+DcH++UtgxZC9pkq+IELnvyIu5nhv8zVx4wX9inaX/RFBKlePOtv&#10;sFMfXMVD+mpn187Epb1rGaXSFNLk36YaxT0Is2BEZi+DE5xBU6R/OkVBUUZiJFIY0Oj8e/bzlv3J&#10;n9HLaflyqfLzqCax9POkKveppGe2rcKjyzKVVBUq3DsGYfoFKIWL8pbmI4VBQDQ3XjwXRu80w8/s&#10;oS/LYOQ6I+o75xDHqDL12SMLshSZxgl8bii93nqTFInX3ECai//65zPHyOCJfm/MrXMEkYEITWDY&#10;vjXYONkP987sYtR/knPxzgIQ97Kfavk6jcpEc0yV0SK+z0izF8uJhDGNJl1q8+zWJUJMt+P8CboE&#10;6YzS79P3Y3pMH40RrV4PvaBivWIAp3/RQ28qBImAVFBnaq0ANCXGAreIc3to7o/RlF9kAHTLgiUB&#10;9YkW72VKAuf0tfmLHyki//rrs4nPX/RJZZofXTzK9bpob0aeR3FNXrzAS85nBgMS+ayJ0RQUKvmF&#10;nWvwWa+x0p7jCSF8z7WTe5PCtVTwlcK5TCPUDy8fp6tzDDcPb0Dig4uIu3nCLM4jzpdP+MUDvsmk&#10;/138E0r8DfMvom/SAb59AZHXT+I2nfyDS0Jw5Ndx9BtXIPnWMTw5uZUX73A/4fEh00n4J8r8l1d0&#10;eDkpn2ne9TmZ3rG9pCLqq/HoS4dNmu+f2EHH/zbSOUD9rPfhlSdq5gK/TnyO17z+BU2OdqkidvlI&#10;cgU+01GXK/COO/H5vWvmT2UkMpAgoFpQvRrSrzMKGN6lxtnHF3rlIpXQxtHrHH0h9Ne7DJqcaANV&#10;32smEzoBEEPzGEen/9mNc1ysWAZajKQf0hTGh+MRJ1evfG4e0ofC9LFObMSZHStwjK7E7SNb7N8W&#10;0h+pfZDfxwnXi219nPyUkOo92v7VC3B+7x+mTno/mhr5kFE9XQuqyBvCo49SZLoTqJRxd8/iwsYF&#10;2DHbHxum+dOHPoqT9I/3/jwBq6aNxiz/vpjevx3un9uLB+cO4QU3l6Li28d32J+F/MWNKkjfURnf&#10;U0xe0cqkcXxaLwWTT49tpD+9Fs+O028/z6Dv1hluOlouWgJtYH2g8RddMgusaBESGABFcJOf3rCc&#10;QRfXlgDrW8sbJ/YjiesYT58ynsqmNxUywfq2NYHi8Dfbaf7T6OsnRzykYNwyRdefRKdKaXkf+eV6&#10;/RZ19SAen9oEn7Cdq3xj6IfFMTDQG/Qbe9cxUDlsEyxTmkiYjq1dgMk9W2DzlAG4snk2Ns0YgZN/&#10;zMZV+nxPTmxB/M3DiKWyvGXncTdPIXThWPobm5FEcN89vY5/UVHeR3JHRt/Dx6RneBHJqJXR3V2C&#10;GU3o9YuPFFU78ovMxfu3tkP1MO+5+/SluaLFT3QF9PWQdrZ8Limd/uJNv63rM7iPNGN6nfQq6bnB&#10;q3een6ks/3z5aC/jY26e432P8/537XO5Z9xssXcuENCXVKqXLjLV53Fsq9cYeoUUdeO8BQsfuADy&#10;2d7pCydO+quoOxaV6mON2LCjuLVvNWIu70fshV30N2MsiNFCR/A5HxHIiKv0YwlgHH3IWAZ+it4j&#10;r3EsnOM33DyRN84wUtYrJSoI65Lo/z48vpUuAxeZiiiXJ/b2Odw9E4owBpDH/1xGRTmJM5vp2109&#10;TGB/xWWu3RO6LtcObqTvPR9bZ47AwVXTcGTVbG6oXXQXDtr3AU+o9Dt/n4OJgzujYsHCCOrVGluW&#10;hmBh0GAco2+9ctIwBPRuixF9e+DQ1l+xYckMbPx5Ms7Q5354eic+ptHvffaAG/g2ormJH107bz/B&#10;JkY+5pyp/gYSn943f1HvlCUm+kJLmyZRv5ffumoW8AX93bTYx3h86RhSuXF8IsPO+D67fhz3jm3F&#10;DUan+pVCEXMkFy6OftizW+c5cTcQf+esi3Jvn0Hk+Z2I4cOl3DtHv243H3Ymji4Lwd1Dqxl5b0LU&#10;+R1Iua+/j7lhKvlfBO2/ae7f05Q93v87Mhh5fiKUf+n3XCrVGypoOn2i9/rGkQopiP7Wn0EQCAGi&#10;v+NWBKt/4+efv77gn7+/4F///IW/6MfqQeOpKh8z9DI5lgtLR5zqKLX58pmq+EEv2t8Rsg/2q8F7&#10;AhVOlb5BxY+8cRLxT+8iieqYSLWKunMe0Xze+6fp69ARf0UnXK86XiYnIJ1+m96NvqPpEaTnN/2C&#10;zXMCcWT1XCrcPkJ9FrcJZPiZ3fYr0NNrp+h3PrQgTj8gPGeU+ZrBQRzn7xyV7j79wnRu0Hj6V5cY&#10;MGgN4ujOSKHkM6dHPzA1f3xyE54QgGdXDtPchSOaQOmVkjaTgHhBX+zGqZ04u2M1oq4dwsVddFNu&#10;nsaJjb9S1SMIzwGu4yXOTwL2LxiDxWP6YPbgLgyYzlLpt+N//ev/orrvsVcwiRSJe8c2IZKbaMfi&#10;EGyZ44/QX6fj3oUDuH1yDy0HfdP0BPtV7siq+fT9aIIpAClJtGbxT+kH3kQS1/w5N3jEnSvcyKcQ&#10;TT//GctPwi4ghptK6nvr6GaEHduCR2epzNzMYaf24ELoGn3PGOkrGPRSNoGBRSQDjEial3i9XKU6&#10;RnLhomheY2+dcEDSkdVEJNAH0G+7UrewA2twnrvm0bE/EHV2I+KvhCL2xiH6BOcReWE3krlbP0bd&#10;wt/PaYYI68WNi3A19DccWz2dEzQaV/6cidv0KR+f3Y5oboR/3lPV3upLkcec4ONcjO2MnqfaryzP&#10;CczN7ctoKrdR5qMJrHwd+mE07fodXUrzRYGW3pMxCpWvpl+S3tOX0YvpDy8JmFSQm0Dv3GIZTOjP&#10;N/Xlj1ROXybJ/MtnTafqyhfTP/eXSJfkNTeM/k0hqab6SHpyE1dp+i4RwrDDG/Hk7C4q0AG6OOfx&#10;8Ox+qgBVk+N9fpeAnztgP9e9exFrQZDePSbSF9Tv7BlPLtvfDMn/FmgK9lLYt3zYDCqj/uhN/vtL&#10;mt5P3NipXNAUrpX9isSg0D69Y55CwBKvH+J8H6HftgdX92829Yxn8CSlfsk2iXSZrh/bhtNbV1hw&#10;9o++VeX6pzD4iOHapxCoV7EPcGD5RKyeNhx7fpmEs7t+w+5fZ9PfO4pLB9fjDuF5x6g65ikDKD5j&#10;Buc4PY2umT5voz+re8QwKNMvXgk3jyHm6iE8v8oNSwVXYKmfQqNuXeDzM/KmW3J+8yL6kUfhcyJ0&#10;he8tAvXw8iE8ozP5lBc+uUJlpElI1M7jLkhhZKRPjCLP7UTEhX0M4ffSR9mGW0e2IoYqkBJ13yba&#10;Xh5zF758xsiYpuvJxVCqxm77a8LUp7foP+oD21ia6qd4enYn9s4fi98nDMLPgf2xfe4oHtNPGt8P&#10;1/csR+SVfbi+cznN/lH7EuQzTbleszw5uQWX1s+x94Pp9HFfRVxH2t0z9rtrCh/sFV2BN6n0megT&#10;6sufdKrlawYxyYlxSKeJT6DDra+O9EHAB6q2/swindG+/thdL7kzkrnL1ZZ+12u2f/f6he3uB2f2&#10;2bu511RI9ZtKWOKoIK+pCHq7kMGF1m/S8bfP2m/HWthIql0yrYr+TiiJoD2+uB/h2lCM9j+w33Sa&#10;qij6qa+So3FPPznS0rwIpzrquaLvmuuj34+1yVKo4E/O7zUXR4Ans51+b9eXT6n6WyTObwqhi9cr&#10;onuXbFNm8DkVWL5JjLJfmfTnIsmMlh+zn7v0MV/RH37x5Dp9flo+KvZL+uev9CfJnA+5Dtowr+Mf&#10;0w04hAtbllAYDpr6Kla4fngLLu9cgsu7VppVk7l9lRRl99dbDn0zIFcjjX7sc6p/9K3TBl9q3GM8&#10;vXnWUgrn8cmlQ5zTaIrbTfqMZw74PriwH49J7QM61PJx5Exe3fEL7lH+k/gwol0f3caEnTaf4dr+&#10;PxBx5Qiibp9iZ/twgxHk43Oh9sBaKP3U9YSK+uDUVlyj/D5lW+2WFH0FRIXSz2GKyPVuUx+JSpn1&#10;8FJCmUD9E3qJ9y8i/PQO+mMMkJ6F4Skn8PahDThLn+bB2R1UoH2clAtII4zxN47ywS9RAa7Zx8DP&#10;6RfFclM85ga7GLoKT7ijo6lOivpe0Z8TqK/oJujnwNhbp8x3jLh6kgvoPqV7yXG9oP+rgEKvXNIZ&#10;6Lw2vzGVE+p8nvc0T4oqP71hdEmokmXuH900sxx2jKp0ZCevjSBkobhF1dSvH0+vHcF5Bid3Tu3C&#10;nWPbcZ8B4aPjNFcnNnOutmD99JFYOqY3lk/1x6ZF43HizyV4wYj/AxfrHcebTD8zWZaJSplCGJO4&#10;gOmMWvWrSwoXXSqrd5T6xuCuPkq+fpHuRYwFJUkRt+iz0nVS4MBNls6ALzE2CpEMLJ7T10ugm6Kf&#10;KhVMvuMavSK0KbQU+vnzKn1RvZTWz5NJhPfZ5b14dnEbnhxbibv7fsHdgyvw4PAK3NzzC92KjdyI&#10;h3FH31ZSQTPobiRzLfRKL5rxRNT1w3hKaxnHOOM5o+nHF/fi5km6NmTHJ/zOGV+9yI26foQO9WEk&#10;3jlJn+4oEq9sx9Pj6+jj0EQzuEngYuofCU2kLyhzdPvwOprmRbh9cA39mYMcJCeC/kKKfhelSsZy&#10;YhI4KZLqN4xORf9bToxe0r6gKUqnKdK/4fOGqvCecLzVxwvyG3n8mVH5Z8L6iQC8Y/DzKuYBXtN0&#10;pEfdpRodx7NL3DxntuDe4TV4cHIb/duTFjjFcfel0d9K5cQn6bd23jOZgD+8coymZi0uh66kw78I&#10;f9D8nFw3DWF7V+IZAVFgcIV+230GBs+odg8vHsXDG6fxlMqjjwrkkMdxV2tTJlE5HjDAi39whRvn&#10;Ph6e2E7FoivyOIyKGGGvm/QhSRoV9AlN0Y3D2wh2lAVZ2tAX6NNpcaO5Ce4TSj3fm+c0d1yYB/S/&#10;L+35A7t+m42fQ4YwSFmAP2eNxMhOzbFtfhDSOUdp7EPR/SNCbmaVG/Aj50u/pMTyWL+9J3E9Iykq&#10;+hVLfy6sb0zf062QRUji/KRQwdMUhT+jmX+lT7ve4eOnj/jwmT54xkukpnHTxcfhA10CfZElK/KO&#10;vra+a32Z8NTUOebyHkSd24RHh37Fje1zcW3LDAa1M3Bu8wJc3LmSPuZuPKb7E8O44/FFjoUClcwU&#10;yXl9eG4PlXM/rfBhe0F/mqprZjrszFbf22f34urRrXQyT5nvmEEg9OHqnWObcWTtbOz/bQpOblxM&#10;8/kbru1YjBNrp+PWwXVUlGO4xwm8c3w7d9A583f0I75+t4y8cYy7fZcp6NNrJ+hsU/qpgPZnrYIs&#10;jYBSRbQDM/QhAX3UBEaTKdwhSTSZ8g0TaA7SaLrSqQLvuWCvOLGJNCexNBW3967A4V9CcHnrPPuS&#10;+RYDsBjCo5fmiYzaZMr0cvralrk49+dsXNq2CJe3LcGFTXM5aXNxgyr7jPDGUEke0Z+7dXynfaal&#10;P0hLenSFAcAinNmylBv0EM0vNw/VOoqmJYq7/Mm1Y1R6qeBT3vMiErgRX3PD6et3fWyiwEMui3w9&#10;vexOohnVF+3yV5OpYEn03x7TXN8k/Pp2U8omKDNomtPDr9BkHmUETmU5sh4Xd6/EtQN/4Oax9fa6&#10;5yYDwHPbf8aB1XMYhG1A2JE/cGztfOz5eSJ2zg/B1d3LcZ0Ccf3AOhxbo7nZgLv7GZgeWcfonMEl&#10;XYdEWqjX3OxpNNvPn3K+o6iW9Pv0ZdYbvb+Ni2KeZh86vCSsaYQzLSUFr2QZCHJ6zH1EcF6u72f0&#10;TpWLoK8ffupP3NpPddy/Gnc5rss7f8dZpuN/LMDRtXO5lvpMcT8iyZj+tRK9BdHfQ0XdvYjrJ3bi&#10;+vFd8Dnzx3Tfy7uW2d9hXGFQob9rfioZllJyp9069Cd3Ps0l/cnkRxcpuXpRedx+e77OSbmxZSYe&#10;7V2AuCuMjK7tQ8KDS7zJDS7SBUa5NCsMdl7qJzBClviYfhN3xK3DG/Do1DZCc9lM7XP2qY8l9Oet&#10;aQ/P493zB/QrI5Dx9DoiTtDEUfZfR96wd5zJ9xnlM5CSDxr/gApAP0y/wT6n0ghe/WmCXoLrd2P5&#10;Ynr3lky4IjkRdw+uwpk1UxC6YAQOLgnEqVVTcJq7+cBvU3GUC/eIpvr5U040o78LoX/SL95qAU4a&#10;1T6Ofs/5Lb9gLyPSleMGcaJ/o599GOH6VpKugb6Kl5/5iiY9Xf4jodSL8wwpvgLEpzc5DroSd2mq&#10;rh2ggh1lcEinnq7OsyuHEM3F1Wds6fS3M+iWJNInvnNwLR4yKAzbvcw+WtHPd2/pwysgkK+2fWEI&#10;5gxshzXj+mBVcC/8FtQH66aPwGZGwruWTqEYbEes3gVTGFIVuT+4YMKgTZfMTSuXSJ+sfXj30j4Z&#10;S+GY9TOv/tQj+uEt+6JGn+y9oTuSSiXVV96v6cLoR4jXdKv0cUsC1+PJ2W0Uj1M4ve1nzBzaHRum&#10;D8HJFSNwaH5HHP3NHzsXDsOh3ybiEgOhZ9zQzx/cQDR9y8fXT+H2aUXpFzmuA4Rx62Lf89uX4tiW&#10;xbhBJbvFaPD07tVYPWcsjlMdLhDOC9t+wTlK6cUdy3D38J/2K8PdI5vsq15Jrez+44sMbOjjPTix&#10;1V51xNFsxdJsh/PhI8I4AB7rn0R5Scf6Bf0IuQX3CZpeJ4XtW4UIXq8vkWOvHrDoOWzPClzfsQSP&#10;j/7BKJ27bs8yXNw8H1d26XfhPxngHDTTpj/GekT/NObuZQsgFAG/5QTqnae+DNJnaXrxGnv3Es3T&#10;PXOyXycwyuNiX+RzH1g5AaumDMbKiUOxf/UshFHlYzhRMsH6ex25Gvol5iV9M1mNF3FUNloNqVsy&#10;+02j05+sZ1JgQz9MQErp9MdU+oVFX7woepSKpic+5TWP8eYFx5eebIuqxddrkeg7VOhLB+i7UxWZ&#10;Pzy7x3ysBH1ORt9WoEYRwig+t4KVV7H08aikshaf6OO9i3uADPrPUdeO0qJxs5/cah9HpHBzx8mH&#10;O7ye/vsqhO1fhWcXdhlEKeHXzZIoUNHfDCU9e2TvDWP1zareRLxIootyDWEH/7Q3AvKX9VypestB&#10;hXtAvzCcvnwcXbt7h1dRGX+3+bu09w/cP8f1vHqQLs0Bqvp2E6On9O33Lp9lv7g8vnSQIhVrwc15&#10;qvmBlTMJI6NpEbt1aQhWTx2G7UtCcGrzYjqgWxlh6me2i4yK2SkDFEVJkYyo7hzdQLO9AIdWT6ei&#10;/op7xyjX3B3a7S+0e+MjnK+nX3V4rD/A0nd3L7jr3yRE0WRFm18XTyWMYYDy7NIeRJzZjgSqxKtY&#10;RnCMRt8SmNSn1/CcZlk+ikzn/ZObuUg7ER12mAvDwGnv77h9bIuBn0bAU6jIz6mwUbdcvy/uHsfL&#10;iKum6M/pa8aH0be9Q5W4dwIxjNYv87kPrZ2Fc5vmMyj7nUHXAU4O76n+9FVOQowpnD6v04cQ5i8R&#10;Rv3qkcLnSODixXOBMqj8r9L1ATLNmr735IbQKxe9Z4y9SbWmz6lfHPRFjV4Z6d8tyiC49jMo+37B&#10;e+iXJ32NI7/7Lv3Qk/TH9/42g77XTjyicioYOB+6znxOBYQZhDGGbsb9Y5sQx2dNo3lPeXjBrIM+&#10;j0uh1Ung4ieEHbL3wy/CCTXnO57WK/Y8XZore+xvWKLoeydRAPQqKZUbMJVqmcYgTmAm69czji3+&#10;vpuTZ9zQeh+ZwTnQ25RwrlnklVCu/0Y85ubR+9uH9KfDzu7Hc25Y/Ysj4ZzTOIrGHQZpW+YG4syO&#10;5VTIZTiybh6uH91kPw0+4QZ8RgHwOXNgq+/FYztxfNdq7KXvcXYXI6MzO62DF/SV9EZdC6EJk+Ob&#10;Ql8o/MphOuZ/GJT3T2/GzQOrqW6/4cLmhbi262cOcisiufui+ZBSQP013nOCJp9B5WROVGoEgx2C&#10;Gs+A6CEf6snpbXQRfsX10N95Dc0Wd/OD4xtx8Pcp2LdiAk5vmGVf9Nw9vgER57fhlu63hX4dF00v&#10;jNMY3LygWj2jSYogsEn3ztLkcYIVbfMe0ddpzk+tQ9qDY3QD7tFvjba/RUl4eJnR9n76jVR1OtZ6&#10;0a9oWnAk69MwRpD6A7XXjMJTaSJfPOcmoUKm0D9+xZ2tD0Ne0FdMIYDJjLxfyIQRTH1MrK+3X6Ul&#10;UgHiee1T9/UK51A/Rb5/xaCAfpneVuglsYK0dCb9fqxfZzKo7PKf4whXEkVBv/bowxJ9I6lgIlUK&#10;xUg7lgJx+9BqRrEb6LdRELjptWYaXzzXMJGBVjw3aMzlfQx4COdDAsXr9Lt86oOzeP/4OF7do+Je&#10;2oFTaybg1IbFVGmqINX4OTe11kivZe4wOo++d8nmQy/R9acet3jfq1zvq9sXUXlprfSL1j2quCJ3&#10;+eP04RMY/avt5b1rcGHvWhxdvwD7GINsXTyR8x5KMdnAoHIeg7oV8Kk9/8CceksOh1Zbeji03tLj&#10;oXV+OR7aZNnx0GbLT4Y2ZGq94lRoy5WnQluvPBvacpVLHVaft9Ri9cXQdusuhjZbeym09dqLoR3X&#10;X2K6wnQ1tNufV0M7/nk9tAvzPhuvh7Zjueem66HdNt4I7c68J/M+m26E9txyM7QPU39P3p1p8Lab&#10;Vt+Tud/2O6H9PKkPk44Hesq9mAbvvB/aZ+e90CFMA7ffC+3H3G/XfaZ7oX2Y+vP8YB4r9ffkOj9s&#10;j8uH73loaSDTEKbBnnzInkcsPwodZfnD0GGhj0L9eM0w1bGsYyW1GbnPlUcxH70v3I5VHs46O2dt&#10;wlkXHjqMabSdd8eBLOvcYPWna5hUHh7Ktsp1jtcP0Xlv4rGfZ6wBPB7McY3UGO2ZXN7L84x9mPfb&#10;xTmzeeCccM767bwTOoz1Q1jXa/utf8+py2+FDmHef9stzvnN0F5ch35MA5m0Pr24lrZuzLtvvGrH&#10;ynta+WpoZzLQmQx0Y67Ubh2ZICPdmNqtPR/axZM6rj4T2kEsrToV2lF8LT+6yaf+kkNhdX4+iqbL&#10;jqP58hPwZWq24jRa/HYaLVeeRZvfz6ER87arz6PD2gtotfoCWqy5AN4EHf+4jC5/XEH7Py6h65/X&#10;0PnPq+iy4So6brgOwgZCh87Me26+znIYCBz4cOBDod+WW+ADo/fW20y30It53213WHcHnDBwctB/&#10;x130ZD6AOScPfXbcB6HD0F33QJAwYvd9Kw/a9cCO/fc8xOA9DzB490MMsvw+jx9iBNMwHasc+hBD&#10;dqv8iGWXuMDMH4OQgGAwPcbIvY8wfO9jjGBZaahyHhM2+O8PB0HCYF4zhuVhe8MRuP8JCBrb6nom&#10;1vuzbvSBJ9ZmNMsBTP772QfrlAIOhGMM86CDT+x6tVHf1r8nV1/eY5WHcgy6t9oP55iGc5wjWTeM&#10;zzWK5bF8Bm4WJs4Fn9OPaQifnRvO5mPorocYrnlhGrT7HvyVc07HMO+z4w78WR608y7zu/Djcf/t&#10;t9GP66S16sF1G8J8wDat30303XID/TaHYQDzHpuuoT/XuyvXvu/Gq+hBFnqTid4brqDb+svo9ucV&#10;8iJmLqL9ugvoSJZ6Mu+w+hw6/n4GHX47/cWn3tJDYc1+PYlGv55A8xWn0ITJd+VpdP79LFoytReE&#10;a86jzZqLhPEi2jG1X3cZPdYTQt6k3fqr6LD+GjrxZm04gE4cTHcC2JkDE4A9Nt9E7y1hHPhN9CB0&#10;AnHANoJH+PpsJ4ws92ESfD0JouDrz0kYwEnxYxKAA3bex0CWubsJ3QMM5QQPIoQCdBDLAq0fy1Q0&#10;DCSIOh5qAAq+R6CK2PFQAjiEAPmxTgs4ggtHxbE6ASjoBCDVyRZbQA1j3UgCJBBGMRcAAlLgjCFM&#10;gSwbVHYs8Fy9wAvgsb/qDkRgrIBjGs3yKCadG3XgKQIORmCkB0iVBfAYtWM+QkCy7ZgDGpsD1/r0&#10;jFXjGc3xus2jxA1ECIfufYhAlrW5NBcjBefeB7Yph9pmfEhI72M451LAjtQcMgWEPuAc38VgJgE5&#10;UCKwU8JwGwO4Ln7MqZzot1VrKGFROcyEpTsFpy9TL6ZuG6+jH9e/98ZroGXk8TW0Jx+9KFQ9lNZf&#10;Qs/1F0HFRDdC2WXNOXRYeeaLT52lh8MaLz9JFTzDdBrNSWn7VefgS2JbE8QuhK8lYWyri/6thJfR&#10;ijBKBbuR/i4beDNC2Ie7pDsH0p0A9mLqtom7RwAKPA64J8uCrq9gNPi467bfxRAC12+Hg68vJ6E3&#10;J0G7VbkA1C6mibUJdLvdTeggA89BKOCkAFJGP0HHNMAmnwBxMaSEpiQ8pjkkLIJLC+vUzBZuH9VG&#10;ALB+sBaYx8MMSNdWKYjADGUuKEbY8RMDTfAIKtUHss1oqydchCnkEIFieczBpxjLstJoldlmFNur&#10;z6BDTw1Ca6N69jdc/bGsPgS1PyGXog7jOd0vkOXRHJ82ypj92kBuw0g5hwpMPpM210gCKIugedDm&#10;HCJgOY/DCZ8BKiA5j7Is/swH7bpLq+M2fF+ugSzTCIkB88EUCqW+HoXswzUdKkGRyDD1Jow9NlMx&#10;qZY036BJR2+C2YtA9mfqSij7ClLy05li1vUPqiMtbfvfCWOzn4+FtSaIzZma/k7zvEoqeB4NmQvE&#10;5kyCsIMndTVTfMWpIQGUGZZEd6EKduWNexHIHlRCSXpXAthri8zwbc+uumsQ9uXDDOGD9SeASoMI&#10;XH8+uICUCtK3QW8+vFTQkkAjeP0FoIBj7s/J7sdcimfq5gFvkEf5ZFIHmWrwPHMvdINDw/+tbjKZ&#10;g2litaACUYsoEEdwkQezPJqLL1ikWFIzlQWgUzwHnJLOBRKi0WrHFMByAOsEmBe+sSwLwACByPK4&#10;wzxmOZhlf14TyONAlnVefYz2qKb6H8ly4CHei32q75F2P41PkEqZOSaOy9wBlvVsY5i04WTGpZ6B&#10;Bukjzs8jjGGdgKTvSQipoqwXsJpDQSs19aMJN9eGazGcSZZKMPqrLCCpmH5cT1mxQVJLwunHJNVU&#10;GsTUjSz0JJQ9yUUfAtqLnHRn6iHraSp5hab8MnqRq55rzxPGX4+F+RLERvQNZZLbyB8kgB1pitvQ&#10;L+xEJRSEMsc9SXQndtKTnfUwX5DmeCPVkDeVL9hVJpmD6E74pIIyvz2Y+hNA7a5+HHg/5lJAKR+D&#10;CfNfBGA/poEsy9zK9PYlaAM4GYMEGZMgFJRSveE0Q/LzzGfjRAu24YRqAOtGy5Ty2E8KyFzmTMom&#10;cztYxzrPhZMCChiZYh0H2sJGEFSZVQfgMOZaeCmUFwSBI+gEjmAbZaBFYiTrlAuwMawXfAbX4UgP&#10;ZJEYS+DG8XgM8yCmEJbVLvgI66wfAequDeH5Ebyf+ld/6l/3H/7ve0tpnfpKiSfoeo1BY95PNeY5&#10;U3w+mzbbKD6/NpqgNLNuG1Luiky40kOD1J8wepVUlmYE03CpKNdmCAEdYmDeNV9d5lxAOpNOc+4B&#10;czBTHwrSUMIp94zBqGOEvKi+FwGVUnamRe2+wbl83ddd+OLTauXpMEHYgqnT2ktoQ3Ms+BSUMDJG&#10;W5ljqqHMry7uRAg7styDnUsNvSrYhWkAb96NEDoAHXwytQo6+jAXgPL9BhC4gVQ8l9/HKD7wAD6c&#10;dqJM70BPPogTMpSmZMgeBhAGnBx1B1l/7WpOtuqHcBL9qHhSgoEyTZx0P062fC4/thF4gm6EfDsu&#10;lj+Bk9kbwUXzZ/Kqm5lHLqhM6lDVc4FNEQUF60IIgaARjIJJJnU8gQpQmfUCb5RBRwCZ/D3l0czV&#10;PujwMwTzOITwTVBiWaBNPPIM45gC1P/hCDsWoLpG4AnOcTwex+sFtDaKQDXTTsU0IHl/AaxnEZwy&#10;8wJTc+A2oLMAI1kvn1MqaX4ozwWxfhhhFJgBPDeUm1rzLp9bcHoDIamo1kkmXSZc6imT7kcY+3nA&#10;VMCjwMdvhwJSuWU3MZBM9N1G31JuGsWqF5lRACSllG/ZRaZ7w6UvPu1+PxfWcjWDEzqTbaWIhLAV&#10;VbG7zDFTO/qEbf9UlERzTABFuPL2BFEA9qAK9uZNpYRdVeaAelEJuzL1tt3C3UQAe2tHETzJ/QCC&#10;KPWTD6gHlOoN2i2/TmUXcAzmhPhxgmRuB5oK0qfjZJkKakcTqKGcTEE2hKo4nOVBdizVU2TrfDg/&#10;nlOdygJrhOBikuJ5VcfMohaUCyzlG8nclIjntOiqG3XQQeXPOkGn6wTQSDt26qa2Y3jO1JApiOd1&#10;PJYQBQo2loM9dQFWRzCPuvrROifYVPfv69SPqxPIaqc0SmNmEqj+fAYz+TbuJyxzUymxfhQ3n/xV&#10;97zOvbCIn/6lRe1SR86NIJWJHy7VVO4BU66Q/ExF6kMIp0y8AB3AtRvKtRtBKOVvDpNqSh25tjLr&#10;fciA+ZcClAwI0N5M7u2JkoJal2RdzXz/eYVmevX5sPZUxFaEUakzfUGpYXua5c5UwG40w+2phjLD&#10;PWmGe5rMMnrymmOqYG+C142RsFSw+3b5gcyZLBpmkt/XnwNWxKbgQwrYn0nOtACU2gk4mWTl8nMG&#10;qo7g+bEs9RN4gk47fRDrFIRI4YYwDaeKKajQxMqvk1nV5KtOpncYk9qYj8UFk7kbzLJgk+p4/bQx&#10;hE1qJ99O5nIYc+fLOdMqQII8aRSTgHOAEB4Co1zKNfZIlIEUwHzMEYJDuARhAMEToAIz5KhgjcTk&#10;o2xjZXdOcOp6nQvmOeW6j+oFqQC2+3pyjUVjDSSAGqu5AwKTfqZUcgSTcqmoysFM2pwKjDRH8ov1&#10;5mAUI3YBqVdICoLGss5ea3GuRzMfbFbKvTrrx6So3Y8wSjG1rmbGPWIjs+1HKIfSr+xLhRzKJBMu&#10;OBWZ9yKUepPSXwEQeRKQvTcSxs5rL4RJDdvRNMsMd2TSuyKZ5Y50PLsxdbHXM1TBzc4PNACZurNj&#10;7QLB2F+Kx5tJriXlMr9SQkXBA3fpVQIfhoPWawb5e/Zujw/qXq04BVQEOJDJfDtOgEyLFG8ocymh&#10;yu79m8ouwhyiSSNY/1Y7D3BSN4E1XPXMzd8TeMwFnhZO5leqNpqqJ/UTnAYXc3/WOT/vmamQP+ul&#10;Ulr4UcxlatVWdVJItZO6ScUEnoBTbmASJH+eD2R5pM4TMlNKtWE55FgUxjF37R2UE1lnqinoCKvK&#10;Al7XqY3A9N5L7c3M6/58HrkCUkgpvwVJrJOvqU0nNTVfk2Wppl43CVKL1jm3glSvqpxaClbna0s1&#10;vWZdaziC6ilzPpiKKR9T6zvYlNL5/lLNwTTjw5mklgJxqCAloMPIykACKovaj1B2panut+mGg1Hv&#10;gDrQHCs67sDUlSB2pSmWCrpEgql8/QhgD5lkmWAmKZ92Qj8mP/oOfXc+QK8dBJDQ6cWyfD8p30Am&#10;DVwvlvVOzyBkktk1JSR4Cj4GUfmkgFJCRa1DWBaQyrWL9UpDYA4imHp3J/AElpRvKM/LB1QuKJ1p&#10;dSZWYBmQAo+LMZxlmVf5d8oFpvPvCB4XcpjKnoUfyfIYb+6BzwuMqRSTyqaKzEczjSdIgYRLZVNF&#10;ghTMutECk0n9BrJuAuu8sI4/Fk3gokw9nSKyP+bjDEIm5uPYdjRz3Uf1Q/89JgHugPQqpTZQEFXZ&#10;BU96Pme65duq7MCUarpyCOdEvqaCNgGq10byO6WcskYKeLQ2WqshEgquncRDoqJAU6ZcaaTH13TB&#10;j4IeF/joRwkxorih/87bhJPsUC31mm8oRa2HYGwlZfSAKLPsghKpIENz2vf2hLE3QezKpNcy8gn7&#10;kfReNMO96Q/2Eow0w31NCR/S/FKmOZgB3CmCTiDaQFm2B2KunSYzK/ikdjK/2pUGHYEaLLVjcu/W&#10;BJ0mxfl1w3her14EoECUbyeT6yJOtzD+nFgtyEiWtSimWEzy6UZwAXWN87ukdC7oMKjYRtBJwUYT&#10;rjEewEYSVgFhoPCcQDGfjuVRTAJrHMEKYh7E45Cj0SxL8aJ5DQGza6l8PA4+xj6ZG2jMdZ2UUcdB&#10;R2Mw4bjqHNC6PpBJfY0/TrCZTzjuABaUE3Q96wxi3mO8+uBzjOc5KapF7bq3NqFtRM4BwVNgFGCg&#10;aqOqXqDKDeF86jyT6szyMDmzr9dGWh8JhtbPmfXh9D8VSBqcCi4Jp/zLkSwrFhixV4JEIFl274ml&#10;nASSYEoxFeTKbA/ZfosBzLrLYZ0MQkbJBLEzIezuCUb0i4lMsQISXSRT3IdS21uvYQifzK5MsV7H&#10;9DG/UK9jtCsEnAIQ917LdpJnV2ng9ssCYZPS6aWywJPiDVG9diIf3kW5DjaB5uBzSqdj+UBe3067&#10;fQRz59y7IGOcJpvH8gOlGKoTQF5TOpIgCjZBKDU0M8x2SqqXSRx1mADZwjrFk2JJkfzVjmWp1QQP&#10;eAJSIJrKsS5Q9QaoS1JGwRjENJHJ4CRYgk5QShnHGpQC28EabGA64HXOyqzXxlAbQagNoHGpTs+i&#10;8Y3y5M7/VC41doGR5kR1ppaEUsdSey+U49nO/GPOs5tbuTpcH86/vQpjWckJhNRTiqn19bwu4rF8&#10;TAmQXhnpxbrKej0nH3NYKE03c5lyvUvuT55ksgdsu0MzveF6mF7P2Etr5p0U6VAFOwlIKaL8QZpe&#10;PwKoYMReTjP1IYi9CaHMsKJfmVsFJP1ZlkmW8glI7SBFcENpWh10PGbSS2U9sPw9JYEppVMScDKl&#10;Q1iv4EHO+FDWWdTKY/lFFsWybO/5OJmmgDwe41E7KUHAIS4eJ1s+1EhNOJOUT2UDiBMvFZQPOEYL&#10;zqRzAlImUb6a2qkPrwkdQyACjhAmtjGzy3oBJrgEjMpSrWDCKAADBRGhG0ewxrBNiJSNdeNPCDQC&#10;xXopoGBUG5WVBwlolqWiASyrbSCvlbKqjdTUlJrl8R4ltftxzKaqGg/LGqeCJT2nNusIJgVVglAb&#10;Vypqm0Wwqh3nLeSo2+ACUeqpsuotIBKEzIebUjozL5dJAqOfQZULUP2EKihHkgN7x8lcb0L86WuK&#10;Gf1WLkjt+wGqpMHYZfP1MAUoPQhhFwYoMs19aYr1krqnQnQC2JPlgQSwL8tDSbVMsIIOv92PGFkx&#10;J3ymiDS38gWdGroXzVJA1Suy1Y6S9Jt/Z9GeA89esfCBBKfUT2poZpaTZSrJstRKMKps9UzDWbb3&#10;eDaxOu/KUkAltZHSqL3M1XD1wVzmewTLgkkQKkldpH5jufCCT6om5RMIBp8trhZbdR7wWJYCGigC&#10;gLmAmHQ8xkHEpHbKXYphmxhTRDPBUka2VXnCiVjWx2AcIQ1hLnNt7ZirD/U7zq51UAtC3XOSwLVz&#10;Ljf4CKdUVFAKNM2BuSE8p43mFNMbFEnRZQ2ccnpfIblgTRtdFkdQyuJEmEDIlGvttDZ6naR3t+6n&#10;zXBG61xDgcr1tvea5GCsLB7hdFDqvfADumt6feSBkclv512aacLYjSa5O+12dzqT+nJDitiD/mAf&#10;U0OZYSoiL9CL6N40x/YahjDqDb4CD8Eo6p0ChqOvRV964ewiYBd8cOACkw9jv7Vy0FI/mV+ZW1M+&#10;e2Cneg4o7VAGFIpsNTms86YAmlB7pcIk2EzVuOOlbDovMyzlkKmV/2c+IBdG4CmiFXSCT1DKbJnp&#10;4nklqZvMsNRHQAoGu1aLyut0XtdbOyvLl+OxgaE8xiBT2YEVg9GCg3kggQqSwrHteCYBOP5EjME6&#10;jrmu0bHUccJxAer6C+J1ppg8P4ZltVdZSum9l4CVov5HpV0SjGM9gAZyY2lDCVS5Ji5g0jmnkIJU&#10;aikzL7/TInTm3vXwBoFSS1kjCYd7e+EsmwImuV6jDsryqc5F58MYlQcylyk3IMmOXrQrvrCfInff&#10;++LTY/OtMEHo/WJGr2acKZYf6HxBqV9PmWRTRDmo7r2gQciOdfMhMr8s+7E8iNC593susrVfOpgL&#10;RL081qC1q7TzZCr0UILOuyNlQkYTJvPlWK/XKJo4meARSgLL204QEbBhnCSZJh1r99sCsN7r78nv&#10;UpIa+muiuWgCTIskwKRkAlCKI1NqIHvqR7Ne7WV6xxIEmWqBIQgEgNROCmZKR5AEmUzzWJ4XjBNZ&#10;J+gMUjsvBfS2i8WEkwItlu1iXZ+CUWW1oVKOFYTsz2BnEtz/gVl9OBClpCoLOo3bWy8FVa45CWA+&#10;Xs/nmTdrS/Nsr5j0/ExBdqw5crnWwQSAm10ReojNPwMdM/fO95QPqvXUulo0zkhdVlAmXeZc5tve&#10;bZITnZePaeacULovrO4Txm23wgRgD5pi/UYsABUd99n5wKhV6s2k94C9CJ8+PnDRlCIpz89tVED5&#10;fHrnN9CiXRcRa9docHJ+pXhDqYB6vTCMdfJHBgtMPoigkkkVYHpol3MymPRqRL6eqR1ztXNQucnU&#10;ObXRRKpeZmekJ7drWR6lSfVAJXUbwTrzGT0g+rMsdRvLRRptUDqzqmBhpK5hWYvuTKbUTee5oCp7&#10;6p2aOcUKMYhcMlg8sAnMUbxGIAbLZ2QuQAWj2hpozMcSRC/A6kvXCcbJHlOuewpQqey/TTrbCVJt&#10;JPUpMKewTm29LsQYbSYeqyyQpfxSUiXNnzP37pWTFFcgymIYoMxlVRSkaS204SUe7uU7IVWZayOz&#10;rt/c9brIPhTROYkOAdRPl/I5xU2AymTHfqokUyNCH3zxabnlZtgAmmQpYU/6hPIHe7GsX0gG6Kc5&#10;AqhfQwZYMOLMrj6vUgCiXzWUBrBz3UQQSgllemWG7f0fAXTBhBIHrmRwSdlkYqmK3GEuenUq5i8T&#10;zNyAYVJZUGkiDB5NBJNg8wYRAtHaanJt4gWhg80WQQCxTrmZXebBXEyZT/O/PNcJHgFli63rbDGl&#10;hkxc4DFHHTiBgoLXBnqgCfao2kSC5eAhVExSOKUgwhcks8v2k07FETIpIpOuZzJ4ea1BZe1VJ4A5&#10;BvmRbDuKZdXrXup7EssT2aeA07gNQo5Jz6h+da3U0Sm3xsuyxsVc6ij4BKXBzPJE5noGr68psL1u&#10;itRTZfNHeU5lzb98Ub14lzrq93MJi3zR8ayTRQumgkpFvYGQ0miCqB8jpJz2cy55Gr3v4RefXttv&#10;hfUwCKmGTHo9Yz+/CUIFIyyb+lHpvC+ch3qiJimfTLG9FmB5EG+gd3nDCJhyi1xZlo+hwSpw0GC1&#10;y6RoXrMsyCxAEVw65sMG8aEFlkyjolPVKRdgUjZNhN7LOYWT/6fzDjiB5px+5a5OSiaoZHpHqT2P&#10;vX6XBQRcCC2qrtUiu2MpGa9n2VTMFlhQOsgElKkcj9VeIE0mNM7EOvOrc17IBJzOBfM4kPkkwchk&#10;Ssq6CSfjPIA6aK3Met3DtdE93D2lwjLhUtAQ5iqrfzP1zHVfPUfICYJhx3pep6K6VkqrQEsbagKv&#10;VZ/qS+cn6lomzZueS3MpFZWiyhpJSZ3/7FRT56SowR6zbj9hGohyvaSOER4wHQvutZxMuayo3l3K&#10;jySM/bffDXNK6N4R9qUa9iOIei0jNRxIEPsyGvb+5iv1G8RcSqeo2N79qWzwuTScEErK5WuYn8KB&#10;CDQNWBCaPycoWCe/zime2216BaGHlNKZP8cHdUAJxP8AprI/+1BZyqfdL7DMv1J7m3AlD3DHYg1I&#10;HQtKLYiUQ+28ptZA4bGBxTajmQxQ1mlBnVqxXtd42o7lsVRL8AmgiSx7wRVcIYRp4il3PoB1407E&#10;WS511P0mndZ1gi6O7VxdkIFJxWNZSitQlcZSBcezXptA/etY570K68y920xSYm0mHWucTmGVCzh3&#10;XhDqeaZpzOxLbora6fk1P1JV+cemnJYUoWs+NY9ewdD6cM20llwjBT+C0l4tcd0VoUsp9eYhgFDa&#10;10hMCobGHXHRuAKgMfuffPHpveNemAKU3lRF/TKij031slpqKB9wkGSUuX7lcO8A3U9Nin69ka+C&#10;DEVbFnD8j9wCDd5YPpxFtByYoPMGGQJMfpweyh6QULnklCyYymevUjgBMpkCMYCToHw425gfpHMG&#10;l8yVU0UtliZPplXmTEkmVv6g+YRcBEEbzGs04d6AQgula609j7XYUiRBZovJY0FlQHvqBUWQ7qc2&#10;TFM8JjiI0AnEsYKHuQHLFMw0+XScu0YQeNRwHJPqBLPaKqlO+QT2aQppdQ5md40bl5VZpzEoCWgd&#10;e8eruTATzucWhNqAqtdrJAEpkNVec+s2k+r+c53mdaKuZS5IrZ7zKHh1LN/bbXKtlaJ7Qav18Sgn&#10;11CiowjdInODUYJFcfP6kwfCZabvhcksu48TZL8dfEP30QQz189Bww+4L1iUvJ9Rma9HwASefD0p&#10;32DWCTILOJiP5k290auUTmrmYHQgCSpNpurMSZYSsU5Kp4f1PrRXAWVaBZ35QZyEMcxlUpRLwcZS&#10;/VSWaR3DdposgaWgQbkWYJQmkLkWRbnUQ1A6MNQXzzHXgsvHMwViknoZgGwn6ATGeCmf2jFpEZWr&#10;TuBI5dSPABwvmKiOAklwWYDiAdJM86nnGOc5r3bjec7B+ByBOmZ9gLXltZ4+zQVgPtmjplJRr5kX&#10;QKqbzGsD9GwsuzaaAz2LFNEdm6uhvlSna62Ny72AC1jN0yTWy2WRKzCadVJMrZ/MuxRU6yUQtT6K&#10;0idw3hUIyRfVsZlwAUnlHH30KVWULJAZmfFhgtFv7/0wRTRK/amKMssDqYYKPvRiehjTCEa9ckKV&#10;CzzzBQnhcI8COoXTLhCIDq4RglE3YxJcAR6gvEGEBigg5cPJ53AK6R5aimZl5v7MtWimjl5YmWtH&#10;ChxB6IKDOJtQ7XolOf0CymD01GmCteO1IFIsLZJNupW1uE7l1J8WyRSN9aO0oFb2LKzaM5laEQaB&#10;Ivh03kzzKd3fgSJVCyEUgsWgNNAIEMtSSAGoawXkpNPP7dxElkN0He+h40DeZzLrBKWuC2S9rpvC&#10;fnUf9f8/N8N4z7FcAlNItpHSW/DCsubCbShtIo3blQWh3AFzK5hrE9rGoa+q/hRA6ZnVj+6l62Rh&#10;dA+ZfhMKzp2D0q2rrI5F84TU+a3ufa+JEqG0X8Foshlp00zvfhg2jCqoX0j0PtAbDeuFtJJewQwh&#10;fPqFw6mg8//UmaJYBRj2qoVlvSKxqFaKRGjMPPO8TKfMo6CUL6aHMN9M0HHQAsEiWE/SzhZMAlMP&#10;PpptpHY6VhJQmhhBpYkQQNrlOqdJ0gSqT/ORWJaPp4UVEAJpDBdJE28mjccCywUV7JuLLVBdPftj&#10;bovM9lpkQaBcbZQLFN1fixlkixhHf/C5XTeOuZltJi9EwWxj6sdjB6CgfG71aqNjqaSgFpzjrY2u&#10;c/0IPFNnlnWdjr0ATtJ1TFOZNH7vRvMmjVNBk7kOLNtzep55CvvQfa1vJvm0BibLUkxdb3XWp6tX&#10;cvPGdWO9szZaF2f6BbFeR03isYRniuq1Flw7QSkRc0EQ2ToUyQBm3+MwvbTWu0D5hX4E0L50lvKZ&#10;SZbvJ3NL1SNcehE6kmWZVcEoAEW+N5qVKR3OXHKust7TOfD+A5N2jYIDmVQtsnOeWcckQNRG5zVR&#10;/qyTqZHKaQI1wYE8drvSmSFNlEDT7tfCOHXjOZZDCN5YJn/2KT9Ok6e+DFw77xZ+DHOZMmceOV5b&#10;ULUXcK4+gEkqpkXSPQ0QXU9g1E79CRAtnhdAp4Yyw0ocmxLbqc7BRSVkWUAIPNULkomn4+3a8TzW&#10;fXStA1LneOy9B3PBL5CUS0k1FgPMA7YgUl0wFVv17lrOOXO7h85pTMzVVm0CNAc6z9zGw7pJvN6r&#10;8GbyWS/4dZ3mR26BAWnHvJ5lpQmad67jNE+dmW0mxQkjyIfELfjIsy8+/vufhAnEQTTHCk4GyiwT&#10;viFUxGHMpW6iV7BJ2Sz4YCdyVp2SyS+T/MqM0tRykaVmAlCwKRIVmKpXGzOHBEhRoMytFtOAZL0B&#10;JAjZVg89ktfpvMpSOyX5Kmonc6nJsodmbrudSSbZgFV7HmvStPgypTov6DTx6kvHAs3UjxNpCybV&#10;5GS7vh1gOtY9TTnsXBzHofNaWC2eO+eFRBCY6SVIBoInjfMAKLBcmYt/xuMv8pqpLOteISwH0V+0&#10;+zLp2tHsV8dqpzpTSCbVCeKxbC/zOkX9sq2A0r00VmtHdXXjdc8ryNXeNgyvNWjZt4M0DtPOOCjl&#10;VtjmYrKNyPPK5YLY+NWHZw4059PYXtZA4MqN0PEEj5nXa68pTGJAAZECJmfCyclhKqPfvidhio7l&#10;D+rDAwUlioL1Ytm9z9NvuUp64emCCRfaS2qd/yYz7MCS+jkgpFKi36BhEiBSJplMSb13B+lBBYSu&#10;EyBSKfloqpeCmd+ndnwwAWJON3MFBwLH1IbHBhhzB6UWQUC6hRitMut0rSZd7dVGYNoCq5316cDT&#10;ONRei6HjQC6WTKXMuxZM7Syw0LV23vl5zlQ7pRNQ3sDEzhO0sepPEGihmat/lafwXAiPp7As2HRO&#10;7QSsy911SmM9951yJh7BHJOd57H6CmZZgGlTqF5j0RgEl0HFsqkwy3oOuQG6TuWp/6Mf2zCs05zK&#10;r1V/6ke+8ETe0/r11AtKuydz9aF5VJ2um8okWLUh7X4sa+00T2P1zlRiI+ERP1LGwfsjwvSS2hsB&#10;26dWyj0gKsBQcOJehUgJ5YuJasHnyl6HVr6DFMRAZC5Vs6iWN9fukZ/nVSb5WgJOvoYG64Bi/546&#10;JT2gFl2L70B0D63rbfJZZzuSueBSOyX1oQlzcDqgtBG0kKYKzGVyNWkCxc57+pOZ1TktjANUC+4U&#10;1S0sx8lzgkdtdK0UQhGwFloLrPMqa0HNbDO5xXN1utdkqaCdj7drBJe14z0msU5ACmCDViabue4z&#10;je0mEVoz6Z4+xvFYfQiOIB2z7O4taNTO017neG/Vqc2MMwk2F5pTN24HstRa86v22lSTtWHUj65j&#10;vaDTfadwXgx89q0+1F7zoWcTfAJXaq/r1Z/MuAKxCYKa8y7zLjdAXE04Fi0Yn4S594Eu+tWLS9lx&#10;KaG9ImFZr1x0gQiWObX3b+xEkaygE6gBXGyZZEVbDgKpGlXSFlGL7uTclJB12iFabPl4amdOOJPa&#10;qV5mUD6fLTiVSROlfs3c8oG0e7WoTgVZtrYOMt1PuSZJfpKZSJbVXpMuQLUBpFTeBfJCr6RFdybN&#10;LYb6Uxsp0bhTVCTrW+3c4hgQaqO2nHjdSwtn42NZi6N8EkESBFIwg4tJyqhNonN2jeecU1cmgeHt&#10;0xaZ1/+Pe6itnk9j0LHuZeNgkuLq/JSz7j6CbLz1p3p3jfoTwALfAGY+3QO8+hNUaqfxBPGe3j7V&#10;fgbbCTa3+Zxp1wZQewE7jfdVP7rWIOf8aV51T62VFFUWTG7axBOxX3wCDkWEDWVoPYzwySdUGsZk&#10;IDLZ23XCJ79PJlMXyoxJAQWPBRwyczzWInlhEjSCRwtqamLnvGr1H+UxmLRozLXowRy05TrH3Jk6&#10;HTuItAgCTWVTAtZ7TWoAkwB0L5k1mbqfS/K5NJmCS/czRWTZXauFFWSeRbb7qi8dCxaXtDhKgsQ2&#10;CnN7Xl4zntdLHXS9FktJi+6FShD8B0K285xTvUAdz4XV4jmVc3BM4rH6FaAGK+vGeVRTUDjI4zHZ&#10;2umYEKkPtbdr3Jh1Xz27+vS6BGrvIHT30rXqT8rr7WvaWZZ5XsBNZL9epZ3OeoGtpGsm81i57qn+&#10;dV79zGBZazDrbIK1Vb86rzrNuSkxk7lcUkb/Q0/DRh5RdOsi3JEE0fsub7gAJIjObMqf48R7/Csl&#10;AWlmkXVafFt0tdU5a6P65xjDssDReQHm9Xts8TlAPaDaa2cKJm87JS26jgM9x1p8TZ4WUIC4XUk4&#10;7OHcsfpUQKLzWnj5fLpWSqVzrn8HlBbKrmF7g4tlA8HuoWu0eNo8Di4BPJpttTCBrFNbG4Pa83pd&#10;p+eYyMVw18i3c1AFExwDVOdYp7IWUhvQC5udZ531d4b3Zb3aq18BoesEskAKVh3TFLafynMhvIdb&#10;cLVXfzrWnLhxTGW7SUxSWl2ne+lY7d1YEgiVU1Rry3qNRVBqHLqHqZznnmqnzWRjU52njYM1HrPO&#10;JVg/AlW5jZP1aq86t96aSwuEvviMOfw0TB8fSAVHMknp7HdcQmgOvswtAXDOpwbjIDPQbBG1YK7O&#10;1IMProlSdKdcIGoyBMJotWG9mTTWKdnia2GUeDyWC6aHHKvzvF4w2AKw3RgmLbhUTnUCLYD31k7T&#10;Ighy9eM9J1jsPixrrFI/e93DYwGkRTFVYlljNIh4rZ5H7XUvTXIAx6RF9SqKrle93YfnVFbSOamD&#10;QWB1TtWkXMECxQOTxqHFCmHSYqu9rheYlvPY1bmkhQvkdbpWCzla42VZiytFVVvvNQYQk0yzQNO9&#10;dZ0AmUgf0QGvegLGpD6kplMJoqk1yzPOub6kigJxCs+pXmNT2V3jAc1TP4G57jedAOrZZ6od+9Cx&#10;GweVkmX1p7KbA48roXUTjMFHn4XJBOsnM/crRay921PkKHvuzKqDzymPFsCbawGc4sgRFxSjWWeK&#10;xFzwaIE1YDOhnBRd5zVXctS1wIJCgzOoODjVCUItoHa/A8WBq3MGAdsaUFbWOd3PqaHAVZ21YRrj&#10;KZuasJ2V1T+fyamMA0T9mZLwWOPToupYAHjr9KxSOV2na6QkeieoPjSxgkHnBJqu06IagFwAPYvK&#10;BhnnRItiZpCLZCByAbVwAsxUznO9A8Pbt/qV2XP9qV9TKSZB5fp2x7rXeOaCRr6n3VOgGSgEjHVT&#10;ziVaW91jGusnS808QAlQUzSem8LrdH6ajVXjVH/uOVQ37byuIXw8N53laZ5+Z+ocr9Xz6Xgqyxqj&#10;6kI8c+cCpLgvPsMOORjlD/pTDd1rDi4WIRxlAErZPIvEY7f4DjJ/tdPiMmmhnUlz8HhNhoOCi8AB&#10;qN52EdNY1fEaPbTaeSGUT6RcA9ZiatLVVrBpwR2IXlgd5FIzK2tcugfLprSee2n8ul7PoPtr/Kaa&#10;nASNXf0JLG0yA4DHuo/5XLy/xqSxSK01+Rq3INfkO7PlFs8AVuKka9wOMG0yN47xXKhAXcN8glSK&#10;fUlhtEhaYC94AsyA4kIqWFFbL6QGtcajcbCsY41VsGhsXpVTP7rGC6BBzHqVNVYblwcUwaR+BKLu&#10;6R2/wLF+z6l/9el5NvY57Sxh4zm7hnUzzidaP1LOWSybSp6XMibyXIKd170F5wzWSTHV12T27eab&#10;MAYdjQrTaxn5hFJB+WTyA50ayVw5ELTIUgQ9iAaqpInXBGkytGDy28byWIuuhTGF0CLrITxlpzD/&#10;AS7IzrlFUJ3aeic+gMeBnmuUglRWOy6QwNQ5M0O8RsDqHnoNo/HqWMAYuEw61vXO/HvK1saNa9JZ&#10;B6L6tpz1toHsvGDyjFn3Y27gcZxjT7uFN5XxAKbjICbNkfpwi6vJd6bQzYcHLrXjImkzaMHH8Xot&#10;qPoxAHhO8yFYlFQWAHpuq+P1ZvZ4bPfhOV1nsNp43DWm1Hbe5QLZVI5gyH2QGirp+olso7HqPjZm&#10;JlNGttU91KeUUH2pjUBTWSorgFWedYFwss3MC0mYwzTzgit7oZ11Psn6tDExTT1LGAMIo2y2BSJS&#10;EANRZbdIMo3mw2nBbCKdCjh1iMdoWygl9+CaYC2E1dnkayLcdZpo1dnCqh2v95ooc56ZvH6U6gSe&#10;Fs9B4UyhJln12ggC2YEtc+vpl8emQjYubQx3L1t81jmlcWNSO0Eic6fn9W4yHcsH03MqOX/NPVuI&#10;Fplj845TSfVSB10nVTIzynbqw2t6tcDKvSqk57ZF5QLq+eRPGUxqa7muc3NikLKNza8nCQKB6oVV&#10;da4/11bnnXl0UGk8/waVaSKTwca2GsMkM62ufqZAOpeE8SxrvdReYGnMOiegpgsq1kld1c8cwqVn&#10;ncl8OtsIcrWZzDZSStUbiDxn1/Ia7wYw8y0YRx6LChOAzlzJDCuC5UJ7Ij9BoIcz9eJFmii3y7SI&#10;7uG1wIJNiywQx7KsXDtcbTVhgTrPYwOEfchkOTPmJt27EJNtIXUv1bmFEjhmklgOoBIZhEy6pwDQ&#10;2LRZnFrqOZy62nVsI7/MbQgtEsfCZ5Rp1XVSPrX1qq/aGnhsp2dQG6mQxqt7qY9A5hqf+vSqm9RF&#10;z6PJ1bMo2UKqb57XdXru4DNUF/at59LceQGRqjhoHEhek6r50fxpPBqDF2IHpgcoz31cP4JKSqVF&#10;dvfyQjxV4HOcutc0AmFtmE8hMKozX89TFpSCZyqT4LF70+wKUF2r+wjMqWw/l6AJ5hkClUnnp1MJ&#10;1fcsqqFytRWkOp7O9so1dnc/QZxAM308LkyKodcVzo9y5taA44I5GBx8ThVZ5sUhfDjtOlML1uvY&#10;2tiDe8+7SZCfpDpLLAssTd5UTRbrNMEWZXHibHLZRhOoidNCSnXHcuHlAgSyTmMSULqfADRVZp3G&#10;aZtFG4i5FxSpqwDW5jLl5HX2rOxLY7M21q+Dy0HjyVmvcev+3rkQpNoMEzh+mSTVCXqbD7bX2LUR&#10;NU/jWa9n1ITbczMP5rEWWc+rBTb4mKao7FnocTynRZwksNg+ROeZNBa1FSxmcv9d5jkry1fjNUyC&#10;S8du0R10KqtfKdb4/3HvSSxPFBg6p2uYCxidMzNMuGafT7a+pXK65wQPtIJLfeueum72hWS7Rrn6&#10;mMV85kUqI8szmE9nPp/5FPapedA9Q8xMn6LPSBXURGthvWZNC6FcEx7MsnaAANNC2oSwAz38eM+A&#10;3MBc0gNIvtXG4GSdgeipNzPOc2qrY02yFkht1L+g0AIGCTLl7COA15g5pbIIkCDWGwRqz/POBRAk&#10;buzqS+11zpRM16udVM/6cuAKKgtAWB5joLokf8b8RV0joHgssGSm7VlY787xOVinZ3DXuUUXTKZY&#10;WiSe0zWaQz2n5ut/Jjcvmjdew7JAUX+6VrmAUZ2bX4LFXIuuPh087npTYrbTuGaqnmWZS4Fo9+F5&#10;r4nUOA0yT59SLvMfWZ5MSGSmpxGaqazXPaRq2jhTmE/ksSkb+xdYGstU5maCmavNrIvJ/4GR4M25&#10;xGOm6QKTueBU/ZSLuq/UMvGLz5jjUWEBHrVwpk+TKDl3IGigAkFQmtmwwScSBj1kEh/cO3luF2kh&#10;QnheE6SHH6c6PSDTOD2s7uNZNEGqydA5mRDdyy2c2wi6n6CTiRrLXAoskAWpvbNjLrU0k8hc7QSA&#10;qaPuzVznpdB6Rt1bz6LzAlN9mZ/He7qNx3GyXvdXvXcsqg9h1KdjLXSwZ5yCR4BpAc20cUx6DiWv&#10;aqle4/AqoSmInePc6TzrNW4B49TLzYP6lXn2giTlkpKYALCsXOPQOc2/RcZqa2U3r86fY5l1ur9M&#10;otbD1lB1BpgDSucVYAgkKZgAMzPMsq4XjFO43rqHrptBiKbwnFftNO45BHCSxwRPZ908QifgZrN+&#10;OtvPMiCdMk5jvdpINWXaqeJffDjRYV510QKaejAXKAJOYDkF42TyRvagglC5zrGsSRmvQbIs4PSg&#10;Y3mtlFETojq11+Sr33FcCEGmBVF/qrPN4JkoTdi/wWVZ41A/UjONT0DZWNVOYHLRBKtAVHupvEBQ&#10;n4LR+ZwCiWaf1xvYzG1szHUfrypJ3VzZQWJ1zDUGld0m1bO7shZRyu1MlNt4utZAZJ36lxnTtTpW&#10;0jUap5TEaxq9IKpe86zrx/OcQcMkOKRIuodyzb36FiiTPcCoXtfL6oyz67QGGr9g1to6n06bX/ea&#10;zLLaqp0gFHhSLK2vyoLKzKvA0bFUzNolG4hqo+M5BGwagZvqaadzUlX1OeeyVDDZlHGGwZhi5Zm8&#10;ZrL64TXTBLZgDD4dF+adZAOJSYM32PgApl4crE2A5Yyy7MHdoCcw6boJGpjOsawBTeRATPVsMjhJ&#10;emjWBbFvTayudZPuacMks2FKytwA1ThsXNwgPB5ngDv1E1CCyMyqp62OXXteb2XBKzhUpuozdwA6&#10;06+y4Aw286tz/4HQwab54DnWKXfq7tqa8ludBwDmeg6v2ng3lebQ+tIzMtfCa3xeELWBHYBaaD47&#10;524qN6mZQ9ZLkTQ36ltlzesMzbnVub40X1IoA1vtWRfCsqkpz+l61QmqYD2b+mG9TKnW0sZsoDnA&#10;NAaplgCTGqvtdJYNSg88pmqESn1NYvtZUjzVsd1knheYAlkKuOByiplowSg4Z/N4OqFUnUz2DPV9&#10;IcnBKMg0cW4naaIEmQAiLJ6yKA7ReQ5OAxBcAnIK6zVYQWk7gjcP5gNqYJN4bpxNthuwA1mL5eq0&#10;CN5cAGvCZPo1eXIVgrkoDga3mALLwP/3tU6BbSPxvC0+z42jSVXZVJHHpoQ8DuJChLC9gatjQqjF&#10;0T20cNoMBh3HIB9xosBXv7zeKZ1LulZjlIIKRoHnhVAwCAAdm/qwL9XJrKlvlTWHBpjmi8cCTMqo&#10;xZbSCEpdr8V0SqMN7sCYxiBigtrwes37ON1D4+c5dz8HqVtDtx7ecag/lSfynNZQ99LzGWCe+2gM&#10;aicoBeBUJmdSHZDzL6VirkDytBFgXggFpxRP7ecQuFlSRdbNNgB57ZVUtqEy8twMHk8XiMx1D7oI&#10;X3zo54Rpocz/0CJo4LxJkBaVx1I8QSUgBZR2kHbMBNbpAaZZ7s4beJwsSa+u0SR7gR7HNNYWUbtW&#10;k6VrHOjyRdRWi+B2u1RTgYrG44CVWdeYvColk6P+1E51AkaQeOHVphrLekEmJTOl1/VUQpUFtCC1&#10;52IbwavrbUNaP14Vd4uuPg0Ua88x83kElDaP6rSQmj8tkM4rN0Vh0nW6XvfS3KqdIBJUgsK7+c3c&#10;cg5sczM3SNjW9efa/lsIrB/XRv1og9sYdQ3nVte4vpwAONVz1xlk1pcDR8qk8U5mrrF6za3lniTQ&#10;phto7rwByjrVCzDdV+cF51wDMdXK85ir3TyCaIAKZtZJHWcyTeM5tWMgQ5/xfEKYoBA8AkeQ6Vg3&#10;1MAFoxo7n4DnWC+wdOweRjuD5Yspdo0eejzTJCs7ZdRAJ7CNfAfbyWpjE6qJpeJy0jQZgnQKj905&#10;wsFcdTYu1THX9cEChQshCASEQLJ2rJdCajFV1uI4yFR2bbVIXjVWO0Fn5o19u+tcG8GmvjQuqYkU&#10;TAsloNVuHMsCTW0MUI5XuSkik/c6QaKFs2uZ1EZmTABq3rRxdU73U6650lhUlkrpWs2Dm39ewzn1&#10;+mW6XvOielNPTy4TPYNg6JwXVuXmCzK3e9i9nKqpH4ONuUW6vNbMpxLrBOA01smsSgHFgQCbbHAS&#10;VEIl0NSv1FDHgk0gCriFBFEKOP8qgbzCY+Yzmc9lvdrNIKALLlMZqRBhmhBBYIPkjSbqgT20mxkm&#10;aAJTEzKRSR3oofSQaj+NbdXHBLabxGPVKQlkwT3W07cpB+sFo/pVrjaC1ymj6qQKAkELwnMGkRbd&#10;gamyBT88F8TyWJlyT72A02LrWAuiOgFhyukB1swuc6ckBIRld40HPCUdazxW75Kg06LIB/SCo1yg&#10;yFq4DS1Y3DN5YbH+2FaLNpFpHKH1mk+bZ57XvOrYVJK5rYf6Z+7MpOaS9+Hi6746VlsBYTAr8Vj3&#10;FeQSgvE81nh0D9eP+nXPIcjdOutadx+1VS7gpnIdnQp6zCzXd6bMKo/FhcasXODNJVjiYTLbCUgl&#10;qaCpo4BjrjYCTxAuuppGIFMxz1M32wMlwf/iM/O8g1G7RDcWTJLOKRcEnLuJbjZFg2CuYyVNhCBU&#10;edplDY4PwTSFSSooaDX5yscxGZz/o04TZovneWhNvvmYyg0Gt9CaaJlnlWW6BKhXWbVAMrcGmS2G&#10;QBM0LsJX2SJZnlMbAek2gAPSNgJz3U+KpnNSD8HnIkx3rcapY41JbU1l2IcDTgC4Ns7vcotqESdz&#10;Z1WcKdR4ZR3Uj+ZBcMnKCJIpLOucoFGuhdYm1dzM0Dyz3uBmu/G6lsk2leZP885zWkNTX+aaVy/I&#10;BjHbO9B1f62dm3tbR66r+rb7ePoTVCY6PFY+k+ekbgJHaqdc6y8VFKiCag6VUJDNu5Jm9QsJngBU&#10;3aJraVjAY4FqbQQl0/yrvI7HvB99xvNJYbq5Hm484dNNpYS6scASgJM4oJmi18oOSpnrSZRXgSUI&#10;tXsMTCaBK/Amsay+zPTz2CZLE8J6N3FucgShFtVAoYoKEjPzTFLIECad8wLkyg4ccwmYvKZc6qpF&#10;N8iYm5qyTlA5N8TVOxAFG801yzoWkDYP1o/rV2113qt0Oq+xaZEdLHoGNyaDkMltavdsOlYyGDiP&#10;bpM6YLTxtfiaP/Wn+3jb6nrBonlWvZTI7mdzShPOY5XVVm2812jMKivJVDtL5cZrOa/RPQS1YNK9&#10;p1JMtLYCU0kbYTLPKeCYxrLAlA8opTM/j2kGy7OMCWeCZX7VxyzCNZflBQRM8M32wCh1nEcgF157&#10;wWtVlqkmhJ5zdBMcjCJ7Km8+83KaB0BOjg1E4KViCvNJTGozkeccrG4wU3msASkXhF4YBabAFZCm&#10;tmyvhZjCdkGaDJY1YbqfVGQcy8FMmijtXMGhiZnBe+n6EEKhCdRkj+NiCC4LmJhrkTTRUlVvkvKM&#10;94DpgBQIDiwDj2U5+tZW5wTvRSmmu4fGoU2gcTk10cLKpGnzSB218dTWgav7GQz2XM4H03kHjwB1&#10;Cy9wpmvxWR6v/phLweRDqb3mxADxzKFXrZRsPjiPusZAZ6610rGUSPNjSqd6y919JB4CRuOwPpg0&#10;ngmX5As68FSvfgSfgJtxRX06YHROplXn3TmqJo/V50yqoMYuBuawLPDUVtfNJ3DzCN9CQigQF/B4&#10;Po/nEtJZHjgFo8pU3y8+9JPC9MAasCZA+Ux2PJmqJ4DUuW5uO0cD4LHbGWmWm2Iy6ToBrEGqXg+o&#10;yVIuKCd4HtYmmZMiYG1xbALdjtMkmU/JOimt4J3gBYDJFpwLP5kuhIPLASjo5DPpWsHkDbIErI1B&#10;wLAfXSNwBU8Ik/zWQELoNaECTLl3o5g/xXaCTMfKBanMpECysbKscWjsKmtxbYF5zgHnAYS5xiII&#10;NA8TmQSSnlv1bm7cNSrrGjOzBNc2IcsSDfUtS2WCwbLuI4A0Z7rO249ZM62J2vKeaiNgdZ3WSurn&#10;nXcpns5r7XRuPmHxio3Oz6Xaad0MHLY1X08AMZe5dWA5lTOTfP0FFlz3mGWmxdfpLxLC+YLPwKQa&#10;8tjaM1+g+itURvoEYSJZZEsFp2lgTLPYyRQeC7rJynnhFNZPZz5Vg2aarIFp4J7dITBVN5UPoCRI&#10;QzQ5LMskeBdAgEptBa0mzm0AB5/bqZ5kCymTr4kVjJpoB5uZJmvjzKWOpai2KKwz08kULLh0b+bW&#10;hhAJEJ0zINlWqqt+1J/cCZlH1Qte9RPMawSH3Z/HgkSOvtqrnTaE+lYb1QkEA88W3tVpwwsUqYna&#10;OmuieXDwCAaBZ8rHstqpXtfYPCmxD1Ndm2PPeSqYxELndI1TNl3v1kPtdCywdM4gZnupnvpV0vqr&#10;XiIkn06Qqb2SU0DXRmOebfA5UB0nbp11L4Gl84JM4M0VeIRy/tUXBNKlRTxeaCnd2njVkYGNU0Yp&#10;2kxWzCZUAk1lOZcGHcszWZ7GfDpzQaikOp2fynqnlh6Q7SFdG+UT+CBmtpmrvVRSizOeuRdSTZIW&#10;QBMjYN0EugnXwmnSQwiEYNArJNvpTFIqnXcK4dqNZxsBKffAVNDAcsdqo7Kifi2y6qSg6vvfm4Dn&#10;pXTaMMqtzD61oHoOpzy6F88xSXkEpJlEjZnnnePv4NCxnlMAaWHNJPJYi69zAkn31uI6s8ecgBkc&#10;XOjZnEPNjeZDqjrd5tjN1SRTTY7ZczzeMwaVVa9xmMXieRsLkwINL8wCzwSIbWbL1+OaajyCQ36c&#10;XsWorZRPaqk1n3ON42DuFJHA8dxMKp3UTZBpzWexvPQGISScC5kvukFVFICWs45pLpNAFcCmlIJx&#10;zuXkMLuZh2r5ADqeyQ4lpaJ7BusNSikgjwWlOplCH1MwanCSbaeYfCh27oDl5PNBvTtH5ybyeKpN&#10;sBbL7TCd07EtBHOnLm5BNKlWxwWXo23qxkVxoAqCFPp1XsAdUKbChEx+rhbQfFbW6xoBPYX9WITP&#10;xXPQubLuqf7Vh0ARALq3FlQQG3AExTaFp402j651C87n5TkpzMyrGr9beMFk8PG+AkDwaC5MAZkL&#10;0n9bFo3Zc53uLYimeObH/DhPWVA5X83BZ/B665i0ljqnYwEiwCQw6l9jlanVPTQOrZ36lfrN4dqp&#10;rDr5eIJOkBp0XH/z/QiSGJmhzWKcOLGazfZSOwFnppqMLL2Rbu1/Jog/33T18z1QLuG52QRyMYFd&#10;cPXFF5+5hFEdKon0+ZRPgTePjfVA01k/hxfovOoFpsg328823uNJejien8YBTlE7HnuVVf1O5UPr&#10;WIBKQe28dpHac4Lk5GqiZD60iFITqahyM9VMUiapgVdVBYTMlIASaILI4GX/Ui35owY+67RYOi+l&#10;M/DVF48Fqc5rQZ3iuGSLbNd56x0k3nNaMPlgBr/XVPL4f8LlzB1zblo9p8ao5xYYBhrzf5tQtlM/&#10;AkLXGSRMam+qxnOq0zxqTJor2yR2HcfDvnTeNgDvpT4FkMbjzb3gqU8THCa1kwJrjQSrWUjPmgou&#10;gaZkr2Ho+2ndBexsml47xzq1Nd+PnKhOpljtlhI6qaJM8kKCtzDMHS82MGmmPWAK0IXX0r/4zLqU&#10;GmYKyApvLsgMOOYL2NFs5lJEJSv/e7DuWNd5jwWn8mncRQJxMh9W6ikQtcNtwqzeTZjBytx2t9ow&#10;t0VnWfXyW6UkWlTlWnAzxVZ2EAgIM//qg0kKJXAFjgHIXGqpa3WsXPfxmjctprkHgorHOu+F04Bl&#10;2Vs/kZvBC561Y1n3lCo79ReIelanSnLoBYctsp5JULJeUAhKzYcDlBuW/UiJ1FZ1gkHPrXYGDctq&#10;Y/PEsiDSWEwEdI5Jue6p+fP2pWsFpO6ttRFMut4rHjKX6lPRrwPLASmwvL6f4NK1UkZBNIcwLqCi&#10;qU65TPQsJgtcCNg8g5DKGCYQqYJhGZb/QgiliAYh4VzC83b9DSnjdcLIi2YTKKP3RoZBuOi6cg6E&#10;dTOZzxR0BFNphgbG41m6hsczmavOYFXZHtwdT+JDK5eMy7fQIqhOMOoBbbKUCK8m0GC1pLf7gtsB&#10;6eCQMrrcYGI7LwxaKNVZO6t3Jk/waTHN72KdFsGA1HVMpqhsZ2CrHyZF/upPSX1JlWWSdF5t1YdB&#10;z/4MVJ4zUJi08BqznlP307OpnZ7FQak2bhHV3qmSrnHzIVA0LoGoNurjf1oUzeEUtdU9WFad+p/O&#10;OgGn557Dsqmu55wAsv40n3bM8TCpje4ncfEGE04VPdcQOAefM82Cdg7XV2s8nwApINHxIpYFovxD&#10;jVmgLRZkhG0x+TEgVWb6+WYGlhJInReIYk5quUQw0iyGieJ5rJzLfA7TApV5IwOTxzLdAtQL5DxB&#10;yfrZAtEzINXJlzQY9WCs17F2mhdUmW+pox5Yx5oETYge2DupmnTtUi3QVE6qJlcLpVwgqo0gFFxS&#10;MrkHWlR7D8qyFlfqoWMtkMHGdlK5iTJ1rJff6oXEAJJrYPd3/cuZ13i04MoFlkHOetVpkb3qok3j&#10;VTvvxlIbS2yjZ5Gy6I2D9ed5Zl2jtnouLb6BYvU6lhqpzvWhXG1srN4ycz2f3ZPH2vy63vqwYyXB&#10;5Pr2QqZ2Egb168YqV0zHsnD/UUEzoQRMudoJRllJgTOX9ebGMc1hnczuPII4n9yIE2d6M6h8DjaB&#10;+LOU0VK6meilhHIe63Us9hbdoJmmsx0m+OYRvKVsrPKCsJds6FRSHUzTQFjWuRksC1QdqxPtllm8&#10;uVTS1JJJu2MG670ATtbEsF5wzuCDz+QkCTBNjiZGdfI5JrFsLoAtribfLcQkmV2d89QJaF0vyCZK&#10;NT1wyFF3KucWTgut68cLTAOH53idFkwLKYX2QqRFMbh0nteZ/8Tce51AdPAKPte/W1BtKvXrxiG3&#10;QwvqYBOADgJnrvkMLAtKwfEfKAgB50vzJgVzFsQplcameTQ3yFPnggX3NkN9q4959N10re7vIlR3&#10;XycIrg/VGeTMZfV0/B+L5tZIAYXW1Nw2SwLSrbOZX9bJ3JpYMQk8r5Ap9x5LxASh1E/gCUBXTsey&#10;WxlYrOObLy0XtExffGjjw3Qwj9AZgLxwvkDjsUifr3PMZ9oNRXkGc09bHtuNOVglAakHklrqofSQ&#10;MvF6cG+gozrBpx1kOa/RTpzExdMiajLVVnUGKutVp7ImVv6fFkF1mkABpHNKUkxTW+bmn1odTa69&#10;jhDQri8FPaaabOPA5GIxmWqwToureo3HFoxlQa1rlFT2wqRcYApU3VvXmilj2SA0SNwGtUhToHA+&#10;NHapjRcM5bM4To1B53Ts6nQPXsOy5k4qpqBS49V5waLxqS+dN/B4rLLu467js7Cs5/Tm6kMbXPeW&#10;myUF1DUytQJO7QSUys5yOggdgK6dmWFyIEgFmpROgmWBCo+XmAIKNLUjkLfYlsfLCeNCg1Ftncnm&#10;NYTxRlrYYirhXHVKEHWRci+cC5jPIXwGpedY+SJeM8eOvYASLj6AOteu0cBMDZnkTyjN4EPrgb2m&#10;fTrrTEW8OZMm+N8T7sm107VIgmka66RC4zwgaeKnszyN7czU81jqJ0faQct+WScFMGB0PXP1JWAd&#10;eFQ5QuPg98Cn/livhdM7No1JdbpeY9B91U79qw9tOm/wpjoDgUmLrDotqpk/86v4PLzGFpz3Va55&#10;0XOpva5Tnc0Hc8FpG9rOuU2sObM51Dh4rHZqI0HQ9epL8yalUp9mfTQG3l9jVb3u8e/7CC4KitZG&#10;cMkdE+A6bz6d1lp9CUSt/03X988sz+dam09IuJw5Zn5LQGbgF4InCAXeL7dems+4mGkRj9V+AdVR&#10;PFE9v/jQ1octJFhLWSlVXChqedES5vNVx7LgFNELbr7CAtYLXEms6qSWUkoNyED1gCsQRfxsDlg7&#10;7N8mnEkPLHC127wmXgDr/FRbSNW5RVP9VJbdDnZ1tgA6VsSuhWK9zpkCMOm8rhc0AkOg65zgkcsg&#10;BVMbwSe/yAuZct1H7dWnFlALqXbqz8AVtCzbfdnWIPdc+/+3uMzlS7n+3CKqbHCqjcqs0/NpsXVO&#10;z+0Wn5aGfdirEiapkXwyXeNMoLcvdx9d5y3rnlK6mda3zrn7ewHXtepP1ysJQqsnfBqLJfahseme&#10;sn5SN6mg1lhQCiwnSB4lFDeeeiWB9jM5WXbbKeCvhFGmWWXVL+GxgFzKfCmPf77tUUbKbZhJ5u2X&#10;vMDBt1hJ9pz5XAI2nxcKzHm6KdMs3ljnBJ3OC0B1rmOBq13iTL2DUuZ+hqDzlN3iexZKk8t6Qaog&#10;SJBpQrTIOu/MvINzOkHQdYJMKiQoBIIUwguWwJXqqL2pnAcaqaNXVbXIKhtg7FuQeWEy9VKdrmFZ&#10;6qI6jU0q5lTcKbwW2I1Li6oN5vrUAtmY1ZYL6i0bNFpk5jJ5qteCa/H1zAJIdXoOWRSvb6bzLpB0&#10;5xws2tQas/PTtMG1ufUMglJjUFnXGHw8p/4EswPTc38mjd3Wxdppk8j94iYhF7J83mhYUHpNq72W&#10;4VrrWG1UXkC4xJJBxlxMLCeQiwncr+RLCvkb86WsW36H6sj6X5hLLdnPF58lN9PClhAsgbaIucoC&#10;TwooQA06o5ltrCzznIHZvNnPt15xwLrulUEqZZzPetXN1q5hWeZeEyUFFHhmtlnWA8yyh3aToGO3&#10;OHpVxEVhGx3LTAtilQWfLT5hkDJN9YAmsLzKIZUVgJpstTfFY1mQCnAvhGZi7bwWRooqEASjNobX&#10;XLqyrtH9dDyLx1psr7oLDI3PoDJg9XxuQQWOgcljM31MXsWZd4Njt3beepfbpuQ1uk6QCCBv/1In&#10;CyKY1N611XUOYm8/mge10zgdmO6c5kTHUl5vH6pXvy4XZFoX5/P9f3S9B1hXx7r27dln753s9JjY&#10;e0Wa9C6CDWwUQcUCothFQBBQURBFkSIgYkPsvffeIpaosfcYu8aaGFP33tnl3N99z4Jzzvte75fr&#10;mmtmzcyatdbMb93P88z6Y5SMXyiwWBaUsop5hErCo3qtew5NsoIUI2pkRZApLyA/srS5hqPHVErL&#10;4uaf1jFBJJQzyVMu07SThHH6ScJ46hkJfW7gE2w5PFZZgwjAGTxJtj2TF7Rg1VsgM62BLIh1Ud2o&#10;BjcSzuOpNP8CTlAa5eCDTSWclhpqkTgJ7GsUgWWjtJowls0bzHwKz9EESlkV1UkNDJTsp2TecI2j&#10;No1DmFRXbXYNcDxHoBmIeCxlMODpXOYWSP+z4LquFnSGxmXS+dbi8fyqY+VqM2OoTjAz1zWqn8OC&#10;sGpRTV8LXh0blauqNyaQueXq8Fw9B8tSH1PPvtVAyRdXMvAwGfg5rsypeTnYpjqNpXk0sQBzo5yV&#10;FvxKpsw+RgQ0junLc3gsyEwworIBj74hcx3nsW06ywZCJgmP+lSDOJXlXPKi9c+j+c1hWfV5VEDL&#10;JNMCC0rW5xFKqeR0gkowLWWcdfqZgTCP+Qx2mG5gpH/INJ0nCjaTa+CqXMqpi5qbYp0UVDdggh+m&#10;/zHrfFg+jIKdKZwwwWkmgW2aLLVVB0VKahOsUhbl1qJbZb2xUgMlTa4WRGMY5TRthJapGigl+USC&#10;QPUTWNaxBbcFowWetXgKsIxpZp11fWuhtaBSRGthrcUyC8qkZxI8KhtYeKzFtxbeum9BqXN1DZk7&#10;LWq1w29cGtNmPXN2FSSCK5Nl9REk6mdMIceuPkf1yjVHGlPzpzrNk2BSm/qqzrqm7sd6GRR0GrB5&#10;HV3PmnsJANvMNZULOD2v1ut//D2lauCoaEbhBKSpVx9CKACV57NNEKqPgKwGUGZaoM4iO4ajU9++&#10;rTHz5MtKwZT/JcFjB4GZIxllnisolauefSzVrDbh7MdBBKcubIDlzejCUknBJinO5ENIDTOYZO4z&#10;zINbZQtA9tVEKPBRhKY25qrXW5rJcjWUmiiBYyI/luWryexrUgVnNUBafPMCsFwNrPGTTK4+Altg&#10;Wm2Tq86Ti2GBbIGvLwb/58thXUt+sl4uc62q/losXU8LqTGMIprnoGqxbpoWlPVSEj23wNDiy/xp&#10;TLUb8DiGfDULDOucaj/czJfugUl95QpVg6RzdH2BZr0karP66BrmReI4ei5BJkA1hs7Tveges6rK&#10;mgetnUxvtdulNVWdREfwqKx1twJe9q2qEx8GUh4XkCOpYOGXFK4qEAsNjNYYyqstMEFlAEMznX+G&#10;JpqdcmmqZxHKmVUQqs6YcNWxTSfrYrNYP01+om6Ax1JKDaiBqyNxC0TrRjOZ5GPK11SbyjL1mqjJ&#10;VQ+sidKEaULMQjAJOpXVrkUXkJq0CWay1a7JtkC11MBaCJ0jwDXhgs2My7Kl0Bagk6raTJ0BXopj&#10;XdssHMc2IDIpN8oiuMy9WOpo4GI5SyDxRdRY2erDOuuZdKzcKgtOlZVLmWYw/5+xrXqNoZda9da+&#10;nKCwgFCduU7Vc0uxzHwpN/0ttbMAtp5ZZQWYFvBULCajkLomx5IrIDj1TLpvXVP1qrNEhgJDhRM8&#10;OrbMqmCtThZYUkVxIAU0JtrwZCDD7C8JIPOCL8mX6ginWFFZ481kzmPB+LRSqliojsxzmarhm8Fc&#10;plr5dAOnleRT5jKXihplrAJSg+oCUtAs3pByo4DG37SUU0DKfBtQWadFM+ppJsSaGEFq7WFaCquJ&#10;VwSvRddCCBhjvpmrXN1mIOJYUgVNrPxMA4baOaaBsyrpWvIxtcBqV66+1uLo2ronCzDV69hSEZpL&#10;PodZaB6rziiH2lhvIGSbHPZqqNRH52gLzSyy+przLKizTjKoUF41pvoq13gGeiaNa/pzngWfztd9&#10;mxeJSX0EppKBm9c39/S/ksbSPFv3XDUmr6Ho17qeBZLgyub58utmntaYlok1IsM6E3hwzaV2WnPF&#10;CeqrZNafbQViieV89SGM+WSl6IzlCuYxNyBWJZpoMkcYGclU5p15htlUxzwCqUFm8FigFbIu58sX&#10;BjzBmKc2MwB9TGsA1mtgS01nGUXljfEG5GNKJaWK2bxJwam+Bk4mPbhyJZl9mXdNhJJANcASRjOR&#10;nCxN8gQulsDQpApqQSzzrz6W+mlSpXTWsQU0oeR5gsqAz+Pqvlp0AWqpixbIWkCzaFXX0iIZVTP3&#10;wEXXPaqOi2Upn6XsWnyNo/O1OFIN8zw81rlKRkk4FzpH41rjWM+nvpqT6meVZRG4GluLr2tpsc09&#10;sE6BgvpX35v6q05j63zVGWhVz2eRqqtOfpwFojVvOq/6eroX5eZ+eS09h5RL2y+6P+OWaf0NfBrL&#10;giqXHMgcyzoak6vjKi4KyYzOLxSIrC85+9xALAHUcSGTEUEFMDNPPaosYAeBV8x8lgFQ9BLMqrLl&#10;N7LMXCqpi89kLqqlpPIxp+nirNfbININwMw1gdMIaTZvQFAqCle7oDSLwrIUUvBpAuR7asEFmiZC&#10;fYxyapJ4bC34/yyawJJCaCK1cJOrlFdlKY1ZGCYDHnMDblWdpahVi1rVrsW23AzrHGvBmJhrAQTC&#10;LOa6vsrqU73A09X+v84RDGYxOZ4iy/+92CrL/Ak0MxbrlatdYJvrs00vqZ6l+p4EhQFJfXm+2pR0&#10;nSyNo2vrfljWvJp7ZJs2oFVvoGOdtZ9s3bPGEljWPVnwaZ2kkCoLQiW1Sem0jrNoag2kXG+ZXQFW&#10;wPW3yhbEyoskbGSkmLngK6iCcvZZq94wc0ZwUhmLvnxROefsCwNfNYAzqJDVx/kcZHqVCZ/F8gxC&#10;KYUUhFJLDmJgnKGcDyRJ1rEgMw/IsoFRkDEXUFLV6jdNW0eCdqrqNVEsaxKMcupt5nG1WZe516JJ&#10;+QSdFiiTE2gUTJOvMtvUV31MMMVcddUmv1o1Zaqt/tbiVCuNFmvGKamIXhJLTcxCm36Wia6GV/XT&#10;qha4GiSdqz7/7UexzlIkCwg9v0yerinzPoNmUHALDPngMot6rmpgNUfV85HNfnp+wS+w1E/3rXmz&#10;ALb6mhewCibNgVEx9tP1NQd6CXR9c/96LuaCsnpNlBSwKqBVwGEiYIHHemNa2Vd7haoz4DE3oBI0&#10;WU0FLAY4MjKTdQJSilpSxZc4KmSyXEKqI8tU2Lc1SHNlIRWx6Jzge4aScy9RQDh1wkx14smieDrz&#10;XB7n8GSpYvWgucyN+RbAzHOYSzmllCYqNw8l4PjgzDVxObx5PbAeXoCqn/ro7VJ/gWkFR9YEaOK1&#10;2AZWJsu0EySNxWTVsw8nVmMa5VN91bGBTZPOZI2lMazcqAKvK2gFTLXKmP1TXZu5WXiTrMWebgDS&#10;PVqwqI8WSO35bLOCPEs5DJRMGlP3qEW2xrPOUVljWEqkF5b3yjSL4xg4mQSmtkI0lvl0Zup0X1Zb&#10;9TyZOSaUOkcvhfw6cz6TlVvXVn8rkmXOcQWb5kLPJWiMMrJNueCz6rTjYq2pXiZBaHw/1qleuYmY&#10;FZyQi4KqJPfPypnIkZLgEz+CVxZZ15j15fO3NWi7K+d8JQCpcmerQCScRhkJqGCTGTcqKYVknsPB&#10;cg18VFEOOI0QCtSZPLZ8S8uky8TLJAteSyH1MBZ8AlOKqQnSZOnhrUnVZOsN00RaSqrJ10JpkbVo&#10;mlCppPorGZjUzgk1sLPdjKkJ5mJJPczYzLVRL4j+e0GZBKQ51nnmHC2CoLTGEQRmEVmXZyCR/2YB&#10;ahSD55sF1yKxTsqgvtXqYUDSeDwWxAZo5To2926da40nVdV5ul7VeTw2vjjb9Sxq0zNU12ksvcBS&#10;WZXVpvEEtjV3fEmY9Hyq11wYsDW+5k3XrqqXopmXSlCxLPCM6VWZSfXVplYQqmz8P5PzeciBICsi&#10;J2LCQHmWbcwLyVgJmdKx2nJ1DpNRxjNUxuIzLyoLz71A0VcvUMCO+UxGJeVHEswCtglOqaeBlEn9&#10;5DvOOvOCAFuwSkUl0VJXlS3fUoAq2LGOpapGJZmm8SE1MYJXk603S+2aPE2yoJOKCDItWpbqmVQv&#10;VVNgpIk3E24AsiAz5oW5gVKJfQSbWSRzbKmSjg18zHWspL7ZBM0sku6Nx4LFjGEAZJnH1cqg+9Z4&#10;Vn9roavNlhx6QaPz1V9Kp7IWXeOonykzGbNZdS9aePljGk/9NJalUNZ9VN+XZV2qxxD4vEfmljXS&#10;tQSVBb/MrVE/1uuF0Pny72byOgLJum8mrQ/bBIgg11pavqEFjeAkNDzPOhZoJvhguYgMSP0KDXgE&#10;jLnOLzJqaFnXYgMiWTrHerFW1ZbHnGPRZySMxQSxlKmIJlpQFhtTTSipmEWEUbDO1ICCkMQLSimk&#10;+ohwASnlVJ2UVHW6aZnt6SxLRfUgOneamQRLHQWvAJzBBzbtnBCjiEy5rBOYglETpDqpqUBVvSbI&#10;mDSZN50vMHi+2Zhnrn4WRJzAqrIWVwujXNfS262F0zjWyyAza13vfyCy+mhMLbgWx4DBhdcC5n/J&#10;l4G5WVz2VZ0iRPVXnk/nXOdUq6TGNI4+c72sug8LYEtlZCrV778BYdKz6RnN9dlP96/zBZMBz1yP&#10;MKsvk7k31qle5xu1U73GYZsUzBzzfGNWWVZ/QVRtcrU+Zg64flI9o4YmWconEKV0gk6mdjbzWWet&#10;/oJyDpnJZ50YEYRzDF9WWbkssUAUV1JKKip9RsIoAGcLQnMCy+xcQhBnm7LVJjU0CsikuhnMDYDM&#10;S3gsedYFZpo6Aqiksh7QlC2VlELKp1A+lQ+cpUkhlDIz080kVU0Ey9XBkM6rVkxBZWCo6qvFU0Ck&#10;CdUYWlSdq7ZqlZIroOheZflj6mstgOrYh+cJHmOamQsWLY4WTvXV5lkgGDjUjxCqzfiPzNVXgBjT&#10;xgXWGAXM1X82gdS9qH62FpS57lG5rqN7MVBwTF1fcEttjCqZflZSX/Wzjqvul2VBaV4a5rontate&#10;92ldy7qO2nQf1fCbl6fqfAmCeWYmSzUtCHV9Y4p130yCUMAZ82uS1teqL5LikYc5ZEWgFX9l7dCU&#10;nrfcQEFYojollsVFIcuCmv1kpl9Wzr0gRXyJYp5UfP4F5igXmAbSl0YZC6vyfF7QovmlMemCUaAa&#10;s24uQGVk0g1LCVUvH9Mc88FMgMOy5WdaxwJzOlO1Qsrp1cTpWL6GNWHWRJkAim1SAevNfmb15cRW&#10;J7OwZiF4Lts0ocrVT+bKUgqNZamJVMeoocZmUrvKUiK1WcfVuTWWFET3IQClfoJMdbq2WVAeq04b&#10;veZc9ivQFoY51rNYY2tbQ2BbwFRdj3XVEGlM7dFpTJ2r+1Qfc33TxxpLuZKZYz67GavqWS3VtcbT&#10;9fTy6FjPau7NjK9jWTS2EQ6NlUfItEZm64W5fDvdm1w2+X5SQ5lfQSUgJWI6V+Ik8EqroBOAqrOs&#10;r2VhZ7Nu9leEUWyZ8xTAyEwTPsFYUgXi7CooS0y9BeWcr14hlyAWcJB8Hiu4UVnQCsZC5vn0MQWr&#10;jqWOebzQTD0Yk5Qyh5DpxmWqBa3Akr8gBZWfKWA1IUo5fHjzFqoPc/mZmmiBrFy+ijWJFkBG7dRX&#10;fUy7tXiqF9CadG3A6hwDbNViVG9b6BrVSiDF0ScsKYReCJ1rFlL9lfNcgW368lhlmWS1WQsmxdKC&#10;C0hOOHMLBgtYwas63Z/6aVFVr3ZjSdiu+1F7NSimnfUlVeOpzSgh683zcAwDZ9V1pppx2bdqXDMm&#10;zajGqZ43A2z1+OxbfV3NezWUKlcrn8Ayvp/qq0BUHymd1M0oI/sIPPVVmkOOxIhyJYFZXSeudCww&#10;888QxtJLLyvnXHiFIqpjKXNBWHr+NYoEJTsX8ligGvBYJ8BUZ+BjyiOAxayz1FHgcXCWq4GcxRs0&#10;fiTrlUwdk+pkrq3InAByUpSMArCfTLYmxABiJkeTrn4MMsybL2jpNzIpN2CZvhY0grd60pUrClRZ&#10;aqW+WhTBIthkFrW4gkxAm89W5hyrj84xUDLXgqveqCP7W6BaC6p25YLFAkZlXZe5FpRJe24CRO0C&#10;SfXmfgiKQFZfLbzlR1WroqCwgKi+jkDQvepedL45l/Uy9daLpX7Vz2U9h6DSuSoLHqPA7Ks+s9im&#10;F91SavbluqmuROLCvtVmVWMYoAQR67T2CkgKmCwAxYsFmPxEY5LPW+ooCOcylYgrpuqy+hNwSxnn&#10;XnyFuQSxhEBKDQWlciUBOOf8KwJIs8wTlVSWMhoodTMakGVF3gWUXuUCSvVSxDzzYNbNSylN5M00&#10;myCbYz2k6aNzLT9TE6OHN5PExdCEqp/8VAMuJ8z4oUyaUGN+2E9bTUpmu4ALbPk/WhhrjOp+WmxN&#10;crUy6ZpaFMGisfXFwFo0C0ZBZwHBBWRZ9VLEapNqKY51LDgFtMYTTDpf52pslQWpokzlOtY5FiwW&#10;PBq76JyOeR9mDqRSHIdzVN1X96vnVm6V9WzM1Zd5seaz6l40jpTTWAe2aSzBqHk0z6N5ZZ15Ppal&#10;cFadtQZaG821wBRcMtECSIApL+S9ygQraBGkJlhhbhSRaS55EXgSuvlkbO4Fq2wUkkngUlGpjBde&#10;Vs4njMXsJIWce7EKRpWZBJzM9hwzAAE1/iWhY72czyLWCzr1MyabSe2qs0y4THeVUjLJFRDI8iWN&#10;CdekVT14td+pcS3/w1JbKYgcYwMMJ83yRdmfE2QFStYk6lgTbRaJudRDi2QWyJwnAKqA1FjqXzWm&#10;2lVvwDSLpranBgaZfgsu1Uvpnpg2laW4BjgByWMLWqssqPLUl3UWkFadrqljnadjA4sp6wXVPVI9&#10;mQsotQkO1WvRzTMxqU599BwGHuZWf6tuhnlm6zxzXZ4rBdPzaY4FdjWkBWzTXFvxQFU9y5baaQ11&#10;bcGnNdUaWhFxKXNBKKCq4ZzDurmqZ50ClzLyMY/MzGbdwosC85VhySTWGfOt8wQjzXNl2YXXKLv0&#10;ip1foezia8xjuVSAMglKJZltAStVND4lyxaQ8i0txcwXRCwLWAOoSRZcKsvUW74mJ48PqTdCyirw&#10;pJzyV40zq4c3fa1JsMy+9XZq0rSYmkRBZ0y7qdeCWItRvTjqo4mdzclWm6DUAlqLYPW13APlVkBk&#10;QNF1NZbKSuxnQWKBZ6mryoJaQCoAsSJX1ckHFaSqM+4Bj9VPUFhJ4FnACiDdq5TQ+I5Mc1inl6Ma&#10;NN2z7ld15jmr+uk+jVqqr+6vqt2ClNcx41hzpjrruArEKjjNPDCvBtRKWi+rfzVkxtxWJUsRrfX7&#10;b5gMhIKNfcQAk4AsIXRlFLj5zEsFJoFcwGPxI0iVqy8t69sacwQjoROAMtdSxxLmgrH0En1Hnqh6&#10;QVrMNoEoNczXABqIdYLSBD86h+SbbSIeWwAKWj4oywJR5lygGelnLrXMrXp4AyLrdJ5AVB89vOoF&#10;joFTMLKv4DUqoAVgezVcys3bXHWsZG3YW4sj6DTh1VAWc6wZrKtWHS241Or/TgpEBE+1EmqjWkBK&#10;+QSd3AGzsc1r68VdcvYRVh2/js1XZPL1vfwxIX2MIvaTUmqsEo6rezDACVDmxlXQPbNcwntS2QQO&#10;nAfdt1RMamQAYpsg1Bzpvq3oVEnzq3Gtl1hzoOfU+aqrHi/vK15fz81yPttVltqZazEZC8X6IoHG&#10;NdcaSxUFYzVsAsxqtyAUnGVkQopYyroyMlKmOkJowGW9adMxc41rVPIrwjiXAcw8QjeXMM679B0W&#10;XJZKWko5hyAKzDksl1SVS5mrXrDOFri8GIE2x1oEtQnS2aqXgvIGTLTO3Ap8LCCloEYpDbB649TO&#10;BWC92vXQekM1eWZhzAJYEMu0W6beAtQy9VKH6gWxztMCGCDZbimK9bZrQdVXAEpVqnNj5gQF+wnA&#10;IiazyFJU1gu+EuYy0xaIj832j4As1FxU3sXiitUonJmPvKwZWLtiHU4fO4kLJ8/i7jePcOD2S/OT&#10;NY1rwBXcehGqrm2BZL0QRVXwlDAXPPLX8gw4rGdSxGpUTMDoPOZ6SbWdon56dkvBrP5SOCmYwBX8&#10;RZzrYibTl3OtObNefGtMgWa5XIJP+TNL+apgKhOUzLVOAtLAyjS/CrJq4BZcoioyn8fjcpYXXFLd&#10;CyxiWYopdpSzP5VRMBLAeZe/w/zLrwyMi5jmEEiVy5lkrgWrciW1CUSBJ7WUn6ncAMvB57GPicyZ&#10;jP/JehOd82GKeVPKZdalmFJZwSpQBWEeH14qqgnRGyfVK2RuVJF1AteYbdPPqrOAs95u8zZrQqsm&#10;tRpAo7RUgmo/TO2WMup8qatgtdoLBJ8WiefmUtUEixS1gGVBJLOsvUEp3cxTj1B261dMyVuAcQmp&#10;SEvPRl5eCeaXLmZaiAM7D+DMibPYvWU3Thw/g/t3H2HrtRfQ5zb5mZb5tq4v4KrvzVyf9yZwBKNA&#10;M1AKIpaNcpl+As2CTeBWz5tRMCX1Yb0CCc2ZzKj6qK36PGPJqs6TuZV/Vw2aCTKkcMznMdf5Ak9K&#10;qP1pQSbTawBkLgjnmvx/IFxI8ASf8vlMErR5BFJJrmEJx6IZt5RxLkG0wCOMBsLvDHxzWSfVLGO9&#10;QF3I41KaaymllFB9pIKWmWc9L8LxDJACVGa7jMeif7aOmVv+JN9CHhu/kTerMQxc5sGtSTOTUDUx&#10;UlcLPgtYLYCg1Th6ozWBmnAt4n/7Nzpf/asWTMqoRRBsGrfadAkC087FN4vLestPkyoq6mUuWFg2&#10;5pjwzDTfrx9DX19KzzzCgAFx6NZrIML7xsHDvxu6h/WDg2cghg1Nwv7dh7B32158cbASXxw+gQf3&#10;HuHx/SdYc42AyVxz/FmEXC6CuT7vwwLQgrEaHj2jQDQmkslSO0LGhTTzqXr2UZ2eW2XVqU3nCjqZ&#10;4Oq50XxpHtRmlJH1RQKMAMk6qU5CIdXTeXMuWiZXplf+nwBcqDquoyAUmAZGAmYUkuuusRbxWH3k&#10;Bi66/Jz+IhXysqWG85QuW+cQ9rc1ii+/rFx4hQAyLapWR1N+jcXMF14RiN8ZIEuZNKiUtJQXkykX&#10;fPInLR9Tx5aZlxoKOLWpbJly3ij7KQgyppo3raDHROIsSz3NeSwLTGP2+fDKLXOvek261S61sN7y&#10;F5hF1VNuUtVimMVlH+M/mUWSmbcWWX3UroWvViXBaXw0jqV6E3nK15Q5pTnOIYD6tFdEeLTHl7ly&#10;D7r2iERbv+7wCAiDV0A3eHUIQ/1mdvDt2ANu3h2RMzkXx4+cQNLYCdi8eTcO7jqI82cv48WDx+a7&#10;cvU1BF+1udZLJZMqpVNuBQU0wcp5LAWTmTQBQpW5FTwWXDyfSbnmWH3ULoB0nunHORWEAktzLaUz&#10;5zIXSKqXGCjAkGoJKincAiWWLfNrmWQBOJ9QzmG+kHVSPcsEW4q44NJzLCZ8KkvsFrGstJBpnhLP&#10;UX+O8bbGgsuvCON3hI4AKl19jQqm+YSw2nzPY70gVV0p68oEKfO5VXCWVZUt5bTMsqkXuLyQFHS+&#10;AdTyP6WYhXrwqr5KlkIqEVrCtYv/PAAA//RJREFUpwcWcIJYb6wmSW+STL+g1MSaxHoLUI7DXCZd&#10;kyn1MOpK6Izp4sJadVIBQWwpy2yBp2jTAGnBIDU0SYBQFeXXyUQb80wgc048QNLqw2jj2h5+XXrB&#10;MzAUzt6d4d6+O7z9u8LBqwOcXHwQ3LUX/DqH4SQV8YPPmyAhZTImJE9Cyey52LxmM54/e2X9yILX&#10;kvLqJbDM8zOqkHV/xs+rgkngCTI9g8AxZpXPKv+v1CiXZUkMdIKIfcpYbwUaFtQqCywDIsvzOacC&#10;aC77/bc/WFUWXAs0rgHOgk79BOI85uVq/1/JmF2muUzGLF95icUCkupXQT4WGBDZxlwWUwqpOp3D&#10;c9/WKJUyEr7FV7/DMibBuJhw6ricZQMdIRSogk6ACjxjwpmkmBaMUkQ+GGET2PMFo2Bl4jUMgFJK&#10;A6Qenn2LWDZmnbkmxPibvDHlxq9gqq63TLw1gQJWk12trlqQ0qo+WhQ52tUmfw4XVYunhbRMvqWQ&#10;WhiZ5rlccG3iClRjqmXOjToJRAUu2shWtKytG8J48hEKqPbObu3h2zkc/oE9EdZ3KPr0H4GIqDh4&#10;+nVB76jBCO7RDyE9I9G4mQ0mpmTh2IFjmDY1D5NSMzFqeBIKc2dj6fwK7L70kL6qQOR98ZpzCORc&#10;3SOTckFjwGRZsM1lWf6aoClm2arT80mdBAtB03ks61gvsl7s/+3bVft8gq46CfbqwMMCr0oBOf/V&#10;5ldtgnM+yxVMBiL1Za7+AktQSvUEndoXEUgJkgAsF0eqZ53q/7dKUnHf1mBDpQUe1bEKwCUmf0Ug&#10;CaPqCed8AcZcqigw5zLN4+ACTsAKzPlMC1hnlFAQUg0XCUhTx3N4U2rTORaYnBSCKIiLWZbpF3yS&#10;fPmcglGKqGNNiCZagKlOCijzbU2+VFbKwUURkFqAqgUyi1SVBKMWePZ5LrqpkzLKjAtQLjhhkEJZ&#10;WypWyieIipoVQeeefoQFt36BnXcXuPkGISCwByIGjIRv+25o69kBI0emonP3CISE9UdwUA/4+gbC&#10;178T3L0DcWTvEexctw2TUiYhIrwflpevwOnK0zix9wCf/TUV0Qqa5B7oxSmrukfBVyIANQd8Jitw&#10;0BywD8EQdKUsC5zq57agrCqzr15wKVlRVT+Vjb/Gsvoqt5IFntqVL6KJncck2HQdjSNfUMdSP4Fa&#10;XgWdQJRSygcUcDpeImXkWldUg8fcgFhVXkTGjDIqSRlpzyuXXbdgXHqN6niNysh8sXLWyWTLTC8S&#10;oKyXis43kKpd/mWVElblAk8+pxRRbcqNehLG+bwBgWd8TQMwzbR5AAtgkzQZ7KP9TTm55q3jsRzk&#10;Ek6IUVX20aQKUimgWRDWG39HbUYlrcXQ4lWX1a5jmTGph/EdueglVKM8wqDtIAEphZKfmHdW33kV&#10;tDCneZ57/UcMX3EAzZ3bwZe+YYdufdGOyugbGELoguDKoKU31bG1nSt6hvRGO7/2iI0aCH+/QHM8&#10;KS0TRTOLsHvHHgY0x7Fh1UZs27Ade8/cNCDqJRCIc3lPCjikiPN4r8asMl9IMAyM5nlVroLUPLPg&#10;1EtpKZ3m4b9Vj+dJ2XSeFKxMxywLpGrzqvZ5l55JoSgKNMUMNkx/1huFIzAqq6/K5QpGuC7qt+iK&#10;wOVYzMu5xhU6roKy/GoVsKbeSgvJTYU4MVDqPEFKGJdTGZcQvKUEUiBWELolVTCqLAgrWC5nWiAA&#10;mQs6wShQVTeffZTP5aAKdqScC3hBka++Rj3ZVm3iy1guIXhSwkW8qTLelCAVjHJqpaACUA9u1JTq&#10;aZUFKwHihFkmR+dZ5UKzSILNglL9pCBSBrMPponlgllqI3NtmWwFCdW+WaEJXGSqrSClhDAqYJGv&#10;WCLT7BuMrl0jEBadgKbuXVDT3hd2ARGw8e6EjqExcPXpBP+OIehIX7FPv+Fw9+uAzh2DYW9nh5Ae&#10;oYjqMxDeVMnyBcuwed0WzCmai60btmHt0pWYLZ9a92FgtNI8Jstn+9bkAkd+m5Ke2UDGXGCal1Zl&#10;vXTqy7JUz8DGsgC0FM1SOKOOLAsizY3KFpCKdjU2ARJQzLUW8vsEm+oMgFwnwbRYMFXlBj6urVRv&#10;2bUXrGN+9QUtrdqplNes9VZeQTZUX8EkZaSqUhmvvKIyEqxr32M5gVx+g1Be/x5LWKdUQTCliFLO&#10;CrYbRTRKagU7glTmfAnTPAVCRi0tc21UlGVF5QyUjHoqaRtJfqQx6apnWT6mHnihYDUPb0GqKGyO&#10;AbM66aEFrCZRb7GVBK1l3q2JFJCWybEWS2X5mVpIY9ZYnsPFL5Y5ZC4zaZnpJ1RGbUY/RjHLClgW&#10;XHuD9iH90JFK6OYRgNDQSPSJHIzQPnHw6BiBoNhU1GzjiYbuQWja1ge2rv6wdfKGi0cHOLj5olv3&#10;cHQIILAdusLewRUxcaOwtHwZsjOnI2dKDo7sO4JF+88RRppqvhBG5ZgW8B517wJRsCiXOkrVFl5+&#10;ZkAx9YRD86LI1ZhMA5YWmfXsKxDVdw5zAyJzqZ/gm88+iznvmjPBJMAFnJUIj8mpolWwzWciM1V1&#10;WkNrPVRWWqI21lUQQgFXQfAMjCozaRyp5ZJrLLNtIfsZNb1KGJdde1W5ggAKwpXKCaKUUMAJvsUE&#10;0qgk83Ilo5RKUj4dWyqpNp0nhayOyo1PIPiYTET+v3JJs+r1phggq8rVx4q0rMmQ2lrACkZNqN5E&#10;mfcyToylopaZ+d8mSLBqITX55liQamG4yDJ7xv+i8hggmQSC/EUFLsqV8k49QNHph0jZfhadA4PQ&#10;p1c/ODh6YsDA4fT7+sLV2RM52XmI7D0IXUOiEBOfBVufYLTq3B8fNWwN1679ULdRC3QKG4CGzdvA&#10;1sUTffrGwMHFC5MmZCJrwlRMGp+BDas3YN+uQyigqs+9oE9yMrm6TwFIKPlM85jLNOpZTJAgaK5Y&#10;4AggAab5EZhSREFTDZIFrAWX6pWM6lXl8w1QzwmS1UcwqY+AWixYqupkYg1whGmpgGKdaWed1FB1&#10;Ol5GyJYyX8p8OTlZzHpyRpEjdIKzCsSlzE07yzzvbY2V119VLr/xBitvUhFvvDZAVsMpZVzKXEAK&#10;zOXMpaLVgC4SpAJXZUJaXS+zrwBI7YK1nBcUnPP0ZjBfyJtbZJIFn5RzXtUDya/UzUs9jS/BidDD&#10;lpmJ4qRV1cmcW4oqIK2FEJxSBEslrPrqxbOc9moTJ1NNRTRm2zLV8htLqIjK9flv65VHKD52G6kL&#10;N2PGvkuwaWOP0IhIuDo5w82rAwI6dEP7TmHwCwhGYMeuCAoKRXBwCOu7I5hgduk9BF0HjUe9tv6o&#10;5eCD5i7t0MrJC6HhA+Dh2R4RfQdj+uRsDIkZhvklC7B701YTnMlflDIKvvmXZJ6fGfDmM1dAoT07&#10;+XYCSQGDQLTUzIJO8yH10RwJTOXGL1N/JgGsc6Vo8u10LPA0xyobc6tEmBaZY60TAWMuwDS2ZXYt&#10;X1GuWvnV51Ugqt6CcTmT8hVVwAnMxcxXEEjBuIS5jg3YzAnq2xosEEaqImFcefN7k5arfEtwylzL&#10;bFMJCep8wiWFFJhSQmPeq5IAlK9pzDYHX8Q6SbOANMrKJCgl0QqAjD9pHkTHenssBVW9JkDmXn6m&#10;zLagVFSuN3MeH9Z6s/mWMRd4miDlgtUoI8taCKMgWhDmUpmFXESVLTPIfgLRBDAWhMZEnnmE+Xu+&#10;xJETZzF31RYMTMlCt84dEdg1FO18PPHxB++ibt166BnUE10690TfAXEMTvrDh3AGduqJsMhYhEYO&#10;gLOrN0aPHs9yNCL6xCJj5nysXb4RJcUVGBc/HlGDRiEzbQo6deqGAVGDsGHJCgOdXpAyviiCz6hh&#10;FYRSRRM0VCU9uyCsBk251EtJsOm4nMAIMNPOeTZgmjaBRxiqQBWISprfJexfTuhMoME2ASjIBJsB&#10;Uf1YNupHv3CJQGVZgAm4pYRMAAo6qeGKG0zVx0ymXXU3COx1C8oVJpeZpjKuEoS3vscKArimGkjC&#10;J4UUpIJTx4JTSin4ljFXWbAaE818MQc1Kir4WF7KpDdH9Yt0s8oJmaBUezkV0URWApAPJVNtJoXH&#10;mjxNgvamzHZA1SRIcTUpUlDzNnNhBKcmWdsKSgLO8oEspdAiL2bZUkcqDnOzNUIQ555/avKC0w+w&#10;/MglLNp6COf2b0LqqKFIZlqcNw3BnQJQt/bnaOHgjI8//QSf12uIpq2a45Oan6JegwZo1y4Q0QOH&#10;oV37IIwckQQHVx906NQDg4eOhaOrL9JTs+Dp0x5dgsLQu/cApCROwMK5Fdi7dQ/OHD+Nu7fv4eJX&#10;l3Dq0FHsuXiPLsW3vE8lAskXSAqpF0nPU66IV89S9cyCQy+hBZSg09xYCmf8MSWWZXLVV8dGxdTO&#10;flImAbnoGs9hmwA0ptcca86rYGNuKZyVS/mU1Hd5FVAaV+UlrKfFZWJuOJLy8Rwer+LxcoIoUMWU&#10;ygJ5tZRRZnrNrTcGxPUEUlCuYVpFAFexTvWCdRmPl9x8jdUsr2BuAh2mxRxwCS8kE28icgOqZcIF&#10;XzmTBa+OLTC1hSQ4jVLyxhV5y3wbP5SAGrlXXdUkWA6wBZ+J6KoWoPqtLuPiVNdJBaSMWiijJlIG&#10;wmgcdeVczHkEUcojVZzPRS+ib1gqn/HwdUwaOQThvq4Y3TcUicNjMT46HHatW8LT0QYObR3RunFD&#10;OHn6olWzRvisdh00bdkCH378MWoTTA93b/i364iIXv2Nb9glOAJunu0QRmV0IaA9ab47Ecjgnn3g&#10;4dsB/fpGw5V+5IHte5GXPROzps/EzlNXDYQKUBbw3vbefIGrj7/HxUff4cjXz3Hk9nOcf/AKB+9w&#10;bthnmeaFcyRoFslcEhazxcJjgSUwNIdSLUEleKyXWsr2P2kJz5O5XMxc/SQGy65b41aYNut8JUEo&#10;hTPw8RxBZtoEG5NROh4LQrUJyDUsV4O5ivysYHkVQVTdSqOUr97WWH39u8pVt7/HWqY1TCsJ5prb&#10;b7BaIN58g2XMlzItIXgCdbkGIpCCUoCqLN9S9VJK5Ut4AcEn1RT9S3UsEHnjls/Jh62C1AqWWGab&#10;TL1xZpnk6BrzwL6q1+SozmzGc5KNT1M14VJNlS1zVQWs4KuCU4pilMWYPAUEz+gz6hMbTfSZhyg9&#10;eAWr127CyMie6Oxih25ebrAhZD0CfdG/oy/69QxG6+bNENShA7p0CoSTsyNqUiFt2rRGsxbN8Ze/&#10;vIfmzRqjQf06eOcv78CGfUfGxCA+bhj8/AIRS4Vs164z+kaPRIvWdgbGtoR0YloWgjt3w4rFy7Fh&#10;1RosKZ2L5V9c4UvzDCsvPcXhW9/i8teP8fjpc7z8/i3e/vgznrz4Ht88eYH7T1/j2LVHWH/hAdbz&#10;2QWZQBI0K5ibl5hzpzkTTIKlWrE0v9XwqE7tFQKPuVFO1gtqnSszbcyrykwruWaCR3AZ0MwYLyyg&#10;WDYKKBPMJChVbyUCSTbWMq2+ZQG58ibrmat+9U0qIxWucpXUkCCuZr7+a6mkjgmlVPEWCRakTOon&#10;aFcQQvVdxkH+298UvILOAGpBKAWVOgpSKa2UUX2NeWe7ADRBD5PgtCZPk0VomXSuHOWFF57Qh3lu&#10;HlQPbrYGmJRXm5bqsvxNOeYGWAFJtZDjLrNXcfYBNp1/gBXn7mPx+ScoPXUfO+69RWnZAvTxc4Zr&#10;i0YI9nCCvxuDFNuWiA4LgnOLhniPsAX5eyFz9BC0atQArVo2g5O9DVoQWF8XBzQlfHVqfYa2POcv&#10;770PN0c71KhRAw3qfI6WVNIOvt6IiYzEhKQUBAZ2QY+QvvD374zxhLFbp67ImpSJ9SvWYdu6dVhy&#10;+huk7L6EdZXXcePOI9y88xBXb93HNw+e4uXrH/Dyu7d48PwV7j55hcor3+DaN09w+sZDHL3xFDtu&#10;PMeqi0+w+NQ3KD3+NVawTPNnqVkVFMZHYy7gDIyEUGbSBBZVdYJS9dX+nQGcc682Aaik/qtZt5LQ&#10;rWIu86uy+hgwBZrqyMBaMaTEutVMOl5DDlabNouVNbekjLe/r1xHADcwCcRVhNCU2Wk+nfm5XLDF&#10;NHtreMLq25bpFqhWToCZRLbMuQWppaACV76moFXdZt7gqQevMZdKNP/cY769vHECo9wK9/UgUlCa&#10;Z0K0jH7SjmvPsObcPWRvPYXFR6+h4txDCy5CJxMu+EzEZ0C0cmOy2CY/SW+1IN584wU2XH6CM9fv&#10;4/Y3j3H14QtsOXIWW1eUY/rECdhWPhvBbg5oUb8ePv34IypcPXT1cUWP9h5oWPsztGhSH65t7eHY&#10;uhV6d/HChe3LDGyB7f1R+/Oa6BzgA1fb5vjggw/QqG4tfFzzY3z4yafwpmmvRV+zaf3aePedP6JZ&#10;g7rw93RH1w6B6B0aAU83T/SNikZkSAQWzF2IQ9t2YNbhW9h84iruPXmJhy++I4RPcPn6HXx16RZO&#10;X7iBWw++xfPX3+Pe05e4QhAfPH2FG3ef4pzAvP0IF5mOfnULR85cw/4L32D1yVtY99V9rDz/GBuv&#10;fouVnBepkuARfALEgs6yQoJM6mnUjWWZ6tVcOx2rLCUUC5aplcJJ3QjYTUsNBZjSOq49ATPwrSF8&#10;UsR1t1+TK+ZM68mSQFzFPsrX3yaM625/V7n+DuEThKzcwcZdHHQT36q5+y5ixeErWHj0BmYcuY11&#10;vAkBu9YAS5UkaGu42Ku+vItlZx9jztmnWEqQ1L6KFxaI8s8m8tzDt5/gzQ8/4RpBWHHsKtacuo1p&#10;ey/iwjfPcJE+0MpzD7Do9F2jWoeuPcaWL2/hEif24bevcPvBcxygL/XVncd49t1P2H9Hymn5Q1JE&#10;mWhBqNyYGiZN6nz6hJMO3sT+i9/g8bPv8Ojbl3j2iv7X1ZtYvrgCR64+xKqSmfBuXg9urRrDoXED&#10;tG7ESLmdG8b37wb/tq3QtO5nCHS2QTtnJ6QMCsWeudMxtk8XDIsMQpCvJ9q0aIKUIVEYF90PnxFC&#10;G1sb/OVdRtwNG9GUf4gmDeuhSYP6lo/5yUf4w5//jM8//gC92rnAiWa+b2gY+kT0wdBBQ7B13Qbk&#10;bjmFV9//iF9+/St++uVX/PD2Fzx69gpnCOPuA6dw+NRFvKJCqu3JyzfYefY6Fu06iXUHzuGrq9/w&#10;ZXuEb5+/xp3Hz3GVynqSkG49dhEV+8/iyLnb2HPpHtbTBVhPX1S/qdxAiNZwvdcLIgHItJRJoAnQ&#10;lZzj5VfomzKX6Ej91F8AShlXCUgeC1i1LyMPc07fp+g8MOOtrQKSnJELSxWVb+Sx6jZ9LVF7jU23&#10;X1MZb31Xue7OD9h373ucu/8Kh68/xLmvn2Jb5TUs2Xceqw5dxuwdZ5Gx/jiWn/yG0v8UW/kgG/lA&#10;e64+wQaalXV7z6BsxxlM23gSi4/dxsKzT7CKYJSd5WKzfcPxq3jx6o2Z4O/f/owbD58bwKIW7MDW&#10;E1dw4dYDXCdohy9+jc1HLuDYuRs4dvkuTl/+hgC9pp/0Bmeu3cMTTvLTZ69x9cEznLj9DAduPsOG&#10;q0+x8vJTrLr8LXbdlukgpDTJM764izFbziKkZDN2Vl7CvUfP8JC+13Mu9MaVy/Hb3/+FQ0eOoqun&#10;E3p38kcnh5YYERaMts0aIHNkP4yJ7Ggg9HVshenDB6Fs4mhsKUxBF7eW6OZpz8AmBLU+fh/9OnsQ&#10;4DrYPz/bAN25vTfaNG+Cxk2boS5Vs0nj+qhfuybsCO32eTPg79gSHZxaY1qoJ5YMD0KEjzOmJoxF&#10;N7oHU1fuQ8qSXXhAE/yWEH7/w89489OveEHTfOnmfeymmi9cvw9nCN2vv/5m5vPtj7/g68cvsPXL&#10;61h36AJ2n7yMb+lXvqaP+YRzdenrh7hw4wG2Hr+MPSevYuvRC9hceRVX7nE+nn2P4zcf49TXz3Dh&#10;wUscucMA6MJjbOAc7vj6FfZrjumX7mSEX3z0OlZ+9dAALMAEqnIpomBbQcu06KvHWMQ1L9pxGgW7&#10;zmHuoatYQChXXHmK1RSILV+/xtY7AvA1NnOt1slicYwNhHL+mcdva6z9+lXlqUc/4Ieff8N3fPhn&#10;fPBnr99iI6FYvec0th25iMW7z6Jw00nCeQHHrz7Al3yAfee/wc1732Lfma+Rt/4oEhbuRPyiXZiw&#10;dD+GLTmAuLUnMf/gedwiZLfvP8UPnLSff/kNPzK9oSP+3dufCPJtTFp5BIv2nMH1b57iDiE9RzAP&#10;nLuJE5fuYPX+c6i89DUuc4yDrLvB/OKdB3hOsN9wsZ5zwgWX7vn2k9e4y8n/5vFrHCbIGw+ew6Jt&#10;lViyh4rAhfrq6tc0Z4+oMi9x4co1Xv8XFBUX4djBA8hKikdyDNUt3BNFk+PhadsQXVyawa11Y9i3&#10;bIC+Hb1RnBKNEC87nFg9Dz52TTCwZwcEe9phUlwU+rSzw/pZKeju0xa+No3h7dCaQUxjBDg0x8cf&#10;fsDjNgjztsPtjVMRyLq4kE4oiGyHvMhA7Dt9A1fuPkPFFzeRWL4Ty7Ydx+4vzuPw2Ws4f/sBbt1/&#10;hruPGEETxm1HvsKiDQdRvHo3jnFefuCL/etvfzVza+CjUi7a/xVmbfkCF+48wbX73+JLgrvrxGWs&#10;3n0SWct2Yi7bdhPKi7cf4g7HvUpT/w1hvnrvCY9fYPuZW1h74jpusvz8JaH+7gcGS3QJbj6gaDzi&#10;mt3CUlqv1VefYSlf+mVXvjXKOf/EHZRRvA5+9Q2+uv0YO07dxNIdJ1G29QssOHABs3aew4Ljt1F+&#10;+h5mf3Ebpcdu4AxfguMM0kp4buT83W9rXHv6feVLLoxA+ZlvmkzETUKxlbJ+4DjhO3UJu764iI2H&#10;vsLm41foLD+gA/0dbukB+LAnbj7E8euPcPjGY5zj27bvwl2sPn4DyWuppMeu4BtO5p2H3+Lbl9+Z&#10;SZN5MddiUoS468I9rGMEuXzXCZy4eofgPuPkPOMifIttnLTjF2/h2tePsJ8+0I17T/HTz79SEaQK&#10;1hg/V433hmMr0rxG8C9cu4tNe45j5eZD2Lb3JL748jLu8h6+p5vwM8+/cuUK9u3dwyh2PubMnI7k&#10;kbHo3s4eEUGuaO/RHD4OjdHeoSE6OzeBe1P6jPU/I5AeGNrNG6N7+CKUwU5nD1ssmJyAzBF9MCqs&#10;Aw6tLkNs13ZwbFwLbRp8jnY08S6N6yCupz9Gd/fBqC4u+PXhReyqyEcIx793YjdO3nqOFXzpK/ad&#10;wyaq2qq9XyJz0SZMXrQRZWv3Y9uhM3ypThOmS7hMGI7QYizbeRzz1+zHtPJNKNtyCFcZbT+h+6G5&#10;/ZEqepeWpHjbKRRtOY7NnNcDMs1fXOA8nMKqLUdw9MtrJvBZsu8M1h85jxXML3Dse09f4B5domcE&#10;8DTBP0dLJEX+gWM+4npfocn/5uEzCtFDLN9/BssPXsDi/edReuASllbewIGv6Iqd/5pj38FZrtfB&#10;83ew6+xtHLtwG7e4bte4rl8w0Jq3/wLm7D6H2bvOY+c5Arz3K/Qt24Ws9afe1vj25feVT3gDP3FB&#10;X3Gx5ORvPnQOG/adpsN8E5euf4PTl27jNPPzVKZHdKplan/66Te8/ZkTwMX9+Ze/GpMh1XtJmC/S&#10;Dyzbz7fx4EWcJEynmS7yAb8mZP8DkQXQN1S0Gw9fYTt9wrV7TlIRqGI37uHirYc4T6i+unKXZuYe&#10;TdcLY7Z03luq+Gsqq+5X9626n376GWfvPMUmvjgnz9/E4g37kVi4FGPylmDV9iM00S8I8i9me+QN&#10;z/3m4WPs3rUDvYLcEd7VDRHdXAmjM6K6uqBfd2cMCHJED69m6NfBBlEBLRng2GBIsCe+PbYS3V1b&#10;oLNTS2TE9UJWXx+cXFeI1Rl94MJovIefG1rUq43efrawZ+DTulFdLM8ej8y+fthVnIGilME4QxiO&#10;b12NHXuPYiQtSuqSfRi9dB9hPEcrcwjjFmxB8doDWLn9C8xdsxsFy7Zj1/FLBqRth85j7rr9KFm9&#10;F7OWbsPIwuVYxnm7yZfwuzc/4+UbRtu0EGtPXkPswl1YQDC30Wdcuu0o1nG8Y6ev4OrNR/iKAB6m&#10;CuatOYhyqvFJukRS4udU15+4Lg/5Yt9kBP+Ga/36zY+E9RVuEcaH9EWfss8uuj57+bJcvXkPb9iu&#10;eOA5VVQidYNxgZT1Aq3dxbtP8Ixj/fTTL3TVfsD1+88xd9dZFOw4x2c+hOHLjmHAogPoWbqLZvrw&#10;2UrJ+I7j57FsB03EkXPYRd9k34mLfBse8m372SygFlzAKVXD9N+JgOmt1A2f4oMu4puesmQ3lmw5&#10;hnU7vsCOQ6eMmVG//+M8QnWWN3uVN/iEb9/uL77C1oNf8kU4hY37T+Ps9Xu4wejx6n0GP1X3UJ1+&#10;5IRZ5V+r/KaXWEBzr4kvXrML0+ZvxLiC5RieuxjDZpRj+/4Txm988foNfvztX1g4dxYGB9tiSIgb&#10;BnVzwNCeToju0grx4fYoHNsBB0pjcGltAr5ckYSjC+KxJTsUU6PbYXJke+zMH4O100YgY0AHjOnp&#10;hTj/Frh3ejfiIzuj4acfo0Xdz42vqW2hRjU/QHF8P2yYEo3vvz6DS1+dx9rSXBxaXoRc+ojpy/cj&#10;bt52ZK48hLxNx1G6+Qss2nSMwB3ApPnrkTl3HXLLNyNtzhpkLN6CORvYb8UuLNxwlH0P4+iZG8gu&#10;34LM+euwnZbsOS3Qr7/9zViQK1SjmZuPY/r6I5iz8QhWUlXX01xvPHyGcF/A3hPXMKxoLcYv2Iop&#10;C7dgEU34VnJwl5H8K4KlbaSzt+5z3l7QBfgON2itbjK6f8iA6ikDwk1Hz+Ps5Zt4S0aq2ZA4fU9L&#10;+4qA3mcfMSGBUiA6a8tRpCzbg9jSbQgp3YWORduQtuYU+lccRvCs9W9rLN50rHL59mM4QTO4iyDu&#10;PvqVUTKZVT3Q/wbg/y/9RBAX00HewKBHsl++6QgW8A2fs3wHchZvpck/xWj2NSfp/3E+r/GFVJB+&#10;xiH6SRtpXjcd+pJR4G1Gvm/oqP/NPGS1Av7f6Tkn7PStx8hcvQ9bDp/Hsa9uYg5VJWp6OcKmzMMU&#10;LmZ8/jLE5ZZj4cb99I1eIiNxIFKiPDAq1AlDutpibLgT0vo64MKqkXh7rhhnKmLwy+VV+P3rXfjx&#10;zDz8/c5ekCT8685O4Oc7OFeRhHljQrEotR+ubC3C+HBfPDy1BQeWl6Dl5x+idZ1P0LJBHYwKcoNT&#10;/Zq4uHkOVqSE4+GxdXhwcicWZY7FkUOV+NcPLxA/ezVmLNmOglX7MJEv0NBZFeg9ZS5TGXqmFyE0&#10;rQh9M0oQNbkUE0rXYMGafRg8aylGFa7gi3cBdx68wLTFmzjP25DK9qV8iaVgAulbWrEzl76h33iX&#10;wvKUc3MLs1ftRsLsVchcsBnTlu7CuOI1GJa3AoUEfsH6A8hfvR/5q/Zi9aGz5rwVe09jOZX3ABX1&#10;8JdXcZY+6JdXvsY1WsnDp69i874T+JIW9MnL18aHlWjIcj4kP/fpMtykSl66+y0i5mxCSO5aTFvz&#10;BTLXfoFuuesQmr8R/Uu3Y3DxZnjEz3pb48Cx85W7eKG9VMJLDA4eM2K9z/TL/2Ph/1/pF8K0+9Jd&#10;lGw5ha30ETfQByrfeBj5K3bSr9mM0Zy4mTQnp8/fYGT86v/wGasBE3D3eM3yPVTE3cdwkxHgDzSl&#10;//tlkMz/b1VW27PXP2DNCfqni3dh5rJdWLT1KN/WC5i5gQ+8fB8ddpm4HVi8bi9G5C1FdN5aJMR0&#10;RXIfdyqgE4YG2WBTbji250Xg5tYk3N05DhsyO+PBnnR8s30cfiCIr08W4++3duKfTy/gn88u458v&#10;buLfPz7D7pmhSOzqjPtHV2FidGfMGByC3WVTcWJTBcb26gy3lo0Q49IEQXaNMLFbW5wuG4ZXF/bg&#10;/qndWFOxALt378f5vRsxemopIiYXY3zRKvTPmo928TPgFz8dgYl56EkQPUfnIGDMDPiMng7/+JkY&#10;NKMC40rXwW/sTKymj3mRPlwBA5rZy7Yx7UDWvPUYSmuQsXwnctfsQSZVcyWBEoib6CPuPPwVyqiS&#10;SQQyvngD+uYswYj8lZjNF6J0+S5klG/DmNJNBHwHJlEtc1ifS2hzl+7E/LX7sJRzvIcB1pYDp7Gd&#10;4rV5dyXWbz2ErXu+wMUbd/D0BaHkWv344694zkB491d3kLriIEYVb0TKvG0opUqHzlwOh2HZcBk1&#10;HT583najsuE6aNLbGvuOnK28fvsJHtAJfkOfzJJba8H/X+kNU7Uk/8C34AB9uhheaN72E8hZvhtT&#10;F25G3tIdKFt/EPMIZdrc9UjgW5y5YCN28ubv8K399f8aU9eTmb9PST949ir9Ofk/P/Lt/gGv5RcS&#10;PH0Cky9UDehTquaGL28ib3MlZnESE0vWYPbKvThw9iaOfPU1Nh++gF1UjnW7T2Dnnkpsp681PJIB&#10;SJgLRoc4YEz3NtgxKwzrpnTB2SX9sb+4N4qGuuBwSRgOzO5JdRyIS6vi8OrEbLw6XoBfL63E7/cO&#10;4a/XNuIf/wK+WTUACe2b4sG2TJxfX4gxIX4oT+mPZVnDENiqPjrZN0akS2N0at0AFbFe2J8dgbu7&#10;5+OXu+ewdE4B1hdNxeJ5C+E7bAq8hmUhYOwMdBqXB2+C125MLtxHz2A5Bx7M242ZCb8x07mAUxGW&#10;MQ+zl+9BD4I7rHgVTlO9tjNAmTBnBbIXbsC42SsROqkUQ6bORzxfwFG5FRg2swI9J5chNGseXZj9&#10;WLT5KIbPWo6YnGUYXrgGvXOWIr1sEybSVx1VuBrDCtcifd5WA2PWom3IqSDkhHQG8yUbDmD9ti84&#10;r/TvKWLnr2sL7mvcZjR+n26Q9kAlJN/Rd71EFyyN7pp/Wgm6Jueje0o+nycbbQdlwHXwZLgMmQyf&#10;4VnwHTEVnkMmv60xZ9m2ymPnruE+F1sOqJRRAFSD8gMDFStIsQKOx3RG7xIaObhXH7/CFzQD5duP&#10;4xjN/J7Ki/QTDyF38WYUrdiDCjrGiwjk/JW7zMRMmrcOa/gmXf7moYG5+hrP6cfdZXCjIEVfFOQi&#10;SEWv3X1EqX9h/MNvCZ+2dF7Q/9C20OW7TzFv91kkzNuIUfkr0JeLM2HhJuMmfHH5LvZWXsFS+qsb&#10;6CftOnwOcT3aYmSIExJD7ZEY0gb5cZ4oGuGBlekBOFIahasbxuDwnDBCGItnx3KwZ1YoHu2bhOdH&#10;c/HLpWX4261tVMdz+PnKOvz++Cz++fNr3F6fiAMFwwlZKZIiOqCzbQMcWjAVDnU/RqhjI7g1qo2k&#10;Dm0QYVsL97fPwKPDFXh75ww2bdmLU5vLMS6vAj4js+FGGD1HZFP9cqiE0+E5KgeuI2fAfeR0eLGs&#10;XKrYKSkPbqOmIWbmUkyh6q86cJaBy3PsPHEF2WVrMZNReMy0hewzHYOnLaDfvAETy9Yhg2kkLVRk&#10;5nx0HF+M7pPKEMA8MLUE/actQY/MciQVr8PsFfsQX7IRw/JXYXQJzyvfgcSyLUibvw25fAHyKTZL&#10;1xzAJsK4gmt76NQ13FKULRAfPGME/jX2f3kR+Zt2YlDBYr4Ac/kiUen5bAG87/bM/UdNhRcBdB+a&#10;SQj53EOz4DwkAx5DMt7WOHLycuUhOrPHqEgXGbWK9Lsk/PWbn4wj+uL7t2aTedfZW9h67gb9swe4&#10;TWCevnpLJf0Rj6hWuxh4XLj2Da4wsjpP/2H/0bNInrMKMynxZXTE56zcSRiXYSSBLKH5XrPrC3xN&#10;p1h7ZILyy6u3KfdH+TB38ETOMYOZL2/cx76TV3CO9/SQqq1I2GzpMHJ/+d2P+PLafZrdpejFN75r&#10;egk6pxVj6uLtKFxP+Lccx7r951Cx6TBdhgMY1sMJY0LbYly4A8Z2t0FyqB3SerbGkXlRGNGpMab3&#10;t8XrE4X4+eZ2XFw9lKa5BM+P5+LNiQK8ODoThwr74vzyZLw+sxI/Xt2G16fm4x9PLwKPd2F+aiw2&#10;TwzB7DG90d2lOabGhcC3RX10s2+IGLemSO3qim6NP6QbkI97+8vx27P7WFA2Dy8f3kfSzEX0B4vp&#10;sy0nbFRCgujDxfOiGjqOmAYnAukyYjo8Rs2A79hc9MuYi/EFy5BSvByb9n+Jy7cemR9SVGyvRBEj&#10;7pkMcIbnLTGqOpDg5dAaFdJFmrZoM/3JdRhMEy9FHJG3EiFTFqJDeincxxUjlOVhVMRkghebvxqj&#10;Zq/HuDkbMGXRDqQs3IH0hduQt3wvpszfjJl0A/LofiUVaj2XYOD0eRgwcx4iphTDYfAE2MZOgsOQ&#10;TLgTPA+TpsF9+FTzwjkPy4Qny55UePe4KXCiOnrEZcIxdjKcB018W+PSlW8qz1y5Yz4lnbv+DQ6f&#10;uoyDX17GCfp4N+8+NmopVZIafksAv6cqyTx/S3/gxOU72M/o6xjPOXrmqtlS+Ypvx/lLN7F2xzHk&#10;L92OyQs3IouTMoyOeVhGGVIZFc5VNLj5AO5QCX+gCl+88Q020+fYefQMTly8TTN7HRV7TmNkyVrM&#10;2XrEKOaP8kMIpMzAFzQLIznOCCpipwmlCBhXiM7JBUjmZOXQVE+r2ImUsg0oWLIZYyOcMLGPC8b2&#10;tEF6hANGBLfChLA2mDmwLSZE2CEpqAlmD2mLm5vG41+3V2LTxA7YNDkYU3o0RUpwY8QFNsb47s1x&#10;Y/VgBi9PcXL+AOyZ1hXnK4bhv359jdSOjYGn51GRMQgL00dgxsAgDA9wQH/P1sikr9il6afYPjUW&#10;R6aH4MryNHy9KQuzCuZg47rNuHTmNLIZYGWXb6WyL0T7hFlMuWhP8PyohL5jZ8GTJts7fhZ9yZno&#10;Th8yQRamZKV50VbvP8Po+gj95R3G38ut2EKwyuhP8jyOE5k5D2NptpOK1mAC1TFr0VYk0jcdU7CS&#10;wK1GQtE6DOKLEE8Qx5duwHjCGEWzPbxoA9V0K8ZTLWOnLUaP9EKEp89GpwS+FMMmwS12Ipyjx7M8&#10;meZ1EvwIlgdB86K5dR1K5SOE7oTQhdD5U/ml+i5UQjeqoECUW+I4OAOtYzLQNnYKQcyAY8yEtzVu&#10;3XtceYoA7D9xAXsYSW/ZewI7DjAYOXIGX1Ilv5NCEj59ldFXGinlg6evza9FZq/ZjW2MlLcdPI19&#10;NNG7Dp81zu2X52/h6OlLWEk5L1uzF2U00yP4VvacOAcJjGxzaE7yqJpFa3bh1KXbuPf4W5rlF8Y0&#10;a9tAX2HuPn7BCPAxKs9fN58LL955iEOEdCUVISx7EcIzFxDGVYiZsQTBE0sRxMhzwvxNGETHPJxR&#10;dPhUmsHebhjf24XQOSAl1Ab5g1wIVzNMCG2NosHOBrRUglY+2AZrRtkisUMd5Mc4Y0NOOOKDm7Nf&#10;S+ybHYrhnZoiN7IF/vXkFH67dxLfHpqBHenuwPMzOLw4B+sT22PrtFj0d2+C5C5OCLGth5xwd+T2&#10;9cOMcGdcW5OBG8uS8N2NSjw6uAQ/vHiBoZmlWLxiC3YePEH/bwG6jp9tUt8MPgtzb/qQvoTQgzB6&#10;jZ5JRz/XeunGF5ntqpLl2zF/9R5MJcjJc9Yhde5aZNIsjy9ejd6cm/5Uxs701YJoNfoQ9OGELps+&#10;4IS5GzGGgMYT0BSqZf7SPShj9DyiYAX6Ta9ATHY5onhuGOfTY0QmHAakwGnAeHgMSoMHlc+XEDnH&#10;jIfn4InwjJsEb0LWjmbXmzDKHPuMrAZwKpzi5A9SEQmrko6dBmei7ZApcB3CeoLoRBBtYybBZiBh&#10;fPP218qH9BOv0tnUTvs1quE1lrX4+lR09d63OH3tLg4ShFsPn+PMjQfwmjIf89cdxBYGB6u3H8Vy&#10;quDqXSewiiCv3nMSh05ewnGq5XKq2ngq1JrNh7Fh62H05NuVWboGG7YfwRb6cosJ85aDp/Do6Uuz&#10;269PfNomuvXoOV5//5PZv3rw5CV9oos0u2eROn8jojhhvaYuREBKMX2S+Uij4126eh/mEPryTUcR&#10;zTfefVwZckYEo2eADYYwYs7ua0+wbLBgBGEkWFMjbFAQ7Yi4Do2R3asFJnRriq0JDhjVqTkWjfVA&#10;YrdmGN2lOSaGt8beWT2QEt4GGSGtsDcrgMHLf+F3RtdfHyrHhfwA/O3aCszr44j5wzoimCq4Oq0v&#10;2jf8EJNpnpM7tkb5ID+siHXFb7cO4+c7p1G5dh7+/vY1sguXYOHydRifvxjdpyyAB2ELSilEMN0N&#10;LyqbP9UxdHwhQtIEpo7zCGM+BvLZpzIoLFqyFbm0OjLB4QQoelq5gTGV1iSKcMcTrnSqYfT0coTQ&#10;vEcS0GG5S2mhGNQwoImftcRsHfWTm5C9AO0Z0brETCAcaVS+dAI4Di4DU+AWkwavQenwip0ANwHJ&#10;3JXJmzD6xE2G11ABmUEgLR9QwYgXy/4E1JnQudEfdKA5tmVyZ7DmRLPsRDNuM2gyHGiebQZOYiQ9&#10;GfbRhPHtj79WSvG0zSL/7deqSPknfasmIP3mbsAAhv4rthzFzkOnjA8iPyOIQM5mkLJq+zEUUvkO&#10;nLyKI6eumu+qRwjil19dw04q7MK1B7GXPulX9EkXUAmT8xbTTO/Axp3HsHLLQWwkwGcJ+4OnL6i+&#10;b4wyzt93GqeuPsD5O0+wklHwPPqdK7ccoV+zDP2oipkLtqI3FyCSQYve6NLVe7FOgcqhsyhefww5&#10;42OwP8MVZSM9EO7XDAnBLZAT0RqrxrphOJUxp3drzIkljJ2aIJHQ5fRsjFVDbTGRSpgTZYfEnq2Q&#10;ENQUk8JaYXV6IJald8aYri1QGNUav1xeg18fnQf+8TPWx7wPPNmHNSPbYVp0F0S2/gwJgfYMWuyR&#10;FuyCkc51sX1cIOb298WLLyrw96c3cWvXAvx4cTsqDxxB7JRSdKR74Tp6Fv1FOvpjZxp3w5m+ot0w&#10;OvxJueiWWkgYZ8KLKuk6aiac2S8w2YK2a2qR2TobRdXryqAkjlYiQkFKarEBTnCmE84+XCu/hDxj&#10;ZgMZQHjHphKmdLgTONf+4+A+MNmUPZi78Nh5QDLcolNYn0ZA0whLGhyiU9GWCtmGSukanUYznQYf&#10;guZOk+0Qk07wCOfQyYSPcBJS+YQ+NONO7KPIuVU0+8VmwIVtDoOmoA0V0WXQJLRkveMgtgnG79+8&#10;qdR2ib5B6vvms+/eMFrVJ7OfzS9k/KYuQfuMcuSv3IPteyop6TsxherWJ2MeehKGBTQVqzYfwlaC&#10;UL7jBNZQGb+kaT138SYOM7BZT0hOUlVvf/0Al67ewrqtB1G8YL3ZF5u/bh+j7yNYxXFvUI0fM1DZ&#10;RaDHUU2jZq1E29R5qDsqD56ppUijKZo+Zy2d5mXGzIzgIsROXwIvmS5GhfKFlm8+gorlK1Ge4Ic+&#10;bvWwMKY1pkTaordfE+REtsaOCR4YR9Wb1ccGhTH2iO/SDJNDWmBs+3pYEmuDOdG2mNK7DcYENUdS&#10;d7bRt5w9yA7PD2fi5rYMpNGkfzGrC/7+t9/wr6cXsJe+4z+uVyDNpyGGujVGH9u6GOXRGINcm2Bq&#10;97bICnLC9uROODIlCOeKeuPrleNwasMCfHtqKxIyi9F7QhHcxuajDc2XA30sbeP4J+TDfjidfgYt&#10;Cly8GNAEUCUD6E/6EkrPMczHzKRS0i9k8knMM1s5AzkX/adVGPB6T51vfMdo5pEZc+BDc2tHiNr0&#10;GYtWkfFwJnA+0QSOALZl8mLZZeB41ifDrt84piTYs+xAKJW7EEQHtreIGofmfZPRoh9TVApa90ul&#10;WjJoIbAeDFwYhMBt8CQGJBOpsASUwNkTOEemZgMmEEL6hoTVUTn7O1EZ7anGdkxu8hlfvPq+UuBp&#10;n0/ByjcPvjV7gUrTaYpd0xegU9ZiTFy4lWb3KM3rF/QrKzFj0QazSdt/2kLklG/CfDrQBRVbkbV4&#10;Gw4cOYvt+05iDiPndPoyuw+dwT2a/yePvqVp/wKpVLjFVLMFa/ejaOVuRs2XGSw9xf3Hz81nKkVr&#10;4ZPnwjWxCLYJRXCIL4Tj2EIk08cpWrKNDvkKM+mKoD1pvjwT841SJJduxdzRAcgd4oXMXq1pgltj&#10;U5IzhnVshrQeLbAorg3yomwxK8oGy0Y6EcwWyA5vgZHt6mFWr6aYF+eAyTThafQps5inUiHLhrvi&#10;wc5x+OXScqxJ74jd2Z3xj8en8bcfX+HHuyfw10sL0afun5DR2RYhrT6n/xiKxUM7YUF/TxR2a40n&#10;WzOwcaQXXp1Yjp8ubMO9nfk4smUtX5qNCGD0HEU/2peq1ZJAetI3dCWQTiNmmLIzYXQflUMAZ5qg&#10;xJv+o8doBjQst1PieQpyfJj3oN/cZcJczlU+zfls+HFsN/p0dn2T0IIAtumbAMe+iWgblQh3wugX&#10;kwJPQujYL9GYZE8GJM7MBaQTUxueZxuVZOBsS5DbEkYn5s0IY6t+KbDtNx4NeyejCYG0i6ZZJ3wC&#10;SwC6UyXbEsi2MVLDibBjnS0VUHV+Q6fA25hvqSfVkT4ogxe0jU5/W+P85duV8suevvwOJxlV62vM&#10;kYtf4wzNZJ/CdXBPnoOOaaUYW7wGeYs30xwexT4GLDt2H0fBok0ImVjCsL4UMTMXI3X2CjrQq5BC&#10;Jzp8cim6TShBYFIBRuYvxVaec5BKOYV+TlrRSoK4D+UbD6GEQc7FG/dNkHLgy2tYuOkgZjMKjpu2&#10;AEGMHgOTi+DPFJEtp303djCAOUi4F6/fj/TStYim2Q5ImQ3nsQVISU3A4qQAbEjzxvy4tjTHtshi&#10;VHwgwwOpXekDdm2ENQkuKBtsh+L+rTCplw3GdG6CcYENkdaxPpYS0Ol9bGmeW2MmFTKzVxsGNE74&#10;Zmsifr93GN/sykBOr+b47vRC/OPVbfz+y494faoCBVTW/K42mNjBBoezemPHpL4oCGbQE9wal0qj&#10;cKE8EffXJuPFsQr867tHjKS30K+aivCUPAzKKEHkhDn/vbfoS+DaEkJv+pDeBFIAujP3IpCeBNFT&#10;X2P4AgpCP6qlP19EL8LonzSbZr0AHhyj1cB0gpRIEBPQmmrYmjC27j0WNsydWO/I1JYQOhM2e/ax&#10;6ZMAO9YJyrYE0Z3gORBYJ+aC0HVgqjHLLsxt+6dQLRnQECBb5m36p8KTiujOYyf5k/QlBWN7+oft&#10;GNx40Z/0JHhSTE+C58q+dlRTT5pvFykoTbzGcpUyniGM+vHltsrLWH/4PHafvI4le8+j15ytaBw/&#10;G11oppMWbEP5lkrMplIWKoqj77dk4z7MKN+IKXNXY07FFpQwpZWsxnSa8HGFyzF8Rjnipi/AUEIa&#10;PX0ROqcUoAPh6pVZhlF0nrW7v5H+4KEvb5ifOU1buY8BSSlG5C4yWxcZc1ZgNM8NJ9D9ssoQO2Ox&#10;+bJTsekQdu6hO0BfdSF9yWUbD2AVoR4xey3WpHXAihQGDEleKIlxYLLF7AG2SKLy7Up3w4Sghtg/&#10;xQPlcXbYltwWBQPtkUAYx7avj1E+tbF6rCtyaMIzwlshr28bZNPE5xHGeSOc8PP5cvzX84vIG9gG&#10;36wfjl/uHKW5/iseHFiE5b1aYlmMGw4ne2NPaidUDA3ApXmx+CK9He5WROPB8ji8+WorXhxfhbfX&#10;v8DT65fQZcx09ErJR1ea2a5JeeiQWIDmQ6fCdug02A6bbiJoDwIYSOg8WPZhEqSKrl1YdmfuST9S&#10;lqEjz/ePn87AYiJa9YlHy15j0DhiDEGjWe4tEONN3tJAGQ8Xqp18QweaY1fC16pPIppFjkFDnteG&#10;YDqy3VYwUgndaKIdqwIZT/mGMamE0vIZXeQ7ElA7JgeWbfkSuBM0ZyYXKqUbTbEg9KUCClRtA8mE&#10;ezA5sk+rAWlUxDQqYypcB6S+rXH5+r3KE5fvI37eZsxafxQrD15C4vIjCJ62ArHFGzFrzSEs2Xka&#10;y3eewcTF2zGOvpsUafqCDZhWtha5izaidMU2VGzYixkLNjJaJpDzqKIENbmgAhNmL0Py7OVILlyJ&#10;mJzFcBuTgzD6OMWr9mARVTGbEHbOWYqxi3YjY8FmFC7Zguz5azG5hDDmlmMkUxZN/ZQ5q+mcz4Mf&#10;nfc+0xYR2iWIo9+YsWAT1mw7jrLpo7F0XHvsmhqILWleWBHfFqWDHFBAs5zTpzXifeph1Uh77Exz&#10;JYxtsDquJRXMHcndmmOYd10McaeJTXKhmtpgQpgNiqMdMDvaDovH+uFgfje8OV0K/HgHs3o3wsox&#10;bfHvtw/x93tf4NLSSVgY0hLXF8RhTX8bnJ3ZHdeWT8DVilE4mtYel8qG4Nvtk/F8Xz5+vLQHTy6f&#10;wK5V5eg+jsEJA5TA+By055x40aw6jMihiWY+fDpsmHzpH7rRbLsJQCqn2eYhgO4E1JnHzsOy4cqF&#10;VoBhT3hsCVrj8NFoE0kICWNzlhuGjES90BFw6EtTHRFv1FHtLVmWaral/2cjpaRZbsy6pmwTkDZS&#10;zL7jYE9gHWSqacYVSbsTSgeWvQiUHQMaeyqnHdVS5TbMHQhma5pxG6pmq/4ElMA50oz7EUT5lVJH&#10;+Zl2hFAm334AQWZqHpX8tsbOU1cqs9YegV/WUoTmr0N4wQZ0nLoMnuNLMHDGciSUbUZEToWJ0jqn&#10;zUF7RnDhGWUYThAmErwZZWtQVLEZJYRoStlqRGWWYlzBUmSVLsfYWYswYOo8sy/WZ1o5I+CFCE0v&#10;RR/6mrPX7Efu6n0YU7YFhVtPY9n+S5i59hDKGGkXLd9GoNciIW8JsueuQcXavShZth39qapOVIc2&#10;w+lHURE6p1BpM+byXiqwOjUQhUM8sWi0FypGOWE50+JhDpgzyBa5UfQV+7RCVnAD7BrviOXD7DGp&#10;c12cmO5Bv7IVYlw/x0CmLePdMHugHSbSV5weaYN5gx1RNtQD19aNxstjufjX9/cJ4EFC3hr/fnwc&#10;vxxKw9fbirEhui2KwhzxZV44Dk/sgC9n9cKz/UW4tmISLhUEY3H2RPzz3in89fpBpE3IwqQZ+ehM&#10;ZezM6LbHuFkISsyFD49dR043kbQ9IXPkMzoSTiX3UbmMoq3Nbz+qpQdNvCOBsCUoNgSqJcFrGTGa&#10;PmECTW8CfcQxaBA2Ck3DR6Ex82pAGzFvFD6G7WPRnCpoR+hcGaQIvpY0400JY3MmQSmz3po+pl0U&#10;AxkC60zotL3jxOt6En53lh0In4msjTknpCbapoknXO6st2PuShDtZd6r1LMlfU25EW2Y1+1NdeYY&#10;9SKT0CYq5W2NkfnLKoeVbMTKfeex+chlpC/eAd+0eXAaV4z2BNI7iQEEIz73xNnwpmPsSd+sfRID&#10;htRiDMyah9E0ubMYHedSCbOoZgkEY/iMRYhmW7+pZUjOW47xhSswKKcckVPmYWj+MqzYRfgYeQ/I&#10;XYqo/FWYuuYIohh8RBHYnhM5LqPA0VK+6fORXbYOeXQBxhWvQL8pc+k7cWG4OPZcNB9GnkFpJSiZ&#10;kYZ1kzsRRA+sTfbEstHOTARypCM2JrXFYprlPAYtM6mQKf51sX8iFTC0OTI71MbKsU4Y6FIb/Zw/&#10;w850d8yLpZr2tyVwjphHZZ031BlP9k/GzxdW4Pe7B/Hvl1dwecVgvDySg98uzEdlTh/si3fDgfH+&#10;OJUfjfurxuBq+Sg83luMb1bF4+0XpXi5ZwZ+/nIZfntwGWf27cKajXsQRLMampyL3mkF6J7MYIS+&#10;oG+8AhcCODIHbamQTiNzDaCeo6bBa+Q0+OpHBfTHWhM6qV6LXhZogrEVYWzWi2UBRyVsxrZmVEEb&#10;mWDWN2fZloA50E9sSfhasdyIQLaMGEvzPBpNeo1FfZ5bL2w06vaKR7PeiQxi6FfKRySMrQQmyyaw&#10;kYmnCbdnMlE4TbkrTa1UUUAq+nZXZM06+YRtWd+GKunINjvm8j1bcUxF5m2oog0iEqnS497WCM9c&#10;UDk4bynW7j+Lw6euY+qS3eicsRDeqWXokF6G7hPL0IWK2IFgtmNqn1RoIPCm86wvBYEphfQRVyBz&#10;zioCVIHB0+ZjQOZcqtZsdBpXQH9vHgZMX0iYViOHkfDGg2ex69hljF+yg4FRMcKmLICzHHAGKT7x&#10;9IsImQuTNn27U4VTOfZkmune9CddqA7t6R950Ey5MXXitb0Si7Fz1gCsmdgJRUNckTuQKhVjj+IY&#10;OxRR5ebEtMHyEY5YOtzebN2URrdBRmAdHMx0w1DnmtiZ6oqhHrURYf8JdjPQmUsAC+lnzh1MM02f&#10;sjjGEfe2MYB5eBx/vbENf7u9w3wWfH28kBH1MxyIa4yzmT64s6g/rs2LwderxuPupmw8PlSBBxsn&#10;4+bCgfj5eCl+uvEFT/sG53fRhVm4FgGjshFKU90rtYBQ5qFL4iwEJsyEP+e1HZ9dULoPy4Q/zbBH&#10;LBeQwYWrol2aVKldw/CRBHEUWlSZ49o9h6NWj2FoFDYSLVgvQB0UlBC+FlQ6KZ8CGvmOjQlhcx43&#10;YZ/6oQSVQNYLpyoSwgbM64RTOamedgTQMWocWhDoJpGJaMR+NoSxNVMrmvDmzO0JmJTRl2bbk+bX&#10;XQDKBBM2D6qiUUJC7ETltCGEbamWrWjCW/J8JZpnOPK4ae/EtzX8kosrOzOwiKUpTpu/AUNnLSOE&#10;c+CfUoxOaXNplkvhQz+tQ3Ix/MYVMmorhCfhcaU/Y5xoQtGBgPSYUIwu4wsJ0Gya4mL0IGj6Bcm0&#10;hZtRsf4AVm46jDW7T2Irg5Yx8zej1ZAstOe43Wny2wyfBjcqgAtNsLYyXKkM2lML432NZBCjfc0x&#10;fGEiM0rRg4rcg5DqWpGM5CNTsrF5egTWT2iPVQxc5sY5I6+/PRYMaYsFVMR5g+wYUNhi2QgHLBxK&#10;uPozQu7TAlmd6mEF61eOdkAiA5wQG8KY7snzHJA3wI65I0oHt6WpdsLO6Z2A55fwr5c3GIisoOpN&#10;wi8XyvHmxRM8XzcYr7Ym4+nG8bhW0g33Vo7BjVVp2FGWj8t5Qbi7fiKebE7FX7+uxPeVFTi8eZ3l&#10;tMfRsR8xlYo4DV0IXxea6qAkmmH6jvqS4UPH339QCnwGJcMrehzcGP169E9kwMGgg6bYgWA50ETL&#10;B2wthQwZhto9hlLdpIr0FQmlApaGBKw5j9sQvgaEUL6kzLhDb5pmAlc/zPIzpYytIqm47Gcr5e1D&#10;F4CwNWafuuEJ+IzmvQlhbMo+TalkjZi3IahSzebMFVl7xqYjkM/VZcQU+DOClhLKj7RlxK0Nc/Vt&#10;yb40yWb8ur14D33GoQlVuHlvKmNAQkGll7YFkmcjiAut7ZQOBDFwvPLZRhGDufjtqXJdaRIFUEBS&#10;AYHUPle+2ePy51utz1kdOZmBnNSO+u0aoexDs5pMRZxMM55csgbJVLjoghVoEZdN6LSBO5MOeg5a&#10;Dc2GLYHUpq9n1U+l+jFYmUjTnLNwA2YrqKEPmUgggxiV+zMC1e/+vHl+ac5YbJnWE8vH+RJGd6wZ&#10;58aAxR7poS0Joy2W0j8sJ3RbEh2wdqwjgxd7zOzdChOCmyK7e0OsGWGHzC4NEdT8Q+yZ5MXgxIkK&#10;aoelI1wwL84JpbGOKKHv+Pcb6/D7jy/xj28v4JdrG+kTZuLH+1fwaEsmfjkyA1dLQqiKybi/KRMX&#10;Vs3EzcPb8N32BDxYHY+fj5Xgh8sH8dvj68iaPA1OgyeaLxF+hE5bPO1GZqHTqCwEDM2AX2wqvAaM&#10;hYdJCXCLGkt1Gwt3QugzcBy8BibRdCbAg7kTo+VmVEiZ65YErgHNc8NQHhM4wVgvdBSasK4J2xvR&#10;/NbqOYJ9BZTlGwrOxlRCpaY8pyUBbU4w5CsqonYgYM1Zrs1zGxHqxoSxDnOZ+SYRCYQ2GS0IbNPe&#10;VEttExE8F/qT7QmkB18mmeCGgpoQSkFb9k1hP57TJ5lKm0Q3gkCGJ6IeoWwVlfC2RqfUospAKp4v&#10;YetM6IJSS+BH9WvPOn0r7cAgoev4YgKYTzWiIrGuEyHVZyx/1nkTRh+qo0+CNmNz4UtIu3CskLRC&#10;dGEfP9a5EpyO4/IRpd+3EWQ3Kp8d4ZOialuiLY/1tcFj7Ay283ya/9TC5ShnxL1yIwOGFbuQNnsF&#10;+kwqMb8M9h01Hd70oeyH5WB/4UBszwoyUfSCoU5me2YNU0a4DeK7t0Zsh2YY2bk5gxgblDGYWTWK&#10;oNGXXDTEFjN7NUNJn5YoDG+KYMK4bzKjcMJYPswJC2mmF48gmLHOjKod8XT/ePz7+wf4/cUto5A/&#10;XliOn+8cx47cBJxflYvvd6Qxap6Kr5ePwdH5k3B+7Sx8f3gOfmefh0dW4dXZHXh1cC7+8ew+YRgH&#10;d31KI5ReMePQPkbqlwSPfgIvHt4DFN3Gw6lPPOwjR1PF4uFLEL3N5zpCwHoXA2kC7NlmLzVTX8LU&#10;qCpwsaEP2SBshAlk5CsqYKlPQAWefElbJpnpFoTLWaZX6kRAmzC1okluSYjaMECqT3hrhcSjZijB&#10;FZBGzaSYDJRovpVs1VfmdqCleNokVy7gGlNFG1P9WvIazZg3ZV0r9m0SMQ4NCbH8Rb0ADSLGvq3R&#10;MTWvshvNahCB01cMBSZehKwDFTCQMGkj1Y2Rq4ciOSpS4Lg8o05h6SWIYLChv9Foz7rOBLCD4KSy&#10;uRO+QEIWon3FiYQ5tZAqmosAnueqbYoxdNDlkFNFuxG8jnTge1BJ9Xu9fjS9YbyPbulyHRZhKNUw&#10;hgFNF6qt84hseNOZ15aG49AsxKakYtuMvgSxA7ZP8sXOyT5YleCCtYmumBvbFmO7tURySCsk9mhp&#10;fiCR1L0FxndvZr7MzOpni6yeTRHnWQuLBrZEuM3HVEZPrE5wZSTujIrhjLoZmJQNcUYB/can+1Lx&#10;99u78NsvP+IfD07i9oaxwPdXMShqEE4vzcG9LTm4u2MODhYl4cbycfj98SWc3r2FZjwOvx6ejh9P&#10;LsGuLZtx5/AGKtZYAjieJpeKRwD9CJ8Xcx+qoTNhlG/YunMftIkYBcfeY9CWoLnTTLsNSKJCMpAg&#10;gAK0Ra+RjJJHw5nm2o31UsrWCmQIYysqZSuCZcM6RcuN5GPKXLPchgDVZ1mQOtNvc6UKtqwy0ZZp&#10;lq9IBSPcDWmia4fJt4w3gY18ygZURZn/xsztqH5t5P+xv/YllTcidDqvFsHVWDTBaEgI6/El/IxK&#10;2Ijw1WZbHZ6vPc5GvRJRp+comumxeZVSQAHZzcA42/w6JIgw6idN2uFvz6RPT65UuXYEMki/Jkkv&#10;xIDJcxCVUYJeVCwBpw/7QYSyG6GTzzh0WhnG5S3CaEbFRkkNqDnmd3vaovEnxH3oB0ZO5DiTyxgt&#10;0yfkfYTrXtjfl0qpn97r5/auNGfKnYZnw4XJfug0rJs1DGsygrA9kzBmtMO2CV4GpiUj2mJnmhcK&#10;CdGwoJaI7tgcgzq3NCo5jCqpz4DTerVAfkRz9Lb/FMuHtEZfu0+xfYIn1tLULx3lRBjbEmo3qqMb&#10;DuaH4K/XN+Ef947gb29f4R/Pb+C/fnxEP7ISgwaNxIai6ThdMQVZyen4ZUM0bi1PwYKCmViZm4pX&#10;64fgh/Pb8PpqJR6f2IEzB/Zhy6ZtCBhIcMKGoQWVy57Qucn0KhHMbjEj8N4779D5T4GnNp/7JTCN&#10;pVoyJ6wOfbQtQ3UjeDLRral6UroWBFf1LZk3ox9oT0g9+itAoEoRRgU6rU07gaQv6EgwHWiGndiu&#10;T4AtWBaMglVRd1PCon3HOoSxIYOaOgRR5rkZwW1AmFRWX1upIk202c7hOHXDEgh7ImoRyAZMDQlk&#10;gwhG8exXl2XtX7ahibej/6jAqKEADx1DZRybWykfL2JSKcEoQXcCGEBIOhCqYEKqLycdFcAYQPMJ&#10;WqHxCUPSGahQ9fQzpO5ps6lwBDqF9Sz3Jpz9p8zB2BkLkJC7EMMZYevnY6E078GMHGWaZb41vpQz&#10;nGrYY4LGmE2FzUdXmfcEBTPZcNUvngmfE0H0pJr6j5lufkWsn+gfLhmIingPbM0IxPbJ7WiiXbB1&#10;vIfZlN463gXb09yxPtEd0/rZY3rfNpjdrzWKB9qgeIANJlMlkzs2Ql/HWqgYZIMYl8+xa4IHNo53&#10;x2KCuIxArqQyLh7ughXJPvjl/ALzSfBfzy7jr7/9gr/f3Ao83IMuNK/tCFGvQYlwiRiJEdHD8NMX&#10;ZciYMBlPd83E73dP4+UXy/Dvt8+wgdH5uXgbXC8YAvz7nxzzGF6e3Iu//fXvOHrxOqbMXYamISOx&#10;f346Jkd0xevrl9F+cJr5RCc49ClPsNoxALElcO6E1EX7jIqeqXRtBRaBVWDTTGBSFQVaW+1H0iQr&#10;0tbGeFuOJRBbEOI6DEzaEgo3KnUbQtaM/ZoT1maCkOrXnMDJtKuf9icVxLSm8imyVhTelH0deH+K&#10;orXF04zm+TOC24iwCsj6yglkXfZtY3xGa6tIX3P0XApgWrCtds/RjKbjZ1bKRIZPmGP+Gk1/ldaJ&#10;QCjJ1ApAmWX5ge2TZtIsEyr2C6Bvp/5B4wtMuRMh68Q8muqWQCWMZvAygEAO4LHAHDi5FAMz5iCG&#10;1+nD8zoy6FEg4sdzAhT08Fo6PzBxptniaC/fMD6HLwGjdSpkx4Tp6ELl9Rk9jRHodIybmIr9pYOR&#10;088BWyd609/zxg4q24rRjuYry5IRjtie2ha7JzhjX4Y3EmmyY/ybYnTnxkjo2BTp3ZpgTPuG8G/+&#10;Mf3GFhhIGLene2AbI2rtUVYMa4vNqZ4oH+6MBSPd8futjfj7nX348csS/PWn7/Hbr78B9/ehnfbY&#10;GO0Gxo6HD01laNQIbJs3Hbi6AC93puH36/vw8+Pb+PXGEZxLd8ZXE73wurg9zk7oh7+/4Tj/BP4B&#10;YFWoK/715g1Lf8Mfa9QAfv8Zv7x6gbNfnNK2h/ktofug8XBW9Eo1tCdszlRLmW1teDvwWKDZU/ls&#10;BByB1A8jBKQbF12/0GlCFRaELgTWkaB9SvC1Ed5CkTH7NuN5isBtCJj8R+1NNiXk9QhiPeaKvpvS&#10;lOt+ZKY/Z2AjU21PwPQN2yd2AoOVFANgTUXp9Aeb0C9sQjPdgAook60fWXhFT6BKcgxC6CBfkn7p&#10;J91Hvq0xPGtOZUR6PoIJgf5Crb3Z68qlaba2bBQddxFshMKfbUGEVPAoeRMYf56nn8oHMA+iovbP&#10;KMaIaQswJns+BhG+SKpkP+b6EWc/Km9fqmC/CYSY4ygK1+ct+ZoBBK3dWMLHa3TkWF5jphmAJxQu&#10;xtiZCzFk6lyMnjYXQ7LLeK18rJ0Ri/1zhiA3xglpYTbYnOyK/VlejJypasPtsWmck9lbXM8IetdE&#10;Z+yZ6I7Mvvbo69UAsb4NEONTFyGOn6NN3Q+Q1KERhnjUwVr6m5vHe6JipBOhdsG2NE8sHOaMtant&#10;qISb8M9nV/DPV3fwz+eX8Msvv+Dk0QPmR6Tth06iGU1C3JR8/HR+FfD1RrzaNAhvj83BL19W4M2B&#10;Wbi9OhsX4u2wLLAxprh/jkPhdnh+6Sv89V/AwezhODMnGdc3zENGgB0WDuqOkn7dcLO8AL8/e4Tv&#10;v/8Bc9bsMBGuE2FsQ1haRxIsQuXNwEZBTSvC6ESgnNmnCeHUd2n9QELm2I0vS8DgVLPvqJ+RCbgG&#10;jLSbEzJF1o0JQwtC1oBwNSNkDQmolLCx/FJeqxbNtHzIBjxuxn71qHxNCJrqmxA8xwHJJmKWqe4Q&#10;NxlOfEE/kyoSPgUycjfsmRoRPH1abMq62oKV123Ol6MBr1dXZnrc9LmVMWl56DomCz3ip6LXuJkI&#10;IRjBBLEDYQkgHPoyIEA787gj2zqPyyVIAla/q5tpNmwV5eq4D82u9gcHTCqiElpBTg8ehzBS70oV&#10;ba/z6DNKZaW+8iM1hi/VzuyxEUKZ4kC+GF1T8gyE8TnzMXxqKVLyF6FwwUYMmbEEx2b3xs7Zg3Cs&#10;sAeDk9YYFdQCK0Y5Yn0CQRphj4ohXNQhbbBgUBtGxrYs22I5I+X4bq0xqF0jdLWvDf9WH8O58Ufo&#10;6fAZRvnVx4ZxbtiY4m6UcWU8YUz1YHTthtUpPsCLr/DPpxfx7+/u4Z9PzuJfPz5D0fxy83Whb/wE&#10;4NFq4NUl/PP+IfyTJv2/bmzCg/VJeH2gAP/14DgygxwQ/qcamNY/FJUzh+DgSBdkhHbBb7/9hk0x&#10;HsgN98e4IF9MCOmAhO4dkBbRA1kdffHPt9/h+3vf4Ps3b6maFOP7TwgLzS0hkjq2JXTtqcrtCKWC&#10;mHYET7DKv3RmcuNL4sLkNjCJgQpVimZYptj6KqNPfvT9mNclEPoM2FgA0w9UoKLcjoGTfEzz5Yaw&#10;a29RqqiN8foy42yzI4hN2NeRwHnEpJlv081N5Ew1pIpqk1y+aF1jvsfS7I8hyFRatmljvUUUX6ZI&#10;RtNhydMrwxKmocuoTHRiCk+cjihGt2E0iz3GTkdPQtNdykhgAunHdZJS0iSHpdJ/pJ8okHzip9Os&#10;MjBhOXpKCYZRvQZSEWOYIifORq+0AvN3s515XiDH0oa21DaQELuOpF/I5Ey/sD1hDOA1OvMFiBxP&#10;/3N8HiJ4bn9CPShzLn3PeRiXvwQxk4txvCQCewv64OScCKwc54MYAtk/oBlSQlojqQcj6O6tzN9G&#10;x4fYY0wPWySG2iJngCOye7fBTJr2cd1bYqBPI/RyrgOneu9jXKfG2ER13ZoqGJ3N9tDace6EkiZ/&#10;tCt+v7OLgctl/OPOHrw9uwAMp1G3Qxy+vnAcuLsO38wPwD+OpeC/Xl7D3ysn42xOR7w9Ph9///ow&#10;3YSe2NivGb5//Rr3b1zDL3/9B3753bCF7UO8kRfeDik92iOhWyDiu3dCemR3xId1w+jgznh+dAfe&#10;vHpl/qQX//w7+iZmU4GokApgGMgoGvcZlIIuVL6AQckIjEkhFFRDLrALkwIgT5pp+ZPm52JUNgUt&#10;LXQ+j+0JmUDTto2+TbelcrWmgjYjZDbs15JK2pDwtmJfO/azpQoKzvpVgUwTptY8x5aQtlKkTgW1&#10;NswJI4GWSVe/elTRz3lcl3mt0DH4pOconhvPsr4mjUajEJrp4PhplZ1GZ8JvaAYCR0xBD0LYKykH&#10;YeNmoHt8NrqPzWYdE/Mu8dMQaBIhJViCLIxA6ruqFeVOQxiDj8H0E4cSnkEEs7+CHEbawYRRm+Jd&#10;6X8GUmX1128eo6aZP2W0GzoVrQZnchzLTAfRJZCyWr/10x8pFSOK4wzKlF9bgMRJE7E7P8Jsdh/K&#10;744v8rpgZaI3JvVui6QwB0zu62zKBbHOWEpzu32COw5keWILTfb2dFf6hR6Ezcl8g54a2gIhdjUx&#10;PqgpI3EnwkglpLleE+9M089giEHMguFOwLPT+OfjM/juwGT86+kZ/PzyIf7x6jr+fS4fbzZF4Hp2&#10;U7xa0QG/nivB8SkdsSO6AfaOtsHGqAbYXzYdtMYE6u/mzzmSRyThxx9+waWNixnAbENvN0fEdW6P&#10;UV07IqV3N4zo3hmpvYKRFRWCsh5UZf534fJVuBGOLsMnm98iNmEEri8vdn3j4Rw1Fh1iCeSQNAQS&#10;yvaDUhlFUw3NJ0TmLOtLjfYatQepCNme4Og3jG0Jl35Qq68v2iyvjqjteY6gkvkWfFIxmWMFK/r9&#10;Y11j2q3PhALRNXq8+VGFo4ISqSDNdyMqoSJyfeXRN28pp77gfNJzJBqEUImpkJ+HCsQRPCaMvRKn&#10;V3aleQ4enYXuY6aaJKUcljEbQyYWIiollyZ8KvxHZCKAsCr5Etz2IwkuoY0hLH0IiP8Y+nmESxvS&#10;QTTlfegX9kmz/sQxJlPbNzTf2lM05l+/WJ4GP/Z3YYTsyqRzPXmu7yh9IlOwQnWmOoanFqAXYe7D&#10;e5HKKoBalJuAfUX9sXZKFyyNd8eJgo5MnbB9og9WjHXDigRPrCR4S4baYMVwOyweYoMJnRsirUsj&#10;pATURZJvPaR3aIBxHRtgWZw9PvrzHzAtrAXWEcKNKfQRE12wfJQLVtFUb6A6rmJEjh/uUvnS8Prw&#10;NPz+17/iv355jb9+/xC/HkrGjakN8bTUDi83RuP5ngn44eQ8vDm/FQcnBOPnH34wfx/+j+8e4N+v&#10;v8Z/vbiEX2/tgbOrG4YOiEaosxNC2/shsn07pPXtgZReQcjq1xNTendFangnbJo4HLHRQ1FcUIYR&#10;6TlUwnj6hvo52GiqoxXECLx2g6mKBsRkphR4EsR2zAOHjIc/1dJb37WlboRSP5KQCsp/84xOMb9r&#10;bEWg7Qip1E1RrrZ62uoHEezTkuc1IZDazNa+YCtCWFNmlmXznZq5/kRBJlrnaENcG+ONqIK1Q8fi&#10;0x4jjUo6ah+SQUtd83WIQRFfDO17uhDi1j3i3tYYlTmnMpJ+Yg+qYI+xU9GNUPYaNx2xqXkYmlGE&#10;UUx9xzNyHjsNHWnGOxJCryH6XdpEuDB66jhK/WcyzaCfSciodDK1EenyHWcjmgqZPHMx4rLnIZQw&#10;eVBF7YdNNX9Xq1+m+FANPZm89a8pyFyPyEZHmnEppB/rvAmt12iacPqkQfRVtdm+Pm8E9hRG4XBR&#10;H1SM9cGSeC/szvTF8Vx/HJ7mg6M5Pkjp2RoD2zVGOM1wpGtdDPCsixEMHka0b4SETk2YGiOlcxN4&#10;0mf8+L0/m7+LEYQbkpyxJZkAJrhiIyFcQWU8NK0jfv/Xf+Gfv9Jve/sI5xZFM1J3Af76Bn8nZD8c&#10;SMW/nl/BP17fxz++mo0fj07Dvak18dPekTwP+PfdffjnX3/Bb4zE//3Ndqwb2wYjw31Q491PsCI/&#10;F0O7d8G4Xj0xPjwY4wljElUxM6obxoUHoSCiE44fPIjyoiIc238IK1ZtRqvQofCif+gRFQ8f+oId&#10;CGLXoWnoNESKqKAmkZCNI4TJ8KM/6c/UZWg6fGMIF023toj0ZwiCUls/tlTD1oTCgcmYbYKoPUBt&#10;13gymd9KEkr9fEygNiN86qfgQ6ZbZSmq3Af9MVczqqUgbclcEXdtmmJ7+pD6E4g6LDfgi6BcfqoT&#10;Vd4zkv5rx75va4zNKq6MprLJHCuI6coAIjKZgQjh6p8yEyNoakdMKcLgiQXonTQD3cZkI4DRo361&#10;a09z4DlkIsGcxPOyEceovHdavjHh4QSxP6Po4dMXMBouxxgGIbEMQjoy4rYbSjUkjN5UQjcCqH9J&#10;Qf6oK4/1z33on/TQv7Cg5EbV9ByRBTe6AX68t05JRVidGY4DBb2xZUZvrBrna5Rw7ThP7Jzkjb2T&#10;PHBgijuOTvc05lh/H50cYoPo9k3Ry60hgtrWRhCDl64OdRBo8xncCGPt9/+M1aPaYmOyC82yMyNx&#10;N0bW9BmT3Gmy3bArzQV/vbGdgcgBbE5xxPeVDEpoqv/24jb+/VUBA5svGUFvwK8Pz+HbJeH4fWeE&#10;gfaHc8vwev9k/P2HJ/j+UCZ+vbYFeLwH6T2aYe/kQPypUWt069gB6QN6IalPCOJCumNUZA/Eh3fF&#10;iNBgmm5fzJsyEfPyZmHj8tU4tu8gKg8eQf7cZTTRIxjEjKQ/mEBfMQWdqYDtaKoDmLyjk0zensmX&#10;QHqzvcewCehM5XQdULXJLbWLpLIy8JGaaTdAauhM9WpDQFTWVpJ7zHh4x+rnX8nwYd5ukH4ClsyA&#10;SD+k1U/ACCUVVRvb2qb5nL5nE5rlBjTR1Rvo+uWPHa+hv7dpbkDli8AAyrn3aLiGx6Fll76w6UIY&#10;o1NnVvYiZKE0xT3HZqEzlS9CIBJIBTEDGWkPoSkeMbkIQ2i6Y2U6R0+FNyH0obkOoPnW3zzoO2so&#10;+8ekzUJMOk1ryixEM4CJyypjRFyGGEbF2vIZNGWO8R3t9K8M6N+S0RcZmm1F2p0Y0KgcyKCpI/1K&#10;X6qoF/s46N+iIZQeBNVt1CxsyeqObbMG4sD0ztg+3glbktpiW7IjdjDtSm2LvRNdcHiKK45ke1Ap&#10;vbBroidWJXlgRpQ94XTE7Ni2yOvvYP6Yf2K3FujU+jMD46YkFwvCRAvGZaPcTCCznsen5/TEwZwA&#10;vDmaaX5Y+2r/JPzr9Tf459VluFkxALi3E18Ux+D3+4dxKOo/8XJzFN5e3oTrq2IJ6Vk82TKKAcgr&#10;5EXzur3aYFOqN0K6BOA/P/0cE+gbptJEj+/TFeP7dsf43sEY2tkPKbGxSB89Ckd278W2NWsxMSmF&#10;+TqcOXHCwGanz4V9RtM3HEsFHIcucYRlsPbxkuDLYx/m+tmYD1UymMoYxNRtOK0Z+wlS/XGWtoL0&#10;hcZNsFFcXPVXg4RMfwPjbP5qUOZ3vAUgzbAvTb58Uf1NtTvBdKaZV4Stz4lNaYKbEEb9AEOBjZMB&#10;NsX8xEx/cSj/U8rsqk+eEcPh2mswXMJi4dJjAByDCePgtJmVcTTJ/WmaexDIwOEZ6ETAIhMVwExF&#10;COtCk6Zj0IR8jMksxnBCOYBmudvITKYs+o+TabYnmr+X9YibiA6sC2VErl+h9KDv2YNg9eL4AyYV&#10;YyDP1dZPb/l/9CV7Mpjpl1GKAVPmImJCMQOd2cbH7MVyUEq+idwVoXsSSMfhU83PrMLpd66d1AU7&#10;Zw/G0rgWWBDVDOtH2WDT8DZYM8wOOd2bIrNzI0wOrI+S8MZY0KcJNgxrhV3jCex4bWC7EQhHFA2y&#10;x6zercy2jm2d9zB3oC19RlesG+fCqNrN+I8r6X+uMXA64u25Bdg0xga/31iPI3NG4193d+PfLy4D&#10;D/ZgUf9aeHtlCy4tDMeR6R1wsSwaL1Z2x6SODbFxTFt8tXgQ8I8fkBPVAhMj2uDHUzOxJMEL89N7&#10;osYf3kFsaDdk9A/F9EG9MG1gKKKCu2DYkFi4tW2LEYMHI6hjMApm5mPW5MlYPm8+DuzYhUsnz6Bp&#10;10FwoIlrS4Vxp8/nTxC7UwH9Y2meCZt7dCJcqIT2/RKocKyjPxk0jKIxZjIiRk9Gp7h0+BAubdjr&#10;b6d9qaAuVMo2NLuKqj1p1lUWnB0ZHLkTzrYEVxvWgtZVyqnNeMLqTigVyOjPFKSq+hW6F+vd2M+b&#10;QVR7vhBuESPh3WcY/PsOg1OPgXAPHQQ/AuncbQDcew6gzzgxrzKeZngEYYumWdbWjkCLYATdOyEH&#10;vegrClIFNb1TZiA6lcpHtYyickYR2FBC5z8kw/zTF25MXnEZ5p+90B8HeenPEodloCOVtFtVhB7O&#10;FEol7pmsn9znYAjdgKFUzWFZpWZTPIyBjzbXtYmuPc0O9BN7MGIPI5y9qdCpOYVYneqP3TPD6d/R&#10;jMa7YsUoJ0a/7iiKcURBvzaYH2uH0mhblPSzQVFUaxT0bon50a2xNbEtNic6YwlVcGYfW/g2+wg9&#10;HOvQVH+CkLa1OJYT1iW5YdN4Qkg1XE01XZfkiu9OzSVUrbE32Rb/enIal+d0xr+fX8LZokDc2p6F&#10;sv6NzA9uL5f3QHq7mmw7j6Vd/4jbhxdjQb8WWDnCAUUjvJA3yBUvj8/EwuGuWJnggdUp/qjxn+8i&#10;wNkOo7sHokG9evjo87oYOSQOTZq0YtufkZSYYv6XbsvnLUJ6YhLWVCzFwR17sXfHbiyqWE11HIm2&#10;DGQcIkfBj/5j+0Hj4EUAfQiitnr8h6Sg58gMhIychPYKcGjOBWHoqInoMWKiCXDCh01CMOuknvp7&#10;ag+aahdCJxMuxdQPe9sRWG8C5cCyzLz+XEGgqd2XUHow+TBpP9OF8CmK92XZlwFWQJ+R8IkYDPsg&#10;muPOfeAeEoOmHSLQPDACDsFRaN25N7y6E8aQsdmVIQQvZvwMA+TwSQUYRuAGE5ZBrOudTIjYHjxq&#10;CgLpKwaPnoIQAhrF9r5MPROz0akqqFGU3YHRdkembvQ/OzPgCSSsQVTYrvJJmToTbJ/hk+FKNfVj&#10;vyDWKUAaMGk2RtGnHJ09F/0nl1A1rX3GrnQLwuiHxjIQiplSilFZJdg0uTPmjvDDvmmMNhOdjJKt&#10;SvJG3kBHDO/UHMM6NDcb2yPaNzZ//Te6AxODl94utRHlWgedWn2CTnafoQPT0MBmGOhRH3/+4x+x&#10;eiRhHe+KzanuWMfgZX2KF/Zn+eD2tik4NMEBmxIcgTfX8GzXeFxfO5Z+qhumUOkWDW1FH/GOieCT&#10;2tUBnh3BeNc/4fuzizErtLb5IcaNLVNRWdIdu3N70s/1xtpkL0LpjAbNWyGoezfUeOcD1PjLJ5ia&#10;MRkJI0YbEOs1bob+kf0wt6gEHdoHok+vvti7aSvWL19DddyD619dgF1Pmrq+o5nGMKiRGRzDKHsU&#10;AWXQQHMYOjwd/cZlI3rcNHQjfN2ZgoZOQM/haQgZkY4ONNmBgxnkENzOVNVOPA6gsnaMZTAkGAmU&#10;kvw9OwU/UllF5mxzZRBl/qiLcPryfE8qqw9fhA4MoDrzZfDsNQRu3QeiGaFr0TECjdqHoynLrTr2&#10;Rn2/EHzu2Q0N/cJg36k3zXTU2xoBQ9Ire46ZQj8vFxGMpvvSXMeMn0kFzCWceRhOQGNYVjDTh0oW&#10;Ep9lYBxASKPZLyY9D/3G5yKEyqktIgEXxnZCbr7oBBDUDoRSEMp8q+w7IgP+w6ewTSY9B8GEvePo&#10;TJ5L9aXqDmYEP3RKMWLpX8qk959UZHzP2Mw5CB4/B8cKI7EwpSumDfBCeUJ7LE3wwaqx7vTzCBDV&#10;ci0VTSa2fCTVcrArJkXaI62XPdJ7tcXIYFukRtghf5Az5g11xVICOLlnKzjW/wjZoS14vis2pXgw&#10;mnbH5jRvPN2XgYpBTaioTlgY54QHOzPw7yencHBCG6wa40gVJqQTfHB/50QsHOqAGSFN8PLkPMwe&#10;YI//enwYJf1bYElsK9zfnYVFw9sy2LJ+jT4x0h1jp2WidsOm+Lh2Y3xUpzG8fQPxSb0mqMW6P7zz&#10;LnqF9sY0wjl5fBpq1m+MP33wMfpF9MPGFWuwec0G7N11EDnF5QxGGAgQQvlidjTZLUOHoVX4CPjR&#10;Z4yMn4x+iVPRLyETfbjOkfGZVMmJNOX0/wiQfMz2jMIV7AQTRsGq1IGAusYk0V/U7yj1B/36JY8F&#10;o/7uWuf6Uim1zeTG63sNGINgqrJ7rzh49YqFbxhfEoLYunNfNPIPI4CRVMZ+VMRIQhmKuoTxI/cg&#10;1PYJ4XEY+0W+rRE4alLlkIx8TJg1DwVlyzBu5hz6i/TPKO29EqayTOVKZiBD8GLTGZTQVIeyvQ9V&#10;cSDLgwnroIn5iCKQkQS2L+t604QPSMml4lnHXQlbZ/mPhFFQdmTk7W9Ucwq6sy44PhuewyabvcxO&#10;bOtKH3XAhAICWYQx02TCS2jOZyN6Mn1JmvnUtGTsyQmmOfXCUvqJ+tXN4tjWWDPSDutG22PzWHts&#10;S7THDvqJW1LcUT7GA/NH0jQmeWIjz1k4xBGTQpojpUtTpAY1w9jARuhuXwsBjK7XjJXPSKCTPbFv&#10;ansUDSGEQ+yxmL7m6nEe2J7ugt+ursWBdHtsT3XDlox22D7BA7smeaKwb2uUs+9agltZGoV9Wb4o&#10;GaxfALXFne2TML5rC9T57GP06d4REyamoMYf38On9Zvh04YtYOPoivysqfisQVO88+En+PDjz1A6&#10;uwCJI0bhzx/WJJzvwa9DN/zn+59gZcUybFqzHlvXbsQ5+o6OYUPpkyXCn6ok/9GBpls/2pAvGMZ1&#10;7E0fMXx0BroOSzWgCboOhLAjIQwamooew6WW6WxLR5ehacacB/BcD8IsPzOAaqmtIX3jdug7lv5p&#10;PPypfvpFuk+/MTTFo40v6Bc5FHZBUbCnKTa/xySIrbv0w+fePdAsoJcxyw3ahaEOk02nSNQliHV9&#10;uxvFdFQ0PSyjqHJK3iKkzJqP4oVrsGbNdpTMX4aEqbOpglMI5ST6jHyrCEj/FKohVTIiKRs9CVBf&#10;+oEhVNNwqmlvpgimSKqnourotFxEE96hNPsDWR6QTrVlHkmYIqmqfQhqKM8PlorynE4cz5dwdiGM&#10;PXitcAIdQcCHEciEaaUYPrUYMZPzEJtRiJDUYuycEYkEz8+wcrgjNsbbYX+GBzbQjK4f3RZrRjua&#10;n4CVDXUyWz57p/iZPcj9WV4MSNzNn6KmdW2OMQENMT6oMbKoiOOCm8Gm9vtYSXA2SB3He2I/YdyU&#10;7oMdk/1Yboddk31xbkFfnMjrgqOM1DdNaoet6Z7YNonByFBHTOc46rM3uwNWDLfHnkne2D+9I47M&#10;DELr5g3wp48+x8ef1cGntRviw7pN8GnTNviscUvUa9YGhdnZSB03Hu99Xh/vfVQTH9WsjTpsq/HH&#10;P+EPf/4L3Hzaow9VcdSoURjUfyDWLV2BdctW4YtDRzF0Av1rqpg34WhHeIIGJ6MLfUVHgmlLMDtT&#10;9bQH6Stg2a8HI+q+Yydj4LgsRHCNQ3gs37Ejz5G59qMa+gxKojkW0OPQieB2UFCkKJ11nlRCP0Lo&#10;TlegE0EMIIjuIQOpfFFo7B+OVlQ/G5peAWlDf7CBXyg+8eiK+j49UMenJ+oRRgf6jyrXYV0Ttrfs&#10;EPG2BkGpHMnFjmOk25HQDcsuxpIVm7Fy1WbkzV2C0VPy6DPyxscLRAJCkKIEHhUzkn5IOFWvu4Ak&#10;oP1SZ9Bcy79kAETo+hGyMIIlhYxInsZ+8iOzjILGTSrEMKZoKqu2jOIYqfehr9qN/UOYgjhON6qp&#10;+o5kWyLvMTFHwU4RBlEhd+T0xeI4e+zK7IhJYXZI6doSU3u1QW5/Z+RGO2E5zfahKV7YkOyMKT2b&#10;YrRffQz2rIv4dg0wPKARhgQ0QT/PBhjk1xgDvBua79TOjT5CP496WEnTvYF+6N7JPjgw1ZcQt8Oh&#10;7HYE0scEM6uHNceuLD+jsqvGumI+zfdSbY4T3l1TArBwpBfC3Bqiq1tjgvUparz3GT75rK4xv5/W&#10;pxlu0gafN2yGmo2oiPb0dxcsQHv/TqjX1Aaf1GmIP7/3AerTX/yY5f+kuQ4JjcREgjqvdA7ycmdi&#10;UkoqyuctxJoVq7Fnx35UHjyGFsHR8OoXjx5x49FjGNVtUCJsQkfCkTDa96b/GKlfhY8y/qU/zWno&#10;6EkYMG4qYpPpTyZMQT9CGcm64LhUeEUnoB2hbTcggQobD6fI4bANHwYvmeOo0fDsTReAuXsoI/6e&#10;A+HarR9a0ww7dOyFxjS59P/QMjASbamMVrkX1ZHgeXXHxx5BqEOlbBIQTnDD6DNaQDbyC3lbY+y0&#10;0srEnHlIojlUsOIxKBUpOaWYu3gtihYsR1ZBGcZOpcmcOAPxBCGJKTp9BqJSaErTqHAEsheh6Ufg&#10;erMuzJj4KYSUoBLacKrfwDRG3gyGOtMv7DyKfikDln6s01ebcMI2mFCOpD84cmoJoukjxqTnE+xc&#10;+pBT4UWn+PPBo9FmWDLGTS/FMPapKEhFWXwn5Ed7YO2kYJpPH5TFuWDJaA/zk7FJXRsj2qMOOrT6&#10;CBFOdTDEuz76ezVANKGL8miA0d3aINq/OeI6t0RyqC0yetkhsWsr9HKvj2a13kfpQDvza/FVY5yx&#10;mWZ+b4Y39kz2JpgMmmZ1xzpCuD0r0ETauzK8cIBKGNOxJTxs6qFWrc9Q408f0MzS1H5aC5/Uqo9P&#10;CVWdJjao09QWtRq3wOeNWuFT+oaf0Ffs3XcA5szMh0+7QLxftxHe/7QO/vT+h/ic5Y9rfoY/vfch&#10;IsOoMraOaNzCDl6+7REZHolWre2xZdUabCCQx49WYigtjx9h7EmFC9HXGMLUhubbSb/wDh0Km14j&#10;YBM+nP7dGPPVpjuh68WIug99yj6jJ6IXU9dh4xmRM0DpP8aA6Epl9WQk7BYxDB4EMmxIMjoNjEfE&#10;wDEIjaav2H0AmhGouu1CUcuvB+r7h6AhYXTrMcD4i3ZUx4a+IWjKusb0E2sRus+9u6MBYWzMc5oE&#10;hqNNpwg05Hm1vLq9rZE+s6xySmEFJhSUGyD1LVpmdWhGARKokqkzShCfSQD5BsWm5xDI2QQvmyZ8&#10;MnonUeb5dino6VcVefdk0NKN0AVTZUMS6SfKV6TKhVJJ5SMGK3rm+IKxG+t0vX7pBYSwAAOY+tG0&#10;92NQFD2RARR9Rf2vdGvau+P95nb4Y1QsRvGeBmdmITEpEgNHRWJAXA+MGtIFk8YEIXmAB8Z2t8PK&#10;ODssYpAwK6IVpva1xdT+TsiJdkE2VbMozg0FDGo2MOioGOVqNr8zwlubfwYvzL0h3Ft8hj+++wE6&#10;OtbFRCpubl8HzB/shGUjXLA63gMHswMYQHXDpimd6Ct6Y1g3e0a+7xsF/FQmuFZdfCwAa9VDTQJX&#10;p1krY4rr0BTXatwKtRu3xucEMzCgM8JCItCLEXLsoKH48ye1CGBjfPhZbXzyeV18QJjf+7gman5e&#10;G39+/2PExQ7FqkXlSE1MwMhhI5CdkYGM1AnYuWUn9m3fjZPHTzN6HUbfMcH4j+4MaNqEDUNrAmkb&#10;MQIeVLVONL/hVM4IRti9GE33onnuTjPclSmYZtlPSkjF059E+DEg8RSE4YPgEjoQPgxKBgxPRr+h&#10;4xAWMwpdo+IYpMSiNU1ybUbFjalwTdoxWqbiuRNEDyqmB2FtSAhr0xwrem7iH0oFDMPHnl2pht2p&#10;pr3Qpktv1PPtSYU0yjinMj1/ESYyTS4sR/L0MnQdzSCDEe8w+ntjqURDJuWh/bB0dOIbFzE2Az3o&#10;DPeiz9GXprkvIQ1VlEawFND0Yp1MeQQVU3uTEfILGYELTkXMQcxD5VsS3mhBRzPdlyrYm0kb61Gp&#10;efQppyOW49RybYc/BYWiB1+A1kPH4hObtvgsIAgencPRI3o0I8QM9E+dBicq7B/G5qAGgyD33AoU&#10;X72NfT/8gLXfvUBGcQYWRrfB8gQGHxO9sTrFm5EyTSNVrzzOEdlRtojv0RoD/ZsiqZsNQryb4J33&#10;3qNvV58K9x59tnfxH8z/8Od38UemGn/6Cz788CN8+uEHVLCa+IBKZtSPAH1Sr5Exx5/Xa4zPGjZH&#10;vZaO+Jwgft6kFc1yS0bEzQyYzexckDBmHGbPKsSE5HTYM3ipKXhput/54BMq4ud4j0HMRzVrUWFr&#10;ohZV8qPa9fEX+pyT0iZgxuSpyExLR7egbji695DxHQ/v3o/krALCNAYeTD6Ez56m1YN+XXv6df5U&#10;u84EtRcDlr4jJyByxAR0JYDq59N3lIGw44B4+LK/a+hgOHaNgkO3AfTt+sCpa1940CfsPnA0FXEk&#10;AiJj4R4WjYCwQfCgCjYmaI2pcvT74BMSAx/Wu3Xrb87xZb/mbPvELQiNCGttrx740DUINQlkqw5h&#10;DHh602ekUvr2fFsjYfrcysH0yVJnLcT00hUGvs/1Rz59E9FxKGWcYMWkzWA0NQHefLPaMeTvyLcq&#10;lH5kHzrAfZMYWRM8E3UTigGMsgdT+WIm5NFEy0+k70dz2254Bs10lvEhw+hLRqXmU30LMWQyo2T5&#10;jZlz4dxnONpPK4bn/NX4ZEw6ajCCfJdR5XsffIz3qRQfEIz3GF3+5b2P8CdC0MzWDWGDRiIqbgx6&#10;9x6ESZOmY8vVq5h/8Sz8Mghnv7GoMTob3pmTsHOYDTYyyt0Yb4+Fg9tgRr82SOzZBrH0HRO6tcak&#10;vk6ID3dEy6a18J9/+hNNaXP86S/vGbWqxfI7H3xE8D4nePVoSmvjfSpgLUL3EdMnMqkMSj6t04hA&#10;tUDtpq0ZITenGtriozoNUKu5A1Mb1KN5tm/rAWc3H0wjUN2CesLJw5djNuQ4DVGzbkOjin95/wM+&#10;72dUxA9Qt2FjBjxUW9Z/SOX9mNewsXdB4qh4ZE+YCF+/AOzdvhfH6DceJJheEUMJTQK6DEqAF/1E&#10;BwLpThPr3XeEATIoJhGhDFTCGVl31d/tUE3tw+LgGj6UaRBcCVC9qj3AJoxy7TtGwCW4D/zCYqiG&#10;wxHcdygCI2LROXIIOvcZDP+wwWgUEEo1HABvgugbbvmRtjTRPsx9ew2CZ9hAmupwBjV9zDbPxwTz&#10;I7dgtGRE7UN1bdiuB+rJTDMwqEyaQZ8xdyGScxcY305/S6tf8OqHldpb8mKE5c/w3p2hvQuTPyOz&#10;rvQ3OlDm2/NNi6C5jh5Pv5FBSl/CFskkKHtT3ULiM80GuCLyblRImfKBafn0N/PNZ8KBEwowauZC&#10;fOzkjRqc8BrtOuEv7YPxHzX+Ex98WBN/JJB/rM1ItIUt/jByLD7t3AXvEJL36Y+9T1DeqVkXzVo7&#10;oVOv/ujafwhCOUEdxkzEe7yH/8gvRw3eR42cMtSYUY78WF9MYcQ7qbe9+V9wJATTZwy3xaT+rpjQ&#10;1xl9AlriLxzv3fepToTtnY8+oaq1xicNmuEDmlF9HfmkXlPUJFgfCVIq2btUrk/qNEZtBiUKTD4i&#10;UDrns0ZURAYknzZognc/a0DYmmL1wsUYO4IRr18g+kVGoUf3cLzzSW2zh/gpgX6XL12teg3w7nvv&#10;44OPPkadevXx4SefWRDSfNfkPHzC6zq5t0NwUA9MnTQZMf2ikU2w169cizNfnkdYbBIVbgyj3FHw&#10;JoTtqXiBA6h6DER8WRdIE9yJKYA+X2D0WLQlTE4MRBy79kMDmtGWHcJRv10IPnXrYkyvM6Nhvx79&#10;4dm9H4KkjgSxR58h6DlgGOEcik69Yw2oDsF90ZaBjDfLvhzPjpG0PxXSLyIGfqHRcFaQ0yXSjN+I&#10;1/mQQNp16gf/3nFmn7GBX4+3NXoOTq4cmJKNuAmzGCVPRbA+G9Gv8CaAbQii+Vl4ZDy8GNr7xuqf&#10;sEgx3zndmXuyjxvLvto6GD6Rpn0iQglfJJUwalw2gxh9655kvl06MzDqMHIyApm08a3tndhJszCo&#10;uML4he9OzcO7Exn8pE1G+27haBgdhz+MS0ONmMGo4eyFGl264X07B5rKv+BPH3xoVOs///xnRp7v&#10;40NGqO/XaoA6DVuhQ0hf9KZJ9+8cgv6Rg9AlcyZ6rFwJm627UGPRJpr1kUj3r4/kbq2QGuGAgiFe&#10;SIl0hIsNFemTOoxwW+GPf3mf6vhnRr7N8TEhepfAvC/1qk1zWYeBBwOST6iIH9Mn/JiACLwP2O+z&#10;poySGzRHLSriJ6z7jNHy+583wsihwxHUJQSzMqfB09MXTk4eSE3g/Hn7oRZNt8b4XM/w8eeoXacO&#10;3YAPUa8uQfyUIEqNP6+Djwjkn2gRugSHEvBmRh1HDBuFOYWzEdi+C3Zu3IY9u/ZjyepNcCYMbal2&#10;dqFD0IGmNzgmAb59R8ImZAj8o2i2CaYzFdOH6uZKUNrQVLYMVJARBtvOEYyCI6lWIWgTGEEY+8Cr&#10;WxT8aLIDekajQ/hAhPUbhu59B6Nd6AB06RuHrv0IJRXQvWd/uNC8K7Cxpy/oRADdQ6LRrtdgeBJk&#10;bec4s13XoI9IOPuYAKYNr9HAP/xtjbu3zleePnUcixmZZcwowgCa3cH0A/szKpYv2Jnqpz9jdCWI&#10;AUYJJ8BPWwdUyrZUyTZR+rVwEpwG6m8gkuARncK2dEQlZKF/yjSa8KkIoLn3iEnlGOnwjdMvfNIR&#10;OCQNQfOWU7WK8J+RQ/EHAl1jxGTU4DX+RJ+0RcZMhEzKRiThHDtvMXon0unmW+bl35kL19T4bn9g&#10;oPFHRp4C8y8ffoyPqTAf0ox9QpPZpI0z1agJbJ19MHDYGPxnQ1t4ZuWh++LliDt2FJnL8hDo3Ao1&#10;/uMd/OGjunjv05qo3cLewPhn+m3vfcyAhIA0bO2ImkYdm6M2g6jPmtL/Y1Rcu7k96jS3xccE7j2C&#10;2r1bCJKTxmFKegbs7N1QPnc+avzlY+xcvwnJCcmwc3DB0NghGEOAnF28jKmuWac+UwOa4HpUxY/Q&#10;omkz1PysFmxaNOfxh3iX6vg+lVF7jjVr06dksrV1woefN6ASt4KvfweMGDoSg6KjkZs1HauWrcS5&#10;018xqKBKEURnml7fqJHowAg4kADas86vzwh06DeS5nOoUTJb+oR2VCz5dTYdesGexz4Ep3WncJpa&#10;wkiovNnPn9D6Uh07MZAJpM/Yjr5gO/bz6RWDsOhh6BY9nJYpzoBoE9jLmG0vmm1PwujZQ0AO4fFA&#10;OBJIL9Y5BPczAY4+D9qalyH0bY2nt69UfvfkHp49+gY/PH+IuJTJ6DYsBSMzZyGtcC4Wr92AGYuW&#10;MwKehuiULMycswiDpxajO6PpwRNnwS5qLAHUPziZYH4d4kqldB00DoEMeHrSXIYkTmF5InwIoC+h&#10;9Bo2CT1GZmHS7kOowaivRpe++E+fYHzUvptJ7wf0hM2gWLgUF8N/+xZ4LF+BLpxk78XL0LpiCepn&#10;zURHvp0J6Xxpxo6Hh38X/Pndj/Af7/wF77z/Ed4llB/Q2a/LxfrzRzUJaDPEjUpCTGIqfdBP8Ae+&#10;wTUqVuPDJRvRZN4SdI4Zhk8+rYcP6Qs2bOOCTxmEGCVk8FCHvp+CkPqt26KerSuDkdasa4M6LR3w&#10;Hs35J4yKa7Hu6K6dSB6TiCT6cSsWVaBdu0CsKF+MDp26okvHIPjyODVxPJrS1RgYNZD+YiY+plmu&#10;3aApzW5D+oXNzEZ308aNYdeyBerWrwebls1Rvz5VV9E5IfyY6qgI3fiPdAtq8j5b2buiT+/+GBY3&#10;HAHtO+HIvqPYx0BmWFoOwRuMQAYmHWiyA5m6xSYigBAG0ncM6E3/kIFHS0a+TQLC0JbAuerHCgxU&#10;2lHd2oXHwJ7+nCMV0ZPmuy1NsHf3KAYrUfQpB8C9mwWUH4EMpPXpSpMdNHAYQghlO4Kq7RsB6U3/&#10;0Z8QOjOY8eT13Jna8hoBkXFoFxEHJ92DfElen+ltjR9fPq38+sQufP/wFt5++wA/Pb6J24e24MSx&#10;Pbh79wZuf3MTly5+iZ/ePEPNmu8iqldHNLdpgBHDo7Bn7Wzs3r2NcKXBi06zq34CT7V01i49zXow&#10;o7aeYybTX8xAIBVVvyTvObEIkROn4y9UsDZt7M3PpNxdnOHi5AxHx7awoymu37gpA4eGsPcMQIMh&#10;DEKml6LGyu2oUbIU/zFzAWrQzNegT1iDDnj9dkGIHZOMmJjhaNCkpVHMPxNIF3dfZOYX4zOO8+cP&#10;asLLrxOmFJYheCDN/58+pM/ij48XUplXbEGd/PmIGJWI1q0cTTRbk75eTcIi8AR1XQYgtaWO9Anr&#10;tLI3ZtI/sDNKCwvRN6of1i5dhuULFhGMPti2YSP6RvRF1+AeCOjQBf36DIAto+WZmdkICOwCP/qL&#10;7QhOHY5Rr1FTAlaf0fv7sLdtA0dbGzRp2ADNmzVH4yaM6qn671MdP/zM2jQ3fiOVtF6jZnx56vPl&#10;aIFevaLQivOYnpSM+XPmY8vqDThbeRYtaAKDqIidB46haWbg0Z9RMIMb39BBxnzKNLemEjZh8GFH&#10;s+xCxXJl8qQyuil6pgpqv7Atj22okK2ZZL6bMQJ2YkDjQiD9qYoBTB5hAxDULw7dBww1JtuFPmZ9&#10;355w5D3oy4x/xGBG1VRJXluABhLGDoTRtXt/sxXUpF2oVPhtjbePvq58+/QBvn/yEG8e38fTb27h&#10;zdOH+P7RXbx8/BBPv76OS6eP4ODG5fj99VM8engXdy4cxo1Lp3HpzHEsL89F2eyJ2Lt1Gbbu34sF&#10;q9dh4txFiJ9eQAXNRc/4dPMRXeY7aNxMo061bNvC2dEBLfn2165dhybpffzpnXeY3mXA8g5GpE9E&#10;UDcqJMH8nGarESfdi77gR+Oz8P7uL1Br+wH8oXwN/lC2FLUKyuB9cA+a7N+JiHnzkJhCP7PGH/EO&#10;o+/WVKKSBRXoRvV4h4C+89Hn8KaSZkzPw6Dxk/DhR3XwFwJYJ1+wb4JjxVoMTUmHi5sfmrayo3m2&#10;Mb5h7WZ2jIxpoukH1iGoIZF9MCV1IsYMHQU3d2/MzpmFZQsXISqiN8JDw9CR0A2JjUN0/0GIICwh&#10;PcPh49Me/fsNwODoQQxMOGYj+Zv10aKFDT6iX+jQujka1a+LRg3roUmjhmhBID2d7NG4cSPUqlMX&#10;n0kdqdaCUi5Eu8BgRu7N0aClLVKSUzFmzFik0A9dWbEchxhZT8jKR0jsWPhG0rdjIKEo14cwCBAb&#10;mmVBZkffrRXNswvrnAmYDVWysW932HeIICyDEEiF9KQSehIaRyqlPWFs6h8CJwHbg6abVsab7fpx&#10;bMc+g9CJfmTH3vRTe0WjLWH2oH/o3pNRdmiMMf1+ApFm3p95u3AqN1WzPcttqMo0129r9PByr8wa&#10;NxTluRNxeOM8PDz/BR6cPYRH1y7g4Yn9eEV1/O6eAH2Et88e46cX3+LurWs4vHUVXnx9CQ+vnMTL&#10;Oxfx5JvruHXlS9y9ehpXjm3Fyb2r8erbh/jX73/F3958ixuXz2FAeib+Q/7ep5xQTuqfaJoUjLzD&#10;pG0MJanBO/QFM7OmoSA3H4UlczE6KQU2fPvr0Uz5BofhL9NKUGPZFvxh7lJ02bMTPfftgfvWTagx&#10;OgmJeSXIKtBm+R9ppj8l8HbIzimgKpaguZ0Lg5AGBPMz2Nq5YfzELIyZnI33PmHkXJcmk8HOh+t3&#10;wL60HCOn5aITI9ZPGBjVpDq+TyUPDOqGgdGD0ZLBw9SJkxHL4MrDrz16h/dCQEBHdOoYjBH9BiKy&#10;a0+EhEViQJ9+BsLhQ4bDzz8QnWm2O7NP3QaNUYf+rVTuT3QvbFu1QP3a/x9TfwEdVxIli6JlSWZm&#10;ZpmZmS2jzMzMzMzMJJNsgS2LmRlKzMzMaFt2d8/MnXfvXfFip3v+f1rrrCoVnpMZGTti586sDujd&#10;rTOGcID2690LI4cPw+BBQ6DP+x07dVKAbUND045huhUZcvSYCWjSjqGbzL99y05cvnQZS5euwAOe&#10;t4eLJ+JjkxSTDSVwRhMY0umjGC5H8P+e0w3Rd/ZyjGH4ldTNKIZJAY6YGAHi4LkMsUu3YD4BOY/A&#10;ms1wLPnAIXzdcB5DCObxZL9xDONzGKZnEpTTyJALCEYBnKRyJjDcjzVkWDdkmOdnDxYw8zPmr2OI&#10;XrldAXIqATmNh4C1/0wamCg/e62z2XPYf3iOwkQtChNCYPnsCv7jx3f8+l6L/FBPVBBkP3NT8LO0&#10;AL9qKpEZ6oMKAjQnLgyxfq5IIGg9P92Dv8UbhDkaI8rXCf52n2D/6hY+3z+HcG9nhPrY4HtuGNoN&#10;H4cGfYahYZuO6DFoJFp06YUmbTurSpVGPETzNeGtXuPmOMPQc5ONfO/WXTx5/AwXbtyG/qBh0O/R&#10;G3PPXkOPqzQ4gf5Y4uuN/tZfoXPmFvS2HYKpvRt2HSND6jUmG7ZF0+atsWHzLjwjYx+8cA0D6M57&#10;0VDoNG2Fbgy/uw+exJ6T59GTIbhRh97oQFPV2coBUxzcsf2DKfYdPIqZDK/Dho1G736D0LkX9Vwf&#10;fXTrq09p0B8LCNrVK1Zj46q1aHH+AjQ0gxo7OneDpVi8aCkmT52FRbxdytDdi+/r0K0HOhGM+v0H&#10;oGPHzhgzWB99e3ZDv55d0b8XWZEherC+PkaNHI3JY8aiU5eO6MDXtafhkUR4e0oImZ1p3KI1lq/d&#10;iF279uP6xcu4wuPujbtwc/aEt4u7AtkYar5xZLYJBM9gglOcLM0CBpIRx/G50QTJgDliVtYocE1g&#10;CB8+j+9jyJ5F0zKT4XX2SjId2WvwvFVK+w3i7SgCvBeZVJz2HLLdWDrr2eukdEyYcAvN0XoyL0FO&#10;nTmGg2A4AdmfYJ9CppRc5YJN++jE95Bdydhk4MGiGdfOnaT9dO8kwm3fwe7ZBcR7W+PiuqXwen+L&#10;bChhOwupWn/khjijvrIMpalxqM6KR06EP48g/F3/A//5919w/WKG+LBA5AS7IDXIBZ7mbxFib4LU&#10;YA9EuVkhN44h/fZJjJg2A60o6Bv0HwW9Dt2gP2K8cqfN6Xyb0iU2IWM2aduJJqI9teMAXGOov3bt&#10;Fm6zke/ceYgnz97g8KlzDLHtsHTRMix5+RKjPVyg4cXrnL2DBtefoMOyTXD1DsLg4ZPRRDlVGpcm&#10;zdTtxPHTcJ5MuYoac7bheoyfvxiN+V2NWnTAyHGTcOzcRTrxEehAwzLo7SdMsnFF32+OGGn8FYee&#10;vCTwDNG5U09lIAaTIUeMHk+jskCBTdxypwlTGfIJRktrTFm8FAsMFmPCxKmYNGk6Ro4exxDdAz0I&#10;5v76A9GgYSP0HTgc44cOJiP2IRC7Q79PLwzo3wejyYzjR48kOw7FiEEDyIgEJFmxfReaLQJSzNrw&#10;UeOxZs0GAvESnjx8jK/v3mPt2g1wd3SFO9lxEXXiCOo/SbOILhxCFpy0eDNGE2jjCcQJBMkksuPE&#10;hRswiv9P5P9TBLhyy/A7gwwmMzBTaRhnkB0HkTGH/w8oCSqZmZGQLQZnPME5hYAcy/A9ha8fSxAO&#10;5OtG8zUyCCTlI7pzhJghMuGSzfupL/di7vrdmETwquJaP7OX2om8cP2+DB2dO+LcpqVIcDVDoMVL&#10;uL2/g3vHduOfv3+jNC8LpVlp+Ot7NWKcLVCbn4afDNmp2gBUF+Tgv/7zb5QkBOPigQNICg/A88sn&#10;cIkmJ8LLHlmhXoh1Z9hOCUWfsZPQftY8NBk3BbqDx0K3Y08MHDYO3elkW/cahKZd+6IJ3WILdniz&#10;Tj1UwnjQiAk4cvICTly4ioNHTuPsheu4+eAZOjDMDaPm20UHqzl0ETqnbqDBQTLi5ftYeesZvpLZ&#10;NA1bo2nHHmjBcNusTQeVq2vQpDkaNW6BgaMnoBt118qt+7Fw43Z04H157aTJs9CmR3/ojp8B3WPH&#10;oP/gOSZZOqK7lRPafbbEjM/fsOvSdYJlIk3YSIwYM1HNNUuYbsdw38DOHjoOjui8ZA0GDxyCYSPH&#10;oK/+IHQigHv36Y+evfuieYtW2H3pERYztDVv2QLdqRd7Uy8O7NeH4NPHpFGj0LVHL2VaFhssRI8u&#10;DM9t2nFA0dC0Y9jm41PIuPdu38bNmzdw4/IlnKdevnn1Gvbs3ANnOxc8fPaehmMVhhKMYwm26Qy9&#10;81bRTFC/jTWgIyZQJnMQT+Zz4nSn8PnpwoQ8JG84h+FW8oACNGVUCLC+ZLcRBOR40ZNkQTExEzj4&#10;Rywisy7bgMkMz+MYnkct4SAQEJI5O05bpu5LqkimDIWxxcwsJTMu334IBgTlpKWb6zXlSVHaND8b&#10;uLy+iq0Lp+D5sZWYP3YYpgzph+OGYxDlao7KjFiUZ8SQ4ezwV10VfpZTP9Lw1NLw/Koops4MQT2B&#10;WZSRgPzoEGSG+yHK0QwZbh+RH+aB9ABHPDmyCd6fn0MzYw6aMfw04ghsOHUeGhFomq766EohPnTM&#10;NHQiuFr3GIim3fqiWZfeaEHGbNG5N3RbdiLTTcDt50Z49uELTl26jYOnL6NX3wHoxtcdNyEbnb8L&#10;3TM3oHubmpGN+cUnFCs37ISmeVu+v72arWkhwBS2JLPqkV1EGjTn/QYNm6AR2VP0a1N2dmOyjw4N&#10;hujbLtt2ofW8Fejz1Q5jbN0w3cYN+t+cMNzRF2u/2WLkvKWYOHIc5s41QI8e+mhsYwOdTybQ6zEY&#10;fUaMQe/+gwn6PujavTfPtz/6dO6MvZcfYeeF+1iyfgfPvyN6d+2iQnQP3vbsTsdMBhVz16ZdBxzi&#10;gBgxeCAHnj4GDeiHHt27oX2HTuo1wvYywDSNmqq569nzDbCb5kkcux2lRi/qQzErkwiosTQq7HTM&#10;ZvidTqBNYkgeR5Ycyccl1TN92Va67S0EIV0yD4M1NBtkyEkE2BQy41S+TxhOnyF+KsE4fc02zFy9&#10;TZmYsYsF8OsJxE0q+T3FcCu16h95MFCWFUguc+YKDKB7Hk5gjl2wgUy6AzOpOYUM5q3fVa8pTo3S&#10;lmfQrCSFIY/GJdf5HN4eW4EoH0vMnjwej8/vQ1ZMIPIIuN8/q5BLZ12Zk4zS+DCanBiUUWOW0rTk&#10;hTrB7sUlOH64h2TPz/hRnIYIyxfIDbZGiOUblER5w+X9U7y8ew0d+g1EE8MtaEztojdpJhqOm4EG&#10;g8dBr1Nv9BkyGgNGTUFbfYKyN8N3t/4EZR807dxHgbJR6y4YPWEmnn4wx/2n7/HM+Bumzl2EGeOn&#10;Ys4nK2iOXUWDvWeg88ECk49dREhYHHYfu4Btpy5RlK9Fe2pESUbrtu6EpmTfJpQKeuxQXZomXYJT&#10;uW4yqM7oyXxdO7QZO5EM3RMtu/L7u/RH9+0H0cHCHn3IjgNNLNHJ1Bor/cIwztoZ46gR9Wl2Oj98&#10;Ct2nz9H83G20n7sU3Xm9fXrpkxH7YcjAQTj54AP2XpRNEh7h2B0jdO/YlgDsxtDbTGUU5GjXoSP6&#10;0lG3p1YcSWZ988YIndq0VmamZdt26ELd2aTVnzI1PbKl/pBROHn4MI1bY4yjVDh5+jTmUSJs2rCV&#10;YZPmhYCTkDuLGm0eHfb81TQOBJGEawHrVPaHaL+5PBbQuEwmiOaS9Qz42nnryKYEqRgScdBiiEbS&#10;jIxZsoEhVsrFCEDeH0KQTed75PXLNu+DIXXh4k37aXB2KHYeOmctOk01VDnIPjOWow8Hij7ZchwZ&#10;d/rqbfWa+h/ftdnRNC7xwSghqGpyk1GWFoHAz48wZewINNTTxcktq5DsbYG3t8+iOi9VvbYiOxl1&#10;RdkoTI/Hr5Jc1BTnItT6DeJcKfiXzUJmoCNs3z7GNsOlFP4j1JRfhwEEgm4j9OnfH42p3RqOHI9G&#10;0+ah4ZgZ0Jk8Dw2GEACd+qIhma7/iEnoNmwCOg0ZhzYM3826MYQSjA3bs9PoIpu17IB3BMT9J6/x&#10;yOgzw2NvvH32Cg2OXoYOAanDW82uEwhLy8X+Y+cxd/FqrGEj7T1yHmduPcbWU1cxYroBgdYHQ2Yv&#10;xfI9x7FgOztz9RbobDuMBrceoe/ZC2htuAINmzZVbNpeJbkHYcKSdeh28RY6mVihrxXD8VtTtDe3&#10;Ryf3YLQjQ7do1Q1NHj+BpkETNBk2Fo166qPt/hMYsHEzTl17jr3n76tj8+nb2HX2HlZu2s0w3BGD&#10;+vZEf8olMS89e/RAmzZt0ZWgk0VbzjZ2eGH0Ed0I3E58rDUBKVXjzQjIMWMmq+ULc+ctxuFjJzCa&#10;A2nrui14+/EdLp89h817Tyj9J8UNhtSRixgeBXjChFPIiJPIdpOk5IthWgzGbL5WwrYATdyy4cZd&#10;mEEwihGas2EHZvGxYYsIbgm3BO00Pidz0n1nLedrNmKpgHDDXizesp8mZS+NzU7FyBLeB0n9IwHZ&#10;dsIiNBs9D71nGKIPSWnEonX1mrS4MG1lQQZqykpRV1GCNDrl2oI0lCWH4zvZ7dHpQ2igo4dhfXri&#10;7ObFiHH6jPKkEOTGhKA2JxGVmQlw/fSITjsPRQTp/6nLQbN23dF99HQ0IZv0oHDXYwhs3KwFWs5e&#10;gkZSnkWt16RlKzQhk+iNnITGE6ajxYoN0B02kYw0Ezo9hkHTkSzYYxCakBU7DhyFPgRm14Gj0br/&#10;UKUtW3QfgMFk0OmzF2P3odO49dIIXagL31g7QnOcYDx8ERoTW5x4+RlhMSk4fO46zl67j2OX72Ld&#10;vuOYt2w95nFEHjh9BUcu3qZO2gy9voOhM2w8NHOWYX1IKHrS7ffQ57m06gw9On5No2YqtLfsSH3X&#10;ZyjGz1iI7nTv7cxs0PTEZejSGDXg9+jtPQqd/sOhN2sBGh04jLYbd0ATGIDml29h8aN32CmLo3gs&#10;3X8FUiF/7vYbtG7ZDH1pYEQ3duzYAV26dEYvOvepM+Zh6KgxuHnrDmyPHcLR7Zuo7TuhOYEq5WVt&#10;CMhWZMfVy1fS8PXHhTMX4GT9DbOmz4Re01YkglF4+/IdAb8HqwkOQ4JkEY85BNxUgktyiONpWMTU&#10;yDGBGm8mw7M44mliYngrGnMijYkATcKypHAMeEzkc2MIXmFcYVQBsBgdQ5qThfIdZNhpdOIGvJ25&#10;aiuG0LV3nbQYXSYvQedJi1Tld7+Zy9F3xjKG7TXUjJnx2rQAZ3wnI1ZlJeK///t/oSQzFQVhnsjw&#10;tYX222s8PnsCEyaMw+D+vbBr2UzsWTKdzzsi6OtbhDmYIpUGpTovDWHWJtR+BM7k2RwBCzGIzNN5&#10;0Ci07z8EXXnImo/GLVtS47RQJVmNe/ZGMwHkzAVosZAhe/RU6DCM6oyeBd2J86AzaAz/Hw5NOzIN&#10;WbE3He7gsdPRk2zZjmBo3WMAmnXugYZ03w2btUNPfseda3fQ/ugV6Gw+THC8gu6eMyiv+o5t+05g&#10;38lL2LL1ADZvO4DtB07gwJlrOEgzNHf1VoycPB9jF65USwE0Yyah0aLV2EezdPnuU9x/9RErdx/B&#10;wvXbMGrmIrVHjm7zlmhBIHTtPRjDl65GIxMLNKXhafzkIXR57br9B3Jw8fxPn4X+4PHQd3FFAytr&#10;NA8JxvrdZ7DkwCU117/p1G3sY8hu3aI5unfvoirF27VvTx3ZCX1790IXhuXOHTvC9JslLrdtgxAa&#10;ytbUkt26UDd2JnDpsJvT2HTg/6JJ9QcPp9PvCv2hwxHq7oD/87sGN86fx64Dp7Bjzwms33UE6yk1&#10;lmwgOxKQs3hMJogkjPenppP0y3QCSOacZVpwsuFGhuhNmCq5QwJyGvXgND4uaRwB7RyG7Rl8/ax1&#10;u7BgLbUqQblqy0HFjgt5LCIrzudz8joxN20nLFDf0Z/asduUJehJIEpdI8N+vaamrFhbU0FWpDv+&#10;VV2OmsJs1NMx11WVoSQnHf/UVaC+JBOxDu8QbGmCCcNHYOTgfti3fA7iPSzIoKH4p6YIVw7tRZ8B&#10;wzCcoXfsxBkYP38Fhk6ag34TZ0KfnTRw/HT0HzcN7Xv2Q5chI9C+Vz907EEwdusJvQFD0bDvQDRi&#10;OGpEZ92IoNLTH4yGBJ3OQHZovxHQlWLXngMZwvui1/Dx6DB8Ijr2H4E2fYagVfd+1JPd0a3PAIxm&#10;eL9Mo6HZfACauasx390LwUlZOPv0FTS32en+AZhgZIaTt5/j1M3HWLPzMFYy7Jy8fg8nr97Hik17&#10;sYYM8uidCVbtOowZ85fjxLkrePz0Dd5TK25hSL356DlmLFpFULZV7lYqutsPHIeWdo4qE9Bw4DA0&#10;FPmxfS8a8DnNgaPoce8pGqygyD97HYv3noMh3f+aEzew+8xdHDr/CKNGDiPwOqBb547o1q0betHM&#10;dOvSFW3btqVrH4/3i2fBbOdq/Lf9ZzxYv5JA7KwqfJpT4/bq2V0ly3tLjnLgABzbtx3B9u/hS9nk&#10;bfUGVYUZWMhr3MwBuWPfUWzfdQybdx/FKg7M5QSOOGcp8RpAlho+d41ixHlrd2ImQTeVABqzeJ1y&#10;1CMXruGxTrHkfD6/fOs+rNtxSAF75uodWLJxj5ppWbhuN8P0Pqxn227dfQwryZST+bhU7Iyg1uw/&#10;909RRo+psgRB6iaXy0xQvaYqP0tbWZSD72VF+F1bjr/rv6MsK5n3qxQw08L88E91KYoSQqG0ZZwP&#10;Lm5bT13UDj1at8C53WuwcPJEjJo4DTv3HsTYmfPRb/BIlRTuT1E9dpoBhk2fhxEU1S269ETv4aPR&#10;hE61E1/Trk9/tOlGjTRiFBp36Iwm/Qaj0cDhaMjQqNuZIKWzlfRPw4EjoTtgDPTofBvQ2Gh6D4UO&#10;w3SDfiOh6aYPHTKnbpsu0PD5PgNGwtvTH5q7j6DpOwjzr9zAC3tnjCH76vBzW+o2h665BTRm5tRV&#10;O3Hq/E08fv0ZJ6/cxcqVm3H77jM8MDLBxh0HcfrMFXy0dCA492Hv/qN4Sn1qaeuMh09f49Txs3hr&#10;Yoa2XfTRUGogW7dG535kcWrbJh26o+NRhmqelx6jg86IidC7d4/nPQQ7Lz3Egv1nseHEdWw6dh1r&#10;D1yE4Yk7GE827MLw24VgbN++HRo3aUqX3xLDevbE8n590LppMxyaOQN6Gh3YX7+JAT3otKkb1xpM&#10;xvZlM7B5yUysXjQDi2ZPwd2z+5AdG4Ty3CT8qqvCXz+qMYNudyNZcfuhU9jJYwulxBq62LVkyTUE&#10;5aL1u/+kfKgFhf3mr92FuWRNySWO42P6M5cRiGupCw0xnKZDDNDSjfuwa99JbGTUWMxBOovgnUvD&#10;s4SfNY/6VOap1+84jE0E/goOcCnKnUBHPomhXWZxWoxbgNZj5qPzFKn6Xlav+VVXrZXEtbDhDzLj&#10;r7oaVBfmoq6sANUFWShLCqc5yUddSQGS/BzxH3VlKIgNQZzVC/Tq0R/dunbBkGFDsXz5IgJyMhat&#10;3QzDbbspatdh65ZtZMlpmDBrHiZPn0UmG4hug0Zg6LgpGE091aR5azQjCJu2acPwLVXNdK2tWkG3&#10;oR5aGRig4dDxaNiEOq3PILLmEOgMHgNdcb8EpC71o15/grRzX+j2HQ6drv2gad4O/YZPwHgJpXSV&#10;OmTjRmt20xW3go6mAfSOnIHe+RtKzzWYtRAtdx9Hv7mGMDBYjiMnLuKTqSXOkSF37TyANx+/4sGb&#10;T1i9ehM+fDTHvRfvsGfvYbx98xFfzS1h4+iGIweOwNbJEZNmLOJg6qGmM2XBlQ41raZFBzSkTtN0&#10;7IoGDKG6NDI9H77CIQJwyaFLmL7jzx40C/dcpKNdj6m8/hFt6ZbbtEI/hurhXTtjetduWNC9BxYN&#10;7IdjK+bi5ubV2D58OAxpspYwBD4+sgqXts7DOoNJmDd1DCZNGIMnN87i3rl9SKfMig1wRXygM8rz&#10;U3H99gOG0Z1kx2OUKKew7eApbKVU2Xf4NE6cuoCLF6/i+d17ePfiNY4zEsxbux2LeP4Ga+mwJd9I&#10;8yHlZMPmr0b/6X8qfaREbA0lzxaCfC3N38L1f+aapehWQvN8hnHlrAnazXuOYePOY1jO8/4fdy4a&#10;VKYJe05fSqYkM1bkZ2r/859/UF9egr8ISgHjj6pyVBXkooog/FlRjFh3K/xdlofSGF/UZMQixu4j&#10;/i7Ngrf5ewycsUBNi3Xs2RdtOrRH/8lz6Ox6YfJCQ4weN4kUvgmjxkzATGrDCZOnY9D4KdRZ/dFB&#10;fwg69ewFPTJAM5oZKdlqTkGuR+fasGFj6DVrDp22PaAjha6Nm6klmzpNW9BIUB9SJ+oxNOv2oPPu&#10;1hu61Hm6XQWUQ9GuWx+s3rwXE3YcQdPDF9CgZSdoWndHizXboHfiChp8sIDOqo1osO8Q9Mzsofv+&#10;KxrQgLTeeQgzeS03rt2FtZMn9tMU3X/wBDZufthKcD548BR2Hr7YtGEbjN8bw8bSDn4BWuzZtgsB&#10;fn4YPWkWmvGcpPK7Zfsu6DNuKk7ExENDWdGA0kTTjmH15Xus3Xces3ec/rMTwyYaqa0n0K55U4xo&#10;z3BMVpxAII7j/WnUjLNpYmZ264pe1KejqRu/jhiJlyvm4+jWvTDcfgTr9pyE0emVMJw5FgbTxsJw&#10;zmSsWjADZ/dtwYcHVxDi+g35yRGoKcmFuZmJmjVZQNZaseUAQXQQG2nk9hw7h0OnL+D4mYt48vgp&#10;LD+b4OXDp9jLx+dv2IWN2w9hmUwKEEDzGc4nLNpEbbkcgxlmxy1cDwMO9qUbeT4E3LJNdM8bdmOB&#10;gJHMOYZgmyGzN2RYmZNeRXZcxiizYN0elVaSOWqpo+wydSn1OjVjVVmBNjXUF7VlhfhFnfiztpJH&#10;FX7WVOL3dwKTYJQZmNz4SPxTVYyy9Fj8LMlBboANWg0ai2GTZtN1jlJg7EvQ9evRHsPGDkXvEcPQ&#10;o/8AdOs/CB1798WEuQswawk1Qp9+6D9suJqFaMuR35WvaUxGaUMxLtNdDZs0gW6DBtAZuRg6nfSh&#10;266H2kWhgV4j6DYhQMmUCpwEsS71mi6NkC6NhB71asNOPdGAYXL4iMm4HxYLzeSFZMUO0DO3w/4v&#10;9mhs64me3qHQ7NgLnROnoHv9ERocPA9dOr8GZEldasheE2djH0PyNytHXLlxD2cvXoezuz/27DuC&#10;pw+fwcUnANu37YGVpY2acguLiMX2jdthZ2MNTdueKifaa/A4GK7ahBDfIAw8c5mA5HnRXDQYORHz&#10;9l5U+23L3tuLj91GUw66wb26YWyvLuhPVhzRrjXGtCMwObDHE4ATunfD7oVTsHMSB3bX7vjbwRwb&#10;FyzB2l0nGIGO4NJRhsolU7Fj6RTMnTgSy+ZPwYkda2H94THC3SyQGRWEUiloyUrBPIbJ5buOYw4Z&#10;S8KwAGTl9v1KG6/cSXDuOYztB0/g9LnL2LL/OFZtJ2jloK4UHb2GIDagQRn173z2SLrvWcu306Hv&#10;wWKG5cX8vGV8neHmfZjB75LUzywV+terwgwpRZtE976Q3z+AJkamKGWOvPu0JfKaek11Sb62tjgL&#10;VUV5+E4jU5GZjH+oG+sqy/GjthqV+ZkoSIlDNVlSa/0ZP2hmkgNdMX7KHAyYOBX9qAsnLlmJngyj&#10;nUZMwEgiXlIfrXgMWrQSLdp1QouO3dCaYrv/iDEYNJJue9AQdGBIFhHerD01Uveeqm5PFl3pEowN&#10;h9ONdh4EnZ4joNNlKENeN/ReewBNe/P/lh3VITMqOs1ak0lbQKcxgUmg6vIcGnTqjj5Dx+LQ9Sdk&#10;o37Qad0TusZWOBsQDc2919C18YTO3kPQ2boDem8+Q89DC11nf/WaBreeQ3PnJVqu2441azbBjGH7&#10;8cuPuHPrPvwDw7Bz9yF8+vgZzl5+OH3kBHzIlD5evgRkNPbu2ocG7XthxooNGMu2+WRihf37j6E7&#10;jYtOb+rbrj2hadMJo49ewtYjNC4XH6HHwKHoQOB1Jgj78Nr7tmlNQLbGYLrmcQTjNDLlFLLj4O5d&#10;MZD/bxo9CkmHtiDs2hks33GUBuEoThw/g8/nV2Hn4ilYPXc8ZowfDX8HY3haGiMnNhQlWYnsvyj8&#10;7/+sJ+h7oVGLtioj0IN9dWwdZRTNyAQy5rTlm7GUEWUNr3E7jc4mgnITmXPX/hPYe+Qs2WwHn6c7&#10;FpNiyLBNEEluctaKrVjIx5aSEedTLy4WYPKYwzAtJmg62VRK07qR/SQcy/sWcSCMJqsKOAWwKmE+&#10;b1W9prwkW5ubEIVCnnBtcSZ+leThnx91DNsFqMmMR0lypJqHriUbykxLdqANKlJDoD9wFLXDAvQe&#10;Ox3DJ87CyCVr0Z2mZLTBKgxmuOtIZ9uFhqEN9d7gqfPQuheZkOzXtWtHFZaFFaV6ZeiY8WhFR63K&#10;yMh6UrXdbNkx6HToC52O1F8d9dFv3jpcMHbCqO1nGXL5eAd2bnuG6fZ9CEoynwCyGYGs1wR6nXuj&#10;y6DhaDFgPLXbSDRo1wctTW2hIdhmX7gFzYip0J23GLrL10LHcC2143LoMuQ03XcaLb45oW9QDEZ5&#10;aaF36Q5mTJwBE+OvePfZAq+ev0ZMcga2bNwGRzsnOHj44PG9B2pFnhsZMkAbjklz6Qzp/reTWZt2&#10;6ImFxhZo9sUWXdZsoIzoT0BSlgwcgeNXn2PNxl3o2bkD2hCIrWlUDEYOQG/q5b40QvoE5ADejurQ&#10;DiPbtcH0du2wnkA+ssYQpu9eIvb+BXygo19GppIluzsIni9XNmPjoilYMXssRur3gfHja4j1dUFF&#10;QTaK0hNQTFBWFWTg1vnjOLhtNVq1bYE3UyfQkKxQxbSjyHJSwT1r9VaG3T3YTIMj7LierLmFem85&#10;gTqfg3SJ5CvJlksYlkfMX4fJDMVzGZIX8z2iSWfSoIhWlM9YyPBtwMckMT5s7iq69WXoQ0Dq002P&#10;43dJ4r3vjKV02GvQddLCek2Y3UdtYUYiPE2f49aeVShNDUdhbCDyEsNRRzf93//rH+rGElTlEZD5&#10;GajjBcXbvEB3inR9gm4oP3QKrfuUjfuhP34mBk+fj+4cdZ0nzELbfsPQio62FY2OpF6aU8x36tsP&#10;jdSalWZo3revWoHXlEBszsZv2oYsOWQSdMcxRHcdQrD1gqZZN7XFxppdZ9Fq8BQ+PoyGYDAByc4V&#10;wLbpDb1WnaFDw6DXnc6aIbFRh67oPn4WnfckxawNP9I9v/2Cu19soJm1BDpsTJ2V69Bg8WpoPEIw&#10;KSoFjZ59hGbIZDQaMR1dvrlgcXAc9Iw+Ye7U2XBx8sD9hy/x7YsVohPTcGzfYWiDwnDpyk18MTWF&#10;HcFpamwKM1snTF+4Eu/MrNCsbTc0m22InievoC3NVuOnT6Fp31Vpx0VXHmB4j45o27YVWrVugea8&#10;/n7UicPIfgMIxJkdOmI+I8Yi3q6gZlzerRsOz5qOncvmo3DDQpxftgjld47g7tV71HMEBmXGgWOn&#10;MalDSyybOQHn92zAzDGjcG3pAnx88xyVBRL1ylCeGYet61Zh9UrKJZpJp8f3MWAGtT0Bpap6yFoD&#10;GX6lAHfCkvVYsGkXVu04gHUE5Kbdh7GLhmfv0dPYS/OzdOs+tTRB5rslMS7lYAYE4GxZLcjoKNp0&#10;AQ2NOPSpS6gPaYLGLd5IbbhO1VSO5zGF71tINp1Gdh65YF29piA1TvvXj1o1z6x1MMWFnavg/pqj&#10;yvkDKnMS4fDwPPJj/BBk8xE1pUXUjPF03jX4X3UF6MWwOdCAIXrMdAyYuxwDFq7BmGWb0GvkFHQc&#10;Mg5D5y5B5yFj0FaWdEpxQss2ynEKKBuxAxqTCdt0FRfaHK3Z+C1oYsZS4E5eZIjO1HuNBk9F57kb&#10;8eAzGWvaUhw3dqc7ZajuPYEabBR0Og9GA5qcBq3pVnvTUfcaCF3qRp12ZOAJc6EhGHU7DUFzBw9V&#10;yW0aFAlNYzLwiIkM1Qehs2w1dJ4ZY5RPONrbeKOdVygakkUbjJoBjeFG9HQLQJMPX7B4hgGCQqJw&#10;7eIN+HoHwMnbT+0km5Ccjt1bqR+/2eDdexN8+vAZOw4ex3KaHx1LezS7cZ/nq6+KGDqdvIhGA0bw&#10;vPtAZ+hI6HfpgKF9eqIFXXSTZhycZMdJDMuT2rfH5q5dsZlacVWP7ljE20V045PbtMO2Lj3gv24Z&#10;Tp4/gfsGs1D19R1miGNlpy/edQrzGzbByOat0FOnEWbydoymCdIMZsP1zVOkBgci1OQD3q1agKIV&#10;8/C/txmiYN82BF28iBOMEis3HVCLrmYQPDJtJ+mdxfzcDbuPYCNZcseBkzh+8hKO8TrW7zlCM7JX&#10;lZmNl7zjwg1qClES3WKOJBkuMzKLSVBS1SOFutMIxoUSuqVgl89P5XvH8b2Sf5xAZl62YU+9pq6k&#10;WPuLpqWMIbk0Jw1pWi8U56aiNCMOJXHBZEgt0kKcUJmbQprPRh0NTUlaHIqzU1CeHYdX165iyaJ1&#10;GDJ6Bpr3ZFgeNgXdp8xF13EzMHjRRurKWegzfjoBOgFt+g1HGwp5cZvtaHhaU0c1atP2T6EoAanX&#10;tCW69ulPLbQXiwiUsbMW4OCxs/AITcG0nRcxa/91NOg7HQ16T4SmK8P7+GXUlZOg14ssKumdLr3R&#10;UFx2xx5oN2YqdPrxdWTGjlefQNfEDg8i6W4btaTpod48dAwNZN2ylQO6Pv2IbvZe6GjmgDY0OV0d&#10;fdDM0gkagrIpHbjuUyPspANPyynAdRqS6OgEXKKxsbayhXeglrrtFB4+folDx89i2eGz0P38BTOc&#10;vTDdMxCtzlyBjm5jOv4haPXkMRow3Go6MkpMm4L+NC7jBuljQK+u6Mhw3LxVc3To0AY9u3XGGjLi&#10;Thq6bQTm9i5dsYr6enWPHujXuDFi1y/HppFDkW/xGnEfXmEFB8TCfWdh0KgJZrVsi0mULaOatcIE&#10;HoN0m+MO2+VB2+540K4nrGfOwTOD+bgzfBziLb7A5Y0RgbMFS6Yb4OqWnX+KJAjEGQTPAoLGkGwn&#10;tZ+bd0l0Oow1Ow9hLY8d1JLjROtJidq8VUpzGlALLmZoXrxxN0G2FXMZolcQtPI5U/n/9OXbFItK&#10;TlNViNPkDJKEN6USgV+vSQ8P0YbYGSPE5j3KCcC/ftYgPdwX6Vo3/K6rwn/QSds9vohg0weoy0/B&#10;j4J0VBdmITcxAsUZyYop/+M//0JtZSkyk6Lg62CN00ePYw9pfMDQiWg7aiY66I9A96Hj0YvOW5aD&#10;9mM47zJktAJhU7Jh246dyZotoSdOWfKKzdujW19qqAkLsGPnTjx6ZoT1979g8O4baLzyJDTjN+Kl&#10;ewym7r4HnVFLoNt/ODubobvPEAKTt137oM3AkWho7YZG15+iRbfhaEiALbT3Rq++g+nGCfzNu6gX&#10;F6DRpVto6quF5s0ndHj3Fa3NbdH66Rs0OncXLTyCoHvpNhrMXw1dMsSruw8QGB6DD68/IC4lA2tX&#10;rsezZ29w7MxFbGBIG3TuOtq7+cHAPxzd7jzDBBcv6N2lkdJo0P7tazQePgUdhpLReX66g0dj5Lgx&#10;GDFQH+OHDMDcccMwZlAfdO3UHl07tkWrdq0wqWc3GLRtp9hxcvt2GMpocnrkSOxp1wUJNDLG504g&#10;6u55XDp2AuMHDEb7Jk0xkK8ZwUE9pllLTGxO3UmTN5uR6PiUyTDo3Rf9dZvAsN8gbOijj1k9e2LZ&#10;iJFYR6d+nGw3lkZmJsEipmQKdZ6w5CICahHBtWrbAZUgX73jIDbvOYo9h0+pJaoylSi6URb6z+P7&#10;pMpH5qVnrtiuQrOssV659aAqphi/aAN1KTUmgajSPTQ38whg0axDDdbUa379qNaWZqfh7x81qCsr&#10;RI0ALTqIxkWLWFcz5MUGoba8CPFBbnhxcD2KIhyQEx+CAq0LiiM8kBfuiVDL10j1+YIYOyOEmz9C&#10;WXIYfpbloTojBBYPr+Hwtl3oNWQi2umPRffJBug2YhLaERTtCcymbTuoqphGdMSy1EBXFudzREtJ&#10;l0anJeZ/CMS4MZOw5IY5Bmy6iOn7b+PYSyvqMg/YaVOgkVrH3sPYuQy9/ccQkARmD3000ufttqPQ&#10;dfKFzrBpaOXsh5bvLDB1EpmVzzWgjmvQk2HdwBCteB59h5NFye5jvnxBo4Y0RBwo7em6Nd+socfH&#10;NEbv0Hf9dkSHx+Lli3d4a/QRn75YYtOm7dh25hqaPH8Lfe9Q7A2IwHbfEAy0cUbDGw/QyNiE7N8O&#10;HV68ICP2h9X7B9SN3XnePTH8wAG0b9oEk4YPw7QxQzFz/AjMHjMYexfNhMHYYdDv2QX9afgW08gs&#10;bNMe89hWszp0wPzu3bGQbJm53gDrJ4zFfzF6jezTl9qbEqgtwUwdPrZJSwwjKGczAg1u0wG9Cc6R&#10;Pftj3ahxcFi0EAknDyH16jGMW7UbeydPxcQBgxRjzVguBbLy6wPUkHS7Umi7eP0OspuAbDcWb9qr&#10;QLmd5mYd9eSmbQdpanZj3kpqQzKqaMS5ZEIB8RKGeVnkL3PUkhAfQV0qa25mrdzK12/HRFmyQMCK&#10;yZm6dGO9pro4X1tTToNSlI3spDgK3UJ8J8ulBHuhKDMFicGuyJBKnrJ81OZGYXy/HgSrB+LD/VGd&#10;GYYIDyv8VV2CUPOHiDB7gEwyajXZM/jbS2QFOyM7yI7uOwKZvK1MD8HLi2ew0mARls6mw+7UG02o&#10;75p36IamraknmzZHQ1mYz0bUbdMTDRq1wgyTWGy0TKSLHg5N7+nQG2mITgv3Ysi642g/YAxdah80&#10;6j8CDYdPR+MRU+hWR0NPpg6pH/XYkDoWTtCZtAh6H2hijEwxfv4SaCgXdAaToeSWRktPV1cZn1Zf&#10;v0JvwXI06E8X3rU3+q/biUZf7aH74SN039HgkBEfPHnFkGyEQweOY9rxi2j54DUa2bhhEIE41coZ&#10;2/zCMcjWGZqHr9DIkiw7Zz7BPxhtDhyBhtqzODUMTXjdsjCtFQdFt3690Kt7Z7QggNrRNc+fOBLt&#10;O3bCvAkjMGOkPlZOGooxvbtheqsWmEdQziHYplLaTKS2/EqWzb2wC2kPL0FDvdi8dVvI7mVSHLxw&#10;6iTMGDaUbrwjJrTvhLEdOmFR5x5Y0q03Tg8ajo/Hj6DGxY6GZQ0MlqzBha07sW/6VLWabwYNxYx/&#10;HfAUhmJhsrmrtzHMytKE9dR9BOgGmhtGP8WYvF3DcLyCoJtDNz5x6QaG+c1qPlzMlYRqyT/KXPdg&#10;GqSJZEgDKcZYson+gK+lPl+8dme9Ji8xUvv7exV+1VQoEMrsS3VpgZqbluT3r9pq/KgoQiFDcjE1&#10;48PTe5EX6YLXZ3fD6c0VnNq2AqfWL4Tnm2soiXTDq4Nr4P3uNnLDPBDnboF/ytKQTc1Zm5sEP5Nn&#10;+JEVi3/yqE8TAlCU4AvbF3fw/tIxtOzQC7qt2qIhhXdDah7dbmPRoFkb9Fl9Eh1vuqpQp9OZYbhF&#10;RzSg5tO06ws9AkaH+rBxXzpm/ZHQ6ydz2HSucl+KKrYehu5zgoiuXI96TnfKIrXkQKcPgdqiNRqQ&#10;oRuQEXWozXQHD0PDMePR+Qp1aZcBfM0gOvm2mGzjgKYMzw1MPkP35Fk0fmKEplcfQvPhG5ox9M/w&#10;jcBc/0ic1sagh6kN2ts7o8FbMzSzsIXmym00EgdN0Iw7dRLt9uyB47s3sPsoOVA+TnDM27IZW7Zu&#10;4vXpQn/YYHWdq+bPxM2T+2D04DYun9iLdfMmY1SfzpjcvQsWMlwvaNceSzp1xNqhA3Cu25/157Il&#10;SiuG9OZkwVadu2G54Qoc2boGI8jwozp2wWgayJmdu2Nn74FwWLwEpgcPIPLOVbQdO1/NzMyaMR9n&#10;5hrgweWbMFy/k6F6swLehIV01Wu2qRmYpXTKAiBhNKkAn8v/DTftwXqZEtx9FFt3UlNu2092pDsm&#10;A04lKKUiaiU15+odh7GO4dqAhkbW3czm+yWsiySYxu+fvXJLvaY8N0lbVZCD2uJclBfmUAfGoSYn&#10;mXqxmiE7B/WVxQSVJQK+PkVeeiyiHd6iKMwR8a4mqM5NQLjtK7w6tQGB5nfg9vYCnIzvwdvsFWqL&#10;svhZMTi5ZBgOr5yDzXOnwtf8ARxe3sSFPVvwKy8ahXGBeH/+KP6rKAn/lCbi5Jb1qvP0GLIb9JgI&#10;vZYdoNOwMRqNXEmd15QsSDZr2Y6g7Qy9Ln2hy8bVIxgbkQUb9x5K3ThQOWqdXgPQmAzQZM9pNHz2&#10;Frq7DkBn+iI0vngVDTr2gV7btmqnMV2KeKlf1OneC437D6b56YMGQ4eg4az50JO6xvad0cZwLRru&#10;PoDmV29C99FTvq8Nmt1/igN02qv8o3AyNA4bAyIx0isYTV9/QqMPZjQwFmjAsN1kzgK0mrcE+gT5&#10;6fs30P7yJZhc5eCiidMjozfo0kuFbE8LI0R5OyIzwh8pkQH4+OwWls2dgGmj9PH02lFkRXox4rhj&#10;xugBGK/fC+NbtcLklq0wi0w4X7bRk6UTbciIZMUW7anBu/ZA547dMLJVO/Tka4YyvE/kgJtIQC7v&#10;1ReXh49B1YMziLt0EJeuPsN4g7UEzXbMWbIaJ3fI1B+1HEEkC/mHzl6hdpNQJocgncmwOn7BWlWU&#10;O1NqFcXkkPnWMmRvpa7evucYVjKcj160FhMMpIJ8g2LSTTQ/K2h8lm3fDwMCezIBO4afM5tacsYy&#10;WRi2jmAsztUWZ6SgvqoEWXFhKM9LQ0lqLCrzsnikEnBpyGFjpAbYIoVHdqgzitNi6KgjeEShihrz&#10;e0kOKlLCUcQj1O0bkkJc8fLMLuQE26AyMxI5Ud6I9rWGg9E1RDt9xOHV8/H8xAa4fniAfRsMMLRz&#10;e7w8txM3D+9QjNFWtGSHHtBtTcaS6b6uZDw6RZ1eU9VMi07bXmjIUNSQwG3Yvjsade9PIA6ALm/1&#10;epDVutFRy0rDGYvQcM1mNJKpvxu3oHP5Gpo+fAqdxo2UTtWTNMvAUWjQbxgZthP0+vZHo94D0HDI&#10;cOgNGkl21GfIJxvTHDSSAg0rK+guWMnnxqEljclMRy8Mp2tuY2qNltSHeraOaPiSId3YHLpfrKDH&#10;gdTjzmOYuDsiOj4KO20t4PD8KkqD7bFj8waldzVk9xvXriLYxRo+394hOoASKMQbqVH+iA92w9NL&#10;h9C3azvsXDIFYc7mcPzyHoumjcLepXOwhEw6eugwNXhbtpZ9edoRjJ0UGGUWbPmypZjetw9W9BuI&#10;GZ174cjIEXg9axK+jRqFiOFDUen4DS8uXsLweWuUcVm4dhtBR1ASiAvE7RIkg2Yuw7j5a2k2qPMI&#10;WAnBwmxTV/4Bo+y3I4v9RRPKHPYGgk5SQZIEH0gg689YSuCtx9INe7CaDCmzOIZyy+cHzFuJ8QvX&#10;Yh6d+LQl1Ix1VcVaSdfUVZagrryQIbkQZZlJ+FmYQTCmo4aP/ayuQHVJHsqyUlBBsOZEBqGmOAc1&#10;Jfl01tkoSo5BDTVnSpA70jm6k7w+I4thOi/KBz+Ks1EY66+S6Vo69gCzF/zMAmRGusPX9DEywlwQ&#10;5/QeKV6mKE/2xZu7V+jCJ5DZBqI1Ga4Jw06j1rLOow10CULdFgzlPPQYfhqyA/TadkRjqSGUkrMu&#10;fdCQnSvLFnQInrZjCF4Cu/GxM9CdbkCm645tVnZqiYJuc2pT6jQdfZqekZPQkOyh26UbGkk5m7Ak&#10;hb/eIBqjIZIbpMbr1B06+09DZ9kG6syZ0PB9DckGuhdvo8lXKzQ3MoburcfQefiCGtMMeqZfoMvv&#10;6370JI6/uAWbF1dwxdoEAdamBNYsnKG00fC8daTesU1X/F2UBq2Xo1qLHu7vSTb0R4CXKxLDA1Ge&#10;EY7nF3fi3omVePb4PL5+oR5t1Ah7Fs7AilmTsXKRAaZPnoiGZMjWZMBOvfth5OgxWGywABc3rcWq&#10;Hn1gNncG1jduB4c1W5FEsonfsAyZmxZi94jR/64MFG24DQvWbVOsKFU7S2lcZtKUTFi0DgsJxEUE&#10;63QxOGTK2QTQDGpyyRdOpeaTJQxzV+9QoJRtTtbtOkSG3YGRC9Zg+JwVmMr3LJcqIBoameUx4PcY&#10;8PvGkEFlu73JUihRnJ6qLc5KRmFyNMV1LPKj/VCdT50Xp0VJTipSw31RkpmM0uxkBcDsqJA/+cby&#10;YoI2ASkhvvjn1w+1YvD3j2okun9GTpANgRuLzBA3lJFZK7KT+H8SKigBCuj8Ejy/Ij/Wj3IgkUbn&#10;BXxMHsDJ6Do8Pt5BapAjiqNckR7sgPlkoQ4TZqP94HFozo7TJXj06Apl+q+hFErwkP2v9QikxhLe&#10;CUAFyk49CMau6DSCoZZhu8XOPdAZOxU6BOWEt59VnrNhKwKZrKszbiYNzjw6cjKrALB7XzSkc9Vt&#10;RuYcTCMzcISqg9ShE9VZuZNh3witaMA6v3oM/Qd3oXviLPS27EaD89ehc/MRdF69h465NVocPIoG&#10;DO0TT+0HGw4u30xw4cpZ9B4zDMvnTsPcedPQZcE8Faob8JxbzV2EtQsXINDsKeLcLJAf4Yc0AjJO&#10;64MYf1ckRQYi1MsekV42sH3/CG52pli9YDqWzZmKGWOGY9jgAdi+eZ3a2axbn37o1LU7pk+bCgO6&#10;5LOzpuAW5YcfteXJhQvxjgDUku3r7h/HX4lxOHr4DCZRH85esRELCMIFBN18gnbZhh2YT5c8kYAZ&#10;ayDb49HQLF2vZkymkRElvApTSpifKeAku4pJmUldOJ9AXrxtr5o+nE1WHU+dOYuhecn67XzdJoJ6&#10;E+bwPWMMVlKXrpZ1SPWaoqw0raRucuJDVX4x2tse1UW5yEmMQnygB7LJahkEaGlehnq8mtqyhnqw&#10;NI0mhCCuI4P+qizHf/yuV4WcdXyunCBNpM5McP/K10UjPyFCJdXzCPCyFN7PiEWG1gMFsQE8/Pj6&#10;WMS4fILx7RMIsnyJcPs3BKUD0oOs8fneeWzYsJUXRHe3gA2ybhdaMbQ2o55TgKT2kzAlywBkOxPd&#10;tp0ITIZUhqumZLPGo6egKR10w2VroLtiExqwkRWoBcQtWqIh3bTO5NlkwLFo0qs/mvYdpACuS9Zt&#10;KEskunEQDBsNXRqaJjbuaD1xBhnyFEbupaNfycHyjoxILdVAkuzP30H3tTF0rOyhmbMUy768xmiy&#10;4eLbl5EQ7IqIQDdo+vSH/oJFePLmHiZOnUW27kJ93J+DZgAmGa5Cyx76SPP+gsRAF2SHs22SoxDu&#10;YsHQ7Yk8tnlCqBccTJ/j5Z0TaE/t27ZdG3Tq3AmTBw6Afp++8DZ+iVGjRqJf/34YPGQQeun3xYhe&#10;vTFz2CA8374DVmNGIWj2NBSf24aK05tRcfUw3u3eg75Tl2A6GXDWyk1YRM04e/UWxZILyGJzCZyJ&#10;BmsI2HW8v0XNzkxaIvPYWzCFABtHMM6RZQo0IwLKWdSVUwnUqQTuXH7Gso0y87INIw2WY7F8LgE/&#10;YeEaTCQIR81fiaGzDNFj4vx6TVVRrraytBjVDMe58eGoKc3Hr+81DM1lqCzIQrybKT6d34Gasnyy&#10;YyoHeQH+85/f+EmHLWG8Ki+Tj+Wqip+60iIUpSYwrMSiPCsRlTkpqMrPRC3DeU1WArLCvVCXn0Fz&#10;k43vZN8a0aQEb5KfLWJcTQneTwRqFLJi/JCfEonipFAKdxf4mD9jKO6LgROmot/EWZh18DwGyWq0&#10;qQvRfdQktJbpRgJLt3FjsiYZjWBqSOGuR5Hfqu9AaIYNR6NnL6BHca47bhp02ndQC6t0mzWni6Ye&#10;nTwHOqMnQY86VBLvDZs1U/nOxtSROtSoDduSKfvpo+HgMQzPA9HhwWNoqCl1hwxFp9GjoDG3gs6i&#10;VdC9fg861Iya56+x+e5VRL2+jOfXjqHz0ztosH8XNGMmQG/aDGjItj2HjgZ+leHmhfOqOlyHEqP9&#10;1p3oJnvw9BkOf4ZiJ+NnSPS0QbbWU9UG1DDCZCeEIz8tVqXcGuo1VOus+/XojEE9e6Jfzx54feEw&#10;8rRuamu9yWNHYPK4MRg8qD+PAejZpyeMli5H/KQJKLt5GL8en8Hf947i/5o+gtWJkxgxjw6YIJu7&#10;mk6XoKHDVaF5MRlyATWigey7Q0MiQNSXRVQE58x/jYhsCDBjOQFKIM4yXK/C7/C5Kxji15IVaVTI&#10;upMNZeqQDp+kMnCmVIyvwKg5yzB6LgE501BKyAq0ohVLMhIIPgKrogQ/qirw+2cdvleVE2TFyEsK&#10;I0BCkB0TjMKkKOTEaum+85Xj/s9//lJrZyoZuv/6/YPgykFVdgq+F2eq1xeTJcsy4gnIXJSkRKOS&#10;4f6v2krkhnsjgUDPj/JDaogHkkK9GcIjkBzohJLkUKT626MiLZSygK/zMIW7yVOcOHIE8+ZKMe8Q&#10;dOg1FEsXzkVrOug+42eg3aDhaD9sDBo1bKTcpW4jAWYT6LLDGo0chybTZqLB5HlkwTkM9S2gq6sD&#10;PeouYUnRgLqjJ0NPT4+hv4kq+NVjmJZNqSSUN2zZGjrtqFu79YTOYKkyp7FZux4tJo5B27FD0GP7&#10;NjSgKNe9/wKaF2/QfegI/J+KDPwoTEJ5egT+KcnGaA4ITbNW0Mxdinup6cq4TJk1G/i/v6Bp2ZXs&#10;qK8kxdF9+zF20iy1B2OQ9WeEOH2Fp/UnfCKDRdl/hr/Zc5Sl0kCyXZs11EXfXl0xul83zBreB/o9&#10;u+LytuVwf3UdNenh2LLMAOsXzcT08aOwaMYETBk7DH30e+PxlOkIX2+IglnjUbNvJX5d2gGfM0ew&#10;c/k6jCSAZtBwzCZDziQjzqeLlmqdxQTlRIJqpIRqMugUAlL22ZlALTiJzChpIHHaMt88aj7BNt1Q&#10;AXE62XEy3zeUwFvAzxozX/bnWU1jtBQjZhvSDK0moDcwtG9imM5O0sqifFlYVZAQRmYsRD3B9Z2h&#10;t5ZsJ0W29QRPOcEW6eOE8sJMVXSbRz0jpWXfqRUFgPV1lfhJR17AsFJORhSdWE7NWUOAS6guT09C&#10;KQFfEB+CSOdvqC3Lo950ZxgKU0seKsi4teUldN4BlAbBKEgKR0FqFDKDHaH99gz5NDp5lBK1pZlk&#10;zEAUJwcjwtsGUX52GDhiEjqPmY4eoybzdjJ6DJ+AlmSYpp27q5WIsl+jHplOb94yAm82tWUXNNYf&#10;Sl3Zg4+thc7Q8QTjVJXjayiV5WRG0aW6AloJ2f+CUo+6Uq9jZ+rP0dAZMRQNN67B4J2rMHPOOOit&#10;XocG2/fg3JYlsH14GOcOU+RPmYZluzfj4etHGGq4VFV9P8rIxKpzl7B38ypoOnRGu+FjYPnVCLIC&#10;UtOpJ149f8HBXYo8yiT7z2/havIGuTFaZRAtXt7BqZ3r8eDMfg7sKATYmqElz61Vm5aYOGIQDMYN&#10;xtIpQ9GlU2ekuBjj/om9uHFoB67u24ATm5dj1qSxmDh6OMaPHIx9bbrAl1GhaN9q1Jzegv/94Tb+&#10;sjaH0eVLGEnWEn03m2w4nfpQQrcBQ+1C6r25vD+ZOlGeV9N6snKQr5EwPY33p0kVF/XlSIJvJBlv&#10;1DxZ5LUcPScaqOT2LILTgO8Tlp21mpJg7WbMJwtPWkIDU11WpK0m0MQZl+cmE1wMvwzPlUV0zwwN&#10;ycE+BGIuKmleoj2skJMUgZqqMpXSKc+KQ26kL4qpAyVnmEymKyVI8gk4BUCCvITGJSHYGyUFOagm&#10;wLXuNDd04FqLF0gNdkE+TVOUjwuKcjMIyHwU8fV5fH9GdAjyyagZZNDywnSkyHx5uAfDuQmyqWGD&#10;7D4ijQZJ6dsYd+zatAn9CcIODJ99aFb0yYCt+49Ai96yHoX6r3V7hvpu0Jm2mGZlEBptP4WGm4+h&#10;wYr9dMsD1a/id3xjrH6dSvYNV+FeHLwAWTQmQ34j0Y80ObrDR0Nv6kTojh2pgNlp70bM2LgETRs2&#10;UQv3NQ0Z2gmyDk+foBXDsUbTAE0PHsC2+28x78FT1KqBmoxYP3s06tiRurEjdEWLDqEMaNYRORHu&#10;yE+KRmluFiNQATV5KbLiIuBH8AXaW8D54yt8uHMJN65cQe9uPdC0eTO0bNkCHTq1w4B+PdRiLev7&#10;x7B+9mh8fXEXH28cw84VC3B5/3rc2LsK9q9uw6BJa+znYA2YPwsFq+bgvx4dxf+xeoX/a/UaxTaf&#10;1HKS8dRzUg4mu9mKdlxKQBpu3U0tKUtcyZxyEJSiBwVQ8yXvSHactmQdBs9chn7Tl6D3lIXoP3Wx&#10;qmVcRHc9n0D88/7NGLtoJQHKEL5yI6YYrpfUTrn2149aVJYUoKIggwCIU646neI5iYL7O7XjXz9q&#10;UEatV5KfjlhqmNQQH4bUcMS7mCA5wFGBOC8mAOlaumAaj0TXjwi2fIFEPwflomVGp5ChJScqkLoy&#10;F/WVJX8AHB+EPLJxCYFbyQ76VVeBYgIwzNsBUd7W0Fq/Q6SLqXLlPp8eoiQ9BmEu5shLiUEZ2Tcr&#10;OgCpoW7ICPXEj/IspAV8genD82SQGzC6dhwBNm/hafkWZk9uY+vyZejUqRfZqAc0/Uej2ajpaLBk&#10;F3pZu6P94pXQUCvOOX0NmnGTVWlZo34EqIRqsqToURWy/z9aVHabbdimLTQD+qPlIOrSgf2w69Qu&#10;NN+8BhrD5ejGUNiaQNboUAroUTosMUTTnvqoifeG0QPZ0LQJCiO98F8lcdi5Zomaq9adMQ+akRNw&#10;4Op11KVFIio+EofevUDzXTug2b4TcdkZKM1JV4SRRlljdO8CHly5ilWGq9GsdSfcO3kEu1atRZOG&#10;OujXrZ0K26OHDsbFLQsR7maFFWTPO4fX4djK2Xh+bh9OLpiLfd17w3fsGBRd2Y2fR5bj7xcXUG3+&#10;ChXU/RFB3rhAwC+i6es1ZRFGL1iD6QTRbBpB+WWJeXTMUxlix/Bxg7VbsHLDLoZ4+X8Vuo6lhBoz&#10;BwOnLlLz0PIrFIYErTjruSs2C/gwmk56LAFvoEzNFlmqmq1VOq8kD1VlRcjNSGV4jEd2cgRSI3xR&#10;XZiD0swkFEt6JpciuqyAozYSFQSnmiaknizOTEY5gVrFRqqiIcmhvhRj8ru+VuUhS7ITlRbMjfRR&#10;QK/OIUBzU+m4zZBGsR3N2wCL5zQ43siN8iHA7VHJ52Ug5CRTb3KQ5ET505VrkRXmysMT0W5f1MBI&#10;IxjT2TFpFPlpkQE8l3ikBboiNzVaadCfBL4sSPpelE7Ax+Db6xvYtnU92khYbtsFvQ/eoMGZigYM&#10;I5rHn6C7fCM0i1fQjFxH0zGT0J4uuyXdbpNu/dGz72DMmjMPy5YuhcH0mbh08hjeXz+H/6rMQqDV&#10;e0yaNglLli/Ft8fnUZYUgP8sScab28f5PWS/PkNQnRGIHMqNby9u49PLxxgzZBRmDdHH/YPb8P7C&#10;PmgMDKGzlGCeZ4huK5ZBs34dNKdOQ7N7N9pv2YhOo0Zhy8KZqEgIZhumKd2d6GWDDG9LZAZYIyPM&#10;C5l04RUctPZvHsBw+kR0+beA12DiCLRrpIsx3Tph/gh9bFo8Gzf3rsXHY3uxkef3afwIpCyZhjzK&#10;C2eTlyQVT1UdXhQbgjqazwq2583rVzCTTCbMN4WgW0hXPImhdxSNz7Tl1I80cZL+GSFFujMMVche&#10;unoH1m4/QMBtw1T+r0I8GVWc+GSG7HHzKHNEM67eUK/5XlWiFTdcRWdbkpHIkJiFUgJNmLAoJVaF&#10;44yoIIKJ+o6htJTH96pSFBGgRRkpKMxKQX1NlXpdCl9TRsctQK0WM8RQL7qxODMFOYlhyKFbF0Bl&#10;hDgzjMeqGZzfZEOpFIqTEJ8Shty4IMT72tKFp/9hQH5WAY1PdkwQsmVHs1AvMjR1I7/3e3UFsqmt&#10;yunos+MjGMpCkRDujyyydkakHyIJ2ByaqJzkaBUSC+nQC5MjoSVj5modEPD1idrCTjN6Jto9MMLq&#10;G9fQt3tXXDq7G5r7d6E5fwGoy8T33FgURbnzbhS+Z2jxu4jXREAUU2dnRQWjSHb6JfCtqekeHT+A&#10;LQazcGHHWmxmhzdnCNZ06AqdvgPQUn8YKuMIlpxEJIX5c6AUojw7nm2axMETgW9vOTAmzsKE+XMx&#10;edQw7DKYgsf71+DlhV04umER8kJd4PzuHmVMOFLYRmG2n5HF68rkQC+OD4bXi+uIsfmAGNsPqKam&#10;DPryGr9Sg/Dh4j5EetqjlG0faG8MizcPMUpfHweWT4fZjcPICiSQfexxtkErnFuxECb3zyAzPYXn&#10;FK/SSVUkpHS24w9KuX/KcvCzIB3hQV4YNmcx+s9apnaIGC9pGrrksXTL0+m4l2/YjfVb92PZeoZ1&#10;hubFBO7cZZv+TP/xeflfkt6jZy+nvlxFNy7bm+SnKTf9nSz3k9qkUIEklqBKQj47rpAs+J2htUBO&#10;hkwlBbjZybGoJSBzM1ORk5qIMupBYc0qMmwt3XhJLoFYVqhykuX5WWTMYhTzfQJg0ZARzmZI9LdD&#10;uIMxQq3fIt7zK01LAOLdzQl8fwQ7m6swXswGlZTRD7KbsLEANJ3sl5scQ3evZdiORyVNVAhDsaSd&#10;iiXlEe7DAZKG1Ggtwj3tEEqNmhoVghg3C8T4OlCLBvIz/BBG/VtIACWFusLG/B1O0hEP7tkHbUaN&#10;RKdpM6BrsIhgPA/NwaNou3svdLcxVM5aSBYdh8GTp+D8wYN48eAWzh46gA2Gi2H+9jmMH99BTXYU&#10;SqLdVUHy/avHMWb8JDykE25Kralp14XA7I692zYjxM2OGvwrvBy+wt/qA7KCCZZ4Xxg/uYniSFcU&#10;xXjwlqzvY4Y4h5dIcn2Nzu3boGvH9vD4cB/e726iPCEQmRE+yAmyR6q3LQqi/ZHHgZ4d5oNSmsDK&#10;9DjkUypVJlLH+1L2fH2DPA7ocNtPHGAJ8Pz0GmtmTcHhDQvx6dZplCX4IsXpNcpjvZBOcym/gFGQ&#10;k4msrEwUpEdzgPv8kVWUXJIz/s+qIuSxL168eIV12/djLllzAt34GINVas+eOQTffBqbhTxES06g&#10;0560cK0yMbMY6pcwZIsTl4T6BIPVdNNpcdpiMmJZdjJkLUwlw6tM+VXxRArTSM8Ms0LXZXnpDNeJ&#10;KCGoCnmRwpKFwlwys8IwmsuTK6DbraD5KchI5vtyaE4SqEXz+Hl8bw4NimwOQGDmkuVKpayMwJN5&#10;71w2ehbvFxKsAmqZ+y5iqMlP1KopyoLESJTwnH7QOIl7F7eeERnIhohEkPUbJAY6IychEmFulqrg&#10;oIKDQQZIIW+rSmnIeE0xol95TXnpCZQk+ainDi7NpwTJTWej5yn5UVmaRc15B6GWRsjX2sPC7h00&#10;u/ZAs2Unbhg9w03zj1jz6hkanT2LOR8+YoPxe6Twev+pKSVbZOEH2+qv2mqUJoXT0AWhJi8Ff1cX&#10;4u7xg+jUqw++vbuOpcsMoWnViaFbtmvpz/BNM0WT03nUeAyfPRP7D2zD5buXYbBzK3aeO4D7Rnex&#10;7rysSnyGeyd2Y8n0SVg2bQSa0/UP6dULFWH2aplICQfrT16XbLAgEwuFNJZVUpFP2eP45BICjR8i&#10;wPgevt45Blv+XxTti1hXC8hff4bupdNG4c3FnTh/YDOOr5xPORWOXJqoSrZffjIHGPu7pqIMoRzE&#10;GcF2SHD/zFBujwRfO8oFH1SQQf8uL2AbkAgig/Hq1Us1tz1u/mqyprDlv7viLtqgfldmzirqxNU0&#10;Mv/OdSswpiVGajMkh0iWKGPjFVH/SQW3aEgBx8/KYnxnJ0p1dzk7r4aPy9rqH7KslaFYACs5SgFy&#10;QSovni6xUNI77JgyMmUaw5E45ioyZV1tFRm1nOG1nGAvwM+6aobwVORxFIvmFI0oG5Cm0TyFOpmp&#10;+e30QFvEOL5DCplU9GkFP7+UAyCTZqiY55cTx8anFEhn6EqLCUU6OyOJsiJRS5ATrC9vXMTTA1sR&#10;ZP4EEbZvaayMUJyeiChXaxqgQMXiP3g9+elJiHK3VCmpKoahAg64i1vXqtyf5sQJbH75BP/rexV+&#10;sC3+n+oCWLx6hHMXz6L1PLLlirXQv30H27+aIJGDqqaOsiU3Bfm8nxcXhvw4P9i+vo/5M+bgxpH9&#10;uHfhEI4f245hEyeiYTcyZqfe0HSksepMg9WVsqFTd2jk8e78nyDW9O6HZRtWooifY/3oHJnPAaVx&#10;HrB5egpLpo2H4bhheH/pIJmN0oHtEWzyBFb3ziCG7tjD6KbaOS6P4KyktIlxNoH9o9NI9vjGx/xQ&#10;w2u1+/QB29etx/QRo7Fz3WZ8Zz9lJZJwCkkk7KdcmtOKolwUFdIj5Gbjx4+fqCkvRSSlQjLNo0g3&#10;yS0LkRQxmqXHhiFPCI7GVPb19HOyxPOXLwjE9eg3dalauir3Z5AhJ/GYTA06YT7BGO9tq431YCjw&#10;tkAaKV/W2Mp0n0zhCSPWFGbiZ3k+9QJPjKCroxn4wZOtIZsIW36vLFJ5xkqyXiU7KoejSUCdTYBX&#10;8gIkGS7PFzOkfq8sIyPVoV5ASbDKtim/aitQK2zHMFtKRkwNcyeoowm8YIQynAsTy15A2XTOAZZv&#10;1I5ntaX5Ks9ZmBSKcJevajZI7TUuejcvA7H+rgh0+KLSQU42rzF7xEA8PLwJz45twIuT21GdHQf7&#10;x5cQ6WoOO7KE05MLiHAwp+Z1pB4LQF60F1k3Fv+HrOFo8RaaIaNpapZC6+/FQZSn0l41pcWQLER9&#10;eR5+V+Tg9vG9WLeMjn3AMLTo1gs9Fy/DnZcP4efhjGoyVhHB/s/PaqWRSzJj8fDKeVzZvQUVWVG4&#10;cWIvO9YeHhZGuHvxIB7dvc5QvhGTJ4xB1wF/6ioDXU04EFORSZmSw4gk7VLFgZnma4Wy5AA4f7iH&#10;V5eP4PaBHUjwd0JNYhCS/Ozgx3Cu5UBMJYPJDsWRdsZwe38P/p+foCg5DlkR/nB5+0CZ0f/4+6fa&#10;GjsvIx3V5eUEXi5qqquQn82+Ki9Dfl42vtfV0uRSquVk83lGQYZsB+rYZBrIeBrRGMf36r5EyGJG&#10;w6qqStRUVSAnOwt5BG0qScTW2hqbD55Et8mLaHSWUTOuxHDZ3iQt2E4bYf0Ejk/P4PmR1XB/ewVp&#10;AbaozIz5U+BAcFbztogh04cjTpAujCYsJjk+mX2pIkOWEbi1JUVKK9aRziVZ/tdPAk/28CEIf9Bs&#10;iJ78QbPzs66SJ5vLgxKATExHrwAmwM+hIYgL9EAGzUgQwScSQubAC2mABCTFSVrlFhO9viIzyJFC&#10;3hrRjp+QrXXh8wF04WkqBZQY4IxU6p5UunXHTzexe+MyLJoxCfPHjMCz4zsQ+O0FddcthJOBy1LC&#10;FUsWxAYiycWcDPoRplcPIYgdFmzzkQDwxF/VxbyGSvyu/6FuRQvXFPGc2XmlNFApwd48fxo/mpGi&#10;5CC4fHmPy3s2w+HjA5V3lV07xNzJIC9iB8q11lIayK9G/Mfv7wj3cESQrSluH9qLs1tWweTeBVw/&#10;sgkHls2Gr/kzOBndhvWTa3D98BAZod4oS41Csg9DJD+vigM7k866MCGckiEX5hdW4/TGpRy8RtSI&#10;rsjw+Ixsr8+Id3xL522BELPH+FWajUoaOlkbX5eXSLnzCXf3r0WUvxsjTCRyUxLUjwdUlxSisrwE&#10;1ZUVKsviYvYBIR4uyE9LxP1zx1RuuJ6RIMzFQg3SMkbPLPqLRD9rvHt8Be62Joj0c0ZKRCBSYhjZ&#10;yKjxkVpioEoN0vcfP2Hl1n3UjmTGgrggbTI7NkPrCJ8PV/H+9AZY39lPd/sJ5ZnCUOF0sG6I8bCA&#10;FzsnliNMtsqQGZlCasg6mh45qsiMqjKcbPGL7Pezrkbd1n8nexCAAkaZp/6jQdNRnJeFzLhIdkgx&#10;CrPT1EgqV+xZwoagQKaDTmG4jeMol5Ee7fKJbjuS7MdRSzca6/5F7ZIb522FtGBnguslAi3foYzs&#10;HevriAI6RwFnPkNXVoQvMsI9EOX0ifddYP7xPk5sXQWHFxfx4eYZJBO4id42iHEwoeSIRzqvMSPY&#10;FfkRnsgm86T72dJwOeGfv34qHSUhSgBZxcH396+f+F4jrj4WWXTtpTxvWVOUER2KvzkYi8iw//A1&#10;UhmlWJVauowMIZJGIkeQkwVSI4L4fwIjRjXbJ5OPZ8P962uE0OCF8RoLCbycWH9U52fgV1Uxknxo&#10;vngdrkY3CAIzJPjYqlSaEIJszpUQ4g3j++ewceY4XN++Ag+PbGP7maE6wRvlcV5IZFsWR3kj3sUU&#10;RSGOMDq+GbUZMcgJsMSny7thyvfav7qLfA7OfGpsx49GPIdYgqcAxby2OpVNSUZNZSUykhMQ4GyL&#10;1NhoJAV5UBc/QFocoyo1uxTYNGigwZOb52D05DZfEwpLOvnMWC2+vX+CeDKo5IpNXtyl+Qqo19TV&#10;VGmL2DDlWQnwN7kPT4rsONfPSPa3JuvYoZSsl84PF9eUTVaUpLgAp7qIWquiWK2h/kHQfSfryVx2&#10;NUdRBRnj9+9fPGkyCTviV/13/CQo5TW/yKpSP1lKEyKJ9d8EryxpkJBfxtAj04lpBMJfDN91OfFs&#10;XHuU8cJljx85/ExfU0fSPQY78VzvoTSdjjjQQblvSYAnh3rQybogLYgHnWVhDLUl2V2mF2PdzGmY&#10;vBV4C5JC8OnheRzesgIfbp+CL1nf8dVVRNDdh7t+JWN+RXp0ELIpB4rToxDr/J7aT0sN7K3Ov5oD&#10;S5hArrGSuio9Pha5qUmo5aDLopOPJXhLCY4SsqbXl480UjRivM5MMn6K1ofMmq0eqySziLSI9nJh&#10;W+fSGGYS2DFICqNcYL8kElhpEd5IJOCiXL+ojEFyqA8yAp0QTgkS7/kF3yg5/M2fI9zhE9LDvFBX&#10;RpebEosKkklNbjxCvjxAnJcVXtEQHV+7DKfXL4Xjy7v4VZKOjCBGELKY7ZPLcHh0AaVaB3gb32Y7&#10;P0Ya2bycfSL1rdGeVkhgX7jI9GQiSSojiQbwT2TLio8mueSgnNcjv4qRmhDLEE3TGOhJSRGNJ7ev&#10;E5CXcPfCSV5jDsIDvQnyRNgaP0OH1m1g/Izf525br/leU62VcFHJUZfFhi5KJVuV5KgGL6dLrmOI&#10;FRYsZ6NlxmhVMUUhTyCRXyRh+Dv1QFp4EH4zHP/+Wavms0s4eiSUV/BkU/hcDhtXFn3Vky2FRWv4&#10;2bXF/EyykPzwkQrtfPwnQ34OmSQ9PEAV81amhiKZzCR5yAoaCknfFFEyBNkYK3GczjBdwBGeRlcn&#10;rjzO/Su1pT87jYOJgI3xtkMmQZvNECZhsZhaVHRpNUNpJYFSRF0VTrbMjvGlVgxUBRnhLl/gZ2+K&#10;FHZqPlk2Oz6Un+OIXLKE/NBSbKAbpQPFOgdPBj9bragkw0kuVa5Rrj+NZio22AMWd06gkuxZTU1c&#10;xgEs1yd7GonxS2dbyvyzDGw1QMsLyYr5KGFbZ8WGq7VIJTmMJJQ8yeH+BKAXMsI8eZ4RqGOIDbZ8&#10;Tc1rSjZyQhLNXQbNXhZNSjllSplUQ+WlIdbDlqE7DIUERCH1YRkJJ4cuPynAHu8f3cL5zWvgY/4W&#10;VRmxivkzOEijGR1KKY1yCJZ8Xnsdr0nOOTeLfUAyyc3MQF5WJsJ9qe2pIbMYzst5jqWMjJJRyWZ0&#10;kEFZkJ1JDJWovs9LiacZyqE3KFQGKDI0GAmhfogND6bZ9MOw/j1xaic1Y3VZgVbMiLhk+fUrqcT5&#10;QQctifD6mnLU0OXms4MrGFqk2qaejCWhWBLPdQxXssOtJKYlTEtHyAmUEYTVHCWSQonX+pHSRfel&#10;qLxjNYV/TmKkEr61pewYagxxYWI+JETX8TN+8nslnMn7ZHqwLDeVwKTbTw1HERtXTFamFJ+yc7IY&#10;fnNj2cBBbkrjFtBBy/Jacc3x/g4Is3uLWBqVnChf9bNy+Qx3oqNqCc4iArAogUaLxkCqiYoTQ1Cc&#10;HEY5Qd1JBkpn+JQ5+Rx+XhoZtyw3Wa0Vkl8K+/vv36hkhxdJFoLvL2IYK+R1SdW7mLUIgjqBhkEi&#10;irBccVo8Q3spPyOdnRaOKhJAAZ8r4muFXeSz8mXen6FQwrdIoPKcdITambIvcnhtyZQeoQyX0TR5&#10;PqqWoJTtEkv5JPlWmWCQSFXL90qlVQkNUwrlh+yzkxBEhiKbVfI9SQHu/HyyGBlMCMPs9RMsGDca&#10;u5YvwdsrJxDmaI5wxy/4u6aMTJ6CHGrS//j1A7WV5ahg31WRfCoqKlBWVMCD/RvD6y8sQCkHXQkH&#10;ViGddwwlT7jdZ+TQCFXw8R/EVVZSHNIiA1WOWh7LpVSTz8/LTse5fdswpE/Pek1+YqT66Q1JANfR&#10;Uf1FdpMRLED7TqDJqkH5rRdxvb/kF7I4auoErLwwZWJ4m8vRGh/GcEZRL6ZEOkccsgBVcn21vC0h&#10;q8kUnzhr2aYtjw0vyWxhZQm/krKRlIrsmqsGAp+rYGfIXLbMDEkSXop/xUGXk1lklkhSO/nx1FvR&#10;3sik9pEfRcrVOuM7HX8uR1whzY7MTJRmJjB8eRNwiYh0oaAmGyZQaxbGBTDkO/JaclQVzA864/xY&#10;AkemEilJiskoUvpWnEgQRLrS2NmoSvUcDoDMYBeyTKgyPWU0TPKdMpjk18HkMyT15GnymGbDjcBg&#10;R5CdBTTVjDY/yvLUL4fJDmEyRZpDhyyaOsGHbp6dKXpXKqhKCCSJPpJpkMEh7SeATPL6hhwOqGRf&#10;alnvr4hx+cC2SFRtK4M5w+OrmlFL5GD8oaZoxQ2zz6jPxTAV0OjkxoYo8yMDXQZRPq/V8+tnPp8G&#10;68fHkGp1mawXp2STfHYpJcbP73WoJmOL9BJpVkunXVKYpwxcHp8vYr8nRoby0CKfJFNSUoLi4kKU&#10;l5UgOy0Jf/9Vj9z0ZPZ9jJJpIlMK2d9ZSbGICvSo19QUpWtrijJoVghIdkJeUqRK2FaTOX7VlqOe&#10;QJJDysZ+k7FkBkXCqFB/OUOVuGnZ17FYLVuIp0jPoR6LQHaEF2J97JHMzpHRWU0dU8XPrBKHzhCb&#10;oXWnHqMDjKZ+yoxFKeVBYbwWRdR+ktSuI1MLK9eQEaUivJQivli5ZAdVep9JpiolgEqo/WS+N8L+&#10;HTIDrVXoLSTjFcT4IIvaMdb2CY0RzVCgM8KtniPC5gU78wsyCN5kb0sUxPNaBIDs7BIap4IYGoXS&#10;Px0ou/fKQJFNDUoTKDf4nMiAAq0T8kLsVc1mmo+FWmpRyWv4xcH5k4M3KyKAgyhPsaiYLmHfKrK/&#10;XFOtJOHZbsXJESodJWV1xQRrMW9lciCbIV5mvXIJkMKs1D8hnCSQRVb5wfb/zrApkkbaXiSChMYw&#10;69fI4Xvi/F2RLpMB7EdJVGeGe6mC5iLJ+xIokjcsIyOKnJCCC6lbzU6IURX6ooHrysnKZODyWD9e&#10;P6+d0S4hlJ+XkYZankdWMlmc5ylppWwybV4KBwA/KyMhivIpjVo5GGmxYdS5Xiilji6h7ChgWM7N&#10;yVBMavP2LVLjY1DHzypme1QywlRzgEjumb6kXsNRq5UGkU3IpXoml2GsKCUMGb4WKE4IVCv/JAdV&#10;V5avSsskuR1L+k/wYQiS8E1WrWaH/WDj/F1FE8NwKz/PFsXw6PvpPhI9vpBl6MoY6nLonKrJgN8J&#10;yhKOfMlxZWgJ1pRwGpFo1OUnwPvDLWi/PEK4OZ273Wu4PTsD1xeXEGR8Aw4PjsP2wUk8ObYFnm+u&#10;ItT8MfzfXkY4jVcuwZXkZop4y6eIMn+INDrGwjBnJFNXCXPmUxdG8fNS/SyoGRMRRfBmhzO0Z8iy&#10;CJ4L2amIozTSw07lRmVvwzqyVYbWW+VbM7SuagAWpCWS/TMoW/7MTye7GdOVviMTU3dG+as5dynO&#10;kIkB0ZIVouHYvsLKpUlhvKVcIavX05FKNb3IIpnrLyDLV5JBxK0WyKCgZosNdCcrMcoQdHIOWQRq&#10;NQeJ7JUpuVrZWVhqTf8iUUjoLaQUKGR/xAa4IVHri2wyUBp1ZCKNR7I/jSA/o5pkkUk9XEFQ/v75&#10;XaWb8shWsmb+bwnHBIfsXiwRTpLfkoqrI+GEu9khyOEb+zKYfsED0W42alVAShQZvLiYIVd0okwW&#10;xCOP7J2fxevmORWkEVvUlPlZGaj9/gNZ1JNBztbIJesW0vQIwBOjwxjmi+s1qaGu2lS6zkw6tgKO&#10;4CyyTDyZI+jrQ9g/OolYp3fUHvaq1F2SrelkrwhfZ0R4WcPV+An87N7j68OLSHB6g595dFj8jKIo&#10;H5TG+aOKbFeRHIrSGD8kERTpvpaope77QeD9xVH4kyamJiteXWAcQ0sQQej89ALS/C2R4GmO9BBX&#10;ukY7RFi9UMAMNbsH69tH+ZqzSCAA4hzfIerbEwLPGOmeZgh6dw3hH68j0vgmoi0eEpgvUESGTHP9&#10;hCS+P52fmUImi7L7oGZF4lw/QGtGIDM0prLTxCQkR/pRUqQwJFUhlwwvdYWSF4wP8mCDU8eJmCco&#10;itnIsitbHa+5KJoO3vMzXWc4GdiOgzpGJY8lv/q7rlKFepEepQydEtIlYS/sWMfOkiUYAs4CmhnJ&#10;p0r+rpRALKf8ySL7iwySqdrvBK2khHIZYlOoj5Porispa8QY/CmELkEJAS2bcpVkxHFw/MlFFkR7&#10;kf0Z6UgqybI7SFwYmZhSi9Lrb4LxB0FYSgBX0uWWkMGEcKo5KGT6tk5qWxnRqhn6s6lvy0hY3t+M&#10;yZTxCmz56SmIDWF7kQXzGIZLaGhifF1RwgGYw//zqFvTYqOQT5DKY9nxJLmESCRGhZMV8+HnYIFY&#10;rQ8yKPPcLM2pGWMDtJK3KkoKx3dZ50KWSvIhMEzvwfb+UUTavUGkzWtE238kKB0R42GJSFmXwVAQ&#10;6WWLANvPcPr8BBa3DiHg800EfLzEsPEc2dRU1Vkc4WHuSPUwQxoZRCb007xMkexEjcPwXBJNDUh2&#10;zQq0Zfh8hVg3E2QG2ZBByDgM7+KWyxIDUUPjUU3HV8aQmuVrjWCypp/JQ2itXiLS6hmyfb8gxe0j&#10;4u1eIYznHUZQRxKkoSYPkM7vjTS/p0AnewJJmE/2s0URzys7xEENPinmTQzxhMeX98igk5VlopLc&#10;T6Q2EycvaS/5DcU0rcef+XpqJDFXatqTsqOUIbowwgEZPF/JbVbkEVzsvEpGADEWFQxrxTRW1QSV&#10;uNxytp2sHapLj0RVcjhqCcxafk8Zwf6d0kAKiuU9OZQ6KWS1JNfPPMcwNTEgRrKcoP77Z40qx0uP&#10;DEJqqKea7ZCZsVQCLjPECbmhbD9/K7WGSH6GLyvEBlm8n8YBXsy2FJ1fmEKCCfdRv+mY5EEMUP/K&#10;1O5Phu96mtRShvZSAqyYrl5+hiUxxBdpbJdw129IjWIkYRgPJ/jiQv1RLuktaj/RkEHebsiUTAGN&#10;Sj5ddQW1YSJf42D+gcZF5rgZ2hP53ZkpyEhLRlyQN8Js3kk9Y5pWqmHk53x/KU2Sz1CawnDDTmFo&#10;koVVNaRsKWwopNXPCPZEutYTScFuyKCWkqLZ8twUdlK0WuCfrbVHerAt4rytEepkApeXZxFqegNh&#10;BERpihaxLh8Zao8j2eMTGdQDxTGe1F2m1HNP2OGf4Gh0BfavriOTjBbj8w2vz+wmYJzwPZtSIJ+d&#10;SVOSR5MSwzAb42SMROeP8H59AYEm95Dm+xWpFPSZ1HOiC8NtXsL/4004PzsLT9MHHNWvEO1qTLf4&#10;Tmm9ePs3ai+gHLKhMIV0dg6FfUlmHMMpnXeEO7/bDZY3DsLP9AnCOSBLM6NVUYesdqxg24hu+3Ln&#10;Ik6uNKBrdVWVRYXCAAJcau8S6kKZSv1JJy0g/vW9WmUu6sk6NdS7v0rJSJQJvxgpygXENHcldPTy&#10;U3j1/Owf1FV1ZNVyMmoJgSu1pSWi7TmQC2jAMnl+spdmDoGWSJmS7P2FxGGkfni0iLo0m4OuKM4X&#10;X24cQxrNWsiX+5g7pB9cjO6hjIM+3PYtUhjC80QrU27l06lXEZB/V/C7+b3VxdS5NLO1tTxvhmsp&#10;K5M0X2pMmEr5Bbt8gdH1EwRsOgLdnRDs7UmmLKT5Ybgm8HI4YCM8bJFCSRbp8U0tKNO6WTM8x6Cw&#10;IF+BN4uDojQ/q15TnJaklez9D9KxbGUiaYs6jujv7BiV1KYtl+keWcj/6wdNDKn9Tz0j3ZNU5TDU&#10;fOf7JE9WK5/B1/5iiJPwEufvzIu/h2z3u4j5fBBFIaaIs7uLd8eWwv75SWQFWyPd+zOeHloLo3O7&#10;+NhluL+7jE83jyHU7Ytix0/3z+PtpQN4d243G/A2MryMEWx8HTYPT8Pf+B4qE8isAdZIlO1Wshmi&#10;pKyKgEz1NEWsw1tEU26EfXmIAOrLe0c2YuXU0Xh0aguc3l2B5ZNzCGDnGF3YTxfJAUkNJ9GhlrpK&#10;TIX8LF11OgGQFIQ4LwsUSoLdy4zAv012/aYS/6K1qtlWpXnxuH1wK82QL2pzk/GDplB2+c1mqC2m&#10;GZGOlQGfGx2iACzV2mJ4xNDJ0l7ZaCsjzF+lkUoYVivSySwc4LVk0p+VNFQ0GL8qC5EX4clBIkAP&#10;UKswZW1MEc2jMHhGCAmCAyXe7TM+XdhOY2WCKEahymzqSLevBE8W4imxitNC1Jx2Nj/r4NJ5CPzy&#10;Bv/IIEnUopjsGPGFxGDxHPkqp0k5RWDWEguyz7u48SK2TVwAiaogEz7W7+FrY0qTFqTK+iSNVZif&#10;i8zUVHwnu0pyW/ShyI5UrZfKtxbwtTE+DiiSBH96mkoL5aTF12vSw7y1oj1qpJSKoec7G/C3iFmC&#10;7p/fP1WO6S/eF8dVz8cFnKIlZLZFUjdVJQUqx1hKXSAJXJVvJEDVHo5xoUijWK7OjsL3LNp9/49I&#10;dn7KUP2RzGmJeJobKUcKpRRIpxNOp3YtSAhAlPMnaJ3MEC3COzoQcVo3+AnLmr8iQB3JbG9h9+QM&#10;nh3ZRAnxQqV1AslcMn9ewWvJJyPlSwrEzwFJ7uY0Lz5ktbd4cWw9BvfogcF9e6J3l87o060Lxgzo&#10;hWkj+sP+5VX1y7Ll1G2yT5CaUSIIihnCBRh5DJmyZ2Wo7Rs8PL4ZRwxnwMPoBhn9JTtNEtjhsHhO&#10;vepqRiDsYwQwU7V/kvOsI2hlb8ssaj0p6ZKcZyb1qejRqpJCxHo7qhys5D5LyE6l6Rzk+Qzn7BMx&#10;fiU8LzGS1WRO2XJG9KeAsJSsIz+NooiCIVoe+07WEudemhiAaMcPCLF9iSRvK2Wwcsl+SQRoxLfH&#10;SA8VFs/Ef/+vv+FpYwKfjw+R5GuLAgK0kIeUmJVwYFURE3WUEelhgcrISAJcNLXkojMZGePczPn5&#10;3xBq80adexX1sWwAkUb5IA5bkuey5inex4663J+MGoq4ELZBIvU4DVclzU1uDo2xMGOcu5k2R3ao&#10;jQlBIRtUrH09w8hvjtq/6dLkF7P++fVdgVMBsqZUuURZCShsKicoSXCVVyRYJXdUX0PNIWkghvDc&#10;CGpDmUKUIoFEjshQNxTJXj101bJxQHIg9UW4HwqSoqiV/FWOL4N6U3RswJdnCLH7iEiGApn3lKRp&#10;Jjs4gxclJWVZDKMZFOoZDIsJvFjnx6cR6fAZRWI0OKILOPKiKbAj6C4vH9kB85fX4PTtGe4w9G+Y&#10;MxkH1y/GVsOZMJwxCrsXz6R0+KyAp7IL1ImyUYGsF/+rvpZgKFAdkOxrw0FjjY/XDsKVLO78+iq8&#10;TB8hO9ITofbvEexqicQwhtCMZKTTLPh/fU2Dkk62soBs61LK8C7pFlnDIu5djEJqeCBq2Y75ZNAI&#10;Gw5Uh3dIp0Qp4v/S1pXUj7UEgWxXKLlKWdohrlzqPmVRm7C47BontaX1BKa4dMkD/6op+5MLTQxF&#10;or8LB3ow0rxNkOT0AmHfXtIYpdCRF6KMulDqB35Rh1oxEnl9uAXnd7cRxbBawcFQQ+aWot1ySoQy&#10;Sg2JBkls0xJiRaYeZaKhmtEgntIsPViWGodTi1LKSR0DCaKMfZ0cE07zl6+0r3LS7KMwNzO2QSL7&#10;KYPmh2DMDfPUVtD1SmWOlCR95yj+SeaTjaAkYfqLIfkvOjmZ9JcKHDkRmSKSdI9Mqcle4DJrIAv/&#10;ZRmA5LAknKvyKoK3Ko+NJhROnZfoY6nmkWWnLakilhEjMxwya6PcIL9fnKokiSvyU9W8cCH1k1Th&#10;CMsIW0ieS1YOZoR50226sYFD2UAZFMm5pH4bhNNglbHzJacmk/WlZIrCglwC0hV2758iyPYTvCxe&#10;s8HvIJIMG08ABluTPfys+d1a6jYykrhbhiu1Xkdyo2SaOp6nOGRhE2EsWb8cTa0W7/oeB5fNxsfL&#10;B/D+yj54Wb1FWoQvgcPoIdcl+pAdXUTjI5MBEc4W7DwptihEstZXLcWID6ZmFRCxnUXcyzRsWqCT&#10;mp2RmZJytq9Uw5Qz6lTTKFSxU1VhCcGUFRVI1mM7EfgVZCZpI5lUKKHb/cG+kO8XhyyTCUIYeQkR&#10;/F4fNb+cHceIJawq/fv7TwSUxXdicLQc1Ob3L/A9+WpDKgfTZwjzdKArziKA0tVyhHSpH40OZiiO&#10;I8i0ZMoQxNLUilmTzcNE90oSP8HjqxqcMseeT6BmkKAkhZgY4IJkatRkmqiUEJd6DTtUW5FCwZxD&#10;MJINROfIZk3VtPG1vIgfpXn4xYaVWRjZVln0g+Qcf5ABZdtloX61DUd+lmJE2c9Rqncq2WAywyLb&#10;62VQnwQb31R76URwtCVS6Ic6f0ECT0bmUkV7yGyKVIdLtj8rVgv5mYgiYSc2uKzlluckoVynkqQc&#10;CASMzKXncqSlhvpQGIfCw+w1gh1MyZwB7ACpLKf4ZucWZaWqES2fkSMONIbGK4VMLCVodNZi1LIY&#10;tnIifVTiVipshL1l9kFmfRKD3WnqRNvFUkvncWDWqsEo89VZEXSqkV5kAH/EMGT5GN+A+a3jSKKj&#10;LWY0kHygTG1KmkfO4YeseyGYZVBLnrCCQCviYMpLownktaewc2RSwcXoPq+7QLFPXloio0IwGSWW&#10;IOQA4+eW0TCogcH3UvyrtpYlIfKzenVkRfkdSAFFBg1Mkocs44ik2SEYGI3ku2sZHr/XVqo2kmKV&#10;Wrax/EKa7Jv0W4paeL5CGGFOZPQyDuz8bJoNDgR+jyzrEH+QRzNTTLPr+Oa2SvrXSUaAkS2L0kx0&#10;sPyGkKwyLOd1CTsXpMUi2JEmy98GsZ7U4LG81jAPJJAIyKr1mkQvC215ariqEpYpLtE4xWlRFN3h&#10;DLGeqKJor8mIwI/cJDo/jvKyHAXaKp5EFhGdTScq021SLPsXmVPC+m+OLhHptewwGZnFaREc6fYI&#10;sHxJrWin5pIj7T8gkbpR5pplKlJ2MJPii2z53sQosm0u4r3sGWbCVdL3jzmqVlKhPCdTgU1YtZKN&#10;WEiNlc2RKdNfEfbGiPO0Vd8vbC2Do4yNIFkBSZvIbFBeSvSf9/PI5X1JYYgWk2m8PJntYbhLI1Cj&#10;Hd/D5O45uJm/hr8JmdTBCCFfHyHY4iVKUiQBTXZi2JWfRpbf3v5ZUYD6ohTEuJvh2ck9bGBLVZeZ&#10;S1b8IecihSXszPJsdk6E5OMy8ZudLwDLZxsUp0fD8cUVDh4pCkkgKMiofCza1RwFbPO4EE+kU7tK&#10;8r2YLCiJ8WzqNtmXp5L//6DzLZA1SQIcAjGZmtzm1R0OEjPEu39ByGcxk59RnhiMQg7IKg4wkQGy&#10;zugv9tuPcgKU7Zka5MMBxP4kOP/++xfDK1/DqCCRTpZr/GHxSuQw3ErdqGhgKbPLJjNKyuqHaFf2&#10;VwkHj0x3ykK9nJhA6lRPOmorsiAHPzVpVpQXmZPRQaRWTFC9Ji3AnmCMJIJjkBPtp6pAMiUBHOzB&#10;i3SA+4uLsLxzBL5Gl5Dh9xUZ/laIoqaRlEcGBX0unZ38WLrMt9ZLeoQdJKFdhHUFQVpOIOSGulNn&#10;STLdkhfqhAqG7gL5TbvSHHVIOBONU0HtIssVqovYqWTBMjJaCVlKnvtJs1TLW5nWEm0pjCpiWYo/&#10;a+jGpNZOZj5kVaIklOW1YsB+SdKZhkokyE9qqDp2mIBQVryVMiTLTEsaG1Gm3xIZyksZGgWYJTRS&#10;5emRKgcpa7f9v75EDgdneUogPD/chteXF3AzfohUMqAYFLl2+Q4Bvfx6hCy1iA9wRBAHneWzqyo3&#10;K/PUZQSXrOmJdv2ipvKqqQWFzSTcivCPcHoH9+fn8eH8Dri+vkUH6oKvtw/D4tF5PDu/DweXz4PN&#10;s4uI8bZFGt8j65UiPawpf5zwdx3ZjDJGfg23TtohJQblbGfpK3+Th4iXOXkarhiHt8j3NkMmZU0m&#10;pZAkvaXQQwo8pF2kAktSUFUEoZxT8Le3SKAL/03z+p1HdlKkWuwmPzIga4pkilhyrrJTnVRjFSfH&#10;KiDLEpIcRhrpv+RQPzX7I3o3k4/9rCpWU6tJvtbU/4yWXpL0DrHTFhOdsoeiTO8JIIuT/iw5kKkl&#10;X17EqRWzsX/JFJjf2Avbx8dhcf8kwuyNiHZflKVoURIfSBcum0ClqFrDPCJepgArqQ9+FqSiShUs&#10;UIORfVMpzKPt35FlPpCeae9T4/5UwlDAi1MXZpX6R9GcdSq9RGfPCxO9WpyRpOZ0VVqEI1QaS1JK&#10;csgvwkoYl114pQrpJ/WSNGo536PyfDQPUnTxgw5ZqlpkVkTYR5yrhC2ZJxU2kM+SCvbK1Ci15qQk&#10;iQxIcIs+kyW4UswhS2zjPK3w7ckV+H55rmaKfkiekIynkspkS0l9xXjZkPHCGHo98O3ZNXiZP2cE&#10;cOZzSchPoZuMCVbXXsPBUiLTi5nU1wxpRRwIqTQaGaHUVBz8CQyzAkrja0dgQmBe2LQIHpQDdh/u&#10;q6UVrp8f4+mxzTC/eRyxrp9U+X8ao1xVbiKqM+NUYYeUmeURPAEcVOaPzuHGvg2wvHuSA5vMJhMA&#10;ki0I9VA55By2cToZPZqDM4FgkeR5upcZMRKkwBZF3Rvn54QAm89IZej3t6Lp8ndEFvVoSihdOMGZ&#10;GOyrpIMUEYs8krl0WT1alptCiZFCUnKFv8UrhHFQJlBmxfg61WuirV5pc4NlVsIaoZavVEWwnJS4&#10;PnGlsqru4cENuLVtITxenITdw2McqUcQ8OkOQi2eICvQBtnBdkrwVxN4nu9vw/P1RRRG0r2FOuF3&#10;bgJ+5TGsJ4eghp1fw9AgC/UTyJKRbt9UZbUwo1SnyPGTYl9ymSKmxRVK2JAfTRJdI6CRGQhhSQFu&#10;CZlTVjHKPLDs0yNa9Q9TUjMxLIpeUwD/9ZOONhtJBFA+B4mkIHJl1sXPnp+XogS8FCCIDJDvFVYW&#10;wKYxOshUoORb60qoWXkrIV9mg0qos0v5XhHikteTNEpuwFe1LEKYVxLpmWRS0ZHiMlO1HkoLy5Sc&#10;FN3KQJTlCGJEZJ9LYbf85FCSAB0rtXiKtwUZzVPtTSQleqUEVby3DUJp0IIdTeD16TkBYQ8fGqkk&#10;MrDZ3bPIiPWFn/kz+Nu9g+PjU7B+fAZvL+7jOXyidDClvmU45OAIJADundyJJVNGYVS3Hnh34xDu&#10;HtsC82eXYPnyMh4e24j1S+bi3uUTMHt+Hdbv7uLtlYOUQK85gALwnQyXHBFEzRiDuEDqvpgQtTY9&#10;LyFSlQfmU2/nUE/WUneK7i1ke8cHezE0B6gcZRZfJ5kFWWWaRqknUiY1zLdeE+dqrJXpPtkRLMn3&#10;KxvJjjHdTaVd8tjwmTQGgV+fQGt8HVk+1B7ObxBHZitP8EMKR2Gg8S2V2M5iuCpKCkaSlzlSPL+g&#10;mA1TRhf9mwD9q4D0nUDHR+FaQyaVDaMqCXbRigWkfMnyC6uJxhOGE0b7669fCpxK94lWJBP+/fdf&#10;CqiivaQot0x+hphgFZNSRREvldd/UYNJOZawqQBYKtH/qq9DSWYq4v0cycjv6YJNaKJcKM5NOfBk&#10;6k1WKIZScGcRlMVsqD81eJIZKONjVQSMhD9JrYgolyUKYXYfOLrt+X7qIQ6uAPMniKI7lxIzqd2s&#10;o2yRjQ1kJ7bsuCCOfHtEO3wkc5lQ1qTTIEWrGRLZ/CqCgzKY4dzz4xPkUEPnxwcrTS4hPcXrq5pn&#10;lgEkZXRxPraq7EsKEGSTA0l5lWfFcHAFwMv4viqcjfVxoK6keYn0RgR1ryzJeHViO95c2oPXF44o&#10;DZlEk/H39//Af9T9Ny7t34hVs6Zh8/yJ2DhrIi7tWoHrR9Zh6vCBlAdn2XZRMHlwUVWKWzy9qnxC&#10;DUmjkhpT9l3KkxWeJAaZEsxPi0MsDWucpzVNbSbKGKpl6WoxQ3iObOjFa4jmNWSQ0bOkTI84iPBy&#10;IKjpptNCvbTxXn+SlpHUErGSjBbKJSWnhHgoUIpblMqXrBB75Ia7ItHFGPkU4LIgKphsavvwBDze&#10;XCAIPyPe1Rg5Wjv1E29VHOV/09X9ZzUFcl4Ssj1NkOv3jeE7GL9F7PO5P1XmaaoYQMyOKvAlGMUE&#10;yYyIsNufpbFkz9/1iuVEVP/+Va9mgvLZIZJwFzaUmknJe8mqQ6lmkfo7WYejfqqYnyO1fkV00REE&#10;RAQBmcXGkREtu2JI6ZU0UKKfM/WXbO1BQBHUwrhSRFrAcC6LqQRkiQSW+fWjML5+GCEcyFKBLQn8&#10;MKtXlC5+f3J6ccG8rlQ1hy3hSUrDKnLIgPZv4fHxrprKkx0p4gmeEJu3lEf+yOaAkLrOAoK3huEw&#10;P9oH0Xav6fj/VEiVpoapPKdos4L0GMiGC0XU+uYEShYlUwDNVSqBYvvmLpIDXBTzJMo8PG8z2Sev&#10;jm/EkVXz4G36gI7dhQY0gbKkDEHWxqirKUKI1VuC2g9uHx/C7M5RsuouhNAQBtvTAVN+lGXRJNWU&#10;ItT2A4JtTFWVTpUs1MrLUm45MzaEhoTShgMnwPqTGpiyE0UcDYyEfdHlqZQBHmbPGBlNqdWDOCi8&#10;aRBfICHQsV5TnJukzaMuSvC3pnh+zy//gBgfa5WcTvS3p8ZxUvObhdQx4jSLqaVk8j3WmaHJ1Qwx&#10;ZMEQ6xdwen4Wbw6vxoeT6xBl9ZysF4wKaqjftWQp6rR/iqi12CAOHGnhNkbIpaiWyu1qMTPUk5L9&#10;l++RXJ6ARypZVI2kMAhpX7ZFUc48g9qNjCM5M1lhJjk0CddiBESryP9iWCplRonMKbWAEn6FecU1&#10;/uT5iHNNZphMCiCbM2RK8lmWxyYRRGrBugh6gk8YUdJK+QwrUS4Wqs5Stv6TqpckAtL/6yuEOn6i&#10;Znr/77ruEDVvLHtSClAyyJrC/FKBXshrkRIuWWwW4vIFsR7fKG0kLcYoJMl7AlrCvsxLlyTJJgfh&#10;yCMJ5EW6qfU9uTIxwQ7NTwzneVCTeVupogsZ9MH2Jgr0uUG2BLA3wW0EK7roEn6v/JiUnE+o7Ud4&#10;f74PfwLf9N45uBBwUZRkGX5WiKZpkk1hYxm+pdYgVepDzS7yvBzVXkiBst7c9CJubp4H90+P1OKs&#10;0oJsZMaF83riVX2iFN1Ku6iUGFlZ1vXITI1Ue5UlBPLaE8iO6WpOW7YxjOfhbvUZfmzXCF87fLp/&#10;rl5TkpemLScgiijKM6hxkqScjAiX7UQkR5Ui2xlrndlo7gr1edQcRewsWfgT5W5BNv0IP9O7CDZ7&#10;gDTPDxS6n5ETbK1cdqbWgRdriUoC+Xd2NOrifRBmcgcBFk8Zkm7C6u4RuD89iaDPtxDnYaIW60u9&#10;498/qtX8cHaULzLo6IPM7iPw4x01GEROhJo9pCbzV5pSNKHk2tTabTpsKdn//bOGjjKH+lHWNxcQ&#10;hEWoZAcKmKRkSlizlmZGmYtQLyRRdGfxmmWJg+TqJOcpoVbCrKSVJFeWF+lDE1So5IIsixAnH+ls&#10;qvbt8TB5pMruYty+8vM8EcfGzZR9JuO1yhikEpRJga74Lvk6spRU58hG8gLY/GhflMr8utZVAVl2&#10;d5PfbRQmzCd7VmTS5crMGAenrB2SeXCpQi9JClXV3DKFKLNhJRysheGOyKV+zw60Jql8Zrh0IKE4&#10;qQEtbCqV5TGiMy1fq+S7RCCZVaqgHhUWFtYVcohx+wLT2wcZ0vfA3eQBvj48j0A79g8Z2lXWW9Oc&#10;lTJapNIVyzqnUup02e7wB8lBUk5qUoORSn4LKFM26gqwRHYQ2Z2RSCY4hC0l8uYyMoSSALWMLjmJ&#10;2npNcoCTNp2jMoOmJYOjNCsmEJnxYWofxgyKyzSGEZk9SecIyiRQc2hUcnjh2XxeKopTKMjjGKKy&#10;+ZqK9AhUkB2KYjwRbfMKvm8vw/HBUcRZPaFWDEE9jUx1UiDi7V/h3s4luLrJAE/2L4Xp5Z0INJMZ&#10;keeq4qQsPQppDC/pAbZsnETU8n1p3t/IlGGUC25IdXqFvBAHgoNuW4p+GQ6lo6UhRfyrZHuR/Ohm&#10;iUpF1BCAkoAupO6TaUeZy1UboBL46QSiLPKSeVLZ9KqIo1lWuMnIlkNKrSRZXFuaQ+AT/BwA4vJl&#10;ZkG2A5Tq70hXgpAuOUEyBQ4ckLJAjAMpK9pPlZ2lRTF0R/ghlcCUJL1kCEQbywpBAaaYP5lSk6py&#10;qT2UxWNSBJFNSaSWZBRkoohhUCKNuO/K/HSCluZHEsppNAPUoJLvlDxpPqNMfqSnYmEp/qikPMrg&#10;d8vsj+SDUxlu01ShMBmW75U8oMy+5dJc1LI96gjwQvZvkNUb3Dq0Bc4fHrPNqGM5iKS4IY06NCnQ&#10;maCLoST7xHBPPStreCQjwIGcFe5JTemlwJ1Kc5vBQ+UR+XgKJVoSZWB+Ag2PsHxCMBLcPzAif0Ck&#10;17d6jY/Va20UKT9RZiOCHRm6bCiKqRn5YtkGT5YiyC8TSMFrMhs70dcSMdSYIdbv/iQ8KbjVoimO&#10;LlkeIPtwF8b5I4MjIYYuM0U6RnQEQ41sg/e9kJ1Mo+P3/jo+nt+FO/vX4+WZHbC+ewifzm2B1Z3D&#10;/B5hXOpX54+qCudHsSRSGbbj/eH96iJSvb+giAZJFe7G+aAsxhsFWkcU8bWVubKGhoaDOrSE7Ca1&#10;dMWF+TIRzxGcj+yEKDUVJ/pRLbxip0qeTbaJLiOrlubloJiOXapL5Mc5S/PS1bYnkgeUmZNyXoPM&#10;tQvjFXHg1RGkkvyWNR0yLSfhVX6SLYGNnsWOK06NVGyYSgDIclExiLK8QMrtM6jHZfcN0a6JfLyQ&#10;5y/reMr5fllOIQ5dtKcs0pdK7VyyaDYHQSENTiYjj2QGRHuWyZIN3hayk2Wtj0zNqVWCuWT49HiV&#10;15UsQCkfS6ejDqUOzOJgkY0aihm1itiuwlo1hen8PwRSo1ldKtVAERwMEQi0eIZIOyOk0oDKgjbZ&#10;3S3M2Riury/8ybywzWX+WXR/ajAHJRk0S+ukWL6QbSWpr2yZTOFgyOI1JwTQYPG+RBHRmiU5iZLM&#10;r9eEuJpqo8hAsdSGMaTpOE8zCtkXiPG2RoGELRmF1DnCAtHOnxDrZYEgp88ItDaC+/t78KOLzOBI&#10;EOEti42EmWRrkkSekJRdSeFnIUew5CzL2fnfGfZkLYjk5HII8mQpduUhhbVh1q+g/foYUvCaGmyL&#10;UKuXZEdrFMb4qPUmeQxDWtNbHGmeHI2SI6S08PmK/FAHZMoojPBRLlLCezQlRJjjZ2TSlJRzAORI&#10;/Ry1jpRASdWzhOxCqeSmxpICApljl2W4arEXGbFIPl+KAhgaZfVeEVlVre0mUGV9jMyV5zNcStmW&#10;VFcLSPET9tsAAP/0SURBVCWBX5zCxvayhNeXl4hhxIh2MWUnxSn9KAMziZ0VL0UedOBB357h89XD&#10;dPUf4frpMSJoboRNskKdqAUZvimdZAVjmawDkkVaHNCSzwumNJLVjzlxUrJFxqVkymTok7pSqTqS&#10;cFxKQMmmVtUyMUAmlwS12miLkUFcuGjDNFlhyX5P17qrjMQPhu0Ctp0wdSmflxrWrKBvBKEFEoiL&#10;TJEA3h8oST7D/uU5+Fs8QRyJwc34DiPbPbLeF0TZv4a38V2kBNqqQSjfL5sQ5Elf02XLbshxJKkY&#10;9necpwXCqZ0z2Y7R3jb1mjBPK22CrDGmaUlgIyUyHIdZP0Xw16dqYltGkwBSGl+cWajdW0SwgdNk&#10;zjPIDtH8UK2tEQHgw4ZIoj6hcGfjyBeF8fEIR45C6h9ZDShVJVLAqtZl81Yy8lIOJcUI5Qy1al0z&#10;wSyVHpI8T/Aw40iVxVXeFNk0Cl+fw5/gT6JQT+D5lkrimAI/jwZApjHVHo5kBQmdkmjWynsYbmQq&#10;KimE7pLaSVxqtbAshXYmdXBGqCs/z5nhkyxLAKoNq3iI8JZF9LKJQZnSn/lq9iDBz0XtWiYL92VH&#10;Ndm9TFgxh86wmKYnnVrWy4KGJtyfjjca3iYcrGRRWeoqq/j8zZ8iwv0bwi054NlxCW6f2Enf4Pb+&#10;Jh4dXI9LO1bB7PF5fLh1XJmUqqx4RgWaNJ6PhE9hx1JGhFyCtTg7Qel3GShiQiUnmR1J2cHo5GX+&#10;Wu3aIVOdkkGQ7Vtk3r2c4VSqZ0oL85AaRznESCFzzIU8RF+LSZTfARKdKWtZRD+GO5moGgTJdSYT&#10;H9kc/EkurxFr9wARlvcQ6/ACYV/vMmwbMap9QQJBF0Y9LaasmHIgm7cplHhS0ZMWYMXXmJNhfVSf&#10;hNMIJ1Aq5WbG1mvi/Oy0ydK5/JIMrT3y6aAKwshqjq+QyhhfJO6OIPoz8yCpAmsynhlSCURZWZcm&#10;zpoMGOnME04gLXM0yMIh0ZU5DCm5DN1SJ1hCdlSbztNVSSqnsiCNF50JKbqQBqgis8iEukwn1hEw&#10;sq1bEfVTWVoEGz+MF2JPNngJ36/P4PHpAQJ5X6qA8iQ8sfFlBZzUMooOlKqdErJEUpgPHN4/xPvr&#10;x2H//jYCrN8izNVcJYq11i8V80ZSCtg/v/InTLJjZeG+FFOkkXVyCca8NHY4dWQZz1U2tpJqbrVV&#10;idR00hiJqZFaxCoaDNkpV3YzS0ukZMmm3uQAlIVr0n5S8OFj+gS2z67SZcYj1vMb8qmlfpA5Sjj4&#10;4pyM4PjsNC4d2ICLhzbi8pGdMLpzHH4khTIp8qX0qC3LVWFY5vlVWGa7yo4PMjhkqamsI5JEewbZ&#10;TdY1pVPPK8NJMMra9DJqYpUOyqEZqq1CbU0Nar/X4fuPH2qNjTwurxFZIJ8nS2WFLGROXxx9nkgD&#10;4iPD/xud+1dEWtxEiMllJDg+Roz1A1VbKpMJMkVZRFKRhHa8t73KW0tqSEtGj3H9DB/zx4j3pcll&#10;REoMtEMo5UiYm2m9Jj02QJtB85FCcGWE0HlFUzSH2yCFyM8I+EZBKptPuqs0RAFFaUaoM2Io0v3M&#10;HiHA9CHD6yc6Wy+OInYeL1qmunJ4mxlLzUlgqr0epQyLAJQRV0ZGkt1jy6kT1Eo5hjzZJln29Fbz&#10;x2zwn+UF1IlkTzJYZQ41D8NxZRYdH89B9gyXxHq083u1rCCREiNTmIePS4pItKloJkkrFPP70smY&#10;WhdzeJo9I7M+gcX9EzC9vh/+DPdxdObZFPCxZCD/Ly/YaC4qGR7t54xkhnyZ75UdtbLZMfkEZnlJ&#10;FhLJ+jLjIboxix0fbkUnyFvRZrI/Zbkkf6lTBcghjqYMyx6oqyonsxYgnp/t8PqmYuNoN7IDtbXI&#10;D1leK8lzrS0HhtEdvL52DO+uHYHru+u4tH0ZTq1bwAFvrQaD7Nwr25ykEJCyo0W1KrbNJnORGALs&#10;FGOKnpQMSAklQzkNUk1ZETVqIfKSeR3UceIFZNAU5bLta6tRVyeA/I6q6iqUl5chOzsHZaVFaqtA&#10;Cd/yU35SJii6UKpxCqjTU9w/ItXdCGEWtxBiehUeRud4vlfha3IfwbbvEOVNs0MmTiQI00M8SRaR&#10;SkZJka2U68Uzssl6pFBKlCBGUJJavSbSy0oridcYL3YqxbLMDJQkByHZleHYjqHE05wN8QWZZM3C&#10;WE+aBzOGmz8Ij7B7p0Ahu7TKumex9cIuuaT3ZI4GWbieT1aT6TEpa5LlCZKyEXCKvpSighLqCdFG&#10;pQJcXqykK2T5q9TmyQZPlQSilG/VMlxW56egiB2YSyed6PpOrYFOCbRmmKUWE9fPsJvLAZPGTkpi&#10;x6TJIBP3yNCVEeWBPA60eA9jBH+5S9f7ktfEgUfAZrIjoz0sVKjOSw5HtKc1QuzeqzU5if62CtiS&#10;jxRWSeJ1ybZ8whyyxsf5zQ21s0UJWV1Yv4JhVebgc3kuWdS6KeyIH1I4QvcsOlTWkqdzcDu+vYdI&#10;MpnWwZSuks5WZIrIDraXaO0khrtE368E7zVc278ODw+tp3SxIhtqaS6DkMIB4PLuNqPFa3ga3aDz&#10;9qBmTGI0s0SS20ckM3rlRZPJonmujDBFbGdZyCX7ESX4O6OQml1SLMUcPGWSoy0uRGVluaq8lrUp&#10;xSWFqg5UrfyTim2COjc5nuRB2cIol0vHXhDtidxAC8Q7PCFLXof9k6P4cHUvnMyewvXrK1i9fQBf&#10;W2MC0p3tk0QwJ5H0qFEJyjxq12yaR6WV2fY0ufWaUO+v2mA2apgH3R8pVgo7i8QV8aSl/tD++TlY&#10;PbtIVnmKIFlL8vkGXF5cRgpdt1CsmAQJRTLPWsSGyqU2Ec0mFToJdI/J/PLMKD9qlyQVkr+T9WSy&#10;XX4gvSKTpoadJz/TIT/dkUtdKikO+awMslQRR3lRlBeq0yNRQ2YsTgxWP6ie7GkCDzo5l2en6PJk&#10;w6P3iONIk6UGarktG1l+ezDG7iV83l2C98drZML78Pt0C+5vLsHL5AFNhL0aLGnUluFO5qqDhO0k&#10;ORtD5rV4eBbRrh9pEvwpT8goZNsU6r5kgiA9nODj6yS5mx4hhQEEIgeYNHgl5YEs3yhhW8guXlLu&#10;X5oeozRyJZk+lxJAfgIvlJoqysuGzK1l2yQzMtAwJRMcsV7UkDQ+rsZ0sS9phJ6Rub/A9ukZss9F&#10;hHAA2ry4AO9vL6iJ38OPTtfqyXlY3jkBK55zFHVpAKWMr8VT+PE6ZQYn1pak4miEFGq5tAjZ+DMb&#10;shuc1EfmiAyhQZP9gCoIwNKCLIbqPyAsKSkmQ5bwfrECq2xpI1uwiEkLsjFCrDuZn+SUSJaMd36t&#10;lhqH01PI4W7yVFXAWz+5gEiyX16UK1LIiOnU71LzUEjJlx4ViFT6Eo8vRgj3tiIYnYy1wfbvoCWo&#10;JOkt+aMKuk/Z9zqQ4t/b5B483l+D+7tb8CEFOzy/COMLu2FBPePz6S5iefFJ3mQVmgxJNWTTsYnI&#10;lgS1hIRcjvRMGgs1EqL91GL4IgE9O1NWuMluCxW8X5omO0r8WYgkoUd0VDJZuVAW2qfK2msv5Gqd&#10;kOhlikQamyjHdwg2f0ThfA8Rtq/Vzw9LjZysRcmjTJACiPIUGiEfM2jNbsL04jbc27kY93cvheW9&#10;Y2T3TwSiGzJi6EZ5TrLSsYiDQ5Y0uH94AJvnl+nIzZFE0Cb62jCEvoL53ROwf3WFmocmKsCJupjX&#10;lyT7Bsmsi/ziQ5rSWLJNjOxGIeuAKiWtwmsq5vWIjIh04uD1tYNsSiX7DUmbFCXSpNHVizERMKb7&#10;faVRsESA5TPYPT2PKKd3agYskxJJwuDnW4dwkdexaOJImN45AptnZ/Fg/2qcWTcfZtePEOjv4WL8&#10;gN9hpRaTyepAiSDRJJxMgiknNUFtQyhromU3hxoytxTSZsbLdifpqvC2lGwpP3Yvld2S4Jb552Ka&#10;IckvZ/Navjy+DNvnN+iCLWF28zBcn50hRm4rgMZzMHlRBjk9P4pHR1dj9uhBuLdntcpvqoxFUa76&#10;HtHU5SSlfLJ2kJNJvcbr/VVtoOVz+H15jABa9XCOpDSySnqoC6LcOUIp8NP8rQgcL5U/zBE9EmAN&#10;7ben0JrcRvjn80h1eYm8EBuymSMBSGYiE0rn5hMU4sbFTIjbE5cd6cLw7vBWaRoxH2rjJgJCkqR5&#10;EW6oTNNCNj+voVbMDrShLjFGeaIfythJBeGuBLo3X0/9ygbJ1LqpBVeS08omk8sgkKS9GCkpJpD8&#10;mmjIjDBXJJBNg8xuw+7eQXy7yVDy5ATc3lyE6+uL1JGnEGhLuUGWykiMRAT1jpf5CwLOgfo2Qpkv&#10;aQvnp+fw7swWmN09RR1qqn6cUn51Vn7JoTBd2JHGSyps6K4liS4bnUoqSQBZGOtHrUW5EGzLAemo&#10;9u3JoM7N5LmnBvKxEPs/lUBknZIkun+12cAbRNk+p2N9jkKGRammlgEWYmkETxKBbO55e8difDi/&#10;GY/2rsDL01vxgcD4cOMo2f+hMpdy7fKTd0V8XwqjirhqKdyQaV0pZKj/Waum6eT8Zd/NKknoJ8eq&#10;/W+qOaDkNeLA1bUU5pDds9Vcuww8kQwZBLkQgUTKh8e34v6hdbC5uxceTzbA5tYaOD7fD+Oru9Us&#10;XYidscqqZEQFsN2o1QPpP7xtkEtc+Rjfq9d4Gl/Tur6/gQCbN6pyxM7oGiwenUSQ9TNEOIpuNFLJ&#10;15xIDzWXXKYaLJwNy4siOLL8LZDo+BRxbLRou2dIDZaEeZACo/xEbSY7SmZqisTFUUBnsFHjOHrC&#10;7d+riug4r28qURrrYoxUVTtnifxINiA7R3Rh1Jc7SHV9g7xQWx4MrUHWyjCVpEYo46IqUNgYkoSW&#10;vJ8sWJI1NBJGJe0hVdFFMpoZMvNlEwBq37BvT6izLpLlT+Pz9X04v20ZjM7vZnQw5/kSfGTmLOpn&#10;MTDi+NTmSAzhMvskjOXz7Q0Ba612A0sj+AsYluUXvmQ5ZgGdtiR05ec/1KankiLifZUApvtNC6Uh&#10;YmiXLIVU++SyHWUjVs+P9xl5nlJTOfB8qd3Jlsq9xvqiIMqdYJSVhR4cpAlqAyhx7xIui2MJNDrc&#10;ZJc3lFQXYPP0Itw+36d8eUXXa4Fom2cINHuIFG9zKWAlaNjGQgT8btHptTQnst96VUWxKhjJZ/vJ&#10;vLNst5IY5AZfar8Qi1dq5kjNNbMtExkVRPdlkxTSGV1qCmjaMiLpL0zgTiOY4PkFUWRn45vH8eb6&#10;MVVgnMd2jPO1RLirKSJcKLOM79FB8/xkIoASKzvSrV7jbXpP68ZR5vblKSIYkkJcv8LsySV+0An4&#10;0X36mD9kI91T1c1autdIB4Z0y1f8AEu1GWcCR0Qc7ycwVEviOoZfJonuLOq3NIb6GH+yAMN0AY2B&#10;5BEluy9z3AlsnFCb1wgmw0Y60pnxc1J5shlsrEiGXdnRItzyCQH5gdrvFQI/34Kv6W2EWD1X+UfJ&#10;EWaTCWVGQ9bUCBvKAibZ0lmm06QEq5Zyo6ownbqPOpZAlTpC0aqyk3+sxyeaj8swuX0AD45swscb&#10;h+Bp/kw5XtGCkirKERDJQGKnleb9+c1tWTsjP0mSTzkjazqkNEo2aJJNMEvJHLLXjBgdtTGTLOUl&#10;00gIl1mKQg4QAbb6ZYWSPKXbKsgyUmib4O+AWNlVjOYrmiwsEwHi1nMpXfLIHLJGJ8XPisbBS2Uk&#10;ZPakNFmLOhqfOl5jBYEpm13JAI+Q1YVkLIlmBdHulDXmCKPGkwmKOMqqLBpAIZNCRjGZIcrltRay&#10;bbKkqiaa2p+glJyj5Jel+FWquvIZ2WRTMJkxyk2Q3wy3UDlI2RtTJICWpjDS1QTeX1/TSVupSJJG&#10;WRHkYEw5xAGTHg27l9cR4viJ12pDdpY6zXQy41eY3z9N8ntOMJrd17p8uA6LZ7TmpjQoDh8Qzg8K&#10;ZTgNsH4FLxoXT7PH8Geo8P3yBE5GV8icpwjWQ3B4dRlh9m85Cow52sgiHKV5DAmyO4GEtjzqQZkL&#10;lUU3JTwZ2YNQpurKKNZFO8pC+Hg3Y8RRXOdEuKoQVZVJE0Gw5PDzRA7IdFdqsD2CrF7QPd5AGJk6&#10;ie9L4EWkMQRJBiCb4JBqkXICQ34eRPRibUEK6otlUVnKn+R4oiS1BazpBEoyG8sEby7txTu6P9P7&#10;x9kYL+iiKUsYNpJCvAggWUtC9mEnyWyGuF0pGpX0VQE/R37jUA71Gpk+JCvKT96JJpItQiRlJUlx&#10;KagQphXBniWDkkCtlarzihKCkoxEMIqBkbCXGelNQ/IS9m+uwsfsEQf5NzVjI7t3iKGUmRvRtyXU&#10;17JovoSGrpZypjabLpdgr2AbS+5XDqlSzwt3QmEUiYGSKyvEDvHunxjpXpF1A1Rb54Q5qQkDNWvD&#10;wStFsrIUuIDnKkt0q4rzVFRTv27GQSHhvVByr8Lm1OwBZveor+/An8wrP2CfGeFC0/oVAfQacRxY&#10;KQRhSpi7ArSwrKyDT4v0QSDJTPK9KZR1nhwgzh/uyopNgtHypdaBofn1xb0wuryH6L1IapYtdN04&#10;GkKpM5wYSsl8frYqVZLg+5Vs+QgOr6/A7cM1htuXZEPqLYbXXF54Jd2xNExVjqQ64qhXvCA/sSb5&#10;L0kJyC8pyKR+Hh1lJhtJJtKTyZKp1EilySHq/VVsXNkCOI8jXVI1pRlRDF+2iCToZWMl0Vdx1JKB&#10;Fs+RRCbLpxGQsC1z4DLNlkwnXsCOKI/zZocx3EmHMDznhZMR5IiULfTewpUN6fT6KrxN7yCcjJFJ&#10;lyyjXrbkKKZWkpVvEuplQ6byfBoRgq84R/JzaShgyJIyeym+KCfLVZYXEZhkOpm/5muqOSAKYoMZ&#10;PTxU0ll0ZBE7WYp1K2gOFCuSGWTtiWQwZIZHmFtyb4HWb/D1wVnq1qdkSxulq7SODIEmTxBGAySF&#10;BgJIqaGUXGlRvB+KCcA8SbdQmxaR8WRrFkmB5UlKjtcvBkikT7afGTJo6tIDvql14lneppQBNK4E&#10;ndQhqOUm1I/51I1yX3S/bOcikxiyr48YjixKohBbI0YzC4LPXJGRTBrE+dgr+RIfLHsSSZ85KwmW&#10;ToknxPXt0Tma4lfwNn8AZ2OaX4movN506bNw73pNgLuF1t/hE6zZKaYPTrGDbiFQpgKp/cTxlmVT&#10;DzHE5pOBZH40nWgOo5YUl+31+TZd7XuCyRSR9q/VyMuP9qT7DVP5QZnsz2WjSLWGhIa8WAKLjVhG&#10;sEkaKItmJIUgjqH1D7F8qr5X9IbMzYqZiSNrKqdOYKXwwiVHmMqQkErdGMLw7vDiPLTsONnpX7YF&#10;EbYV/SgOWNaRSKpE6irlEM1ZpLVAZaQVyuM9lUnIJ1BlmWQoZUG462eksZElFyfgkB3HZEqwiB2k&#10;psckqc3wLZP9qgiBQBJXKMAUVpT9Z/IyadbEpUodpBgZ6i754SSpgJIVjLK9iBiC6vJS1FSU8jPS&#10;kEMtJp8tQBU9JrNI8iNKRQyf0Qx3yVqCisyeSOkT7PwFMV7WqrZR1iUXi5mhbHElMSR7Uh6xbWTg&#10;i6aXnOWfuW1/5GrtOBBd2A4MzdTdxVGuKGIUK4t2RnkkQeRIpmIbyGfIb31LvrdIZm4oTyTVJjvf&#10;SiVXenwosqSii4MhzvmD2hdSzK6k5mSjVckMRLpTalGeyQ9Kybod+fmPEPoDu5dXqWXvwfrpeXy9&#10;fxTfnl0m09tQf79AjJ8jgZ9Qr/FxNAt1t34Pm4/34PD+DgKp4yT8yQbssnheChJk+2CZTRETIvpL&#10;HLHW9g01wieEOb9DqPVzBBHtvp/orm1fIZkjTxy4bF0iYjmXwlt+XEi2IckVV54YRDDKTgdBKgTH&#10;ewiYjVTqSFIuWWEMTWRgvy8P8IUn7vTmPFwpD3wZDhJ9zBHtZMQQ8RDub68zbL9X61D+rOEO4Pss&#10;OeptFBBFU0nIygp3Y0PThPl/plsPQl1B8p8KlbQItbovnoMl2u0zw6GTSkzL8tcShttcYVyZCpVE&#10;L0Eq67jlR5eK0glStoXMbFQylBVl0i2TKQtzCFACU5ZCyIyLhDlZeC+5O5nnzkriACVApTC4VoEx&#10;i6wTqNI+kiyXUi35LR7V5mTSXFWdw4FDeVBMUpBCjdrKYmrTTBIEAc72i6Hxi3V+iwSXj6qqSuSI&#10;LMLPY0iVaCQhNZOmKCPQioxGQ8TwLuapgCAtj3FDXawDCsNsEGH7BNb3jiDK8xvBzvcSWLL7r5Sq&#10;RZOB4/0cGDGoL+MZyhnt4j3NGW4fIdD0FoLpLeI82e4MwVIXmsPBn0xGlPOXX5mIpmb1MKPM+/Yc&#10;3x6fhfm9k3CnyUoPd4bHxxvs5/vwt3hQr9G/ZTlr2B2b0Gn3HDD1viPGP3DCuPsOmMnbOQ9dMOux&#10;MyY/csGcJ66Y+8QNs564YzZv5z/1wGweM566YfFzTyx64YXpzzww65knDF54YsFLLyziYfDSG0te&#10;+cCAx/xXvlj02hdL3/hi2Rs/LODt3Nd+WGrkj8VGfuqYx/8X8H/Dt4E8/LHyfSCWvguA4bsgLH0f&#10;zP+DseZ9EG+DsPpDMFZ9CMGaj1qs+BiM5fxfjtUfQ7DeWIutn7RYZRyK1cZh6v+1/H/jpzDehvI2&#10;FFs/h2OrSTjWfw7FKnmM/2/gsdEkgkc41vBYxf/X83azWTg2mYZjLe+vNY3A+n+PjWYR2GYWqV67&#10;0TQSW/n/et6uN43COrMobDWP4vNR2GIeiU08NvP/HV+isZPHNh7y/C7zaOz6Go3t/H8z72/isf1L&#10;DHZZ8P8vUVgvr/0aw/s8+LpNvJVjO+/vsIjB1q+x2KpeH8vXyRGNPd94y///5/Gt8hyP3Zax2PUt&#10;ju+LxT7eyv3dfO1eubWMw3be7uTxP/9v43O7eCvv2yOPW8Zjv2UC9lnFY6d6PP7/d+zhsY2v2cFD&#10;3rODxxa+X153wDoR+/keeW6fVSL2WiVgD//fw9tdvJXnDlgnYOe/j+3n/b089vE4wP/luf3WSdjN&#10;+/t4HOXnyXPyuoM2f57fZx2PI/I9/P+gPP7v/Z1WcdjD+3LIZ8q57OVr5f3ymn08Dtn8OeTx3Tzk&#10;PPbz8V08DvJx+bz/ef92XudWtoE6P36+vE6uRx7/c03xvM/vVO2SwM+Tc4vDYd4e4mvl+V3SnnJe&#10;fJ3cV21v8ad9D8jjbDc59qmDbSav4/0t7G85VL8Lfni7gdjYwWMLD8HELj6msEHsCK4EDwpr/F8O&#10;weK2r7wlLjcKPvnYNrnl47u+RGI/n9vN128X/BLP2/n4fj6+izjfSsxv/XcsbOL9tSZhWMf7G3m7&#10;WR28z/G00SQU63i7mcduPr6Btys5LjdxnG3iOFzH+yuMg9W4XWvMx3l/I491/H/1BxnbQdjwMQhr&#10;ebuUHGBIDljHMb/qXSCW8/5q3q57L7f+WEqeWETOWMX769/5YR1v5fHFb8gj5JlVb/2wklyzXLjm&#10;tTcMeax58+dY/coLS557YT65a+kzdxg+c8OyJ671mhE3bGaOv2ennfXIGTMeOmOWHI9cMYVkOOOx&#10;qzpmkQjnkhDldsFzD8wj+c3mB81+7q5IcN4Lb0wjOc6SL3jpQ1L0wUwhRJ7IQpLhHN6XEzTg/7N5&#10;GBoFkBT5Py9mIY8l/H/h2wAs4QUvJiEuJwkuZyMs4a0ci3h/HhvCUIiRRLiaRLiIBLjofQiWs4EN&#10;eQgZrvusxQaS4DqS3/p/CXAFX7uBt9IxQnpr+Pgmdtraz2FY/TkCa/4lvvX8f53cqs4O5/0IPk+i&#10;JDDWkOhW8f91vBWQ7CaQNptF8zkhO76et+sJIjn+EJ8cBJEA8WsEQRtFIozBzn8BqgiTBCZgVoCV&#10;W/6/hc9v5WsF1H9ALqT3B/Dbvv07IPi67UJyfM12EucW3t/572NCOjvVLQlUXsuBtO3f270cfPLY&#10;Fg4+IT45ZOBulcHG+0KIW/99XMhS7u/nAD2gBjEHOO/v5n1FQGrgy2N/SE3uCzHI/zv4/x+y+3Nf&#10;SExIU963Q73nD3EcIPns53NyyHNCUHt5KCLkIaTz//+fBMdb+VwhsQMkKiEjuS+HvO5/XiMkdNAm&#10;iQTEwzZJ3RdCk885ZPuH6Pbx/Ud4/6BNsnr/Ud4/ytfuV+SYgMPyPN8n7/mf1wsByvfLee3hsY3H&#10;3n+JertcJ19zQJGktI+c55/zltfKe6QN5ZD/VduQMHcKufK9QorSpnJfESv/l7b/n0CyW/qCj8mt&#10;kORB3pd+3sl+PqACHbHCfpXnt0t/K3wQb7y/mzjZK9gRDAmeiDfB3R4+t4u4EUxK8BUc7iT2tgoB&#10;8r6Q5aYvEcQt8UjMC863CjEq/EdiB8fFxn+FwWYeW/icjJl1Qo5KQIRxbIVhi2mYIsotHFMy7rbw&#10;EDEi43EdCVLG5mqKFhEua5RwIWmSKJeTIDfydj3Jcs2/99eSKFeRC9Zy7P8RRkFYQXJcQW5YQ/Jc&#10;Sf4wEJIkl6wkMYqwWkSxtcSIYow8Y8jbFTyWizB77YNV6r4PDEmOcoiQW/rCA4ufedRrZtyxmTn3&#10;vqN26mMXTKFCnPnIjQrRFdNEIZI9Zz11xzQy6RwS4gKSnwHJbw7JcC4VoqjBBa+8sYhqcAmVoNwu&#10;kPskPSHFZTwBub+UzC1EOJ8nJ8y+jCe8jBczn7dyUSt4kQv/VYWGvL+UxyKS4BIeoghXsgGW8XYZ&#10;SU4aTIhwzb8NKsS3imS4moQnj63nIeS3gg0sj61nB61ThEiiU///iXRyu463Qnpr2aFrRCWyg9ez&#10;g6WTN8l9Pv/nvkTXSGwgOET1yf9r5Hne30wQKVJUKo9ExWODHPx/PUlyjXkMNpIU5bGNfEyITo6d&#10;cigQy32SliJOEhIfXy8E+S+4hRyFzDbzNQJ8IbLNfE6IUO5vlQEhqoTPCaGJytj5r/IQ1aZuv/1R&#10;cqJi/ig+DkLe/6NuZID+ITchQxmI/zNARTXJIP4fMttDpbfDkkT0/3L139G/H/Wd58nszu7M9J6z&#10;uzPd0z12t6enu53aARvbYKLISYCQhEBZQjnnLFBCEgIECIEEIonkjI0TGLAN5pLBJuMIJtlgHHrZ&#10;nd1z9uzZc/azr8fr/al75fmjTqV3vas+VfV+ft5Vn+/v3gCAZ/X81J2ZMlA4NXmAWB4fKAAMTwvE&#10;6m2l/LwA56LCCnQmf2HkAG08ss9uz0+g8+zUgQ+5CwKucwIwION5nZ/8eb/6+cbnJpwVWfEFv5aQ&#10;GOTOBr/WB1qRlT4/9ae3LukEsATP8ys7gFR2ZmSA1ZhOTzhn13929EgbN1gad0GdYAx9hqQFcPT8&#10;gPn8xObLcy9YegF4MfTlsc/bvAB42CnLmgwwA0JgTOjLLzC8IB4oL9LL5hQvN3spMYCeG/nW7fsE&#10;NPsyjczJSR/npZrAszwzL9ezUndGgj15+jviZaYMPM+mM7GX8GmBZl/29TAHnsfHJp4fGyg4dziy&#10;oWNjN5yM4+NZnpjAwzwp9sWjfF7AyE6PT5qXeVLC8QEoz/LEhGN2QD5vD0cLsXlwfAYgJn5uAHnc&#10;G8OGpI9I+lm7d/lcoLwvgARJJ8ukjw44j8CY8OUojAk0AfOZAeZTw6gjA8dngWNA+ayw7CnhWpy/&#10;7z3ooQHjz7/4XQce1SPyb2+Pf3m8xMDwMTkmPz6eIQg+BggDxKff/Z7tWYHhY+IhPj3x0+MZPtER&#10;+VUBIO8wHTw1AHwiSAaATw4Qj8hADMrgjub9xSN8AkAm/6wAcHmG0qB4RB7u6TxDwAsAgRD8nn1f&#10;8pnQY3YASgvSz83EgqG4gMwEH92J5wnuAJROfEoW78TAsIsnWMiUnZIFt7DAeGzSFv3ExMfFMwTA&#10;07NBvG2PDegKQ0fePT4usbrTQCxB/ek2VYLN5/h7QspByxH1tGxOoDo+ZWcWZGA4AHRcOnXfyLw3&#10;ciDpWLqOqcIhD28AeHINZGSA7uSUTQyK47EwPqBjsADGOHkl9dxqkIe8HB4NkBWMydfIY+ygckrl&#10;eWOBmPoEkAEIOpUVTAHFxAOXM/aysyJ7fmKAOX2XAbOLfu3zhdFFCfX2yAVkC0jKtKGHjvN+bcAH&#10;cmfF+7swsmdHB9lzU3dmZC9MXhj56Ei46J1Tpq38hcmfkfQZHcsuB4Apo7PjEOgH2cicpQ+yKb+A&#10;rtSdlnFpc1Zk+qxJg6xAD++Tfi8M7eg0764CHOMvSLgw+fMjB6gX5mWzrhG8DMzz8tqV8+LPDCDF&#10;XlznWrOsM5Ce4aje/cGTHGAWlknL9xoFEBPbp0vGfjw9YDwzZWc3nX2bvWmPOgH1yieQPCFwBEwn&#10;JEdwnuVJHAjpvezk2BZonpHAw+RZik+Ujj0eF8/yuQElO3V9dXLypyYcy3Zjy5ycAjInwecmfeyb&#10;PhQgfmg7MUG5I/gxnCTglE5wROdVPjsMOSGwPAkwXx/2hCvHJRyf/FGO4ID5ujhmgeRRCc+45305&#10;ajvlvnd7xt2/Nx7jY1/yrgNPCvjcGT4xXmFDYPjk0PNJAeDj73rf9qjA8EkhKhAetnuFRwRwT0/8&#10;tITDkz4qEOTGPj3hWQlH3vvBeIU5IofgwHd4YYjkgV0Cj/CZ8QSPCPR4hEfV+wsEE45+Q47BjTMp&#10;QJeJEUDPsRcIjwz0jsqkPjvx0YnBjvdnoqWFenoBIQj2bjB5C+g+8NjEPEBvwRMtbKDnfu/45IEO&#10;4MbzS1CfjeCte1TyAtit+x5ABLpT4tm59zk+seDI7NgDeHPUAbzkA78TArV6fzbp7tXxBnhzoOd+&#10;jvcGcMDIgzgx8SmRPStG4Bh7ctKM5eSEE1O/PMA5tg7YgIoxAd5JKVfGCEHs5KTr9cQYT4v3J8/D&#10;qweUmOfGg2PUvCDwkO8xN3kg4MmpBzmeFBC0fdIAAVDAJPDoCrKm4/ElnBl5uk6LHM8OlICKHPmz&#10;dvDIn5kAXOckXPDOLxQwFyauJ5f0WbscmQsAsHVTfm7KQPGCd0amOr+Q/Bc6DuHC5NsustrSD4D6&#10;0u68lJ8BiNFHFx2e4+yUPz/PYG7UnZO85yk09Z02gjxoisnV+208YDyfjPlLmvfatuY5wVWDYB29&#10;sAD17IDz3H1tveDOTTgv6QvoS9156hLGA7WPsgd/aa5cALJ3mSk7K7G8l/g52V/1OhN6pZIycHRc&#10;B8/xMseL7Ikne55DcBYZ10Cxmd5v7sfyAafT1HiWp4JngZljOtuLPfIs587yo4UpQJ6QI3jhmcDL&#10;LCwTjgkkj0+oJ5lwfHhwbGLHb44UQD43zDg+8Dy2ZfEscxx/lrjhQ4GkKzlXczzLOXYfGTg+J6w6&#10;Op7ks17z3u896BF3vPuww172uwHjwPCxDe/dDkt4YqDoePy0u30w+f14gL+/PSHeIBg+lSvK87sn&#10;5/rEggvSIx2HE54RCI5LO0fjJyV/VAbkfpA3+JwMHvWB8HCeYY7DQHiUBwv4np0HBr+jQBEIM0FH&#10;BIBHJr3u/57n7RLAPTNpEPSBxD2ge0F3IRbpuEz8CVmM52dxAI83eFzqhPWxw/2fjx2OEo68xxSU&#10;gV0C2D0vcY+1gZiPHoDIi3NEcTTh4Y0H+OkcU8Byjrs+doAeT1C9uzwx6J0SsK3jEeA5yjrqHl+5&#10;gR2vThkP7aR4fby/k8gkBkhgJHNS5cfT45n1TkvbGlU8laTB75TIiH2QEAOW4JjnCMibOS3yBWDy&#10;dPEQ5UGnnpogHcM9JfKnuGdLDD5kpAEOCHhYys7cYTIyAwlpMCMjDJC+UOAACwAJ5wdO5xdKAVhi&#10;MKKDlwdcdJ+WcE5lUv7rgVvrBoraXpx4vMgvtOziyCi7TPqdXxydCcrktT03QVt9GFPBWZ2jd42R&#10;TmM7r+3ozzgCXm1AnxdcfeYiARhPS/D8ZGeOAsHEc4zPvHSO5+XiLrRXEplT6wqijv2O5733TN5V&#10;w6kF4HxQ8nKc/WPPzP5yJAdTaaCUb5l2KXP8Pi+hVyzJ8zTdS58t7OXr5d576YDQNY9TkA9zp9Zp&#10;YBM++oAjZ0EcDzJxr6OAMA5Gr5uSFtjp8wtQHuYcxZ8XOx7b/uh2Glt2FN9BeWxh+ZHAMyExVjhF&#10;9rQIkol9TD0yTtSR4cmJYYx7yyPAMQEkjwsg3V2WR2GTI/hRYdVzdkgec+/74zHe+e7DHveK9xx4&#10;4qtyts6RGAwfl8A79PWYdwiEz8yxGBh5gj0mA2GOxT6aPEUI+J6eTnQmPL2e4IfqGToO8wh9KOH1&#10;HfH6eIOJn4rwiT0o+B2VBxQ/k4wjcSbhOZkA3uChL8Ef355tchJLH5PQu41MrK9sz83RF+yOS9pH&#10;kb7BADCBNzgfM7Kw8gk8wNOzoNLefrw/4ANEd3Ugt+5p3OcVcGJtlGdT+HK77udOr+fn7Zx0Nh5o&#10;Lehpq2wu3se7O9HmTdkZKZt82idNjqew4DdGIR/A9T7Pvd4cZXlwzw+gzkgAOeWOdeQZzjomXpjQ&#10;427ilqVeGrxAUXrdpzFqMDt0bAWkAZ62z48MkBVWKSNzZmSaTszr00YMCtIgd86v7l5ZQAJE1ZFw&#10;euSen3AOEBUuIPiFwufsgGYA9cWUqwemwC5BeurASf6LLTs/8DsrfQ0Iv7hd+BuRS9klCcYhDaLk&#10;Lk0Ay7aPHnUXJejj/LQlT/bS3/hSdfe4vj+PsXpeec+l3YUZw3i5oxN0PZd561ymDU/13H2OZn4D&#10;wTynI35fFKm7OGle6pR5OfEqx5u0jo7nPdZb50DS3a/41Kx5701bN/sIMAHUPfF8gZ89xpPkZTqZ&#10;kAHKdTx3SvFF/9zIOKL3yO5uM7EX+nHgaJ9n/z//Fz45MZuId+njjrx7zn49DxzZ1QnxJE8MLOXZ&#10;oGM5j9PXcTbs/vLEBB97wPJ5AeNzY8fjWfrgE69SCCw5Qicm7QPPKYndYc5Hnw/H+3R36S7Th9b9&#10;3jLxs+JJSq+j95EJvow/O3B8ZsD4rPmi/b0HPTlgfNqrfu+Ar8ZPjGf4lFcHhPEG1x3h4XExn570&#10;0+MZAuEzczz24eTZu2cIho7EwtNf96HtGTkWHxGP8OkBojTPkFd45P61+MgM6hnJg98zEhyHBZe1&#10;vEDpoz1sJkLZEW/++ISUPSeTpfyohOckAJ57QJ7giYEeIDr68vrchYAhT4/7D3iOtd5kPDwfM8CN&#10;V7ju8xwnTn1HYGYxs7iAdwLZxN6YhWPSvLrnJu24OoATu5cL9JJ2XPWmni+0oDYQdLQFsnp2e9px&#10;iIyjKEA6yoKfPNidbgNnI/PkTtrbut9bHh6QAaFjK0CelFDwNWRMBSGvY8pO8yU2gVGCH6MtYAAo&#10;hgZsvBlGzGgZvPTpCWR5aAAo1DOszABzAYK3dF4AcVaMHwCBQACSS5oemF24e1a8rQsDoAXEi5I+&#10;O2VnJy2QVzYgGpidk3Ae4Am/kT7aXl9fap/KlZ2XuvMTLkj6rI7pi4HjF7crAjnQ0+aSX/9S5L8U&#10;OH6p/ZC9IG0ujMwZGZ++9CtckrIB6tQXvIGuMS7gCsYIjIB74a/Pc4z3Op7lOfuzr9AjfcK5Kedx&#10;euF0fYCQTOb30pTxXK3fgqaX1fLUXTN4kTmCi0/bQVkd3UOgN6EeZ+LTQC8BcMWAWc8ye3F9XCow&#10;EwpP+xkgE+aXCCC6e42xG7bCJs6Sj51wLPyiwgciX8x95Dk7wZdygYc5HyUdzTknHBmw/ES/qDuS&#10;u688NfbO1k9N4HUC6Kn1Mp0UE/er+QTH9JPjRJ38lgAz8ORgPQNbAk1H8+OTnp8U+Sbh2M2rnLvK&#10;Y+NJHvO6DwwYn/qq9x6Yz9lzPAZBgSf4mMSOwTxCH0x8IHFPeHg8wKcmfWQAiLjPCuyOeANv0O+T&#10;3BO6KJ2vxMdkIEck9vke0bnJSO9Y/Kzk/RTGkdcHD+HIeIFH5cF65E0eBN3zuQvk9T3HmyST4y3z&#10;nHiG8u41eINg6M3kt10DwXXsna9yjgCACI7rWMDzqzdXbw8gA7iEYyMDcCekbN3znZCgzD2foy2P&#10;zt2e4229t+TXvR7QeXvbkJVNDGgn560t7V4PtCY/8Kv3l3w9gcJsPAUeIAhWLuUMAehOB8kawnhx&#10;yzjGs4tBJri7GsNJnPD8yBRi8ajOaAC0GHMCsNGhHY9pvJ45DqprfcrOiPemDUACRr0i5fRrlzLQ&#10;ALizkgeFepRkE85KHpQKsKSBBkx7JP21L7UfIDsXWCI/EKNvZM5JkKb/HCBLODPpcwO01iUPiBfz&#10;8va0voCNVwfayi5/l7Jp1zYJ2lwUSNJ5acrVK5tyYxo5+kAYRAvH1J2eZ1V+WWQB+4z0c6Yxp+6C&#10;yMxRf57/DC+iyC8v9vR9Lsd7HWDyts1d5y9raN1AddZn0mf2hcaDt6az/r2qSDnv8ux4m7xSXqQj&#10;u3tN++4CH68S99okMQ/UcR4glffusgE0ARUUPzN3l0mr90W999f7vncaqn2wl9hWf6+ZvBMUSLK/&#10;kwLA/upCfQIbPS5lju3uMwHSl3E2fWzv9j/RMjbvzlI523c899O4E+pdxmPc42McvcMMThRQng6W&#10;BWi8z3iSjuN+kueajpc5H3I5bwHjG133fTBH6bvefdgTX/2+A7xB94WOxk90XPZpO+fu+WLsI0ng&#10;l9iR+NmB31OTP9xdYZUmFIZzBPYl2Ln/aD+RSRoIUduHEkdf94KOwc8J/I6WzgP0LjCA6w+ak3bP&#10;1w8fORo/lxeYYDL6m6tMjN/9PTcQ9NMDR+N1RO4X3B18vMAed5N2kdyfNQRo3mrKLdy69/MWtJiO&#10;vr70+umJvDckz+9Ex18Ln+DDgw1jE8jbEN6sjrE2jmOOHwm735PvT1nSxobtb+5sxqbd6fEAdiAm&#10;dm8HYoI8IIJeQZFNu4CofIwjZSkHpB4vEztyOpYyDEfXM+JhSAOq+zjQBDyQLNiSZnADyAEZA+Ux&#10;Mr7zAWeXd5cnyBdyMWKAA6WBAvCB1nhjZIGNPpCrt7jHAtl6liCTwHuT5+0VRIELQIKho6xj8QWR&#10;GfAlH7ABnDQP7vzUnZMgT2Zg96V4jlN/AfmUXfgbX94ueteX9/Lofte00Sf5C1JPr3GouziBLlC8&#10;PGllvEw61V2Y4BnpOCsy5sbzFJ4JF6X83I5tQEoPWE69+cnLJzFvVjCP5hiIQdEckjVn7ibH0x8v&#10;3jrxLtfdqH0Chq5CwPL8wLN3lrzCvcyx3X2m/XOxdbcfU3/ww1D2ivtNH9LWy5lX6VjuKD57nEc6&#10;cOVVnsJ77L4fr5I3ynbYgF9FcC5OS/nyOk8OCNklOHJW/M62nmfKemqLTY9nKT2nvzOSP8Npj+Pz&#10;DiwAynGM/PbSbzF9IRf7edGJgeVzw5XnJp5fngjA+bGAFZMGlO4wHbt943jOGwLGI+IxHvnq3z/g&#10;r0r8uPqZPRLPz2d6PI436IfUzwoMn5VGPEK/YAdE94GHJ3Ys9qX4KGG/G3Qv6BfxyHxkPEKw88Pm&#10;Z6eMN8jz86NSx2B3CEem7ugEH0d4fVxqXuKRCUfluOsDiL8AOcMRNpPWH0AnNqG+8ppIHzzc/81X&#10;3vEA119gWBgL4s3GG3R30gVMOW/O4glzxA1UUwdW/WAhJO8oC2zy6rxpe8+XjdF8j6jzxp5jDOAB&#10;ZTZeyk8OCG24BTiy3tTA5q0PhLwEcOMF2vRAZjOfGR3AVA+CzMG6AZ1jmPqTGAujTAAlXshAj74B&#10;FKM9JcDk+TniAZG6g/WJGaDjHZnTwDJy2vGAzsvRkLH3qLob64APiKRj7A8oAyIeGOjRAXLnxXsC&#10;CUfbyic9OgcgYtAFEaADr0sCHx7f+YEbfcBVDzHtCsWkwQvspHvUld7rwevCgzCMruQv2NMrvggw&#10;Ey5JH5fVmwTVtNe2MpO+NDL06P+8wtmYB3ot38cH6gVu2oA8mRnbjHvy5GeewPLQnE24OLJzd7nW&#10;deb2gqzDOqrbK/aO+rX29S6zH7qnEvphKHme6pwKArik7U0/b7If6emdZoGY/Z4yL+F+JY8MgM7H&#10;Mtc3E1z3zE+4AtfYVz/u/cp4lDzNOg87JDkX/ZlRguO6u0qAZJfzo3+2ystc3uac9txbAqiT4Inx&#10;HtdRnLfpG0E/AqX8+Qm8TL8hdr3WP7JI4IG6u+y3iNQ5kvcvgHiS4RFAYpgfoB/7xg/Px5cnBow8&#10;QT+gnA8mA8JnxrX0o2qe4eGBItfT159n1DMMDKPMX448M2VA6OPIUf6aJCD0ZZiH5ycxQHgkMGag&#10;/Xwf6AGjuwUPcXyCL1juBgFwvux+ql5dj76pcydogo5PHvzcAfIIfRABRJfAJ2USuewg6HhbD+8X&#10;Ai1lmfi69wnrIwYZx1MAA0fywOeC2hHVF9c54sqPt8fzK9R4g4mFbrxuEvLLg5u3tJ+JnJpyZdoB&#10;IHkbkowN69hUyCUNbjyvUxJrB3o2az21lC9vD7B4W7w5OtyFFVApf37S4FYPMGVnBmxnVH4M6rTq&#10;I6str248HHXSjn6nJTBYMADO50eOsc7dX+SSPuedy6AHCnM8BaJALXIHPaSGgY+w7vrGk/vyXr5g&#10;ESAnv7w0nh0QVebXAevLgdF4hfXSpNPu/JRXrrJ/mjh6kz5/tU04711/WmgB6yqXL7Qif1FiENKH&#10;9uft8aW/Of1e3AB4+tbf9KFe2/EoD41dWcfQPsWgO3lAvQjgE4yDfCHc5x8v9aK8PHqVEJ28SPPo&#10;7nK8ZmBcZRlPYl6mtQHEBVL7xt6wtv3JUWJepWA/rXvk/pwpddIr9Gt74ovJq7cXk+4x3f7O/nQd&#10;40U/95xe8nEsErv/5mWCKyhyFniY41E6XcUZCTzdsbPNFYPnqRyTX/r07nnOR596oAWlNGgOKP2M&#10;6FQffgA0ZRgClOqeG66cHCCemjAe5zpthj9J9/fKgaOv49jlZ0THxnM88U0f/d6Djr7vA4cd+fo/&#10;OvB4d4i9L+QVui+cjyTPyNnbF+T+RCbwOyJw9PfDhwNk8kdF2bOj9AhpMgEgGAIgL/E5iQHR0dgd&#10;gYH7DaC/7nDn5+cvR6b8OODzRshDPSdg9NMXwHPP587wuKT9ru+5QJn41EzEcYl9CJmvvn7SYhLn&#10;GGwBeowFuwSL4e11RspP3gEHkP3RbGJ3fic1zG/5xmNUlw3Rt+L8PAXswHDu6QaSPD1e3tpMc5dn&#10;o8zmcxSajx0AORDsR5DUyfeCPzKOQr1/S7mN2w3bO8CBlk09fSRk44OdsinXTzyOtOORnZp8j82R&#10;5eW59zstYTw2nhuDGgjy2IAKzEC5UKyhjQejPYM/+50BQWIwdFwskJJfH0PWEXbVgSXDLiBSfnrz&#10;0rsnljz4gF+BlTBeG28OAEePtry7geQcgYGwUCWXOoAUCreUDSSB7E8LJGll6vV1YcoX2JRd+JuJ&#10;A7hLU3ZZ0hcnfXFi/YLa6E7fKaeH/AVJG8c50a+e3IXKkj4n4eyWp4+kjckxnpyxGMOMI3CMLi8Q&#10;nuTl1TmwNz/1hiMDnPJeHuN5DojNu/m3XqBuvawtYAJrX3gpE8jxMntnm3D2/lFovXjXy9GvBew/&#10;+9bPjZwceKVn5fhN1l63B73g7XMveUdzdsDJAElw7BWQsuSdrJSfEXD6c8r1Yah37YlBsr+gqD2y&#10;03FS2DGv0u8156+E4mkmv+78wVJQ7gNpf+sbLvh24OdGvoxzqBzTfXzlYc4RXB5E53TqDz189fZX&#10;cSfdHzAefs+7D3vaa//gwNMDwfmrkhyHd4/wSPeFheFHt6cHiEcHfH5A7WhcCEbJ0WgbEPojdPR1&#10;nl8/jvYTGF+K5f3wGeyODQjd7RkYz7D3fBnsseryAAD43MbrIXmE7gvnw8jx7v8CQZBz5K2n98tz&#10;9OXZAeHxheN4ej5kCNLAZ4H6ZusbLOX7AgLcfK2dN58vwuvrHrg4hlhgsOGJgd9JaXMmaKUeNG2M&#10;07NJelQmE8gsWZuORwh0PLjTQDL5OfbaZOMF2tALdjayTX5GN62NOdDUZmBqw44BAZsPIsrkQXA+&#10;XsTgUndhYKj+jKQZW3UlzaCE05XHsJaXJzC+OdIO4IBqgDlwc8Rk3IBYbyl5EFgeEgicmXJlq1z+&#10;bO1aPzqUy4MH+Jz7Ln2NPCCM5zegmqPwAGm8soEeYJFTf27COUmDk/yFvxlPESCTNi5AW7qA7NLU&#10;X5T6g7oSlJ2bsnPkATJyl5EDLmOrHuAc7/TclBfyDfPs6vXj2chMXbzPlBnbeL3TZ18Iez+eCwzV&#10;6UudF0WP8Q3KeLbz0gHUeppdF31ljpO3D0DUi68vs6y5/dG9aO0Tz0elyEXeXrLnvCztO+U8Uy9d&#10;wOz9cfadqxxp1yvjuYJo+suedp9Jnj0sgDol1b5iF8uxEPNCxSDJu/TBkU32zjJltdHYs2M8e3fK&#10;68ciEI3tg6Efsrsi85MiR/Ee5RPLg2P/YCLp/rgdRJWFI/0VSrjjR+r92VBg2b8VD7/i1OUofd+7&#10;D3vqG/7wwDE5Aj8jIPTx5JkJ/prE7wV9PAFEfznSvyyJF9h/NCEgPCZABEXxMQGgL8TPAkceYDpz&#10;J+gI7E/i0LoXqoGcI/J8/PBj5kPhtH7gOHTk9TX42ILQ76c+sx2nLGF+x8flnrsNf7FhQgV3fQM/&#10;x9xALGnw60eNpIFu7ldAbRZrPoxM2fqI4cgKdI4YZOaom82VhRYcR4U5sto88+Y9NXIFTkBEjhcG&#10;cv0tXzYRj8xR1yYcXTugKjcb+HQQTjkgAZlNKq2dcgDlqfU+zcZNvY3Oe2AwNvZAEdjGCE4nlzoA&#10;PCtjAyiBcRaGMZCzKu9oqCzy6gIh5YzvkLc1od5W8oz37KTPSrw8pbOVV2ZAsYycdwWAC5w+ciwg&#10;0j/y8eYCiEsCosuSH4jRt8vKq/+tPy3AeHfjyekX4L+8nZlwXuoujMzFibUFtit+688S06mPjP+3&#10;9qNy8u1vj8/fy8Bu0vr7ctr/aby6kRkYp33K5estkk8ga6yehRyv1vyQNz56gdczL4+1XmFkzIU0&#10;gKo7N6ArXPNsC5zm2dz1ZZZ0veLqN1egOm214cH3njTBXuStn7Pf8XrR9aVljZO2Lx/oeYp7vbCX&#10;9cqDvuzR8TzzUm8MjPanPa+MQzBXR2zKXmdfvEsfedSRrS2mrGBUn+CDD5t1d9kfsyf0PjRheZQ+&#10;/jgFTnr+csifVp4daAKhY/kEDlagmLTgN5qnOooHkI7l/VIePvnzSH/g4XeVJ73t4/EY7ztw2LPe&#10;8JED6/eEzw4EHYtBcL4a+1DiOPyJpv1w+rlvnT+Le07A52gMgsdH+THxBo9J3TFJ8/zmrz58IAng&#10;Ep73dj8KTT7lXGFH4jn6AmK8OV95QTFlfujsI8e61/NzGD9/OQEEMwn9MJLgnmO+kPHu4toDIKBl&#10;gt33mfQFN/A7dckkz6tzR8Lj482dlnSPFQk9zgaEynl8Ftdi+3mGzWChbTL14Hhmynhk4DkeHC9v&#10;9J2e+HTeWtJ9w2Yj9liUzejuTpqneNqvDhhtUJsQMIU5pg4cAUvMI+ibPTrqsdns4tQxBLoZw/PT&#10;XhkjHeiC5hjgGeRTz7B4IcClTYEV+eWBiRtifADJUBn6AsE5yYvH4xrZOd7muVoWr0rbHWjLSwI1&#10;eUYvKAeRgilt6ABQEFB+ORAGONPvn9Wbq1eWciBSpy/eH/AVlokvjux5SV9Ab2TFF/zmn1WG9yg/&#10;oEtQr49dju7LA9MCL23IATXdFydPP7gOGAPSlu+gTltQNV666Zt4nguQxwsdKP4zr7QyaWteWu/Z&#10;Ds25deJFXppn7UeplK+1O7eQzB5KORj3JZUw8x7QpXy9/OwVdXTN3WbaJTbnl0WOHnuNJ9lfAETe&#10;3hTObJw+E7t+6Ys5gSzPlFMAmMrYijIQZUf92VPsoXbUeIDJLqdMPuXJryO6tB+6u5Jaf7M+v/AA&#10;RL/f5F06prvT9GevyufIfk7vM+dbgzvP+aMJ/Pl0/5QSGP1UyD/zdvLb4zE+OWCMh3jgmP58xq/J&#10;P14AHh448gR9QDkmXuDRiXmA7gqB8CguZwDYfzQhCsFujsChbpT7WczzCkduLLd2jsH1+EJxf9rm&#10;48cJgeFxKT8pg/Obv/mCNX8RInhzzJff8ewch09OWd84KetPUBLUg55JdX/n2OsesHd/iZV3ojOp&#10;jrunBoLgx+vzVnM3CHD1ABN4fqBn8Sxmj6ZZ6L7lusgg6Bg88OKJ9e2ajQI27vQqLwBmYl6cdmf8&#10;WjastE2lPOHMHWrK5G1m8AKiM8glLay3v80MdD0iJQ2KA06bWd2XttOSt7HP//V4UAmn6SN1F/9G&#10;oJM0wPGsetyNYSyvg1E0pOyMpqd8ge/M6LzoN9NX6+NRJpA7O/pAQR/kGP75MfRCu/Wpo4MRJ6af&#10;jh5tA5EBWgCYoG2BAjoJvDzwAS2yPf4m0C9cuMsBxLQDoDniglMBlfpLU96+9tB02pOb9IoDQ21S&#10;pw3v9KIAUptLE8v3njFjBkDtenzP80w/hyBHhzGZY3GBnHbG7Yg/ZZGPHvNW73DP9whtjhLA0vMN&#10;MDOO6rOOed6E8Uq/2LkCv75oEuwja0a2+ybrpJ+B5XiW9hQ5AQDd5xaYCetjEE9Un+vjkv1+fjxP&#10;6fkIFPuKbXAICs/Ec4ftgxJg8ibXvh9A8i5dK/k95vqRe+/Wa3fsL54gucj4DeYlKQfN+YqOA5+N&#10;5/q5fiDy20x//eNLOS/SKe1MH4MCwt5n9h5zvpb3u8HOGuzBIydT/2Tfae/41Pce9Pj7PpCj9IcP&#10;+GDiiHzUW+MV8gDjER71Fl4gb9DXnvnnsHwV9lFkfRxpOuF5gaEPIb4Ir98suf/jDR6b2O8A3REg&#10;tju/+cAxpAe++SDiuBugKQ/MAO+EwnDCqSnzQWM8vvkTMm8YUOzHEPWAlsDNn6+9vMbx7uqVAVvC&#10;eGgWyULOgs0dC8ABz7z5vAmBqpfdFs1mSP3ENscAbd3HAQgQ9q2bcl4TmJ3e4+vIFlbZeGBW6CUG&#10;OPICPS3bN6q8De+YWC9PWTbj2QVedBVweZ7k1wcJcgyF4TWdNo5dIApiZ3Vz+0o792hj5Ixu9z4S&#10;L2gx7kKGwexpgDszAUS0PzPyDN3x0BH2nISztE84Lx5bva+DenaYJRw8qgYkdCurt1fw7J4cyARG&#10;rfutPy+Y6NG3o/EciwdYBV7SdIKbsZybcNFvx/P7nT+fem0SX7yDEuTObTnvMLoSLv3tP9suT5uL&#10;9bXXGTMwX9a6P0+/6jLmthmd9AkFa2JlnmG11ef5CR1/ypZ8n32PjV/Z0kfWHAOlF4KXBvCKHesB&#10;cNYaEOmdtbTW1lD/ALv2Rj31xAvI4Dn9Tnt14OoaAzjth6vU7/vOXunHsIR1SvECL0hT16sBfaec&#10;nfSes0f3wDChL/bspXXqYWdACabqpWuPCZck+PH8QHUcFdB0alPnSzsP0tWXu0+AbJvAEjRxRABI&#10;XqZjuiM6h+vslDl2H/pLNHeU/hGNgPGIeIxHvfmjB3iD/oWZ9ZOZ5wSMjsTHJrgndD/o6w4v8NjA&#10;8Xgu5w4/x19/BgeAz8uRGQR5fwDXP3FL7PK0d3x7QHVH3VMTXMZ6I4Dc+lih3B/bz2+uAHBAyCtc&#10;P21peWLlvLe695kYd3Rz/zdeHS+NJ7g+OPQvJ+rFpV3K1Ds2z5EgsoHY3AFaTBfT3qABGkCl3oaz&#10;CWwGsLIJyAGgUK8quqQHcOkvwVdZAAMqHtT6iFAgpnzgtb/VG2djAmiCDam894Lqku+RlmzSjqo2&#10;tPu9eoHapdzG1w8D4dkxHroYgTLyc0yMfALAOMaekyBNB8OpcSXU00ufq/1pxhTZsxPAdhk2KKpn&#10;3PJjiAOYufsb0PVIG9gBUIFoHIx+hwj5S8iKAyRh4JbQdACUdpcEYsoujK7zUgbMF0b3gqJQz458&#10;Yv2BGwB2LCm7POnLfucQMK9WnxhwK7u3B8oLfnuNLfVtNzoE4FNXzzDPY26Xp6tf4z0v6SuN39i1&#10;SdyXVeLKdP4HhqPHSwdUZ00LsZR1PXcQeoFoY82sqb7JOd6vI36vAcgmDXhe5J5r1nfaVFd0eElc&#10;YTyVzdE6ccHbPTH73Mmhx/2mJ0h74QPfOo6DoXtKdsQO9EtPP/xEl1C4pk3lY5v9wXvT4136CyF/&#10;iTR3oDzK+asgsj6akpE/x28sY/+gyZnqNVg44lrN1/ICk0xiXuZ8e5hvFjzKs3/509970NFvOnDY&#10;c+//yAGwA0RHY56hn88cnXT/Lvjt7gj9PMYHESCcH1H787gTo6x3fynnHbaTwhD45h7QfaBP9Lw/&#10;3iFP8MQMmBfY+4MM/BQPsEPuxMDP7/j8CNmR1tGXu937wciYAN7bkunHiZT1qxtwFHYJgZ2JNol+&#10;cjITn/odVkDat2DgUK8vMv66QtmhL6a8Lx8gdjhmMXlsc/wgl40YfdI9LkYGvE5PmePrQe8uMa+q&#10;kJPe6wvBbLYzE9vQygZ80/b5yrMhe8zdNzQQApqxdCNn89aDiywZxkIn8IzhzIZfemfzM8ZJr7je&#10;VerlyWnHaOmgqx7GbqjAN8fiMWoAOi8gAiR65igqjNHR77h6dtPLCJMGgR0kQssSDoIw9eDAY6z3&#10;lXgAOGMbUC648Qh3z015YLhAWmglTU45kF2ecFm8SHou3OFJfkAXXbzCyJNrffscAF6aukv2/pRP&#10;XeYmcpfu+unqiyExEALy6Dk0Z9KgDsrCwZdB0tWXcIW6xABdr3GXUWet9Oke9MJ45gVm6gvv6Kdj&#10;2sgfWmv5AW72RPLm8+roWLoBm9xl8kkDtXV0nHflYf3mA1rWVbBvku+P5hPm3jS2ljRQ+lJu35Pp&#10;70hjJ17sHAL35E5pbMqP65Wx40KS3UXOD+59QSc3YU6B8+U8dQmX7Ke8c1IHkPUqtY/cfCxSNg5X&#10;T41JAyUeOYX6k0kO3Rm//Mfz8eWZ93/0wFGB4DFA6IjcY3E8w8DP2ZtH6J+5Ov4XlY93eFJczuMC&#10;wONyLBafENIel7Bgd2I6ONGxWKeB3twJBozgljQPEdXB0H0gOILeeHgDPvWNE9RJn5EH59U5rnK5&#10;ga7HV3UJPDR5k8m7kzbhYnBbx153gsDT44bJSww+68i5vLq+vZIGMAC1cPo4I+VrM9BzOtmkvV27&#10;+NUDijZWNl5im8nR9vTCb0B1VvKOSXSAD9h4K9OhvEfu1NUAUg9Wy/NjXP3YsMf1yFIPnKenvvd/&#10;SRdwqVveXMeTDS/QSQ+oMW7G4IjI6DwLjw4M6i3SkbQy3hi9xguA6kBxHWeXV8Y4QWEBUJpHJw9A&#10;DHh5Wo6zU76AM1C4FGQSAKbQSrgknt0lkTOe8xPEwKIdmYsTzt9jR2j1F/P6oueCxNMm/e4Qo1PZ&#10;Bbv8gHH6pPOCQLDPoM+Ugd8FCZ4HOAunlv9FgarN+WkzsqNHf/pQJ93nUGfO44EW9Gmj/Kr0f2nB&#10;u+aS/MxTX1yZV2C9IjLmvHep1vQ3069129vZE/Niyv5MuReMdQbAq+hMfvql21imHzCtJ9o+zI99&#10;M/fGPaonprdHeWXxZH2xb3nSnskeXR+N7Mm5N2YTgDr2oqxjs09jU/b98jABVXv2u05d7jgBt1/K&#10;E7P/YQDHJ7AD0eguoOkILxzF/Q7TibAnxMRAKfAiz34nD/Jz/XYxP0QPGI9408cOO/JtnzzA4/OB&#10;pF+TAz6fwf0x+Px9cKCXMoEX2KNygLj+XvJEd4YpdyTmEZ6QckReP3uZ3/rNb++Az32g47APD75a&#10;LW/PEXhd3jrG+mABdu4AHW09FDCaNBPx/LYZcAGfN88cQz084O1eV47G3lbj8Zn0cePX0YBMQZgy&#10;X1g7uRY0YLFgFquQSNkcO+maOhvBYoEkYFlwsBhZsHPvEsMKuHiTPRJnM9k02oILmQU1+XP2zb08&#10;AgZQwKinN3GhmA3rTQ62y1MT3P2RrVeR/BnJn1uDALQ/j2zA0LAbamJjIa+9/hiVPHgqW/dsYHfW&#10;Lj9eCYgeAtzIfLlHT0Ad70/fnm8Apr5QShpgBiLA+GfbFQECwIyckCNnyuga4A1sAAxgLw6ULk09&#10;ADJe7aUvjNzF2qWeJ1nvrVCMzO+mjwT6CjN9/u5fFIhge0liZfowNmX6AlXA1H+Bm3I61OlvAbCg&#10;bfvMhXGkzFppZzzGQoY+QJVfXmbH3rnZPc/kOx9Jm0PzpB/ldM5azVj6lbxtran0HMVnXeZZeqSP&#10;rgVSL54COjJXGEtl15pFR9dvXnh9PnX6TPvz0t4+cKKx/9mIPUyGE1Dg7zJswj6tI5L9bl8KvdON&#10;TXACtK9T0LbsZpwJQHTU9lGuH6Oa3204+nxhZ4vKwLJ/IJBQWHKEkl7HdHCUdkwvGA8G95RhGlD+&#10;yme+96DnBYzPfcsnD/hC3H8dI0F6vhAHcsn7wXR/IJ20O0NuJ/ezx+TEgOgu8HhlAR6ouRNcv7nz&#10;JZhHKN9BFHrLw/vieICBl7dCv7ImP1Cc/Hhr4/H5qQl5R1EfEc7sm2K8M94VOKo7dPdmwrIoqTP5&#10;YgtQMO1B+wU9kNB27uFi+AWPhR/gnAWc+8YQ0+k+r5vFwlePzZNNS18WXlt5MsrEQNL6pB2DxNrZ&#10;0DaMTbU2NDCd3f7+7OBRlPwylIa0PS363A0CHiPsxt51tCxp/TI4m3w8jT/dnm9MgcdVvJ1dhrHx&#10;RhgtI+EVas8YxPpUXkjteYAoxNUpT+C18dCWt+fYqI5XCHoX8YqS1j8wDVz+InWAMvXABDJ9ltTr&#10;l5c2npo2QJZ0wniW4PUXLb/sd/6ioLv8d411oHdh25EfaGkDZEIhSybll6ftAtilux759VwX7e2M&#10;YZ5T+QAVyLSv97jLXlS906c18byeobBUl+eb5585GUjSm/LIGJM5A8oCM2Wd08i4BgBKc7/gai+d&#10;nnB2ys1hPcr2MXNtP3Ud97m1L+nufolsXxptm72XemVdv5TxlLsW7dc6DcSB1niuNP6UCXQANAjO&#10;vo0zwUPmEHRMAE1u9NTmYoMgCro8UU5MPch4o9I8zR7n93L22nplidk0/eQ4Uq7NwLOMCTMawDHB&#10;T+tcvTlan/lr8Rp/9bPfe9AJv/CFw07+pc8e8ENIX2V4gD6a9K9HgG8PJ+4B+NwDzgeQL+RozAP8&#10;/HZKvEF/hsYrdLcHhCDYT/YB2snKC8IBXO8Cd9Dx+AzehW3/MqODn4fwkMDkq+5Z8QBNluA+jcw5&#10;vxEgaA8K8pEf4GUhTYRJSr5wTdrEOdaqW/crYMLjsmj0zBEx8s3TkThpHiHw2UBi7Qq0hDOFtkl5&#10;0oVXFhwoBobjFXYDphz8HEHOqvxsvHNTTpf2wNQ4Qd3ZrbfxB5RnZlOfljLHNcdg9aBlo4NJ+229&#10;9jG0eIggZ9OC7LmMIsHGVq6vc3b9+jbOgRxDib7EAvgxCBt+DGSAwLALiwQ660WlXY00YXTyvIAj&#10;IXmQAQVA0/fZkQMaXp/y8+irzBwvGTMIMVzlIDbQmvKLA6ILkl/AMgag0r59RkfbxFu8Oh6iwHtU&#10;ps8rkwdNEJE/5HUm8CgTyFzRfvK8ynf9BV/0P7Avz8UzLYB3GXMBkJ6FHumZM8CeOQSkes6C9smv&#10;5zePC7zz3ObJus/znpfyc7rmWYPUGcvy6M1b98De3lisaT1GspHxPI7x+jcWcuZ2zYmj/ni6U3c+&#10;PW2X/K7LcwMn/QPiGSv9PMieQBIAc0DKvpxqeJgD0Mt83KI7ctrUbpMmuz7MiS9PGEbstr17j477&#10;4wCxOz8ji0wYUGiy+zpIcX4CSB7o/EHEfPHOaTce46987LATf+mPDxz3i+MROmMD4XEJztwn5djb&#10;vxpJfGoaHZf0Sb8yR15ffIDSkZk3OD+F4fHFi0twJAbF8QQDraR7d5ABguM6qjq6or20jwo8wf4u&#10;LgHowAqITk3bcclHlrd2+g4r5b6Muuvr0TL19ZISgLEfK0xc0qAJaOpAS37emGTAKEeQQMPbyzHY&#10;m+zQ5XX6NeF7e+0GNAOlepFJn9Eyi5oNl7RyG6dwSB7EClvtbLDUAVnHQc+u12a+LG08CxkbkKcA&#10;LHQP+CYPLkvP3A2O0RY+6WPgxhClM6bI2Zz6GLjZ7PoYY3WPV48lQb88DfWMol5O4vHOxhAE3s1A&#10;K2NRz5ASg+BlkWW0CyDLmM9qu9FvnAPVAQE9+qhXyOujN+X16hrHOwmswK79pQy0gAYULkmbAill&#10;dAFNx1cgGmfGkPg8svUK/6J6Lo3Oa94NhAx9L48cnZ4XgEH1kuoJuBMbi/61HUDSO7LmS/5s7ZNe&#10;fWvXcUnHywUfZeTNU19WaaOc3AW+mmeOZu7XcwSgkfEyUD7BGs5Y1Xtm61aQJe5Y1UXG+riuuGo9&#10;Q/psHb106jPldBpDPfnU20fdn0kL5LvXsp4H2xmD9YysF4G0fWIs+mUDfZmnvtccaa/ePiHb/cl2&#10;UucnXe47wVEfvQZI7MQ1H45Gxu9HffF3h8rDBFCe44Ii1rBdjszZAePBjz34EkCe+asB4wm/8JnD&#10;AsIDfiztb3+PDwz981h+CsMrdCSeL8NzBO7xOJ6gH0g7/q4jcb09SoEwEPSRg4d3boDkOMybI+NP&#10;0wxiHW+H4gO35Q0CoQfhETqmLvAVcKCXOhADo2kXPSkHGxfCvLHlqYEQAJgIi1hYJr8AJlY+k5q0&#10;+j04thaChci8sc5IP7wtC3dm6np/mHgdQbXhwa0PCXTPG3zSNtV6g3ej2RxJ12NNWl09Q+nIMtIF&#10;EDpq8IndQ5Kz+elSBhZnJr1Ao37e7HQwUvrSr82Xsm7sBLBUz0j0py9peuWXIYBAPZCkjUObwjr9&#10;OmoaS9vvAYzIO84WHO1/2oA7Y6V3jp+MmgGMoffYKSTvSFpwMLp+3OC9xSgKkJEHTR4dgJmHAizp&#10;85I27gUmhnrp7/zlwCvlwHLZ7/7ldlkgSM8VKTde/QPiCuRbpk3aT9ozpK81jsSgPG2lZyz6BEfj&#10;63rlOfWl/TnmKWGO8aNv2s/80HvVrqdyabPm2zp0zyTfuUmw5tbZWOgx39ayL5mUuWK4JOHK1pOf&#10;MS8QD/xWWH15CcyaW4vOZYKxFIApV1Z4KU8QXxEwAh29vY+NrD1Fl/77vMafMrF8Q9La2S/sqN7y&#10;XtYPQ0lflfT6iZafWPXFGxu9cm/Po5QHzvn45Gog9Ww5QMQFDOEo8SzH0QowA8eL3/nF7z3olILx&#10;cwd67weG+09iuJR+JiPth9D+dG19DPFnZacFiv0wEtC58wM893mOrKAIai5K0bhfRgEvweVqz/3q&#10;DCSgWQN3BAazgjD53p0k9uVWnifnDUPeTwZ6v0dP8n3zpB4svWn6U5FMCgiCZNulvF/hTG5lAGVk&#10;TOaC10AtAIscPbwvdQUWmZTrw2KSZejqzk0exKT7tmve4spbRO1nE9hEC15im5fRnJX2Npx++mav&#10;jkPBJgYuG573WejZJHv5qqNXuuNKnzwPumwq4Cy00r4bMwFIjKNtm9f/6Gd4vBDxgp/6GkRiOvQ/&#10;HtwYtb7p5x0x/q5F0gVJ8mRBaBlI7wLpS/lBsETOuOgHFYa9oAAkAihVPnJj4LtMyi9Om/H2zKkA&#10;hinL/M44ySj/y+1yYGwf8Wr0k7Kr3h1gJn8RHcoi7xmMHXAvrDzZjOEBes+P/EV7+YAyzyGu7n0M&#10;yXu29vFuMgNeHuqMcZ6BzHim04Z3zOvtSyNtgM6zXR4dvF7jc0Vgbi4MMC6MPvJeJNobF69TPQ/x&#10;0rTrPHSezdVcL6z55anSCXT0qDcGe3R9xFpXDCApf3U97Xme2RvZ3+Tkk7anZk3p512mvmH21rwQ&#10;EpI2RvWO91cnrayATBBfn/FfnTr72txdWn1/ul2V5ykgY2d1mJKe05Ej+DhPwCnmfHGs3F26lwzH&#10;4jH+ymcOOzUeo2Oyo/DpgeBJCf3HSd0VBpj9W193f/EEfdjg1fEKeYeOtbzB+WHxeHvSvEEe3qFj&#10;rQ8NGUjS4HW2cz6IJZADDF7ZeHATO466uwMVwb1aPaWEgZU2HnbqgYe3BiDARG6gSDZye92ALaDM&#10;ZHUDJe+tVThlsi3OQO3P4oGRn/TyhDrZiQu16AQdMJk34ui0oXmK+ujbOnqBZjbgbFKG37dh0oBz&#10;URaUjnMCFHXk2mfHwNuaOkCUPjdlIzdGMbI2j/4812w08mBijGeljPyqN04GbczaDfRGnj4GaHz6&#10;0af5qZdDPmE2MV3TTr7G1/QYDV3anJuyemAp02bNgZi+9p32YGSeeBaAdVngQZ63UnAlZsTkAQEY&#10;GB79jsUMDliEQ5CZtu2XjurRlv4YdcLV6YdRK7tSWdoZP3DV2BPom7LRJza+6o68ZwdWz+n5+yzK&#10;k9ef8r4EllxD1iZ1S55+fZNfIJ7xT94zjIeccb3Hs8xzXrGPiT6y5ki/oFz4pcy6z3PN+lVXZK5N&#10;W+GqtAW1yidcZX5TT59826eMN9z9nD1rTOZodK5529ch8vbGlXu90BcivZG5IrE+6mHufQ/0gHsA&#10;6UWr3br71MaeXHn1LY+M8dkX9iFQkrs25eunTnW2dnsS9/exGJRQBw6L3gWM8RhPDhh9GHE36Lgr&#10;9sWGNzgfR+KxpfwUIYD0YcLPWwRgHAACYmAWIHJLgcZfMPiSxTPjsTmK9tgpHWD2wlWdwSUgup+R&#10;gN/y0ngdZIAJgExyva3oZ+BkzkofvrzVWBIL9ZgiB44gySti6DwXPzcxcUA4XpRNNADiXVnoOUqO&#10;sZ/9W3+RPmaReIT0Kwea2RyzYYHDBrIwhVRlbPh9TCmz+RmH9uQF8Fxem7b0nZc+eSXanpVnAJY5&#10;omR+Iqdfm1C+QEl44DGyd1m7TrBZYGIE5q1QTLky+vp2T9DG5pJW1/Elzag8I32z2fWTfHXMswOU&#10;zUnOfNI7YALZ0WmMnkk7eX3ReV7WrsBMWGM5CDLPFb2go+8Bxw4mcQy6cE/6qnh6SwcZOvWnLY/t&#10;st/9qxhWZGJc2oyn+Jctuzhpba6UTsxrvDzpaZuxpw04LvjQdz659q9em3nGjj1psDKuQrht57kK&#10;QO0iu+ZIf8akXQFK/gFtLu1Y3HWaV2NRbg4H2uB0ZUDZ+ZFPHYjxCrUHydmP8xzXmIfqzpolAGj7&#10;2cuMy0uo8E+60Isua2Bt9cHj/ece5LQnY06005c6awlql7w7HmDaXZXymf95HuPqSy5lD3wZeAms&#10;9OVtC6A8yAE53foAz3q58urSF29z9cvZqX5lZYj9HE8x4aoEd5H9Sv6uPx0wnvarnzvAGzw1QDwt&#10;MPQnO/3LjXiA4v4UJrDjcvZnK8n7EtzfyyX0jpCXCDgBS39bF+hxU/tTlHQGlLxAMr2gzyAHigaW&#10;wQJO8gyTh3d65TJhaQ+EJXwC4JFhjD2eJObVXVAoRl/yHrwGmvYFQ8q8VcDBUVU5YykUq2PgAoZ9&#10;OzaYQItp86bPBHpaFt0Wfo4/U6a/ZeT1CpO2oGIbmWwXKAumbOliCDaffsDj/DyHZ+H50MVD7EZL&#10;kO6GM560l6Z7HdfqyQnapqzAiy6Gb2Ppo+Ojw3htuKRtFmGAMuMDOvNko3cc8m1jPrSf+SBPRhv6&#10;+1JIus+b8vFm6NnH3TB9GaNjJ+9jGdTqAwAY4XgQM/Yx1BkTg1rGXMgkXJTnNJeFRABx/u/8ZUEA&#10;eBe0PvOf8ktilObEc4DRFe/+q8JjwAUWA0QeJN018PdID0CNrXO1B0Acw6UzY6kXt481evW5oKYP&#10;8JIGTc9hrrTXbq2TOt4gGBeuHd+kzUlBkDw4zp4CpxmX8V79Hi8A+oxh+qH76jxH5yDlnY+UX5Uy&#10;7ZacZ5znmXqh7Vo+a2luujeS9mzaFcT0ZB76PB3zQF+9cV+XueZhGyPAXR+9V2U82oHljGH6PeTB&#10;y896kF/e+wAyIe3FQHlt0sovDkDtb3tnninjzHrYt/W2k579Hy9ytyewBMgL3/XlOUqf/GufO+BH&#10;0P41lvmJTDzEHo/9VGVg6OuvL8Xi9TOSud8LbMgAWQAFagO7GE6BFeNJWHdtPEDeEwgJU2YzMDLy&#10;A5feUWmbBxAzVHIMbwJPbtI2BoM7I33YjAxNG4Yo1OvYgUOf8ehjjPkQvOqZgJL+9/r5EqnfXW+C&#10;dAGcibXBGSNw+LmJBacLHPpRQxwdxkcn79MYz82CXJT2xlboJLbhbCh9yrf/1BmXMdsgdMwzznjM&#10;mbe1duSUO5bpc+kRjLfg2utnHjIWcxK98uRGz8grKwjSjuF0kyc9/YwxgpNA7xpXP3gkMNQBy3hd&#10;nqX3oXt/BU42rLq+HBIzIroLt6TNLzkGKRjDue1/xtrxkgsEAU/9RYmV9YgbQ9He+Ot9JSwPr/nU&#10;M0LGA6C9c9vlwRE0yAFA9SVtTtSR14/QZ05e/8Zk7JenLYNfH3c6zgRzo79CrHrmWRj3tQEaQBaI&#10;yetvdM6zr75Hn7mc5xGDsfIVrkj/YlAzBvMLtvoyR5ckPbJZH8+dUIAJxp7yenb7HEzfMyb9XfnA&#10;F8pef7BvZZXZdbTtjEF8XXR2LJHT96G2gBkvNGn2YA70CZ71MN8z6+Zk8MLf+6vtmo5z+tbXA/tv&#10;3+qrZ559jvRjg04t82LNs9vvgSI4xsv83oPODhjPCRgdj/3UxXF5QLc+bIwn6ONHf+sWSC4Y+qkJ&#10;EPaDRdLg10/pUc6w6tXEGAq5bmSEVr4bXmIGvzyc+SnJviGy+QuB1Bs4Q9KGpzgfEsYQGZpjbr2l&#10;yHkrFAQp155Hcl5CvQN9J3iLMGo6GaFjp0mqUaSMDpMnrpeVYDw2OwOWBwKxPk/PuMewp9wGrcGk&#10;zObwbGcXygmRH+iOrDs/euqFJT4ncitPJzlGQfekZ9yClwLIkTc3ngPsyDJU+uZDgDJyE6bv6ac6&#10;QYVM6jyjZx5Y7VDMvHQuUlZQVc/SMfoY3qRn/eZYODo7Bwnr2GnjLhjSVSNKH9oq6zOmvb4uUpd4&#10;jCryaccIBoJjbHQvr81YeXeAc0H7icxugJWJMWur/0ukc7QuBCKjnD56BzKAIIyXY2ziBWDgIadf&#10;eQaq3nhGbsZvLBcm9vzChcl7NlCWN0901POq8c5z9mifPq7IM/AAL02aTmUDD8+S+U04OP5djk5j&#10;AgbzMXO8t0+48vfIHJq7zkHS9HiuwoautPEsVyYNsCsYg/HTT1fHrSztrBOvtF6mYFwJ10TumsBM&#10;mXb6NTfGbJ48S0GWtH71eX3k6aG34064LuXA2r6FyJKR9pz0X/veQHNvy6PUnq12nZKXfuC9p5eS&#10;57cfLwPGUwLGM37t8wfc/fnK6294eX8CMM6PjtcPiMfrA0Zw6p1c2vWYG4U8OOBZX5hAzoW+hWUg&#10;64ipHMgYkg2xDE0eLBgauNkcY8Tj5TBExl4dZKJnyTFaurzZBxZjZMazPIA5ouwbNvWFgLG17pCO&#10;bsrku1kTjK3Qad0OgKQZl/EwjvOTFgtjeHtZ6kcnTyfPTCbtC42MQ58WacY6m9y4+rzpU9vzUl/g&#10;7u2A3hHRJihwUm5MoGpMfRMmlj4IuoQ1T9rTa6PpW9t5iXi5GMfMs7kCOenl9fByjWHp6lokvzya&#10;Pteedpc046ZrYFFQp8y45Ml3z+x57SZkwybPEJZX4HisjuwYobVIn5GVnr7lR874z8+4C5iEdUS+&#10;NDC8rN4OQ2OYxgUgf7UbpnHMXaR661RZdRmDPtpfAiNUbuyFSOo7b9FlPMoZPRguPS1LnfIBgmdL&#10;+wRzNQZ+aC6Ap7ozJrBQ5nnAZ70E7Dm6Jx5o0EF/5zH5qwIKz9pnTjl54wddMle0n8in7HIvAzr2&#10;YE2BjQzIG8dV8hnD1Tw3gQ669zZTn/zqd59fVxdeWuaoz5pw/Xu/cnB8C84z3wuAqYu+q6pj4D86&#10;M37lCcZwbWJeZb1F/SesvaBdXxzGmDAnBHsgz5znA0q/50x6wHjmOz93gLfny4wj8vonp3zg6IeG&#10;g3GMKGle3Fzmz1Gwx7zEYOgOjyczsBPGENydMYp6JY0BJwu3y41xM0IGNwakzAYixxhAgyEzbAas&#10;zkZYRzX5eklktKvMbEIPTscyHoa58hahb5p9AqsrfQ3gjGdklrz+qiPyNcQEE21Mjnn6I6t/z2bj&#10;r37VeQb6z+lYp4xhDihHFtiENRfnJk2ncZPvHGgvTl2BnGD+lBsHoCpbHicvsnpTJz5HPmmbywYZ&#10;z9pc0WleB3DqFrzNp/E5ljjaMIwaWeqtl/GYH2sAxp2LbNS1Xn0x7DGjrZFH3nPRM7AAzmzeBM+s&#10;XQ0m5TazdVFnTRiv+gUEod5iypbHeInnqyyDmuehh6EsHUAwRmq8Y3gAxitTflkMzNhGZoxUO/16&#10;hjWuS38vcXR49qV7BcdX4yJrLOLuvQTPrj/PSbaGn7KG6OsxUJ0xMf7041nUF5CJAaRtdz10qLOv&#10;Dj4nPWkPQu2XDs+TYD70Yc9fC3TJ03VZ0uMVCgNE6XpkCfo9CNQ9zDONbO1kH8PUAZi2ZGZc5Hh5&#10;ZK7c9Yrlgdu4rvu9r2zXFaDzrC9I+opd5oVp65nm2ch+Nd7mVyIT7zLl2g1Ap23XOWNa97b2tPw1&#10;Kb/63QGjo/S57/ziAXdyc2QOBOMBuug/IzA8O2kfP3iDvIpeZmfigK13Rj0iMrDAklHaxCYiMjY1&#10;I+vbL/mrM1ELLjYRQ1wwoKPpDtIGskAMjBEN3S/YvZUaadr3iML4EjMCi1g4KG/7v9jOSj1I0jkG&#10;PjA5O3ljcHfh0tyG67j29mJjsWgWdjb09DlGwOj0PTEQ6cO4zk1en/oZEGiTucq4e5TKs9p89FRH&#10;Qp97lz+XnsTnA8E+j2TmJZPypBeIgddzaQd8C5LVnxisGpNNGTm66FXupbPkrcFBEEV/vfK9Trn5&#10;Wi8a6+vo03FWDuzJzrwC+qT3OU+649uf2VrNGs7+aD4y4nqXSTOi3i3ZyCm3xvR1Q6d8vCfHySnr&#10;Pku5/rUFuDnCmuuMJ0EflwTUV71XPGtODwMz/qvfw/C0TZ8p67pEZw2++geaIMJ45zkY/RjmgD3j&#10;iQzZi4TI6F+ZvnosVmas6UvdeDP6yfPuxt1njE56ydij9qO+hIuT9gzSvStNWh+CcYOYuah89AH2&#10;tJnnoYteHtz0M7Azb9cEJNcFKgPCmZN6fnsokBKAiG5ydGs7Y5zyC9t3QAh61THlA71dj36q4yvV&#10;o+9LEtPFk7wyMDPX12Yc5NRf8z7lMzfX7+mOeYcnmNOt/TX6zng8x9UJ16aMvpmTzAOd6cPJpC+5&#10;39nBeN5vfOlAPcB4g47LvEPHXbB0OS/UC8wGq1cAogGhDV6Dq0GN8VwcQ6vxpYMeJZVlMzISx0Mb&#10;0QLbLDaHgax42oz8eG7kkleXNNjwJhjBAt2EfeMlPYBjRGME3jT6JCOY8LVJjY28SdM/oNsYFqcG&#10;1DYzLnLr7dy7oaT14VkF8oV5yld/DLnPk7j3dUkvYCnzPLxGEKHjnz1LyuTNuTovHV6jMVdmb9O5&#10;SR3omRv1+pn5yTMknuccQIFTvbnkZ+wzT6DriMn4tSv8tE9Yc7MgXQOtzMgZK++AMdKpzZqzjmGP&#10;Bf3RN2/sGRs9NabkGSw900cgkdgaAoZ1Wrpr+OlzXlw2vnR00qMseXeIXY/m01ZImfXVD2O6NEZh&#10;HDX26tCeUSojM23HwxMytuqZ9a3nSEf7G6DRB3p0kLVfGKJ+L9rHXO8voXawp5UxdGntPc9FCQXI&#10;GlPiNRcDFzGgzJFS3OdJMOb2m2B8dIBd9af+6gCiXlbyYrYh1qYASSi4E/R1/Xu/2nL9te+UgwwA&#10;AdGlAds1qTMOfZG7Oi8gOo1hXkDJp83AdfQuff/MYyxIp9116feavW/9Tf2krwsUgZUMQF6V9NWJ&#10;lYPnde/7avs3Ls9DrzkATDrMhX7A1LzpP0fx7z3o/IDxwnd96QDDAL3+3INXKJ3AGHhlvDveBe+g&#10;hpc042PkNQ6LKK5yi2eBxhgHWtlUDMnGSt4mYpC8hnoRZNLOxrGBldMlrseYOl7e+TFe+gqbxOTP&#10;SwxU5NdmO2QMxjKbljxZQGNMrU96Ntwhg1A+kLU5541/VRa9i63NXnZR0guy+i6kkj6vz+WZ5tnJ&#10;6vucPn/Sic/J/HlOeTAxd2RqvAkDLDAcPcay9HT+q3vmt8aWcnme2fLu6DUORrYARMZ4D0I1Zbwz&#10;m1b+INwiM/Oz+vCcY2AXAnDLzePMpXHNi2Ke33NbE+UMoH0mbVzWUtvZN55z9Ouvx8KOZfIMvMbS&#10;OnOzG1cCINXTyMZec1cvLHE9qJTTZczV2fIdIKmbct7T1NsDczxkMFN/edJLj9A9kjzA8kDouew9&#10;Xz1o3Ma8xgAqS8bzqZ+xHdrjgNL9uZfTbZwLCsoWVDvGls1cLO9u9vrUXRkQgb2+PI+YbNcg6c5f&#10;wGC85s94ydQrDBwqn1BoRg5QlNHf+gRwATH9zXoMUOm9TP8p0waU2qd5aJuZi4sTxMq0bfuk25dY&#10;H0nLKweta6OL56dvoS+ItBto7nB8/1cCx6+2zPgn3tMpJ3MNUCY/YZ7bHNgvxi2d/bF/fPmNLx7o&#10;kSvQs0nBb+6y/nI7u3BMOoYMjsp4QWOwDMCie3vPJE8nYxg2Pxj2wU3gXm8zA2UXVRzYDdQsciby&#10;3QMhRuQocuGuj6yF6MaIThM1m2ragRLXHSi6wTIuG46MCdD/bJavVG+NMUH92kAAQaZHqqQ75sgY&#10;62zI6dN4PTcdF6S8m7NlEzy7Zzwn6fMT6BwYTP4gyBPokfeMwD1AHciZgxpN8iDVBVSWUONPWLJg&#10;ZYyAY40KxcrOZXfHlrnu19ikrQUIqitYUqdt17Dy06beYPQrr6eWmNcyxq1PX0VnTObLXPTYu9fT&#10;Iz3gnfE4zs2LZubYXF2ROTfP9cRS5ggNCrPm1sj6TFkNNfkaZ9oyKIaun+6x1NsPjLLttcm6k+/z&#10;5ejUfZi65bnYI2TtD3LCMtzLGV/kBF7c3GVNn2s/XhGZixLbr8ZXoOyBMQPm+caU4DnG25y9S766&#10;Mi7t9D0Gr8zYRp++lkEvDwhw5tmnXj8Apt541ZnnpbdQSJk6VwrKClP2lDR91wYo2hmD/swJwICL&#10;8dDPQ/PclyQYB49SH2s+27bx3mdCn0lZAKU/c7ZePjy89kUu6QIw6Sv38oOwfp80bzUQjJ4XvD8h&#10;sfqB4Fe2G97/14EpoGacexo4eZPk1V+VtH5Wv+bAOLK/cpT+rRylf/tLB3iFNr+j3ZmBoQ3cC/4Y&#10;SjdzJpaRnVODm803X36+Uk/gwhob2NhwOplNTg7QlDGYQmttgsQe3qYAqvaRcEXa0qu+gGtd8mlD&#10;B5ddG3X6YQA22IWpPydQvSD1FwspYxg2aj25jE2/xiLfjaZdxs9o5b2p5g0945vxzHPYdD1a7OlL&#10;0xcDvDzPMAY/dRP+ajs3OukutPayelopmw08behWJizg0Asc5rxg6dySHzAWvtpFN0NgrPXuErQx&#10;dtBzXCcHxmt8ZGf8Mx76+9GgMjM34LTgVnAl0FsApn2Bm7R1oNPLYT1DdSeQtS4DOp59XqhkUt7x&#10;7LG1B4mCLP2vudZv5/dgbB/saXqTNubVn/2jbWVSz4ilzbu9o155DSjrvPQwzO6nyIKnPWLcDJls&#10;x6JdDLLy2Vt0CQzKC1S/9oF6L+dz8qyOoJelzB6jb+IZm7HP/p06e05f9qC8+JKMBXQuytpYY+3s&#10;d5CaPUlmf9aEelnRYRz13FJXyCTUpnb9a5xtl/TAdcBCXiDDnowPvC7by1/wvr+Ovnhf1ffVAgdY&#10;jEn5lZmjwisBeIALAAHpqqRXfzy5BT16rw+s9GMMnfe9XL/KeIIvALikrw3ggLXeYeR4k+Cn7Lro&#10;oeu65F/4+ylLWvkLk1dmPAuK9MuPNzpev/UK2OcfkTgjR2lvsrMYWRbURmAwvA5GzQjGQLMIe3xe&#10;NrBNLCyA2BBgZPEZtcVaC9f7mWwom/CixOenfqBGfsrp0cZi2HQmX3oW3mKNnMXVX8MuYwPZSAPD&#10;2VzKC+jmsznSHnDVCeQKl90YO97EbR/d+u3mS9mAYPo0P4wYEBiXmJ51rK/hZ94Kc3IpX7DR3vys&#10;45b5PivBGPRR44wMYFwQGXM9L43x5IzhAvp2WXWFSwGpD/W756k+ebBSV6AmBqiCL2n62meeVezZ&#10;Z77HePvS07fy5Hm2l8RQ64m03SHIrXXRt/6UAcQFxpy00DYJHXvkALFrHpl5PnPCoGcM+llQ5KX1&#10;5dixTH2PcAmeyzozHEapfTd6yjwT/QxMvmuYes85xzd7Y+Tsp6t+b45bAzVjnH1n7xSou5e1dIPB&#10;rGt0pk0NP4ZnPMZl7xqjNt0nnmPXv/ogOzq/Uhl2c1ntJR5yZaaPNc/GK9Rukl9AMobx/PYxpx/6&#10;a5O7fmVCAdk2gWJBMfMtXSAlBj39AIk2syb6SB0ApRxcwEfflwYwC4jAOR4eOE4f46FFdu/7anUp&#10;Y5vtKwFArz0ISgCNHt5eYs8JfvQvz+8F7//adsPvf3W75Q++tt34+19rPYiqB0dBP1cXjqO7Y0ls&#10;rPUmU69/L79r38tjfPdnDrvwPV8+wHsAuXXEs/HGcGZD2/z11DKxNqY3P8DNmxboBnYXpb7lXYQE&#10;E5CyWVzl7h3yJky+b6GWeTOOXpujb8RMAtluBuW7HunzMp5u4E7aHF/oUg++0sIFyXc8qddOP2T6&#10;DNGrPxtUfzZbYZj2DMNmJgNYs2mn7wmjwyayyc/KeIypAEq9MXhxAMR5ZHY9Nvx5gcy5jTPXe6wf&#10;oCgMtQvk+pLIM58PoCmfYyZjSXllxxNkeP3CnnJg6RiqZ15wdJ4fnZ6vwE4AmK5VAvANoDzXDqb0&#10;CYYLqu6yAEj5wEs6bQKIaTMAKHwjR6+2rWt+ym30evLJ82gWXBjZwfVImwUw5QWRdGL5QiHBPJCZ&#10;dZ17KO3IFiIJ1oz86me8HACZfaCtfUXvhUkbrzkfQOhvjLpQ28fL+9KPcZJnqNWbwNjo1m4Zvj3a&#10;ce9lZAujhO6VhNm7EwP2FTXO8WLs70Jtl9eO7ZCT7p5OvNaic7XXX5Sy7t3m9zmnL0EfBVbGTLex&#10;e5bL1zP0eQYghWLS2sqvIylPi4x6uoSrqtfzznPz7sBIGb31DM1Z8lckffn7I/+AI26dl+i5Lp4p&#10;D+/aBGMyTrpATnmhTG/KbkjZDX8Q+AWO16SOd6j+sui5Xl1gedMfBp4B59UpvzZl9EpfZlyJPcN6&#10;pqveG4/x/Hf/6WEX/+6fH+h9SybRxu1GT74GnVCjS536ce8t5ADOhiJn0i5JADRkvxRcxCm7OBN/&#10;8V5GRhn4aNMNmborMiD6lGl38S5rE6i/PPVASV57+UvyIBemTY0gZcqBsGDcy+m8MrIWyaRbsPUM&#10;wDFG43ls9okfuHlBdV4IWUzPkZgnyKg6H0kzHLrM1QrAYF68MCbeYRfZBebObXXYsFO/5ll69NMz&#10;8ja+Noc8sAGYsgXXeosdy1/25dV+q5OOr7YNMBsTgwMtwbGpVx4p715IbKwgMC+CkS/U6NRuLy90&#10;E4xBe/3pf/rVZp4DpLU3j+ZdnfmeZ159WIeZZ2vmPqmehDZ7O2vY/XawnbVMnLJ1/NMWBHkbZLu+&#10;iYWCIXVj8PZEjCLG0b2S8gUK+9g45BkM47woaeO0l7rPEoyp3kxC91Jk6n2krv1Vrzjt8jz2Vfdx&#10;yju3lZu9YI61B5H1PJ0julNuLH3mXab7vu3MWdY45ca5xq9dwUJW3++b+Qfd6wMfsn2GxIViAgAN&#10;8AZonp1NDpx2W0wbx9cb4629IKCpnrYPyFr31Xhv46mxv+UFAhYoXacuafOxxntpAjiDH51AS1Y/&#10;IHhlQseUvJhXeGNgt7xAba4LHAvDgFIdGALhNRln44avbjf9wdcL2MI3ZVckNtYd8DzGr8Vj/MoB&#10;hmABeqTLJrPRZjPNYhRyJp6M+pSZAAC7KMGkdPItRII3wsXJc63JdYESm3jAu1BZdF2RtjYZ+NFN&#10;7qJdfiZsFqUudhasLnbKLMw17zV5Nvm0t8mkC8DIrLefcQCocuO9wKbM+D2PcgbeN7uNY5NFbj2f&#10;0PuHxMZtzGBpbvRJrpBL2QXZxDwxoGocmdnI0xddYHVu6gZkYwxAt7w/aWXy402a19F3dtrWC0ud&#10;+hnPQGf1eV7keZ0Louenvt5h8mBqHKA4QJ4xjKeXZ45MnyXt6V3GvF4ws15zLPPCAoT2TYauxJ0/&#10;zxoZBt4XSYJ5KBB4ncp23aAqkNH+oLeiXh8JjAB0rMMAQ3tt1v5If1m7kc0YE2YvCnQC0qTtC30D&#10;lnYFWMumnAyDXXvPXr40MfkFCXt97QVlDHQdxYyvY0pasJeMVV+F1a6r7TNm8pd27DNmbRzt7MVL&#10;vCyVqUuZuaxcdBinvWcM86LIXCdM3egaoM0zzbMf6l8/vC1ll8eOxObOPF6V5xnvb+QAydhvCFz6&#10;bPTH07Mu9bYSHgi96wOeq6t74HU9KCUNhvX0qnvaDBzdC34tfQZ4yR+8G2wIuAK5K+hMeGG8v+sb&#10;DsEVOF9Q2M1R+gVC2rwg+esTg6OgnbprUnblH8x4tKcXVOk0/he+76+B8VOHXfC7XzpwVSbHA9fQ&#10;TXYGa1NYwEsCE2VAA1ItS/1FSQMY0l+QGIBW8FYROnkJNpNgIJe+72spGxfZQnSxTEpiiwym7d8b&#10;LQMt4NJuyiyghfzr9l/47PVc50IteXUNqedZrs3csaW8RhP52bB5poyjz9i+beh5TkZPJ3kbD2xs&#10;OpvrnB0KNueAxWYdYBWUqQdBY1yQUT5yC7Cj/8zAiXc5Bg+y5j0GteuVZhjjATKSPSQ/xmHMA0F9&#10;GKc2PZ4HRnO9MTpBiydydmR8qNJm4DcGPLCiczwnusXW3ni9FMS9K5PvmD2zsczz6Gcgpt08Z6Gf&#10;tLLCbdczhjvPKU9+PKlZz348SHogMd5Y92Zk6bF+1sz+IE9X5VNmLdYa2zt0AN2s/9QvYJBTbg/a&#10;i7PXAG/AcfHeXrqQzJ6r3AN0gcnsn5m7el+R87I/2O8ub58bIzB4ESwYqZ85mj3ftVWeMKevgZy+&#10;Vxrk2jc96c/eVu6Z2IcxAF69tTyP+av9po6sNmDW55Ums7fjYY3tDUT05dnraaVMmwU56StSz2ME&#10;UjDi0XFqgGgBjefmzu/GeG7K1vOoW6CddMqTJrPajp7xAEGbrpsDPiC8NuHGHJtfmFgYOH59u+EP&#10;v940QCq/LjLXGht9yV+deI72nv0rjtJ/eVgM9IBJYMAmyrG3nlQmfXlvFlW5yQEgYLJJCqM9AJYN&#10;6UHq1ZHLw9NJ3sJ0wRJf0YmfNgC4JtgCqAPe6tt12Zzku7nEKe9bPmkxGUG9sgHg6LX5jMHY5KUd&#10;67v5yJMl02edjWozeUkwAHkertgYzQco1bBTrv15SStbxsnIQRngyIhHZjZ24ZVARzdv2wwsebS9&#10;JyK7twePdfTUhjd5bvLgQM7xuZ5n0gBrbcb4pn5dMQAL727pUa5vQNPHANJzDHTmGSetHKjpKZR3&#10;fddW1gcTgBl9xm/c+gYdkBwPZF4s1oIx2GPK19xPnbGPR7KgYF55GnR1Px5c8zGoBQT1xmW82tg3&#10;3dMJA6a1x0aWMa/AwMxZDTR5stqQ1R9Y2A9zCpq9wICBQ7vu/ZQxZuOyr+eZ59m0oct4BOPVvja1&#10;j9mcMXbepDL900GnvUq2UEqYspkb5ctJkG7Y6yujn/Tfl0vHp4/pd8YgHvgIfZ6Of/Ke8arfnzu+&#10;PnN0XAWY+1jMH0+RLK8McLRxtG068LlSTD4xKK6jLdi6B7wunhxIFbgpY/vXJ8/7U8ZzvC5yYApw&#10;C5DyoPeCxiCoDCBH7oUpu/kDX99uSv6FgJgyuui+IXUvTHl17+UZ8/cedEnAGE8iYDRJgUSAYeEt&#10;sMGDHPAUXkmLTaA0L693h5lE6cu5w6lbb44uBrmUdYFb5wJ0SO9c7+xv8uhUP5PnDUIfHV/rAl5o&#10;fMaQ+vEGvc3IfS0g3L3HyMxGnokf6A3QjcfY5W2UeZapt0lsmrUpGVE3FNkeMzKmyIAIqGnH+MxT&#10;4dKyAcV5wNI67bNJM590X5D0BZFTDiquH/QNmDxP0Ky+yNBJDiT7skoZ0Oh/YMpo9vVKuX4uCJjo&#10;AOnp4xDUegpImXb67rgSxIJrBPG0GXA5fjI4+kBzYMcIM3dNz4uRXqHXDZGfZ9QWYFKesgJQv3vb&#10;geKUzwlhPBNQdRnfl3HqxzitD+DaC9M/41ImvYz92uwh9QsCXfukOz/k9jr7oHdUdCRo232X9Lwg&#10;934YfoIx0MV4pcHRc3XsHccE8tp6jhl79p95SPmyB3tSf+zl2uxrxt452dsaz2VJGwedxqjeflQv&#10;r8+Zi7E982j8o2d0rLbasAf9dX4TjE19XyJgs8/FesbaTcagn2WD5g7AvCzIOJ7OBxD1A7d6YQny&#10;VyUPZiDZ8r0fUCNrvGSvyXF2HW3Banl4ykDsBYFYPc6EgdgDZOR38N0Y6IHbTYml1YnpAEd1L/zD&#10;b2w3f/AblXlhAiAK+n1B6rW5DiTF789RGhjjCRww0Qa8gAFCHhLUvBlM2BVZTHJXZqAW3qR3Iioj&#10;TP1l0XFtOrk8ZeAHZvSA3pK3KJeBHp1Jz1tl7ytpQLxKSFrbiyxodSgfHRdlDOenXP3FCdKXp703&#10;1YCRnnmmS2rINt6ES5MfA8yYEmwMwSYpRAtEc2Gjkp9NdmHzaZdg49iQCzTg7EpBzAAYpvujwlQ+&#10;MYhc1LIBpZhxFzAFUMCS+gvpCkxAF1QvTt82tnEc9P5Spn+6C5vE+lU/Y0mffdHtsG45kIHs7kVG&#10;h7peB6R87qvybInprEEm0G38BYLnSnvtWpdQw049ozWudUQ0vwBOzlhr9ECQ+OBRM3Uz59MG9Or5&#10;pB09jFi99MByXr6MV790rHFY92vi2YgLrgQvN2toTrWbPb4/O53Gozx6V5vug+7DgYi8tuKWZY+J&#10;zYUy45a3R+y59pM6L33Pq272Nh2z53ra6f5kF9N2IDb9Gh+56k+ZuQRrfepv9vk8izEPYNWnLHNQ&#10;jy3t1rjHToFtPDt9GENtlJ6EK1OvvHNAll2mviFpdkqfGLi8kApU+UDlIHDJpR/H1YbYtvbSIAd2&#10;M5YBHm+RjHrzfn10X/f+rxdW6ujm7QEuIEo7MpOT9tV54m9stwaAtwDjCik31oI04aYPfGN7Qcod&#10;pwGUNwuQxoJbGef3HnRNwHjte796wKSh+tUZGHB4CA8IatekDNBMINJf//tfr9yC4eUJgLXIf90f&#10;fKPxuMTazURoA4KXJtgQYGZwygCyk5d2HoLuy9rnmsSMKxN5ccZ2acrUGV/HluBoDZCzQWYDkCF7&#10;ScoKvspMvQ3XDWFRUzYA1S4hdUuePhu2XoK8Tdf69FtYjMdU+RggY+7bO6EgSDmYMeDpZwFmNiWP&#10;0Jv/irSl+6K0WQDQb/UDZtLKlxfE8xvPYu8nOkCv0FaWuP0m6AsM3aOS6y8K9r6qt7LTB/0gw5Bs&#10;cmUFP7kEseceoJgHbafPgnR/xh7/Iuveap7bXA5ExrCn77ZLbJ4dUxdk9Wn/DCBGFzlrziiVG4N9&#10;K11jtX5ZbzLtJ/nul8gtDw10WrcbsxOLfWLcQCIUIjuQGL2xkbHXFgTsje4VbSPr8r5Hyr1sxpew&#10;l3ku5exqIJh52fuiv8+UfD3b5EfO/p32a+8MdGfvS9t39Fq3NbbCkXzS6i62t5I3f8YMNGO79KTv&#10;2u0839Sz4YGFcjrr4e3Pf+VeVpClvBBLmp3qE2B4lY61PDAyI7+nU1e5cOTatL0mcj0GJ3397t1h&#10;iSNx7wYT3BPy/G4N1ByLr9vLb1jwS/lNAeJ4f5PnIYLkixJuSF6b6xLzGNVfn36U14usvmFPxr4f&#10;pYFxnxQBzDysMqASQGMeSHrBcMpMGqID39UZ1OV54CsXPLVJuEI+dXQpM0FX0RuZyxrIfT19moSZ&#10;wFWuD6EQzjjAjB59LBiKL8m4QJen2nFGrvmO19vZMXkWVegma8z4xpC6oZKejZmjawwUTArRBP0f&#10;PJZF1ibVlkfHCMHOxmfc0o4lxlcgJQ8K5BnNisFrQaJgS16dPOjY9NMW4CY98qNz5YGxm98zdAzj&#10;IfIeyWq/+qmXId0xTz8LxtP3lAMqIzYm8mAJAjyXQj959QOPAWafV5vUAwyj5hWqM1awNL/mu15n&#10;6oUeI1NfLyn1vWdK2rh7okiYtaMjdQmec0BhLNGVeK1r1yFBO8Bz3QNwYEG/sS/ZBTOy9vNARrDu&#10;s97S9ADY7Lnpbz2LverlXbgmTecCnr66P9LGeJWT0WefY28jP/Mxz0vOHEgr57nVFpI2Bzy6Aj+B&#10;PVofkJoxzdg8B92VSdnSz07aZ7xL/aur7aUMmK5OutCMLZFbcGSbgORur2PUJmFBkec2c5i2SauT&#10;vzJhAW61mTByoAhs6grbBJBr+Qe+FsCNxwdwIHgLEEaW93dT6m5OAEFAXMC76QPfjPeY8EfRoX3q&#10;gPGa6JbWjv7rUia+Je1e9IEdjDHMAwYEZKV8GgHWgqIHuiYQAjJAXPCaukOu6BXKoudaulonr+7r&#10;hdwlCeCor06YB5cml3J50LRg2nCj6eiDpK0xXZ785XGx9QW4NuYcpRkjY/radlHyFyTNK13A77E+&#10;wbh4keQX7BjLGLaNFL3aJQ2C0jbneEcMdDbWbOgpnyPYbDrH646DrpQtg3NPBLLADKKXvB9wMs4A&#10;p3CMjDtSYGA4AAKmF+Rtz7MrwJL39pceMI/ugi1Bmxp/Yt6FMn3Vc1HfMuMeGBlfdabuioxn9M4Y&#10;6GR4jGR5vA+86/LM0sA7MB2AAzsYaueZ1AMdo9F/PZ+kyRbO7fMQZAsez5+04Bk7H5511zmGPdBi&#10;tObA2O0FXsuCzoKCdn2pdq+Qm/qBaPrs/rPO+15JmQv7JcNQD+6B1GnDI1LvykdaH73mSZix7HBK&#10;eyDrMTN17S/l5mfgMIC2B9X1ZZC6rq22Sa85M77xcLM+mctDDsI8e8GX4+tcSY0ObdhzT2vy+kyd&#10;PtjPIfCxzSlve8dgY04Yj9D45zmUu7tTLq1OXv2wYIdN0nTy/EAKwHpU/UP2bVxTJnakvT7wY+sT&#10;BmA3JwYraUAExhvB64PfrNcHgjcGfAAIjC9MuO2PAsJCL+GPAsnEvV9MWn3LtU9+PEg6yASMH+wz&#10;zVfpHOUOANCi+9WOwhnA1cnPplE3Hp/BXZkHuzpuqLKrEjyciaDj6sTgeHEm6dLkr6IzQVtQEq4I&#10;WK/hLkeOPD36nUnjDmcRE8DUGOg9COrIXpHJXuOyGbspu5g2fzZwAnCCrMWxgGQAdG0a4wDjbpDo&#10;8Cazseg8+NaMPNlllDZX09mYZAcgsykF0LPJB7JTX+8n6d5lRsYYFghtcLITApgEd6lLZ8fQ/kd+&#10;vLDp/9LU2+gDBga7AzM6xqM9ZGzraDVetXEmnTL9kTG+1cfB8Rwc9yofEKs7VE7/6PaSEANIDS+G&#10;pS+yvlbOs87zHDT2hAULRk5fYdOQtU+sfv00o+sWMNAhrawee/VoEx0J2ljHOZnMHuDNKZfuWJNe&#10;9drVQ9JP6rXl+RVGSdsbZOoNJr/2RF+6aafPsZt9DZI3dvvIi3+Na/Zc+kmgQ6C/fSbtTk5sTY1r&#10;9uroXddLhWFl565NW+Ncc2I/12sLZPTH61r90aE/YdkN2xBWXfsCpjwzm17enaC/OjqVH0jN0XOc&#10;GunaT4+oAzCB7EFdkcEQPGD3gKc/ehckeW/SdLwwELs+0Ltxh9tBKCbtmHx7IHhbAMdTfFHSNxeK&#10;32xa24Pt9gCMN37wW4Hi6LwxsgL48jJBMlCdO8Z4QQeuziAM9IZM6PVJ99wvTtmVAeUL0kD9NSkb&#10;jw8ggfEbOyTRd8rnwaYN0F2R9uSusVipN0li4Lwi/bwwA9MnAJo0g7su8pVLmXFwpdUvj7WGk8kE&#10;xEtSfrHypHskT9o4wFH+8pSTXV6jo3UNI+m10YV5c8aYu5HAeIDBkGwYsqBsTNorJ2cM/ZLHAKJb&#10;PwtUNrIxLI8W+MjRDaIDpzHCAfDcl4LK8nbcxdbTMe6Dege8IMsotDVWdQtwAy5Gm7oHyKsDVrID&#10;yxnfBYElkDFqbasrcuaE3AKgZwNf5YVI8sZ3XmFrTmYM5nR5oNp6HuNWz8uacQ9E6DCOAc7UAcNc&#10;RUx+Qc74tZEvfJQlLwxkGOjsxa6rvlI+6w9QkyfrhUtGmXWdl/gAzDjNf3UKqVteUnWmrfEoW3Gd&#10;g5RLa7N0LbgUpvuYPIO8erobkjYHnsW+8XzVlXSPxEs2Ma/u6jgp9p854BmSHftMP5UZWWMie5WQ&#10;vDZrDgSns46pumfcdPH0eHOjL5504gIrfWCFvgZ+c4fX/muvw44bAqKVZtfsXF57aWU4AZDDjtHf&#10;O8G9fsHt5gCQ7Hh8wtwVqr9lhyIvEBilb/vQN7dbE3iHNyZPRnxDZG790LSZ43RCysDyRYlf+IcH&#10;wfjXBygaos/AQen6dHpDlILmQc8uae4n4IkLzAzwitRds8tfFZnLC8KpX3rEwKqdyfTQwuVtm0mI&#10;Hh4ob9GkCODb43ri8Ua/0TKbY91RXtpFT9saw7R1t1ivMeXjPaa86cnTWUNIAN1r9w1GXzdz8mMQ&#10;szltLBtVHV3dRAlAVq8rZd3MSSsD4x7ld7lluIwcgAeeO7yy4XkZ6nuHlPQC1oKgPBnAFGo8CQCn&#10;boGLAQ1ktSO7w6Ye3ADQGN0TdzwZW/vYdUozXEbccQNg5fUzY3H8IiM9bdNH+tK+wEp64H/IkFcb&#10;YDen5o8MuHQ8iTvuva05NNernDeizZwWhHinWaMx4pnnFRin55WutxIZctYIuGZdoztjp5MMD3f2&#10;w+x9cfdBAn31dFJmXrQHtLU/xvBnTadN4n285O0l+8GzLH32W2USd9xpK1Y/Y5rnN2Zx5zXjMtbx&#10;usaDW2nl62VgnJ6htixkfOzC3NU+KjsAcnytXZNLOzoXlDwTPcYCfIDDVowbpG6MvbJV+l+UMPoK&#10;lsJqeYPgKH8wVp40WQ7Quvu7Ofrx4NoEdTemD3UcJxAbeAHa17dbE7/oj761vRDMPvSteo63Jr4l&#10;IBxZ5d/c7kiZsd5SEA78hBsSyN2667g+/S8A3/rBb37vQVcEjFmUAy9IQ4MRhsrfiuC4o0PSKEj5&#10;gM1EDhivycCvTsxrvD5pUATSF6Sdeh0KIHld4hfGLb4hQdlyXcFW/TUpNykFs7IsSvtIADLjmr5B&#10;chbUIjuut//UgWPf2inTHrDVa++jEGNW3yN+ymp4ydsEPRZE3oYn182VtPyUaxsYaJ+2jNpmBlqb&#10;kkHUIyATY5em/7LkLykobM7pr0BKHwVkArBJAx0QgQy466/Pk7Ty3u8lPtQ+BpmyAiVl0sYLGh1H&#10;yvuS0J5u+hJ7LsDRL13upmqcu+y0Sb8H+5EfD0o9kAALT6XGH7l5fnD46xjHGLh8wRIZ8jP/xjAQ&#10;MUcMe8FtzbP0vGxGphDq+ggDDmsvP/CbdfPc1l57er3stVOnP4Aa+I0+e0hsjguRpLWzPwBGmeen&#10;fwCjL+2mj6WreW1S3xdn0uAzeytl0UFeX8ZnD7XvtF/AJq/OPl7PQ48xDOjHQ9cHL86cLnAWkCmb&#10;/gTrsY85MDOPjtcCnY675AaWIyOQBz92d0NkwK9OS/IFXWQBTP90gRyPC8RASx7s+vGDjSdUV/Ro&#10;WwBGzjPixPLy8KKApCP6gUt7x+ZCNkEZ2IGZcunbAr4eratnr39A4DXecSAyiW/ewTl1f9O0vo39&#10;RQfAM7BMCAPHY7zhD/76AKUGZ1AvDBRfEGEPdGMGUW/P4FIGmM781yZPpqRN2z5IZKWvj/x1CSB3&#10;ZcI15PaAzkDat0LaigFTXwKw1iNMbCEW4Gw6EK7HmnjkZjOYYJ7gmmzQtthXZeGUdcNEVhl90t2g&#10;2UReBPSvzaXcxuPS+9AjbSM5hhR+6pK3IX3EWcf0GnbiHrEZctIXxRjOLwx4m1/bLgyELknZwMHH&#10;qIEPAwDEflhKvt5F0wOPJU+O/EBwgFuQiZNf0DKOARlDHBCpJ+fud64ilKU++vRh/AchnBiIq+8B&#10;deLOReLqTsxQjce8qauX2DFqP/NX+ch5mRiHUEMmnzrwHhBOWGvRF1XWTpln59Howzr68e4CLoOz&#10;Xp572k5d15jMHjxbPZEEe+DyzA19Xe/E3WPRAwIu/bt3HqDLi5mBXx0Z7fTbPZfxdbzSu6x9svpf&#10;L9ueapQZY3VYnylbY7h8hx9Pzr5dsDRm0KFTn3SyD96ZfpWzDeXqHTGBbo0FAOicU9fsd8/Q+W08&#10;IAOhOeUBJCCNPn2QMabmU86Wga5ji70DnjHV4SlHBpbg2nmPvHY4Iz1eJC8UAwB3l49HqG1hGFDp&#10;Qxt1+HNzOHNr2vP4gAz0eI3uFW9PuiEwvDnxql/eJJDeknDTAeMNr/Z8IZr2N3/wbzKueIwv+EDA&#10;+EffOHBzCGqwHRCBNNLAReWCnocFysrtZfKtS/6q1JMFUDDU6QuSF26IzPWJlzx4FsTqpHc5wK03&#10;mfbSYMhjJK/cwoApcAKsI/sc4xnHLPplWWibnhdpIWyOHskTyKrv3WbaW5S+uVPGKLSfDTdGaMPO&#10;5jq08QawjHhkbNw58ttsI8PgL+VV7RvbRpSmp16lmI6OExgHCO2Lnl03SC7D1r7grS79qx8Zhiev&#10;feGobE/3p1WpW9Cg6+Az7WPlFakHQHlABWF58urADiTqwaQemMmOdzp9LL2gyfOo7gTw6Dw1PfqM&#10;r3O852ceZ+ztc69nVAwTTAqqxAsw1opB8156LEy+Rly5tXa7958ADOpBd63VeD6zF9QpX8/jGXph&#10;n7qCWKC/YcZRm5Gv7nnRtu8EsldEZl7G+54yzqQL8/Sh3LN2zHvb7sFdznWQ5zAP6jruxGsMnZek&#10;gaXHxYy3x9WDz6Qtfexn5oM8+1Mu3f6WfUV/j5XRxebIqes9n7lIeYHYAHAZR4LnnfLxxLTBCvY9&#10;x2JsGdvmiAGV+78ld1NOrQ+sp2c5XjenrjJN45N4gPbiQO7F9Qq/td2W+PYDfzOwjBf4otSBpHJw&#10;vLVp3mLkU3fHh8VhUvPfSF09zDlK58hw4KYDf1sYAhxAgVohmLhKmk9dOizoEstfl3Bt40xq6/Ng&#10;rfubPNS3Wk6nmIdZV3mHJNgBY9sl9C0jvZebFGXXNJ5Qz3MvJyd90OvM4tSjTLDgfTumrkBLENuE&#10;Nr9FvDLgFK83ts2/8jXcpPvWTaDL0coGrXHKV486Rj+Gb+OTYeBgSXbgtTb5GBOYMRZGA9Kgox3Y&#10;PhCmMzbpPE8C4xSTAScQXYDUZnlcBQzZBG3IOL5dkfIBtLHxBOOt0ROZBVc6ajzaJw+EQOcZp9+5&#10;33JcLmw6tnnuAeUyxDH4Aeasx4JCXyx7ey8xbfQJotoah7kZUA006DPnQo3Seu0y0vqir6BMUNfn&#10;Tx2DFSsnbyyFVEL3TPbOA70j8iu/2vWOrLpSluCZ9OGZnFTWfujLI3Ly86z7M6SN8ZkP/c04Zj7n&#10;BT5lA8UZ/+g89NwLjmtcAHjQy0t7+q9Kuk5HdNq/2tHfcex1o0v5PFtty/ik2WxiL4ubl/emL7Yb&#10;m+v8Jg12+gY3kJv8wAsbCr6U8dIKypRxiujBAnAjgykDSmDHltSn7IWJga/6qgPsBoy3FHADxxsS&#10;CsRATrl66VsDwFuBsempFws30pF2ZEGRDhzCubSJx/j+eIwfDBg/9LcFFiHKB4bxItPQoG5OJ7zK&#10;CQugA88Xpe6mtBkgHoIrGF6fMnLXJ9yQti9M3oMbCLl1vHZ8N2k3pR70LIA2V6fOGCwoD7FH8wRt&#10;1kcfx+orskCXp7zH/6RtVBuE/BVJy9MJuNI2hI0hPWHAWgNMXaGYtI06X9RtzP3Nn7S2ZC6LjPyC&#10;rnobcMJsehtc+chMe2Ou8YNKZPsMqQMWkKuccu32wKCE6sxYfNV3ROddAqr+BG3p1OcCYo1vH2Pv&#10;BMmkzZQln3SNMPU9IiboUzvlgCAw2mW8HV90HXxOgBDvocCLXD2tvZ1yettP5ht8RmfaJiZ3CTC3&#10;bI68a74ZPfl6d1kT8znGmjhhjHz6qbzxJt95aH8DhfaZQAYMBhjy6hg6nbM/ejyMDMDYI17S2vCS&#10;eGf2GjngKEAqm35S5si99prn0oe851nBi33u6e0PIboCIzoXxPTX8qb/efCML/jAAMh8FpYtT5vq&#10;nTEWvCnreqRMGN2ZxwT7Tx7cll7OC3upJxobZJuV2e1owQ0EtevRdk8LIANmdY7Slo6CrzLAN4HM&#10;C8hWJvOPNwnWlu2rvzmAa/swpN5dAkbdVhgO0AaW3+qd4otTDoTqX7TH6nCsfKvs3zRIL2DqN8D9&#10;3oOu6VH66wdexGNMoYYAZqA6u+3DAWHKhFvJqN8Vq78xgwI/HuJ1oIjiqQM+cuBGV/MJ6jysvhDd&#10;WR94LYIJvCbx1dkY42HyRr+VhYvXuOdf2Pxs0KsSLGKP223Du/zmdmU3RMr2em9BgLzS4tso9K7N&#10;YbNoH+OoMaSfZaCFW2KyNqXNxQus0SV2jNeGHECTpdMGJKedDc0w1QMfcNCtP4EH16NmyhdsQEn+&#10;8gS66ABMsgs8ym7KMwOKu1R9uLMEAPrJglWf5YOrr+kfwMZ7THnba2MuzNe093z6ueoD06eyQwY+&#10;HuEc42bevDQ6/oTe3UVP+08wJ9X5wWnnhUN2oDT1c380cwtyCzALNoxTG89tHNmzbcfoyVTWHmnd&#10;lA0wR0b5GLV+Jz3x2hMAMXNiD5iz1Vch2njmx/4bOMz69kWd8nqBCfo0HvXKCpmUvcAebR78ps/e&#10;GyYsiNPVcWaP8tbIgxudxileHzy1W+MD8ENwnPEa55qL5UWvZ69TspcBsTLy8yLInk5QNuOeMrrr&#10;Teonoc4Tm08avABvoDeQcwJl5xyeOdqOrWs3EPxmYaXcMbofRZIHvgIxQYwzwgvFqSdzS0B3a8KL&#10;w6fbP+L4HCB+JEfolHHSgPCO1L04ZZjDeSN7W2Rv+/DfbremnI6mE99OT2Jjybi+96BbD/zlYaH0&#10;gdsjQPGNUQJoL4rgTYCYuC5n4hsKsiG2mGwffJd7obbJ3xjvU6cmAWTB1GAB0sPRc2PKR3ZNxKHg&#10;QbpwmRRe6JpcYBTAmD4Tb4HcbfIOgXA81llQH4B4n/VcE8+bzYYIrLJ5bITZYLPQ2qx7jR7zEzPw&#10;6opMjUXZnrYxC86UrT5tSqBcQFveiv4KrbS7jIe3p+mig/d3CMT6TAh4C5IE5QVYygGHXlBRLs3Y&#10;bP4x1LShSx9JMxzw5JXUqICLjtTpR/14K/R4jmnHEOm7LPLyxiKe9EB7vVhWIL/6LESSprce8goZ&#10;V8cZEGnD4Oi6NP0AtTSDNv+ewbzOfI6hr7rC0ho3nz5TX08k5b3XSgALBghChUACg9d+fr5h7acP&#10;urrW6ulMkLe+0370FAIp82JSTw5QVhsyHe/ertDfIdcxJG9fdV9Km+fkBfJgY4zzssqeT6xNyyLD&#10;IWg/jed51S2QkaHHRwzj0NYYPBcHYo3XvNebS2B32tLh+Xh2rqp6wtOWXNJzFN6hlRi4Or/sNnWT&#10;D2gSL1sFPzIFWmLOEJvn6bk7BLtJjz5Q4zQpW8dfUAM9bHjxh0cX2NVbTL7QUxeGgRwdL9nTd3zk&#10;b1u+vMhbA8cFVDqBkd4ypXq/9b0H3RSP8ZYPff3ArR/5dmA2dK2rmfSLAssCMqGEbWPQ+9uW3Zhw&#10;fR7wxgxwZCfc3M4GiNflQQHTAOiq55n49gx2eZEmBmRN7vIghQVOY+rXqZbNcXwWLLJAKE0maQt4&#10;bYLNM0f1eJHZWA8sdzwHzW6mlBW+ZLsxZkMot3Fsbu1tNBuQDBiB8MA0Y0h6AWk26W7MicHH27ce&#10;VNLk6rlWNz0MJmNomLspegrE1C1vy3XAMp5ufnJ73nMsz89Y9cHb7Bj2toVg6oy9BhLgLO8E3OhR&#10;bvwLfmTpqGG0bpfb29FdSO5j4I0xSmXya4zAoy19hUDj0SUUcvv8rrnjsa6+jZuHyLjXGrQuoeuS&#10;UFBkDfXLsK3Jas9AgdJ63fihAQM9rnTIKqebhzYgy/5K6DMnP3vBvpxxDHQGGAsQ9BWybWM/zdjs&#10;H3tE2dJDb0GT2PPPS1s7R3TyeWE0r7/Zl52H9H9t+w8MACrt1K2PER1P4oaUzUtj1kL/B59lr5/n&#10;EcfOEoP02NA4E+742AZ5ad8PtCnc2GXTY3c3HTCOgdgtTUdvYv0o5yjxCocvaV+gzVEWrNRhANhp&#10;e0tghws8uDkGDyQXzMQACXA+oCxvEVvuDFte+lEe4Q5JUEx42Ud5h+SUjdfIg1zMW5BMnwHjgW8d&#10;Fkof4PGBGujVS0x48Ue/nQ6/nfIEHUeZoKPbUn576pXfknBj2t3gqJ12NybucTvtClW60u6FeWgB&#10;HE2CPgRgBc9Vjtw8ywGlBQBlwQRayAHhgudNqe/iptyiXptJXlBcsQCMjvt0XBeZq7JpbFIL76gO&#10;YHOMSl2M0bFdsJlsqupJnc1EhixdNqLj+xWAkbICqvXuQXdQKUuwSRk/SNRTSZsCI2X1ntJe6LVA&#10;yydfwJDRpjpGj3BloOiqwLOSuyJ5uqTX8wBjoZmyBTy6V5+MVFo84RAkGE3v0xLrV7wg0DlIHhz1&#10;p6/OVeIac+KrU86g6b3e+Nt25sbzDDxGl/ENpA61p09Yc6H/CSm3F5ImO2vJmHfDJJO0eyt7wzjJ&#10;atPjnHTkGSVjHSO3VzLfDRlrZO0P+nhL6wNlIZQyRi/MnMx+675MDC591qSN69pA2TjqrSUMfIzT&#10;PtZO3+Zq6sFHvfYz7nn29aztM/XyMweTrpxnkk5Z50y++ie/7Gg8wHleJzpXYvqbZ1tzMfbSk6Pn&#10;TzkZMXjVI8z83RxQ1a6TBqulA9iW58ee2ewAdG+X+HYcYePkwgr2DZ4DspGno57gR8cbBDhArJfY&#10;+G9TFyiKE9SrkwZBesndFmjyGl/0kdGPZziEXfKBIzD+5WG3ffgbB15cjzEDrRD4cT+/vd2ajqQL&#10;scS8xHqGytQn3JyObkrZjdqmHAwb7+3As95lHnzqlCG0vIcdgi8Psd5jJsUR3UC1dXfZSU14Ydr0&#10;+J36azPx2qm3UIC6ZMmsN55Ft8ktlI0MPPrqxtnLLSQdc6GszuabzUWXN/ts8knbmGRAsRs3aRtP&#10;eQ0hm/y6bGCeU3/XmbKrIruO/dqBCRgMHOYIVXglHgOIjsgbh7vXg14e/albsAadyifPk6qHtusB&#10;wnqkhdCUA7V2098YcHXUyxgj6/NE1vOYH/VkC6jKTrtlyPoHB8/suZbXxNNhhOuo2rbmm0exy/TO&#10;MOX6ZNjK6RKM9xDYpi05aV7LwGHK1tiBgN4e83bZdc91U73G0VevKPEaY8dVHZ4psOw+mjUdox5d&#10;NfJVnuDlvcZA5oX7s5k3svSaKzLS3YP7/I0nZVyjzzjsSWMqdPe09Z+yeUZtu2/bpp5O25uDNRfW&#10;ZaBHP5nRyU70W685dfXiyNCR4NnZVW3Gs6pfz7yX6Q+seIie0Z3e5Of4fLsjL/uOvUvflmA+x4sb&#10;2NVDS148MvJ0j+3fXB6B5c6JXRY/XlyGTAyA+gHFHpsT3xEuAeFL1CfdIzVwNp0QwN6Z8NKUkX1x&#10;0juXBoy3BIy3fvQ7KQgEI3R7ArAh6x1JA9yLEoOhDnVyewKYaYPEBWXSc+yOp5j8DUkDZmEreNDk&#10;lZuMTkjLp90C5aJ7QZ2wiF7IksmEOq4j/A2Jr09+wdFPh0DwuoOLmgVOPYgqt0kWTEFleaYFSsq9&#10;tWwgweIf2oSzmXuUJxs9YwjTbkA4AOxb2aZLWt7x/cqEq1Pv41A3aoKNPWHklB001MjzKIzLprbh&#10;56sfg+IZ0j9gl17eIWAbB50Apk+AXjBb/dZgtEtdy9KHTd8+U17jiY4xvoTEXhqA43nXHICd/rQ1&#10;bukFrRpQwnyJnPlRZzx95oT+xVXynsmzk+l4E3tu46F7jXvWY+pu3o9q1kpfhWDWm1wBJr/KU8Zg&#10;11p5FpBRBpiei+7qJ5PgGRcIGidvj9k7ntW+GY9n1QPOwHee3f6ZsWlbucruc5hYHW/MfBj39Dlt&#10;5rlHF73jYRrzwMg4Vr02C8oDstHBi1v6+lJQx3b2Mc74Z5zGdkP0msN1clOvfedyLyMPau72zAG7&#10;MiaQuiHy4AiSPQIHNNrMMXUxYHSwZfYtXY8yYXmFxniwTVjQ67lwgJOFBwt8QsG7s6rxxwLDhvEQ&#10;8erOj317e2nKyN5aGE75OlJP+4xb+UcCRh9fXvyReIwf+7vS9MVRBmqO0fI8xkl/p8CUB8G6pUnf&#10;lg5f5EitLh2AqbSHabyn6Sz962WODpB0hDZYA9T2lkzkQC+TnPrxTAecL4gs+YHkLIJy0JvjuE2W&#10;DZaYdwqA0toULilbAL1GXQK42nRCN7w+9rq1GWwCC6+8b9T0LW9jDWgZ6uTdt9isozP6+rV+IFeD&#10;TR2jlycrz1Dr4aQNWKw7qfEevlVQOAobz8DZZo2+gm1gw/CBrsaToI+rEuifsgWX0aE/ZcJBo+xz&#10;MC7PMfllfDN2+WlHh6PVeBb6Hxl9mXfPUoNKOfnlmQywJj3Pa0yeSZk+Z+605VEqbx+RMWbr4u4K&#10;rDu/u3wN3bqnvIabNRoIzQvSXpn7qzFE/QtAqF9GvurBwPr6Ddzcp9E9fQ0oEpIno9/CJTrIKtNv&#10;X7BJm0PjWwDqXVzTgDxjqYcWmRmn/Ow1L/mVLoiTnvGaxxl795x0dNDT+cicruez95WRK8h7LbX6&#10;3ev0n7CgZ/zmUdl8OB37AqqB2rTpsTPyy4ubI/PYpjxZZbwzNj62CnBj89qL2TzgYYu+6AA0ciAm&#10;dqeIL+BVTiUNrNrXUQv07gi77kxwnMYmsOMtAqL6eoq7XB27yNyaWCA/rNFXwfitw27/yN8euOPj&#10;oPjtCH97e8nHB3buEAu+KLpDXdOB5Me+U1nQu7VQnCO1Mg83HmcmonXgOVB8gYnZYUdOMDhA7MBS&#10;59i8PMZbk1d3cwYLotrxEC1g6+ST9gHoBV28vy0Q3WNWLjK+gNscFva6LKa0BVqLzYgL27SVtxnA&#10;wAI+MFjs9eZtf9olAOK0sbGmjMGCzdrcZOgE7dm4fpI0oATCg15hw3hD6rrpA4T5wDU6Cwb6E9NP&#10;ZoF4IDpwG89rgKWcV9J+hBgn4xhPMTIZN336YUw8i8rv+pUtIMyHsulvlRnzenbwBBR5LwzPzUDk&#10;beQxwulzvJPMTXUOiL20luGtOWw/kaGj7fYyRunZRndkE3suBkyuY4teXyP9FKRrVA9q5KwpWRf9&#10;xjJ67QVGbNzZe9IpXzoF3ppjH8hZq7X29A0Ad7nI3PaRSRvnrIO+1v6ZsXvBrHmdPTBBGaB3z+yB&#10;vOe0Z62ZNTY3o3/K+8KIzIJY57Tp6bf7WVmC+3mxNe+42EXaL7B7Bu0EsLuxcxWoZG5Ab31M7bML&#10;bDf58e4Aby9PALWBnrlNqMy0Zd8cHpBTZj0Bjo3zBDlsL9qhiEv1AoWAjtyd4dfLQBH4Uv7yMOzl&#10;mJYAgtoDIhkBd+gog9JGGkDFCY7SXzssD3PgpVF0e8B28w66l4BclN6aWB0FPU4nf3sU98NM0i+p&#10;TM7te/vb41kWnKm/JZ3clDY3BZoeRrubTMQOxuVNkrtDffLz4A+geeQLx0yet0Shlhg4bV55cia5&#10;0MtCOarfmHob2+Le0M15qM0c8adtDSvxXLzOApK1SRj12mjLO7Hh1rFe2ibrxiSXduJ+iY98QZO8&#10;di2z+RIrc/y3SddmraeY2O82XQPQdQjS8xxkGe4YyMQuxum0uQu9BAainXLg629Bk2Z44wnqc2Cp&#10;rFBMbOw16uQLo2xOkK0B7XX15BLAfYyazIzBeOjpGkSGHmPWx3r20T3PsmCjXb3Yth0g6K9r1faz&#10;Ltro29wbW+G4dOzt7JN19wXEjpL9wtm8NO+Q3Nx5VU/yXXf5tNUPvR2fZ937qT5jSF6fa1wLHusk&#10;Y+zGYnzaAIU29otn6vOn7Ia06wtBuTvKlPclnbrujdQvz0qZPpxW+kxJg5O+jIVM65tO/+Yp+c6n&#10;vHb6UV9gzRwub6z6U0bOM/QlltiYpv2Mo7Lk9nbLW+yRteXJp1x6jrmpC9CUk7njY6NfmhdnHsBI&#10;udiHFTEG1JP8aNYSUCNfBypyOCH9YlAEwpS9NGy5M+Xgh0mO0bckgKpjdI/V6vZY24GlI/a081w3&#10;eiZgvPXAd+IxfvvA7QHbHZ/49vayxC+N8Ms+/p3A7jvbHcm/WB3YJeY13p40YN4WCKqXBkVp3uXN&#10;CYWrdgk8ScDjOY6XOJ6pgQGg4/Ucxz3klC1v0gMUopHhbfIobagb8gAWsnCzOACb/A0J12UxgaXQ&#10;TTue4wttwradBWdAjSOjzIZU77heoKbOpuiGkU4sDdSVjX4bWh0QAAKQgczyIgcAs+GBCfwK3RgB&#10;UApXFzzkpj+QqFEkyPfNryzx9Dtlq+/lrbbMvCRNRijsImMjql9ewkB7vB2GJB4AzhwAunFoZ9PP&#10;2BhVdO2B3o4h6c5l4hp4Ap3WpXdMCX0JaZNnpx9IbgqggEhbhkd/DTAvsZnzWQP11b/Ht7bN9OPZ&#10;ySxgAV+hQS77o6HtxuCX99JxZSzKzQeIqTfuejD2VdL6K/QSr/yhEGilrIYf+YEDIEyf5oPcHXt9&#10;gdh2maeOf57Fmthz83xZA/2lzcyXMnt25sfeGx0zR/aH8Xv2BXhzoW3nJHllh8Ls4bZLvsBNX7Wf&#10;BPPDyRg78LwDNs9U3cbVdpm/jMVz9egZcNHrRPeStBc4L+YS5LQjv2JABLamY9vakXXMxYm5K4xs&#10;ZJZ3OB9G5IcR7UecAGw8RF6jcMfHeYzKwo+kOW3lWtIvS5mPLYBqHLcn/6LEt0T/0pU+xmOMu3/g&#10;jk/8XYTA7DvbnZ/8zvayQFIeCEFReb3FTwwMb0vgpr445e4nb9thWSrv7aTFt+TheJUACaDNJwCl&#10;hzQZ4Fdq73W9J9A+Mc+yd5TKEniu/RKeieqGSwyqoFjIJYCmMMf32SRkC7iUrwXhwtdYU6adwKh7&#10;BI+8zdE37F6m/U0xXptX2TIAR4TpY8rA5drEA9zZ6GsMPMJrsvGqLwHIHWFA1Ea3celYx1CheeUx&#10;gPFeRze9y4jE9d7k06YwTV57G1j5eKMjC2RkFuhGXt3udXjW1AEO74qedZWxgAEmY7hjHNqCzLyw&#10;po+BXt78NQx1M56bM49NV36eaQFMXv/LY1pQUK4M3OTpuxVM9/oHAmHWbV4UNfrIkbd21ytPoIts&#10;21rXPhdApq/Uadtn1S4yhXvCtBsYmY/OV2QGEGssySdtzPSsfSDfsgR6jYmu2YfTDjTJ6LPe4J4u&#10;vBP3+faYjs5B0gPIHUIxdvt36VE+8rMW9ICb8bafxMLM1ay1/LrP8yxLbj68rr5nTdZdnXvBlyVd&#10;KCYAnDYFHhjtZcanb+0Ajb17/pdFpldwCRyjwnGxInlQc/xtOdDhROtyTP7E5O9M/PIEd44DxTla&#10;8yZv2+PFqpftrJo+M86P7x9fXvLRbxy48xPf3V4ZIL48gecoflkg+JKElyaApCPy7QEhKCrnVSLu&#10;7ZG/OWW3khFnwDxH6eZ1msC15W0WlkkblACGoAecLzXwHaAeZu4xnf8Nmlc5D+CorK73l4l5frxG&#10;5QVmJp2H2fRefkOCYzuoFnAJ3ayRA6jZqLOwFtLvMOUHmgGHem2yucXAO2/XyZPrmzaLa/ELjJQP&#10;XEanjbU2ovpDXqCgT/oHbvTMpp4+e/xOWIY3xgWuY/wzrilXRgcwKV/PCgbyPGrj0ocxtL/U9/7X&#10;c7XdGs8YYA2hMtmUZKKLwcivYxl9M6dpc9AAl0FN2cBnDFU8Otcl/eSNt6BJKIwT1C2DHmOcenfT&#10;xqNva2K/dFyRW18tBxTzbGR6PEud/aBuAXGec9o0vfexnkl7egfykWlbcgOQwqO6E6pndKw1L7iS&#10;p6fzseu1T8y59Fr3qZv9RO/szxk/XUuPuSLXtgkLOE0n7hgqP+Mb54Aup4x/roduMBMrb130ydPb&#10;E9y+R8zzXH2xmcmbz86pkLbg2Ds9ehNeEhuWB0hcaByZeofNj402/fHMYeLlGQLfeIDjIQIeDxBU&#10;QXAAuOeTvjNB+R3JHzz5Jn3XfjLm1JEH0zp7+px+vvegO+IxvvQjf3vg5Z/6u8AuDQK8VybNY3x5&#10;gjLgA0Tgu6PK9gCeCTzFW5O/I21nAI7dCQ9ot47VPE/gBdcSOgOZQYFp2iZf75L8nlbP3ZVGe/2R&#10;c/weKJrc72RCJw+CDLxvFXotUoLfWb7AAkVmLZ7+12LaNPUiq+PQxuhmTzlDAqm+Afc0ePQnSdk0&#10;NrKfHq0j/8HNLJ1wU3SBEMDZ7GMw04dNXWPY82sjgwIdCw4D9DGAMQiyNv/0Nd6cdAwlesiD3rQd&#10;sBoP/TzfGd9Ahp7CdR9Pj8rqWq8PuvcxJnaZLj2AnDJHHsecgcbMoWcEkgUpcvo1ZzW2hAW69pFQ&#10;wzTOvd/Wp33zux4wpBeE6H5pYmvEaKs38RzDRn7KreU8H128mNVu9E//LvqX8c+++GbHWZgaC117&#10;7HkLhuT1Ke6VwF5PZ4/UaT/rPmWz19azWQ/rNs+ovqBO2lhnfiKfemWeqf2mXACnNX7j6l5NbI+7&#10;t/M81rJjStn6FYj7ue5lsglrzeYaap5r7uNS/7Hsh+hhM7fud4L6Kdzafrw5HzHo1fdNCU6DPDdH&#10;WWBbbfu1uO2HA9Ub2d4ZOvbGdoHr9qQBTVpwVJ5jc+CXNneGJ+PE/e32ik/u3Eq9vFi+nuTeRlwe&#10;pS22cPrmKnBBMmC888C3Dnv5R//2wCs+9Z3trk99dxO/JLDjJerspZ8MJBNekqP2i5O/LeHOlsVb&#10;TBoMxcqB8KUf/7vxHKVTBpggCZAge0vrBqDjjQ4wyRjsgBAYB47ignBPe4hbkvdRhyyI8T7/WZwA&#10;tO46b83k8zTXnaXAY3zhvugg6ev5zR8B1WyKhEJtl53NMbHAEy1os3HaPmXkeJOMfemsJ2eTJw+q&#10;Nl6P/wnkBKACABAmP7CbDeZPJhkVeLgQBh/92+CAVxm6Iz8bWT9jRODXcae8noh2Sasj4362YJLf&#10;x0jWtUJ/E5oydYxVWLoYGGMCDHpqhLvMgpex0N2fRezljKAw1CZlfkIxeiZeL6a+KHf5Gu/eH8OU&#10;NreFboK+Pb85Mq/WqPnIiRccwahjz17wouxfO6Ssng89SdM3BnqoH8+hri/RpAvJ9jltO4Y9kF/j&#10;rZ49b0wdp35TZx4BSTx7zDrOmgDO5KeN9uBkzjwjncpnTDMeILWv1M/LZY2FzEDfs2pnTrsOSdPV&#10;L8SJ109bZu3GNqxFn8e4Ewpvckn3t4CCtonr2VUX2+SsGKt+63l13pWzXS8voOpdYsrJ0gVQLwns&#10;XrrDS//aDMB2PYnrIZYxyvAjMX4kFH6BIpYIr0j+FWGU8PKUY0+Zklh6oDkOmX7B9c7waMZXj/E7&#10;h73so38XjzEKEu7kLQJjlAEiT1LgHbp7BMUXB5J3JP2SyNyW9EtSBo63ezCwS50B3GoASd/Rgf3d&#10;dhMgyifuAwWG6/itbe8ok1Ym9gC+jPMugRXVZ5LHuyQ/x26LloluUJbJ3dM3Jb4xi9QNnkUATl/e&#10;AQpc5XvELhhnY8xxehbORjtkqLOI86EngN43ooW0SWsEaadMkK5XkDrej7Ie7QOg0W3DjRG4HwVA&#10;m7AeQ2KyNqs8AwDl9h1dBVxgswBJD2MDzRp12zIIhjO6tK+eg/Vpl7S2jFLas9bwEtO7jle8Mz+q&#10;1Y789GmDk5+7upbt9bflrd/6pJdncEvkzFFBs/fh2Zfh+uKob30pZ4j1MlMmbjoyzadOuvdNyZNf&#10;Hp06bcfTmXQBsteRm/Yz1s516jovSdsD1oMu+peMZ7du2jNW+szt9Dfr3nHQnXgg6jpn5nfGM7H6&#10;QiT1xmbejNNeurH9kZl2fTEmnvkEolmT9qFN0uZvvLUB1ayT9ZjnJtewt1enD22MBxC6TgkDK/Xp&#10;M/ruSJ3yjjt5wbh5f+q0naPu6FE/x9/Ydp6Xh6eM7fAEyWjrHlCgQx1wtW3i2r/yHVrm8cWf+Jse&#10;jV+ROjDrqTZseekn00Z+j10D8hzB8ZVh2is/7WSLRfiEKxPTS0/Hn3p93ZZxRS+P8TuHveITf3fg&#10;lZ/+u+1VCY7RvV8EtwTQa0d7B69MXhlPEiRBsPArIJMuNKdOAMwC0iDS+e2pB9zSvWU8yql3ZH9R&#10;Brm8zQJzDwcXaM+vo3onM/kXkUkaAG3sBUnHa5O9QAl+Fn4+BJHPJkmsvOBNuvIpdzcprc7x/MaW&#10;2TAWcjaZNB29i0zZeuMuuRrAvkmX0dVrzIZlMPUWEnhzjGwZzLSfza//bvK9Pf3V17bKRs+AOXWJ&#10;R1566WEsDG5/5qS7+RPT98Ayhta8dOuiNxucvvm5xK475QPf3egSaoQJ9AzARp5OMUMUlpGOsY2u&#10;eh76URZZ7RnQHL+0GwPVHiS11TcYvIxc2tao9354O8pc5o/hTn+dj8S3pE6a3Iv2NNgaw3qOQjf1&#10;7sUG0vqcdbUW9oS5mP0w7ewZsTJ1TSdYb/Kz/6Z8vLF5duXKCmFl8gl9WaZcG7ILyuvlfUhu+vTb&#10;vs5dnoPRW0OAVdc5S3tzpt4zar/Wea2NPFvocyV4prb9OJ0zv8pcZwGqMrboKGotAMcR2B1g7Tiy&#10;BVLKHIOVr48igPdi8vpLOd68EuToSR7AgI5udRw0EMOPO1v+7Zx2c+JNeeXS1mmXo4crhWvK706e&#10;B4ltINn2CcYKsEKP0p9YHiMw/vHA7hWF43cjlDjpl0UZL3I8ydSnjhw43vnJ7055ZOpRNk1udb57&#10;htIZ6ILoi1IGZjzHynVwQ3UydYeTB1vA85Ae/pZM0m30Je84/tLU8y4d4wEY/BY0l9dpUaRXnTRo&#10;WgQLWYBmgy1P1IaoYVZmNhGZGqb+U7/cdTKg2vapt0kZG/AB5UBoQH1DYh6qfvVRwAUWAAhqPUY1&#10;TJl+qjNpOui1iccYDhlvvb7EA8zxRoyVTDd70trVm1KXdA2x6WVg01Yf2jAGVwnGetvH4uXtfQo1&#10;6tYd8gQY2DJ0m3nmYcbBEHqk1i5ydDge1lDkgbV68typo6dtElcmaYZmvNaIQakDXLBj4MZhcyvv&#10;3VRklLeu9TGA6vQ8M94BwLSpoe8BIDvPKe/LeJcpRBL0JV0A7HWzHmmfQGbgo/2skX02+ytj0Efm&#10;r0fN9jfzZg18bOg87u3tl9E9+kHbeGYPkY2OvS35mZfZX+1/j80f722e33jWOGa/m7OXBk639mOH&#10;NpEz3qQ7b9onb+46f8n7uDFHXeOm3/3ewG8cmJFbXuF8JR4Q9WibunpthRG7z3ol9gEYvMjdmTLA&#10;o5Mc8KkXF2KpB79+NP7UeIcDOCxKLJDn0JVRYQKvM3n6eIl4BLQ4Ja9N1vZ7D7orYHzVJ7574K4/&#10;/m6heGeChkAJdHd9espB8k4uqfqUv6IhAE18ZzoFP4AERh4jbxP0DOC2fQDyt+5QAzNwnYENdEER&#10;7ATe48By9wyTPnSnOd5h4RndhWNCHy6TeFvCiwJHQXlh2NiCz9tLALzeQ6acETTe5Qu8vZyB2RgD&#10;1DFQ94o2OJjWY02dTaPMBizAyCbYfNWXADjKxYxP/+rJgRvvgAGQkbeR5250wWWl9TeGNCBU5wUw&#10;htq8MScW6hkkgLCx6K/GX9npj1yNOQbCyJbx9q2fNgzNhr7D86d+eRdgQpdjiLYLPIdgNMZFlp5p&#10;M/oZRftMfry6MSaxoP0K9PXYkzC6ZzwFZMunn6Xnn3kwdCXvedQbg/Ead8vlm564c9t6bejP+Pe2&#10;ZAZ2M0bj7QeCpI1DuvmkO76GmQf90dv5TR8DnbVmA6YCO2XS+rf+A8Mp4wFVT9rLL++vz9YQ+ch6&#10;qZlv+Tu6puRmDsyJ8c3zzp4cJ2LGD5SeUVtx08oi66d5N0d+PaMXz0s/aVzTpl6YOrCLffLMeITg&#10;B47sh8yrwSrl5u8VCQWdNkmDFNsHPjrqRYKWdIE3AfAwxkn37rDqrsTaOeHeHVa9KvnKJGDW8jir&#10;N3rw5yXVEdZ0nA3rKP3dA6/6k78vBAvIQFEHdyf9KukEwHtl6nucjiL5gjTpKk5+vMpJ13Ns58D2&#10;d9ttKX9x23lQbSe9PtyItQU9ecAzSG8RA24+wST3bjOLMYCdNBiqa30CMFtkXmYhu+sjS0b5Cjdm&#10;kasjYBGvD0Xk5G9OOajVgBpmgyurgdssKV/pvi3FTU+ZD0baKrs1ZeNRzQZnMOrGM5x861LWjdp6&#10;m3LgZSP3y17K+gbfDYectitdI0p7OgvMlPfImHS9D+1Tv6BQmCbu8yRmTDWElEsz+v5odm9v8xv3&#10;AGpgXQgnPwY4wALUgcnIrLH1GRIvCIyRjrEvo10e4YIOg76zBjgQuKtGlTVvfkA0Rk1+9GhHBxCv&#10;tHWp96m8YeZQu6mfvLmS185Y1ZtDsed7ySdmXgZ48vbCoTaepeu7z4fyenAJq24F/amv7vYxMOoL&#10;R/3eZuYmoW2m36XbXX09z+rZn3e1if6+1BP3Q+XeFmjnuXc91cG7YgvzLJ4LVEDLeOQdgekqyBLY&#10;qReRed+PpLMmkeP5lQ2xwxXqGSaA3SoDR/G6N5wyH4YxadhT2H169xATes0nThlPscdqZeETRnH0&#10;xotMjF8Jd5Vd2Tsp0+YlCdK8y8B7wPjKHKXv/szfb68MCAVgvPuP/357TWApfnmU8CB7D5kysTLe&#10;pTRwtq2yDPqlCeqke+TeBwmg6nqkThropswDaQeaA1axCQHY2xMDY0GqjCEkz/v0+0nlHhwMeadk&#10;AZPnB0jS/bgT4N3Mi0yetynPIMDPPSjZ5VkuMIHpug+1meYNuh/HyaYN2X50Sh/6IWuDLT02o3jg&#10;BAYLwpHNJrLpeZDajBczniz5BxqLTWojkpcfT4DO0SEoGyOecZLnvbV90vNckydnzDawfqt/b2tj&#10;L/01mpTxCBi0N/z0MQbQFxe55FueNL1ieukbEAwIl4z+Zj6NfYxZOzqlp6+/Kfg61uRdvit/ZWJB&#10;e0H5qjOW/rWDtUuZdq+IHro8K6+kXnDKXxywzTOkvwTQAhag88yz9tPOc78yeQYrdO6ix3PQQS+d&#10;vTvb50Sb7tfo4BWtNsZsHV6kv/Sz9ghddKx1n+exL3fZyFlv7Uf3WqNZH32bhwX9tQ7VmbQXPm+t&#10;uiu/jylBfdc/wfPRB1D6UK5vXqC6dZSlY+7roideI7u079TdRSZ9vSL2zdsz3lfFVuXHm8x8Jj3e&#10;oBMkPQMowBMATEzu7rCA3Doai18Fcil/TaB49w48ZQIP0neTu8MnDp4yusqLpAvKhOFWxqcerz4J&#10;jB8LGD/93QP3BIx3/cmA8a7AUAx+r6pynuOUA57j9Ct273IBUjx55FY2aeXkb83DvzQxwNZrTLgj&#10;4WWRGe9yJoBrqxxQyZkA4Lw9k9wv5JF3bOd10lF5i5GwvM6ptxl5idOenDegBamXabHF5BMvPcrJ&#10;FYgJfcOm7MVpp8xdaTeRDZTYG80msVlsKJurd6G711m5hDGgAWl17uXg6cheoDbPELLh9sAjID+e&#10;QQKDjR4/NQCLytqcab+MrptdG7oeULeMTnpk4+20fEDOWOpJpo08WfqWfAGSPGPVJ89svMaRB7AB&#10;zniGA6cBXkGTGJyMp6Hlc3TveITq13b6q9eaePqnY7/8T19AIwCS+yjy6hhg76eyLo7cA73Rq391&#10;M7+Tts68n849uaQ9jz61Mx+F6V7X8e112rlbswc6fuXJLwgBhHaOkOTBw57xTNrS495r1mb0gmpf&#10;ykLyfZG13HzMi9Oe1Zeyl6f9StNvTfq86XvWb2SNw17qPKSusGu7qVfWce39zZ6MbnqkK5M57TPN&#10;M6gbSI7npk8vk+YTJq3NwO2uAGzgxb4zJwlsvHeEkWGrypW9OrYOfnOU3uV4iilr+ONvh0sDw1cm&#10;lu7xec9jjfSrC8apu/tPUpe20q9OGjR7NI9ueuYku4PxFZ/MUXr3GOs5BpAvT4NXg2VgyIO8J54i&#10;b/HlyYPkvZ/5h8osD/MVheJ3C8HeQyb/0nRCpt5jwh0J4Ni7RTDc24Nn4aUsaR7otDFhA12wLVDT&#10;9o6U8Qw7iX2Q8QJvTRmo8hwbUu9DDy/T28GE90PQWuik6RmPct7yPFUg7Jtv1THwlE+YMhuDDptH&#10;eozEZpGeNrfqYw/jDSgLfJK3KcnN/Wg2c8bU9ikfYxgZbWsQaQeggOjLW7/kaUcmsFXe32UFHEBQ&#10;PTZ10oyZN8nL7cZXlvrlObh0J1fvbu9vGdadvAD9Ju9rojrtPDPPRJ7BgdEY5NI9gGKYxuGoXRll&#10;qdOv8tVWDLTaLpB5GWhHZ+VT1t+rRQZIOm+pMwf6W7ocb6XNgTHfnflaHiWQMmzzPUZubRn3jMtz&#10;jeHP89C/PKPRP7p4jsrVM1rPZV7bdulSvsspt5bGTI/2a29oC2gFTfOef9awa5JAX/dnZWc9/ln7&#10;1JEnZzwd0973Gpsyv9UTg9gao0CPl3+PlXTRqZ/UdW8nzX5eluPn7HOyA0Uys395gAEUpyZlL089&#10;2AERvePFxb4TA5Y8ED3Qi+NN1ntLUFd9kQU6PFA/Xt54hGL67ioY6R79oNe08sSvDmek6z2Gbxij&#10;vKdd+ukOdPs95VPfCRg/EzD+yd8dAMHXfvYfAsPAMQC8J+B7ZeK7diDyJtUB5GsiKw2ghWLilyGx&#10;DvewgPeSBPACSLC8MzH43a3NXicAq7x7zFW+PEyAHbgNME0gOJMFPIA0ifUgk5aXXiDtYicAJc+w&#10;H3nIdkHHwywEs7hzbJ96HqQ0Vx8UgcImqaEc3CizMeZL+eR7Ed22A1Hlyyu0YQCTV6kcJB3jHT9s&#10;ztnwdMwmrtfXfm1QfS1gHtr0DA0sX5J+gZccQ2csYMko9Kt/3gcjVV/gpIzH4ppgwDBxgzFGvvBp&#10;/6lLWcGStNCfXjSdMSeWBrcafqDmWNqjXcICIQ8L6AqdhIN97PWTnjaCsXTe9zoQXH29NPq16+X9&#10;3sYR29zwpJanJ+hXzFP0cxDPoR3da13Nu/7UFfIp12fnZm8/czfzsdZAej4OTNno2tc8sgxa2bwc&#10;Zi3uyHoNiKav6XPWyD4a6IyM9esLLTJibdXNntlhvrfXL3l5+0J7gFG+QutT7nnpU1YIJrAfL4xC&#10;iJyytpv8QIRdxUYCv7G30Vebc3fHm2O/sVl6QBCw6uAAUOTm+4V4QKe+V3MJ5JeXp/w1Sd+z51c7&#10;skD3mgRe4b1hQuvCFmB8jVj9n6Rd8q8Cy+Rflbz68STnZGtMheboHzAGYr1j5DW+OkC897MTgyUI&#10;AiYPUbi7QBxP0v2jNsDYGKwE+cgolwa4lzpaG0Q6n/yAcjzOCQuobRe5Hrsj51ju6C7f43kme7zK&#10;gaoYMMFseae3ZzHAULgjQV0nIHE3wF7Ow5w3lk0x0Lwzk0ROqFeRutttnMSzocilbQK9FnmMYd5m&#10;9IMfKFYmwYaWBkObbH1IYjRg5qpgvYnJzob95xtZuY1fDyvpGk7T9CRO+3XU6cU5WW0T0+E52vfe&#10;xtu8oCDXutE3/Q0wGX29tJaN8U6bGC8ABrwgSG7J9ggbuYEpuPAWD0Fw7hMdiX0Amo8XnqnHtsJt&#10;ZEFXe2AaGCW0TXQmDHDn/nC+ssZTzBgHniM7R+uUJQZpIHyVdUxsvDxA8JBWpp819jVf8gLwDWCA&#10;K2X7nJmbu5IGKpCxBl5msx9ST05/9pd86+ikS0xmYvm+CJVHFlT0sQAnqOva0KVMfeIeebVL6D1d&#10;y+1ve232i7T9qT/tX7I/Bz0vzvhblzAe4tgGaGnX/mMbfbaUAyMvSx0ZOuQLzqR9ABkozhHVMbgy&#10;7JdMwlzTDSTF6zgLelMeKIYHPD7gArN1TAY7UBxQpo5cyu7Zg7rXfkZ6gMmZU89j1JaM/HxkHkeO&#10;3szZgDGCB177OeADxAAvAHTneF8A+bpA8Z56koFhFAMgb/Lu1L3qs47evEBQG4iqf1XqD4LxAZ4l&#10;mXqVkQdX3uN4nI7xHm7A+fIQfdKTf2UGTxdAmgBtCsBMEMAWnvtkzRtp0vVYLa76BBDsUTuLM6CM&#10;TGJ1oGmjqO+iJz8LT24WvSBOGTntgdQCz4a1yadN37oJQEq2G3/fbLPpbdTZ4APB8ViBUV03OUNN&#10;unqzeceYBrz6Y0Bk6R4dYwTkBnyz4ckJ9IsZfr3B5Ou1pM+DMnufvJF130Zvva7EawyMdH5LNu3q&#10;BQEQmaTXUZOB9h8MTb5eTmSkgapfXdcHl4QCJXEBl/L+KDsg85MT8nd8/Jttb67Mez84uVKJfh+u&#10;/GDeT496J5lA50ujRzxAHy9xQDsgKxxbt57PXE6ed9nxR06YZ8/4sxa+iJoDZWP4mYvEnt/xEhB8&#10;ZJj2+95JHaiSm/3jrs1arj0w+sxnoQI4CWttDu6lgmzWdnRNeyea9tUxHNojYqD634JLeZ83cfdR&#10;6/5uYxvklvwK9v7SMzZjz2asiQdy06ZwY7PRdXfS9Rp7FzgwXHArFFP/mtj2veDExlPesl2mbXc5&#10;EKNPHdm7EhYQX7PDT3h12PGaMKfQS8zZqoeY9OvItCzj+EzGGRmOWD3U1E2+DPneg+4KGF/z2e8e&#10;uPez/xhPMXAEyAQwvCdlE//D9hrlie8WAr85Tu+eZSCprvmk633+yT+ko38I5MAQLNNxAgjWO2w6&#10;4Evo4JQ3n4EZYMI8FBjvwDTo5Ns+6bkrmKO3duNdejAe5kzeAu6AMkaVBRQK1Ez0S5OeO0sbIQuc&#10;sgIzssutn8XvhHUxvGEKy7Tthkl7XmyP/9lEY0yjb228ecPyPCesr/K8SjI2M4+ETN/82fDgJU8f&#10;6NUA06f0eC8J+7i7gW1UcQLgaT/wBZQxrObBaS/XF4OtNwcayQv0ggcQ1JspQEEGNPIs0XfIu1Jm&#10;LPoF1PHwesxNHcgB1PL+5ucqoDXg6o+1kxYWHHl6d+RE8uov/t+31336b7Y3/P5nt/t/4wPbr/3m&#10;+7Z3//b7tve86z3bL73pLdsnPvCR7a//7CvbV//q69vn/uxr20e+8g/bOz7/3e22j/jXyb+2+dvo&#10;5a1OnwPJjiOh8MoY+8Nfz5ZnHmh4bs84AURmHVLvWa27faT9Xj7eU+aSfOZM2geEAdhan9kjS994&#10;67M37gpA7CtrUugos+/2+skPmOzh1W/BJZ0yYyIzP1eZdvqyh/uST94eWkdV4+Q12usjn+f+dNaO&#10;/ux1Ze0zgW3Y7/TUa0sbY1EHYsaqfwBjn/L3BFqvyXOtskIuUJKfMBAEO2lXbOR4iGTVvTZly9MD&#10;P17gyrPxuwO618ZJuxcgo/seDlvqCt3PAmfSqbtbu6TBUVAOmpw7sjMWnmk8RmCMkgOHgBjoJdzz&#10;uYAyeZ6kMpB8Xcp4kK8GyuTJ3ZtBqL8rMHy5jvb8a3aIAiU5niSZeo+Rq5fYMB4lMBqgh+ISgx9o&#10;LgibBMAERg+9juwD0QEkmILdq6MLeHmkFnDdbfIq1Vtw6ZdkQftzocT1ONO+4Mzm6UYhlzwA9jhO&#10;bg82h4kskJK2CWaD2ijAKr9vxoS+7ZseOfpsyB61pdOH2MbV3zIw/Xdz27ABEiOhE+gWOIEI8GqA&#10;KStoD7aLroJsDBWkHRPHMHewJSjXntHTVQCkfo6xDDDtKztwLDBj1ANSkEkZCAJOYZeQuB7iDrr5&#10;QbKfwrh7/GaP1Ly82z7qh8jfbN0rP/dfum9e9psf2V7y0tds11169XbpRVdtZ51xwXbTC2/b3nDP&#10;m7b7X3f/9ktv+5XtA+//8Pb+d//h9ofv/cPtA+/9o+2jH/joduAPPrL9/u/9wfY3X/vm9v/7//x/&#10;t2/8/f+6vflT39j8e4X9NyEzrpcFkOvnOz3iGrM5aBqosv55Pi8ec2aO1JuPAYH6CfPldIAk7zd2&#10;fjYCUtYJVEYP8A04GDwd7WeHodD10q73c9FhT9bbGhnrYn0HfqMTuJYH9vJdr3T739sB0KtbZ+/u&#10;4KzuySvXprBP2XhikY/+pWcdX+cDxrSrU6D8AfrY5TgPC4o7/AKg8ejYacpia9WVtGMs0L264BoP&#10;8tCx+FAdT889oQBqQPg6zCDT/KHwWuVgmfDawFH8Onn6MSb1mPKa1HWcyQPnq6TdMQLjqz/33QP3&#10;fH5A+OoE3mGP1jvgCkSATPzalPESX5v0PS0beeC793OAOl6jcBcgFo4DV9C8K4Gs4zpQztE7gGzZ&#10;pEGtx3Y69jxv1PFecEwHUZAEM/nVDijvTFjQBEwuOo9S2fpSzhtV1vxexxMU+1rO85Q2eaDZ43s2&#10;vdhC2yQD1CkbvSNnc9psjtvevAuIa2OOVzs6bEhlZMmJ56g/Otam7cbNBgU6Hl7HoGzXpRwQ20cM&#10;uJ5qQi/CIz93salvWQIjY/wpq5GnHhwZH6MsLEEisWNlDSR6eH08Q8dSMvNTlQEMcPrg8dJP+JK8&#10;fx0P7A55h3M0vr1/kTExb/HOwPA1n/+/bbf88u9v5wSCzz/l7O3Msy7ZTjzt/O15J527nXrGRdsR&#10;zz1le9JTj96uve7W7djjTt1OicyVl1yz/eKbf2F75zt+fXvb69+2veneN22f/PCnti/98Re3P3rv&#10;h7Zf/aXf3O65+w3bZz75ue3/+U/f2/7x7767/eanvzJ/V67fjK/QTszjNX5z4ZnNQ18Mn5qXjjkH&#10;o4OeYUKPzJkrIBBrOycL6zZzWohlX4CheF6WdJj7Wdfqsp67nH3BawNEbQaqA1nyqw950Hj5H2fe&#10;dx2r3JFz2u5tpBPbK3dG75TNuKW7dxPPntR/nlGbyPKqPOPYQdLJg5s04K6jLcjpx8eOuefbvbLA&#10;Rp2x2rf3plyanHH2PrAyY5cDvsm/Jh6gdOWjy32jsmmPB9/d7hM+t0MufHl90sJ9n/u77b6UvT7h&#10;DcmPE+feMXHqeJnSQKpcP9LxHvc7xhylXxcwAuB9ie8DwM//w/b6zw/slucIjvUqGwLN1vEalceD&#10;bNoAgJFXydM85D2CV4/d9FUG/AKjlE/bwA30yIMv+Qz0FRkwL9N9JfgVjvKRBcdX56HkC8rE69jd&#10;D0V7eGBZj+YWNvLgCYy8Ux7kgubyUG2mbrikLX4DgGYDzGYYWZuomyp6eaVtK1aWAExr442HCIIg&#10;OTDrWzcB4ArFtFU+G37aqve2Vl5PMJu+Gz9lxsOrXB4o72OMeMp5fAuk9IBivaHI0AUC5JVLM2he&#10;IcOZS/uBRo9oSRciCXftx9IFxh5PE8RzL7hDMSDqPygRGN6aY6771Hv+9H/dXvK7n9rOvuS67eij&#10;jt8e8+Sjtqcf/fzt8c84fnv6MWdsRx531vbvf/Rnt5942BO3Jx950vbwxx++PeTnHrs97ciTt0c/&#10;+cjt2FPO20444cztFS++a/vYBz++/cYvv2u74bqbt/tf//btIx/65Pbpj39m+/D7/2j767/8+va1&#10;r35z+/a3/2H7L9/+++0vv5V9lrH6x12NE9w9gx9710Pen9ULYACW5054ZdJ37XXL6xMKl+TJ1JPr&#10;nNs3O0QSg6G1VgYmysh1XckkXjodqa3RApMypwuyPNRXp4yOBTv1C6pgqn5Bt1BLICvMSWjq7CVt&#10;1v5pffPpP23quWqfPfvKP5k+xsMbOxjY0R/7SxlYCeuZge9eIfZbTyx1rw3UeG4Du4GqtOOxAH5s&#10;nvc2aR7deH/1JpP2LeS1oJdA12s/6yg9dfX+AsHXJbxRnPp6jZUfgJZBkb0v5QVlA1nQpmf3GO+N&#10;x3jfFwaGwn2Nd0gCZsK9yr/wD9sbCkwyKUt+QLpgGUAGpncXmgPT10RW237A6fEbJAeQwPm61JG9&#10;KyAUK+c51uM0MYnpbXnarmP5a8irS+BNzpf0OZrXTc6DAuJM8ugCvx7F5TMBPEvHf14fGGrbu82U&#10;AZv0HNu9LZfMQLL1KROA0kYC1SmzWUZHjxu7rDcxzxIo9W9DLqCSP6SP7NqkNuzkte9bPm217wbN&#10;5q1sQg2NUdAbWem++RmOOhBNmjGMkYwhM37lAAmONe4YIiMDzjmGp510PCh1AMFTVOfODgzno0c8&#10;xR6dv1lP0bHVPxZx+8e+sd3+0a/3Y8u9f/b/2i547Tu3n3v007dHPek52xOOOHl76GOfuT34oY/f&#10;DnvasdtPJ/2Ixz9ze+qRp2wPf9LR22OectT20z//+O3HAsXHPPGZ28/9/GO3n3roYdvPPPxx2+Of&#10;fMR21lmXbbe84MXbpw58Yrv99pdv/+4/Pjhll2833/by7Wcf9rjtVS979Xb/G96W+FXbe37nfdtX&#10;/vyr23f/5jvbb33p2/FgA51C3XPNs82xeebNc3puLwzzY07mpTFzfnfy5nLWae7SAKHASHpOFwMh&#10;cqCxXm49Uqa+oOz+SfvE1ZX1dUTuhwjpfc0Hrt9uH+ONRiblC3LS7WcP9oA9Zo8WQgHcPXu/hZm6&#10;tqFj9pZyskA0bfI80nsgU4/tAXnOCxngU7eOrQt4vERwA6KWJwYm8XhrY6uvS91rAjq66XhdgLbg&#10;tYAKfsA35QO714Je8jzD14UFZN/w+aQb/q6QfEO4RO71+k1cD7KxX97MWNxJxsMcML72c39/EIxv&#10;SvzGAA/83tD0P26vT74e5C5TSAJjOiIHbkAq5knOkfwft1cBZMp6PE8MmmA5x/QB6asjow1vtBBM&#10;0B48C8q9fLzSAWC90KQXONW5h7w7D+f4vY7VPZ6nrneaSdfjzKKBYe9DC0gLMh4ob1K/yhYIC6y0&#10;GbBmkydvEQumLJCNXlBm41W2ZRO64ZIHTDLSIxtPTahcxpZ6G97mHgOZ9tKMr2/W1NVokrfRB4r6&#10;GIMr6NLG5uZtFM5JF5TRzUgKWnW7UTua80RAz70Yo6/+5HmY9Tj3tLKXBRyvABCeVMp4jn7+0i+4&#10;iXlf/cgSGL4CEOsxAqT/4uDr291f+l+3K3/nT7YfCxAf/DMB26Oesj3icc9KOHx74rNO2J71vLO2&#10;Zx516vbUpB/1+GdtP/KQR22Pfvwztic85Tnb4UecsD35aUduT3/msQnP2x756Cdsj3zE47anPv2o&#10;7ad+9tHbySefs737139v+9ynPr895zknbN//Az+0nXr6BdvDH/eMQPP27czTz9uuuOSq7b2//d7t&#10;VXfctf3KW395+9QHD2x/8OE/yVzE0/b1PM/hGQ8+f8qBkgf9qqTvNo+ZHx7Z3X+S50/8qn3deqRM&#10;vnXyWYvXfGYAZo/0HjrlA80Yd8JdgZT1s64ARE5+PKlJO4EoVzZrbO9oN3BSb0/dvQOP3nt9gEhY&#10;eideYxqwtH6XAVMB2ArZlOmne3wvr8eXwKta3lxBkrTguLq+Lo/+1Vfgk+D4e88OPN7aayMHmGAG&#10;cMZi3Dy7AdSAz2mQ/tq8tsAX2ydTLy/Qu0/43P4BJgEoXw+IiQtHOnmXCfc2nrqBY+rSfo7egjF/&#10;53sPui9gTOGBN3wpAPxiwJjwepArEP+xoJR/YwJQ3veFwBA4eY8NA8TXJgbHgx5iwnieSUcOSIFO&#10;nZjcQHbAuPJA+ZqUva7H+By/wdBEaJPJqWziwLxlB2G6B3XjXQ4o5acsMEvce88diGIgKzATtAMv&#10;+fFalVs0enZwppwXud5y0jaczUJX7yi0IZM0kC7A2sD9+JNNJw2+PEQb0cYr2BLbnPUsGgaoNZy0&#10;rTeQ9AIs2DHQbubW795E0nNPtbcRapzj9fAQwZFhA6ewftM2x+6UBaD1EHmUygJEkJifvqQ8R885&#10;Pgvu7Pxc5pv1Gn1IcYy+wz0iUAaKx73ovu3hj3zK9tQclZ9zwjnbI5/wzO3ZR52yPe5JR20/GW/w&#10;5x75pO1Rjz18e8Lhz9uOfM6p20knn5f0c6f80U/ZTj7p3O2Zzzpue8KTnrk9/glP34545nPiPR62&#10;PexRT9iOPuaU7YlPPWo76dhTt898/LPb+37n/duvv/1Xt/PPu3Q75fjTtle/8jXbycc/f/vVX/i1&#10;7Y5bXrod+MBHtg/94YHtg+9+3/b5z315e/0fz29J+wLIs4GiF4z5uWufR8dQcHxNoGgOzStggaL6&#10;em0BlP3Qn5sktgcWqF4tpMxagaKYB7dA+KqAtC9DMpEFk754d13qrC2vjHz7ThpAe6eXvsjprzBJ&#10;+fpZSgG354WOJ/l1hye8aqUrV0A031+b7G0Ab9LqtRuggSebuDfwq+eYNMiIwXTu+AZOAERWeb23&#10;xMrkhQEc+x7oARiP77WBH7D17jB54Y0BHwiKyQAcmVX2+gemd64UjMnzFl/bMnUjp6/A9nsPysMe&#10;FsEDb/riPxVyA8d/3N6c8Mak6zUmfrO0MvmATvyGL/xT4cnbXBB03AZJ5a8LRBckC88diPKFYu80&#10;pQFvgKkOHF9VuUC4d5dJA+H+YOOVCh5OH5Nex3jH6AI2ZYVdQo/vWWCQbDp1vETAGxef55iyxIDq&#10;IxF5EzVvLrpAb2Ky2raNjeGeQ1mCTdX7TZtRft+Y4CuAps0MkPVGE5YxMIQ7Wx6ZeKEMqUfslJHj&#10;GZBZ4JxjzwBvwkCxQEz5HKNizC13PJSfevnxKOcesl9iA4HKFZC751T4/U3v5QQfKxyd525uh2Fi&#10;cATFl/i4ktiHFjKv/Pw/bc+45JbtP//4z22POOzweIjP3B76mKduj33iUduTn3n89sgcjx/+6Kdu&#10;R+RI/ch4eD/6Uw+vl/i4Jx6xPfRRT9ye8rSjtoc98onbg3/2kdtDH/bo7fGPfVIgeeb2cw991PbI&#10;n3/Uduxzjt2e9Yyjtwf/1MO2M087b3v5i1+5XX7J9dvb3/iO7dtf+/b2pte8YfvNX/nN7YrLrt1e&#10;8qI7tw+89wPbPS+/Z/voBz/SL9ofDyA/lmP4/Z/8Wn/Hah54iObkrk//TSFoHkCx8wuOmbN7E786&#10;6wFyALc8xEIj+Xpw9kbiKRfPiw9M6C0As3cKN6DZdYFP1zhl0u741rrnlJeyHUy7F7YgWn0J3RMJ&#10;9uX8ZMX+mj0mzXt7vbrkB4BzT8eLW0dWfahXNtBLAKfEPl6AmA8elYsu3l8DGEVuPobs8gkFY8PI&#10;Sivvx5F6fQM7trjuEAuslv/ddv8OOGB7U8rf3DbT9vWx9/EgeYlOslN+/xf2Nil7beI37TqwhNx9&#10;SdNB571NB5KO0m8NGN/y+b8/8OYvxzuM1wh+b9hBeH/SPMimUzewnLIJ4AiGgAqQAWDDPxZw9yR+&#10;bfL0tS5lQ+2Re+MXA7kCkNxA7z4DTh3PtMDcAakNyALqkgPFe/IwC7pg2A87iYEPGB25B6Qmw9sE&#10;PAOcBG43GaCcNxRopixhXPmpG5kJhWjgBoBrAS2w9vPFfW0U0Bxvjz4BQFuftDuZ6kg8G3aCNgxp&#10;PId4C2mjvJu8G3jk6CkYySQMNGeDM8LlzbyWgaasx77k6zUkfdcfjxfk6Df3jDsIgREMExwjhVcE&#10;DjxHd2+FZ9Lu3sDw5Tk694NLvCwfLl7ysW8U6vd8+f+xXffuz2+nvepXt0c87/ztBx/2lO37E/7j&#10;o47Y/vUP/+z2fT/6sO0/PeSw7Scf8aTtsMOP2x5z+PHbo5/23O2pOTI/JV4heD7hqcdszzvh7O2Z&#10;R5/cu0XhsCccvj37mJO3Jz3tiO2wxwWaT3radsyRz90e8tM/tz3q4Y/envmUp22HP+OI7Sce8rDt&#10;mKOP3+689eXbcc85OSC8d/vIH350e+VL7tp++9d/Z7vpBbf2pz+/9JZf3F7/mtdv73zbL20fPfDp&#10;7c0xWp6jI/XdmQthjtF/m7n627xgAq7O7Xh8r014XYI5VwaGA5OUZ42k1fHguh+yTl3HlHnJKbOm&#10;ZAvDBLAAMHkwEVtzazuwG09sAU792h/aruOp4MOEdvQAwL2fnf2gfeGcoF3v2PY+7C16F7iqJ21b&#10;lpgXBm5gWG8vbXlpQChIs40Vr/aFWMPArcfiwOuNsbuOJ3XkeG4CsDk231PIDbTYsPQbqy9yAd+b&#10;wO8Lf9dY3RsSvz559owVbwhLBFC8b8knPZ5j9CQNrPrkoUbnOkr//YE3BnzgB3z3f+mftrcVkgFZ&#10;8m95QN2CJ0gKgHdf5B4IyNft5dL1Mvc8GUAU80yl63EGbI7mYOiDDs+PVwqK45GmHBAbB1RJy0+5&#10;iZvQsSQ2Gd4c6qTBEyDrQSbmFVoUaaF3DQlALFZvMUycj0XaeWs5soNjFyt5GxR0+1VcOvXzxsvG&#10;7oYAzoHiXa1Pno5CdY4uA86R58Ha4LMxB6z1IhMPSCcUrjEwXmgNJjFvpR4Dw8uGFTM+3iMDZrBz&#10;D8YotXUpzzsMWGP0jos8IemXBYTLg5R/heP0fnyevzHmLX6r+f4sJ97hnfEaX57w+r/6f29nvOqX&#10;tv/wH/7z9vM/9+gccZ+/Hfnsk7ZjnnvadulF121HPu/07ZFPee526iW3b0877drtR55w/PYDD33a&#10;9i//8yO27/vJx24//Ihnbv/uJx+1fd8PPnh72GHP2J74zBO3n374k7Yf/7nDtp9+6GO3J+do/YjD&#10;nrb95M88Okfno7fnn3nJ9sQnP3N78IN/ZnvK45+0nX7yadtjHvmY7bDHPGE76jknbk87/KjtEY96&#10;/Hb7i166XXHpNSl/0vaLb/2l7ZYX3rrd+8p7A8U3bHe99O7tTa9/6/bOX/jl7Td/6/0B3bd7j8d7&#10;7osi4e4diu4WvVAEYBEA8dUpX0C8N2uxPCXwEMDooDw4pa4wOFhvDQ+1uSc6Cj/7IPGreaOp106o&#10;p7jH2qxy6ZYFHNNuylzzvCZl0l7MS9792uvi3em/oKhMnmPfxzzDQi6hd3XakGkYb+u+z2Ws0THH&#10;3uhJPFAbu1pen/a80bZRBkTVs4OvZQO4N7LdtHlTAKdOufo3pu7NKRO/MfbP0QI5bUDyzeECMKp/&#10;0xdBcpdJ/OY4Ym9MWb3K5vU5Qd5YR3c8RmCM8IG3/GlA96V4gQHfmwPGtyb+hT/9p3qFQPnWeJSO&#10;1G9J/ObUKX9T5N+wtxHUjyc4ukCxgEwA2RVW/vUZ6BuE5HmWynmnS8/rDTbhdfEo526T/Mjdmwcv&#10;BAPOubccEK6je2G5l5kIgOzxOzoGgAA7k8TL7D1mJh5EtTVJAKhdwZkNQcZi9oiQstfzTrPQ3ky9&#10;x0xZN13ivt32dpUnl1BPMmG8SEYyG9xb28aVflU3u7rlcc5mHeNKvoEnsLdLPIY15eOFjhepvoZK&#10;LnBk3CDJo+zHghg1Y5degOQhgeH8kDsQDCCBcf2tNBi+6lPuFx2f5+OKn7D4yHX4uddvT4pn96TD&#10;j92OPfbM7cTjTtt++EcevB3/3FO2E44/bTvssU/bzjvjou2WG+7I8fgJ20N+7jHbRedfs11yxS39&#10;Ov1jP//k7eefetz2xBMv2Z5y9o3bDwSU3/eQx2//6scfsf3Qo56x/aefeuT2r37gh7YffvDDtsfE&#10;w3xYIPk//9CPbf/px392e8oRxwaaTwkIH7s95jGP356e4/WTn/qs7ed/PhB9yjO3h/z8Y7djn3fS&#10;9tpXv2478YTTtisuvnJ7y+vv315xxyu3X3vHr2zv/MV3br/w+jdtb/rF3+oa9dcD5iNQNEe87Hp5&#10;5izpexO/PvPKKwM8Lyfz/MDj4n17XV9M1rB11ovc7pUFKvW8Cg5rP3Hv1BI78gKt/TLgmj3Yn6ns&#10;Mncn70U78CHzQICNTEG5l/tYsTw042yfKRMmPTJjHzvwxJ/PeFI2nt+3RybpyhRsA7iOI+k50o6O&#10;N+7plgFXIHQ/ECX/ZlBL0F4Au+YTRnaPvzhQHM9wjspvAbzEbRvYzVVfPMSCkY7IReb+sONNKSf7&#10;lsppM9AsjBOq94sB45scpb/49wfe8Wf/ZXvblwPAwBD8eIjitwZw94vVJYCh8EYh4HvjF/9pe31k&#10;ewRvDHgJB+UikzCe5tQdhKY8jzDxG7400APE1yYGx0OwBSgeYtJ5kPv0lXTfBnlgHmeBTC6BnKM5&#10;KI4XOaB8bR7corlL4JLPsV37gaXj+HK/Wx/59hfA9aIW6ArQeQvNhhmISq+3D+iNvniB+4bx9uu9&#10;TMK8rQPIlBWQAYrN3o2cDbzq1wZnEOuIxYDArkduQJSPB1IAJk1uPI+J+/OMxI58DJRXqezeGPp8&#10;QY2nGU+R0Qu9YwQDHmPiAWM8xd1rdKz2lzavDBTv+/hfb6/4gy9vL//gX8Qw/2F7yYf/envkE56+&#10;PekRj97OOPmU7axTTt2e+LgnbQ/7+cdsx+T4++znnLI9OJ7f4x7/tO0ZTz9ye+hDH7P9+IN/bjv8&#10;ac/aTjv19O05Rx2/HXHEcdtTn/rs7aQTztye9pQjt5956KO3Rz/28O2Es67ZHnXE87f/+HNP3P7D&#10;zz5h+4nDT93+50c9e/uv/+W/3f7P3/8fUv747ccf+eTtx3/q4dvP/PzjtueeeM728495yvZDP/KT&#10;2zOedUxAfdT2oz/2kO30U87Zzjv/0u1Hfvwh2+03vbg/4TnzpDO2d7zpHdtr737d9q5fedf20T/4&#10;0PbLf/K1/rQKFB2h703gZQvuD+eFZE55igIPL/PcsoEZeDi6glfXNutVYMpnrQoPIWVrXwyUsj5d&#10;18nbW4D12pZHf/I9jmZf0f2Gwmq8rQHe1Om//SbMHs6Yk74n8vYkEIOSvruXdx2OqS2jI1Dh7dED&#10;MsABePb2AI6OHVxtv8PlC9+J9zYQZRMgOJ7g2CDbKsiiB5DIGNcciQd+A6zx7LS9P+m3AlzTCV9K&#10;SB3ogeDkxyt8c3gCfrxEzhfADjQBMiH1QvUFtvQsj7IeIzBG4MDb/ixADBTB8W0F4T8Ekv+4Kecx&#10;guTbU0eG9/j21N0fmTcluJ98Y6EZTzHpAvHLGdBBIP5jYJfBpfz10VUggp+6BEdvARgLXnXJI78y&#10;HuqCKlB6aB4k6MkL6nid9SRTV48zZfelX7AsFFvuDcEznTTwvS51BWTKu+jKhEIw0LKAQnWo30HY&#10;zZEycknP0WGAuY4L6y7DJiOjzdqIyutFSMcAGAZQDhgdryOnHjwTO0LzFHrHk7AMcTwP6YAueUbL&#10;kHrXlLRjGWPl7azL/YNfVgPFwvCPfWSY0OOzjw6N/YwFFHOE/tjXt1/8w09uX/3SF7ZPfeaL2yve&#10;/4Xtjvd8bnvJL79vO+eK67eHPvYp24895qnbD/zYT22PfNyTt6c9/Rnbj/7oj2w//L/8z9tP//iP&#10;B0wP3h77hMO35xx9wnZ4QPWwRzwx0DpuO+7UC7bHPOFZ28Pj7f3kzz56e8KTjtie/PTnbE982rO3&#10;pz3zmOg5ejvq2cduzzzimO0Z8QIfFblnHXH8dtrZV27POOG87bBnn7I99IlHb4855tztIc96/vaf&#10;H3/09jOPOzKe5IO3H/ihh2yPO/yE7ajjztr+lx/88e3hj4pHmr7+w4/81HbT9Tdtzz/t3O15zz1x&#10;u+tlr9xufMGLtt/69d/efvGN92+//9HPZW3iNeb57/ECAcPA8b7O5bcz3xNe+1llWWvzn/xrlJv7&#10;lFmfBT3rK8174/3dFwiAmLjH0ARr3bbdK1m7g+mpO3QEja62tz/sR/sN9NI+aXABpx4RKz97jE5j&#10;UTZHXfuQHH327ux1OuwxwCWn/p5AWXmfJbE+eGKC4ydw1TFI/ZsCFxCls0dTXl7SC448QTG516WM&#10;TRW6ZPe6xmn35oS2Aa/Y/dRP2VuBDQwT3rxD8m3hzjvCpLfU+ZpysHtLZN/WMHXavCmBDL1Oo9OP&#10;8v8tGAO3eoeB3i8k7ygNhm8Dwz8FyuQbxpske78jeOruFzKgllXPPwWO6tNhATryYoAExLekvKBL&#10;2ZuTnvLxAh3R3xiIAiUoKpfuvWZBOHcGyuYuk5wy7XaQ5mHn2O5NMHnlvZvcQQiI6i2Oha1M0uM1&#10;zpsGOGfxTN7AcmS9MdM2chasMN3b2ExvjgzZhmw6mxMgbZjZlDZ06nIMd4S/NxtROW9C3YJnvQGx&#10;ja+cgdXQxmiU1TtJeowx6YAQNHsEewAc6+0kMO6BYzzF5O8OEHmFd3/6WwmOzDkqf/Rr21s++bXt&#10;/o9/ZXv5ez6z/fLv/dH29b/48vY7H/3CduNdb9jOPPv87axLrt5OOfbo7ewTn7udctKJ28knn7Q9&#10;5vFP2n7ix35i+8Ef/MHtf/hX/3L7F//iv9v+m//2/7j97/8P//X23/2Lf7F9///0P20/+RM/uf34&#10;T/7U9vCHPTLH7BO25x1zfKD5jO0JT3729rwTztqe+OQjtiOeffx2wsnnbEfH2zz8Wc+LJ3nk9hMP&#10;+fnt4Y9+0nbOWRdvF55/1Xb8cc/ffjZepS/Xl1109XbF5S/Yjj0h3ueRx243v+C27d3vet/21tf/&#10;wvaGu9+wHfj9D21f+dOvbp/9xGe3t913//aH7/mD7a1v/sXtusuv3t5x/zu28868YHvNnXdvv/CG&#10;N28HPvCh7Yt/9TfbR7/8ze2Nn8ncZJ7mFwHjgd8bIJpfL6P7Pve3A8AEcLQGAzIeE89xILYA+EZQ&#10;y5rWCyOT2B4b4OV4br3thcQFYfaZ9Jw8pPf9FxmAWmAr8OQTujeVSRtDPDigY/zrq+3AbfY2eXoK&#10;1ciCEvkCOGW8L7pASX33sDYJb0y+Y9GGXPTwwvRFtzba0ykGMwB6a8LbYnv11iI3MvqZ+kKqQFxp&#10;8XiCC4iA51TbEIaAJa7cH0DyDFuf9NtSxqF6UwJYFqRJV65lYjr+Psz77nyVfvuX/vHA2/78v2zv&#10;CAyFt/1ZPMUA0PH6l5J/e/JvB86UAeI7AkPHakAjx8MUu6d8a2R77E76TYHlm5se2fEuQdKAAq89&#10;vzxPkNPOUbtH9YQZ7LTV7s0JHk658MakARX4ClNgzISM5zkPPGBMSPq+TOp9ideXdV7jqhdPeAAw&#10;d9ANAGfRKpO8zdRNnLhH+Oi2OWazJU9H6hmFTcq7BLt+2BEKS3rTxoZPANA5TjlaeFOPATEqkJvj&#10;+CHvgtcibRz3xVAZJ+N7gzhh7hdz1Gs6x7MY9vysZMI9geM9f8JTjHf40b/eXv2Rv9ruTOz3im/5&#10;+Fe3N779ndsd116x/e69t22feuvt23XPe+x26mMfvP3KXbds77jnzu1JD3vI9urrLtouO/Ok7cd/&#10;9Ie2f//9/3r78R/699ujHvuY7Yd+8iHbf/+v/s323/8P//32H3/wh7af+rlHbA9+8E9uP/RD/2n7&#10;vu/7N9v3/9t/u/03geZ/9b/7r7b/9v/0323/+t/86+3ffd+/3X7mpx+6HfZYR/BHbo951BMDyOO2&#10;J8dTfMKTn7k979jnx4M8cjv++NO3IwLMRz/+6fE2D9+OPPqk7fzzripIHd0f/LOP2h4Z7/VRj3vq&#10;9vjHJ37ME6PzqdvzAtJHPPqJ25NSftsLbtl+4c2/sF17xXXbtZdds33tr76xve/dv7/90R98ePvr&#10;r35zu/91b9o+/N73b7/5oT/JiecfO5f3HQTf7h0GkG8PzH79T7+7vSvhnV/+zvaLX/zO9rYvfLvl&#10;b0/8loDzlxL/Rup+5Us5YmZ9rFHXz9pn/wDD2gddy+TH85v6CQOZ3rN1n4GWMtAAv8TZY4XSDpLC&#10;LHX0a6M9vYLjaHWRSSgE019hSj6BpwZKb/zS6FT3hr1sgUvbg8fTlL0l0DHet6TO/d94e7t8yt8a&#10;XW8DptTN2KcexAAL9BxxBV7e/ZGnk8xbv6x+wXA8RDKApqz5BMATvz3coLceI+dO+S7/9uQB07jl&#10;9SGkj/n4cn/A+I6/+C+FGgD+YiBZjzGx/AKmMHkepWM27zLgS3x/0xPe3DAQvf/PBnygCZ73k0+5&#10;PND2GB4Pzwefep0JvdtMm+VFOkqDZdslFICpG3gO8MjphxxX2REeTBfsQFQ5AL4uwTG7IW0BbcpA&#10;b6BWkCbNM+3x28LsZRbPJiRns6y3mY3UzZ1YvY1o43q7qrPheY8Dydn0PX4Ie32P2i0bUIpBERzH&#10;S0i7HY6MCHR5IG9qfjxGHiJA8kZ6fItBj7fomA2Ef1tvcb6w/s32mj/+1va6QPDuj311e/Mff2O7&#10;78N/vt36jvdsL3/rb253v/6t2ylHHbE9+qd/cvv5n/jP26N/7me2H/mRH94uOuXY7dlPfOz2Yz/4&#10;H7djHvuw7TlPeMT22Ic/dPs3/+O/3H7ih//j9mOB5M/+7EO2Rz7sZ7cf+Hffv/3Yf/7R7Wcf/ojt&#10;5x720O3f/8D3b//X/+v/Zfvh/5xj9o/9+Pb9/+7fbd/3b79/+1f/+n/8/5P219FVZeu2B1r3nHvv&#10;2Uf23lW7FNcQd0cCwS0ESwIED3F3IS7EBZKQEOIuRCCBEDSB4A5BgrtLAeVUVX/9mwvOPfe2894/&#10;L619bdqYY8611pi/0fuQGXz+xT8wcuggDBn4Lf7BNF99/g/mYYbF8+fDZvZcTJs8HT7uvnB3D8DM&#10;GTYwMTEnCK2wcqU7XKggZ86zw9RZCzB15kI4OLrC1n4NFeVYaGobYc4CRyxb4wlLq2nKwHDndR6w&#10;nDQT6hp6SI6OR0vdNtgvWIwtObkoZMSHh+PQ7k40HDpPh8FKlHZyCyG3ld9rEaFYce4BOi4+wPHr&#10;j9B/9ynuPnyOh09f4cnzN3jy8nvc5vrV+89w9e4z9N15ghsPmObJS1zg9r4rD9Fy4QFqCdYqArSc&#10;wBBIfPrtRYWJzVbavFiOtgr4lOXHsvYxFKh8LJefgCnwUsDFcqooMVlyvwIxrqvOVwFNBSXVeQIe&#10;AaDqelxXjqvSSn4CPSUP7t/CpTwvKuBJ+sfKdSTNpyhRgEYQ8v5Uyk4FvU+gUo5xWwAmAJVzlHWG&#10;PP8qKDIvwvATtJTrcb/cTyWXAjaBmoCwku60miEw/ARIOVZDBtUo/HmuuN0qZSlMEtYwDc8pY1Qo&#10;5/OYohgvUzFefdkjEKy6KlB8ibprhCLVYhX31QkkuU+OyVJJRziWCyTlGIFa+nFbASnTiC2vuCqQ&#10;VcFTtgWYAlVlqawLPOXmVDAVIKraKFU3LKBVjnNb1KXKuqsgKetKGkn7cV2RyMq6Kq9PkKzgtqRR&#10;Onz4JQhU5YtVKUwBnmpd1KiAVlGJUtAkP26LtRZISq0i69KpIwVC1KgKuvJjMQ0LoGLt5VxlKQVK&#10;VCNh9jEUWLJQqaCqWleBkUuuCzTlwVDaLflgKA3Yci6PK/uUGp3bH4Ep+1Qqk/CTNiCBI0EoakTA&#10;t5nQK6EarOTDXMwoOXMfxdwvnQUy/EMs88bjd5F57B429lxH3fE7iMsrR7TbKsStXQR7Sx1MM9SC&#10;taE+ZpsbYrKpERZMscIMrs+fYgnHeVRiRnqYaWGIcQba+IZg09fWwPRxFrAyMYTvmhWYPnE8LIwN&#10;CMYxMGI+ky2NYaClhqHDhuLzAQPx96++wvix5vj22wH4+rsBGDx8BP76d0Jz+GCMGDoE3w4cgP/4&#10;299pxf8F//Q//wn/45//Gd99+xUmmhpjue1c2EybglmTJsLP2QULbAlEq8kwpzJd47iWtjoCc20W&#10;KvbbzHISFjusgtmEyTCionRx8kBkRAKmTLWB3cIl2NnQitTYDXBevQ6bc/IR5OmLpopK2vCtKOq+&#10;xIrzOTYdvU1FfQO1J2+hp+8Bzt14hL6bD3Dp2m1cunoLV2/cxd37T/DkxWu8ePUWb968x5vv3+PZ&#10;yze4T0heJxhv3n+K2w+e4eS1Ozh07jqt+m3svXAbHWfvoP38PbRdfIj6i49QRWhI+5wAoJxloJgg&#10;3nLyHracuIfcE3cJ54cEiaoSVqBIYEiZUxSPUnZVEBEAybock7Ip25JWBRjVPgWSH/d9AuSnPATG&#10;AsEi3s8n8CrplWuq9gnc5BxVnlL2ZZ/qWp9CFGKlQIhLWVdAxzwqZZvgU1la1f3KcQkB66d8VeqP&#10;eTHkvpT2QoJMaU/kPoGdAj9uy3otYVh7haATwabsU4FTIFlHNikAZToVTFXHlWuo1gnGC4+tqAB7&#10;aq69VqBWTSjWEHYCLhUMXykKslZZvla2a3m8lscVRcIHrIwPqNyMgLOOxwSmco7kJ2qymjcieQk8&#10;FeUoN8vlJ3AqYOW2QFmUqqT7BNBPFl1FdxXpBXZCf5XCFPCpYFrGD61cj/tq5YPzi/3ULie9b1Ij&#10;CfAEtJ+gK5b7k1oUMAoMFfvNUKDJNCp4qiCo+uH44xOQFSwAVSy8mwiXuIPXEL+3D9nd11Bw7A4K&#10;CCRRFqICBJpSi0sBloIsUJNtaaNRrJQCPSmAAkPVtqhJGd2v9DgSkNL+KEuBpcBRpTYfKenlGkp7&#10;EK+Xxwco6zgfoGO3sO3Edew5249DF2+j+9J97Lp4H9vO3Ue1PNhXH+Jw/xPU7DuCrrZGtJQWoCAu&#10;EMmejphiqI0xg76D2oBvMJKWV2/kUBjraNEqa0B95DAYa2ti4bSJsJsxAeP1qfoGf4P/8T8+wyja&#10;6OWzrGGoq4lRw4ZgqqUZ4TWH56pjmoUBVsy1xkRzI3z5j88xnhZ82cI5mGY1DmOGDoSprjr0dbWg&#10;rz4S8yeaYPp4M4JxEP71X/+Cf/pf/wv/zLAiQA2Y5rN/+meMGjUcOrTs//ov/xv/8i//gr/8r3/G&#10;oC//Du1RwzDJ1ABujvZwWmKHJba2mDF1GlYvXw27RQ6YN2c+Fs63wxwuZ81eCGMTCzgsXoKN2Zux&#10;YvkaZMQno6a8EiEBQTh6sBvNLR3Y2N2PmD1XEdB0GBntveg8fhlnr93F5Vv30Uco9l25jYuXb+J8&#10;3w2cv3wDpy/149zVm+i//YAq8ikePH2Je4+e4e7jZ7jN5TWqx/O3HuHM9fu4dvsRbt17givcvsA8&#10;z1y+jVNX7uDE1fs4SfB2X7mP9rO30XbyOmp7LqJi/zlUH7yI6kNXUH2Uldnpu6g/fx+NLBelZx+g&#10;lOWgiuBQgMNyKuVVwKIoJK6LulOg8hEwis0lmJR1OecTfGQfy6OATPaXiYWVY3wOBNYqAAscPx5n&#10;VEm+H/NWrv0xL4Hkp21F5fEZk3MFdJL2EyyV8ySNXEvy+wg0sc8CMgGoqExhTxWhJ/ckn0uOKWn5&#10;/Fcy5JwahS0CS4KQaeWYohy5LkvJQ8AqQK7mdjX3C1cEpATqm8+qBYx9L3rq+l+jnnAUuAmg6gk4&#10;gWQt1xu4vr3/FeoFOsxoG2+olLVXxr4+pO86izwuK4/fphW7hfTee8rQBmlHkHwEshICxk+gFciK&#10;Gi2T/LiUfBv4hVdS7ZRQ+cgXLB9EaWjlFySgq1GAKUBTKU8JAaaSL/eLnZAxehnH7qKBBeXMHRbI&#10;Z2/Q/+gltrFgbdh7idC6wtr+DipOsdY9egd5BFj9+YfYe+0Zdl3n57rMQkXYFBJqMshX2oLKBU6E&#10;TfGZByij4irk56xi7L5wFwf67qH38gMcu3wPe09fQ/3B0yjt6EVN1ykW3D60nrmFA4RP5w3+IPw+&#10;lF5BQkxRkx9BKcpR1KLs+6QcpX1GScNQ2pZY2AWIsi5AVMaDyYMgx6Uj4OR9lPEzdV56iHN3nuMC&#10;P/uFmw9x9dYD3LzzCLfvPuID+gxnLlxB18FjaGrfi9SUNETHJiLK1xMpIT4IX+cIV9tpsNIZhSmE&#10;nSVVnfawwdAcMVTpVZ5qro8h33yJEYMHYSWB6D5/CgGkA42h32HAP/6G4QO/hrmuGqzMDTBk0AAM&#10;+OYfVIcGiCdoEz2XYp2NNTpKsuC2fCG+/cffubSDq+NSDB0+DH/9j3/FkO++otozw9RJ4/A/CcF/&#10;+qd/wndff8G8voWFvg6MaLv/+X/9b8WifzdwEP5Gi60+agiM9TRpu7/DV19+rtjvYbTtn3/+V/zl&#10;X/4X/vUv/5vL/4m//e2vGMY0umojMXuSFWZPmQpzY1OY6Btg7vTZmDJlOvQNTbFk0RKUFZUgLCgM&#10;RXmFaKuuRXPnYaTsPIv6ngu4Qog9ffE9Xr5+p8QLxlNa5kfPX+LOgye4fOM2Tl+4imMnL+Hg4TPY&#10;e/AE9h0+i1Pn+3H7npz7hue8VRTlDarGs9fuKRA8deUuTvTdwolLt3Dw5FXGZRw7d1UBbd/VO1Si&#10;93CNv2Xfjfs4TXAev9CPs1ye5Dl7z1xD8+GLqNt/FnXdF7H14AUUHbiEmt5r2HHmNlrP3UXV6Xu0&#10;/Y9QLfBRQCN28SOUGAJGReFxvwCx7OP2J7WmgO1jWgViXEoagaI8n5+OCXgVVagc5zncrpZzZb+s&#10;8xwVAFU2WUBXxXQS1ZdFXHGfRN8TJa1sK/lwvZJlvYbn1vCYgFOuKUATAaSAUaDHpYRATkKAqECP&#10;+0RByr6Ga2SNcIjMqOd6I0WbgFKAqlKTErTS9f2PrRquv+yp7X9D+6tShU0EWUf/C+xhdFx5glaC&#10;ZucFPvyXHqDz/F00He1HY89lFHeewcYdx1F34CJKus4ip/0UQhsOI6L1BHIP3UAlbZt8GPH8dQSZ&#10;AExUYCNvsJnRwg9XIxaPoKnoYQ247xzK911A8f4r2LT/KuL2XEYS1wupyASY8uXWi6IVsDIfsZn5&#10;hFjyoZsI3XkRCbvPY8fZm7j24Dleff8D3r77Ee8Yj1kgD/fdYSHqx9GLUpj6EdbUA6eSTlTuPcuC&#10;Rht08xEu33mM8wTKgUt3UH3kCkr5uZqPXGVcRseJazjI805cvIl9Z6jEqBousGBfu/MQDx4/x9Nn&#10;r/HgyUtcuvEAR/kgnOexm7RVj7jvBa//iNF3/wX2E5Q7rjxFvdgEUXz8XP+pDD+qPgGgwE8FxI9K&#10;kzW7WBQBo6j03OP3kdx9E947zmFp5QGE1OzFriOXcP3WQ9znQ/rw0XM85H3JQ/v01RvcvPcYO3fu&#10;wvaWbbh19yEf5Kc403cd+QVbEOC8Go6zJmO81kgYjxgIHSrAwX/7d3z313/DwM//Hf/4979Ah0ox&#10;wdsJbgumwHXBZNhPNoHNWAMYU7WNGfIN7CZbYvF4Y6yeMQ3xzo44UJqGstT1MFUbgvVr5yPZfSFs&#10;x+lCa/gA+C+fDWtzbUVhDvr2S9jPHI84j1VYMt0KjlPMcPNgB9bYLcIXvL6ZnjYM9PXwty8+x9df&#10;/B2jhw/BgGEjMHLkSPxN7o9We+iQQRhBKA4WQFKNDvjmK2hQURry3sw1R2Igrbe++gi4LpyKcHtr&#10;JC61xiY3GySvmYFZxmMw21Qbq2dNgt0UK8yZMBarFtsjwtsbDbVNCC3fhaDK3eim8n72/A3ev/8R&#10;P/z4M97/8BPevVeVsbdvf8SrN+/w6NlL9LMiOnnpJvYfOYeOvUfR0H4Aldv34cDxi7hPtfju3Xue&#10;/9PH83/EA/4+Fwm9PSxb+buOIKp6N9Ia9qGi/Qh2HDyL/acuU33exj2WpadUni9efc/y/Bp3qERv&#10;sMI7y2NHL1zH8Ys3cPhcP3Yd7UPt3lNoO3BGAeyhUwTtqWvYfvwqmk7cwA7a9f3XHuPIrefo4rL5&#10;Ap9tCoJdV59gO5cdXO658QztFAtNhFDNpccqMPFZVVQnlyqFR+Up7YoUDFVn7qGOUXLyNjJ7byLn&#10;6G2UnHnINKpzBXxyvqg3AZfsE2gpylA5rmKEwE4VXGeZl/0CSHFfKYeuI3bXOcR3nEH87gtIO3AF&#10;JSfuEZh0bUxTx7xrCbV6BWwfg+Cru8Z9jFoCsF4gyH2qbYKTaWr5OSVNA1mnpOd91fWJYiQYmVhR&#10;jM3XX+LA3dfoe/w97j1/i9uPX+HS3afou8sH7elrXL//DPvPXkcra8/yzhMoau1F7a6TqNh1AiVc&#10;ZrYdw/qabsTVdSO95ajyfzpqeq9SOd1BJ3+Aw9eeoJ2ArT92ndbuHo7RLhyl2tp1sh9VXWdQwvPz&#10;CawNVXsRXdaJhIq9SKs9gKymXqTuOIm4XReQRFgm7ruGyL1XkHPwMnbSYhw5dx2HWHCP993EvSfP&#10;WZu/ZYH9QSl4Eq/fvmcBJLgIL6mtHzx9hYO0lxH13fAgHBMaDqJ49wls772oWJkrhFs/AdN/9zFB&#10;ehMtPedQue8Euo71ofvMVXSxoDUfPI/t3edwiIXx8u2HuEdFdp2WqJsPxUHeSz8Be5swkgflEgu+&#10;pJHj/QSSNMhfop06d/sJzjDOUuGdodI7efsZeq4/wd6rtFD9j3CK2xfuvcRxHtt5+SFqT91C+ZF+&#10;ZHadRzhtnU/FHjgVdWBdYTuymg+h68hF2rgbuNR/D5eu0+rdvIcb9x/jFkHZ2FCPwz09ePv+F7xk&#10;pfHk5TuUFJdg5cK58Fu7HGvmTceSqeOxzs4G9tYW8LOfi5zAdajLTkKk+0qsWzQdsyz0sHL2eLja&#10;WMJaXw16o4di4Jd/g7meOkw1R8B2vCHCVixAuu8qKsQJSPNYiLbMYESttaMKHY2xPMdukhESPJZQ&#10;BapjwFd/wySjMVg8yQRzTdUx1UgdE2jj09wX4FxjMhZNG4vBX/2d1n4MVs2eCCMtdQynwtTRHAM9&#10;7TEwHDMShgTe3//6r1AbOgDao4djwNf/wBKed7Y+E28udOLBmd38XBaYRytvoDYci820UOI0C1vX&#10;TUfyfHP4zxqL2OgEHGAZvHSHD299KyLSNsMpuwFrC3YiaOsuZNbvQ8Oe4wqArtAeX2e5uM7v9DYr&#10;n/tPXhCIr/BYgmVM2g9PX6ZTOH4JHftPonHXIWxt6EJKaQtKdnTjJMvXM8Lthx9+xI+Eo0BSQPs9&#10;y6iUW6lg7z56obxM9+hl2uSe89jY1kPxcQbn+h/wt3yK+6zw7jHNrfssSyxXF/rv4hTLac/pq6wc&#10;L6KJYCzZfghFjOxtB5HR3I1NLd2oVj7DDVaST3Cf5fU+7/XGPboLKlGp0C/eeozjrNDP36TT4LFL&#10;LJe7L97DlkOXUXToKuFHcXHlEY5Lubz/HP0PX+Du45e8p+dK+T599S720TltP3EZrRQSHaduKqq1&#10;4ewdVJ57QPVIJSiKjiEwqyUAP6k8AZq0CUozgDQJ5B25iYz9l5FPwVR5rB91PZfQekiUMcVT5ynk&#10;bj+GzTuPI5vcydhFp3boCop6r2NT7w0UHruF0lN3UXfhkSJAxK1JVNIdlhPYlYR588WH2Hn1MfaQ&#10;SXv7RaSJO3yENDpJp6YTbz6jfbTace1ZT/ed17j5/Hu8Zo0mtdkPjO9ZG76UxmOR//zhn9BG7GPN&#10;VrWjF617CJJ9x7Hr4Cns7T6DDv5wjXtPomznMRTtOIKijhP8MS+gi19Qz/lbirWTNpVTV+/hMKF0&#10;kvbhDNd7aR+aj/ShgB8wtaUXwTX74M+IaOhGQN1+hDd2Y0PLEcQRYr7le+BdvhdLCndhYX4bSvec&#10;xlnmc4sFtf8OCyzV2z0WVrEs3799p9ToAsa3jO8/rr9jgXxDaD5/9RZ99yitWZOmUfVmyxe94xgq&#10;dx1X1dKEy4V+FhjGFf7oZ6/fw1nuu8xCc1YpAFdRufs4KjuPYueRC7jAfedZQA/z4dl59CIftD6c&#10;vnJbBc3Hz/Cc9/Tm+3e8r0/38VE18F4+QfwNHw6xZ6Iu5SGTz3H/8QsWXto0XvckC/WB3rNo7+zF&#10;tvYeNLYfptU7jo6D59B1+DwOHruAo2ev4CyV4LVb9xRV+JT5vOJvePfOXXS2b0fnrt2oLiuB19ol&#10;iAkPRE5CFOrKS3Gw5xAKcnKwIcQfLotmY90cYwQumwDn+WOxYKI29NS+g6nGYEwzGEaVNRxTDUfD&#10;xlwDC8dqYKLOUBipDYK1kRaSvRyRG7QKiyy1YGupDacZpohYaYOsQGc4TDaF+rDvMJQ2e/06Oxyo&#10;zESS10rYjtVHgP10WGsPhafdTGxL9YTjBC1MNtCE+uBvoT34a5hQeaoN+AfG6o6B1qihMBv1Hay1&#10;hkJjyAAM+pK2nfvnmesqCtV5hjki5ujgVHUyzu1uQIzrUpiOGogp2iOwxnwMysJc0LU5GduoCA/f&#10;eI0jlx8oZVLKdhsr/dquUyhkGU6o6UJCeQcKanejovkAyiRaD6Bu12G0s9x30iYP/jJoAAD/9ElE&#10;QVQfoG0+QodwhPb2OCulM9LeSLj0nL3K5+EEytq6kVvfxTw6saWmE6llbdhQ3a4MlD9GgArgnvF3&#10;Fov96g3hyDIi8ZohKvQJj+2kQwmkanUtaENS40HU8vfec7of+8/fQA/dTs9ZKsFD57GN4GvaeQi1&#10;BHBxwx5klO/Apvo9qN15BDsJ2N3Hr6Dt8AW0UwB0U0zsPX2FZfci9lJZnrtMy07X1M+yJr3nAv5r&#10;UgEwzrHs7zh2CQ0HT1N9XlFs/aOnL1hGXyn3qKhlKl959vpvUwjQ/vez/Enb6Rk+M3UUFlt2n0QJ&#10;eVB2+CqKe/tRcoQQ676K1H2XkM5lNhVhHsFWcOgaCvaeQ1nXSdTsOYVmio9u/i7nrt1X+HHg3E2q&#10;6xuoOnCOguw4WvadRvO+U9i27yRa+dnK9p5GARlUSLGWSQYltB1HXMsxxFCohW87Qqd4GOntJ+h4&#10;+btdvIOT1x6g68xN5NGpOlUdgMuWToRV7H3z2e3nj63uvXjZ8/jl93jOD/gJihLysMqwgxsPn/PL&#10;uY92PvCl7YfQtPsodnWfQveR8zhy4gJ6TxIEtA6d3acJyxNo4xfYyh+ilT/WoQs3cZlfrtRADwlX&#10;qS3l4X/x8Ue/z30SYnefcv8rwkHsyRsCRL7wp4T1bdZKYo9PUkW10w5kd5xFcF0vyvYzf/7A8t/h&#10;LgqYWNCu3LqP27Qdt6mU7rBmffb6ewU8YoEUIH0MuYbcwz2qxyusnU9fp4Xmw9HUewmFrd3Y3LgX&#10;9fzCD1IhSrtOH2vU61R/0mZ3mQXjHAv/MdbSxwkrOX6q7wbO8vqnCHppL7pAkD1+9ka51nuqAtU1&#10;f1DgJ3AUSL7m8j9B+V9CuTeC+xa/9+PX7mIvVemx89dxhg9e19HzKGrswoaiRsTk1yC5qAG5ldtR&#10;3rIHHfuO4RzB/IBq4DU/26eKQdSIVA4//vIBH/4AuEBHWwviw3zQVFeFxPWBWDjVFHMm6mCOtR5s&#10;phli1lQDzJiox9BRYuZ4bUy1UMMU09Gw0h8Gk9HfwmDE19Af/hUmaH2HidrfYtjX/wbtkUMwy0R6&#10;s9UQ6jgTrakB2JYchAXj9THquy+gOfRbLLM2xJZAe2xLj8T+8k3YHOoIf7vJOL2zFk/OduLN1YP4&#10;4/k1LLQywDAqRoGixsB/QG/YtwSyGhZY6kBj0JfQGsxra4+E4/RxCF4yA+0bY+FBpepsrYnu/CDC&#10;Lxo1ce6IXzcPie6OONJzFGd6e/Dw8mlcOnMKO1mhZ7cfZ4XLh6FkF5Jq9yOZjiW3rRf1dBAtfDBr&#10;+JBFFrdhRXIpliezQsnhd07glLOMNHQeI3R6sYWKMLd2F4qa96OV5b/neB9O8fc6Tfew59hFPrwn&#10;UcV0mwjHTdW7sKlqJzJLt2PD1mbElrQgv3kfdvaewwn+dv2sSEU1SmX2PS366zdvCZ1XVIaPcYCA&#10;rNp3Bim8x6SmbmS1UoDsPIEmPgd7j13G7qMX0NJ1DE0dh1HbdgD1hHhr11EcpI0/R1hd4jN8hOW1&#10;sfss4U9hQ8AWsXJNqSW4W3uUCv04y/T5KwQby/ldPj93aP9FDb/m/Tzns9RPlXpCaRe9pbRbv3r9&#10;XrlXAbs02dyhgr5Et6W4JC6v3LyPu3z2bzPtYYK8lmKiuqMXDfw+2gjyTjJi38krOMTvSsB3mde9&#10;wef36p3HuMhnrpfP0kF+l7I8ws9wmNc+dInPG0F5pO8OXeIdHOOxY3w2RCC9IUOkUpFmjUf8Hu8/&#10;eU34PUTNwUvYuusMqg9cRP7uc0jYdgxp249TiHVjScEu2G5qp/vaA4/SfXAp3vPmM1pHKz7kPecI&#10;hgu8MVFHF/lhjl+7Q5JexT7K4p09Z9HKD9TCD9LIL76Vyy5C8OT5a7jOL+AhVY2oIrGxj15S6RCm&#10;D6lU5IsUEAjkRKkJdN/Lkg+pAqqP8FXtZ3zc/+nYGwJC4HmLkv3cjce08bdQ1X0RUQ09iK/Zj1LW&#10;6m2E166DJ7GboO7sYWFn7D91EVfvPlIgrOQv+f0/IdcTi32LNfbJ67QRLHgCotu81gXWnDsJoObd&#10;R7CdtX57zxm0dp/EDua9m5XBftqk/Sxsh/j9HOcP2k11sOvYefRSNYhtFZX2kgVaPvt/Xo/xPUMU&#10;uKpieKuEqINP4JZ7+p7rMrzjKq32tqNU0h1H0chasYPfd3PXEZTzIcop50NV0ISgzAq4JG7Bsphc&#10;rIjbjLjCBrTuPUI497P2fooXzEeBIl3A8xev8fgJ7dOTV7j7/C0OdB9EqNdyLJ6uD4eZhlg22wTL&#10;5hhxaYCls/Sx0kYfa2wMsG6eIVbOFQutC6e52nCdqwnv+ToIcdBH1HIjhC8zQOBCLbhPGwW3aSOw&#10;ctIgxggEzDOC+YhvkOi8BIe3RqM4aDFa41Yj2XUBFlpqKOpwCpXmRm8bhDtMwMrx6shcPRbXOzJx&#10;tKUYq2ZZwXacIWab6UJvxCBoDh6IMYOpWtUG0saPxJDvvsY3X/wNA7/4K5XkV1jGPD1tJqE1JxrZ&#10;LjPRt7sEF9qLcLElB+ePHUJmbDQqctLR292NurRQNBemobJ1L9IJGfct7Vid1wqXwu1YVdCOlZu3&#10;I7hqHzLpIDYTnNmEUC4jn1FIW1rEKGzch9wa2uyy7Ujd2kTINSKpkEHYZVIZbuLxLS0HUdHeS1vb&#10;g9SqDmQRigVN/P0IokimjSnahuyGvUjl/oi8OoTk1iGpsp1WsZcq6Qr6BCqEk7gb1e+oEgsyFvIA&#10;lWLMtm6s3dwGv5KdSKreq1j+/Mb9KOC186hSi1m5NxKSuw+fwyGqwzMsq6cFMATNYZZd6egpZCWw&#10;vng7Ire0IqWsA9n1e1FIC14nzzrL3fbeC+TBAzyhgHjJ+3j1sdwKBO9RNcpzJupSHI6UW3E5IoCk&#10;SeESz+sjT27z+F2qUGmLl3QyrnPvqT5C/Aj2Hz6Dvqu38IRAfUdOfGp/lYpcnN2b7/mZ+cyIwHn8&#10;XPJ+ozSJ3SFzLt99grOE5wVe4ybB+1xU9/dvlef+LvM7T7UqrnT36etI3NaD8Kq9CKnpwdKCDthv&#10;asW8jdthv7kT3hU9CKw7gmVb92JmVhsmpza++aywfr/VlsaDPXn8wcq2d6Nldy92UOY3s6ZpJNUb&#10;+SPtpG3Yc4i2gbA4TttwkZbx8u37tHwvPz7QqodaWf9/4r/C6P9XSB7v3v/EL/4H9BNQHaeuYR9l&#10;8/7zN1FEKCfxR0+t24cNFZ1Ir2Kty8JUSIuTx8JZyJq4uuUA2njvRwgpaYd5wwKkyvP/e3y6x3us&#10;kQ9TAe5hYbt06wkt6HNl+MRuft76jh7FntSzgFXu6EEFbUpd52HsokKW9p0nL14pAHz77icFhtLs&#10;8IqwE4v8313zUyjfDe9PYCmAlkb1h09f4sKtx2g9fhmpLXwACf7dtAedLJxlOw4jgQ9gaHYlvNLL&#10;sCqpCE4JRfBLr4B/ZiVcN2zFypjN8EkrVR7Umu370UMlf+nqbVy/cQ9PXv+IC/23qQ494TRHAz72&#10;xvBcaAK3eQZwJQSdCL61s7SxdrY2VkxVw1LCLdF5EppT7XC+wQ/398ShvzUQ97si8NO5zfj53Bbg&#10;7m78fKEcvz88APz8EHh3E/i+H3/c3YefT/P47Vb8dnMPuvKi4D9DF2Fz9FAcvAS7cwLQkrAGl1tS&#10;0J4diNjl1gizM0fCysmIICTPbC9Ef+8OJLgtx1jt0Rjx7VcwVx+BEV9/Dt3hA6EtoBwxGPaTjDFF&#10;YyiG/e0vBKMmjtZloyPLB9tiVuJEbQaenuvCveM7cWbvDrQ31GJreiJaaytx81Q3vmfZPXrsHDZQ&#10;sUUXdyBgy3YEFbUhoWI30mr3Iq1mD5IrCD6WtcSyHYguakY8I3ZLM0I21mAdv2+H6Fw4RuXBWX6H&#10;lBL4Z5QhMKsK/mnlcE8uxvq8BmTw3E2VO5FQugMRBY1IL2pBetlORHF/DUXGaTqeC313ld84o6od&#10;Ebm1WL+pBiGbahFb2oravceVsihwfEsHoJRpcVTipggiUWUHTl6jQ7uI+oMXUN99Hi2Hz6Oj9zyd&#10;2xmU7ziEvOqdSCtpRWxxC+JK2rCZMK6hvS6iSozjffln18ItvRL2SaVwTilDQmETsio6kEPA5wng&#10;tx3EVirLRgqEwxdvKBb7HgXEbVplEVF7qPg6BL6E7Vmquj4KrL4bD3GG4uqoKGfC+OKN+zyPjkus&#10;Ou22HO+kQq3ccRA79vTizIVruP/wKeFLMcPnQXk2hSkMeV6UZj1+5scUXuIwH7CCv0NRI4pWhkOJ&#10;OpTB9SKiansvYmluIybFFGNWYjlWZtbBv2gnPLfsxoqC3bDL64BtRgtssrZjRVEX/GsOIaCyG8u5&#10;f15aIyZHl7z5rL5tv1XjzsM9lfzgxW3dVIYnsI/qRGzybj78+05c4ge+ompLudivyGeVTfu/H/T/&#10;f0L1Y/9Ay/AGbaf6Ed3YrfR21+w5i5b9Z9F+6CJqO0+gdBtVYvMB1tSEY0kzbWQTC1EtfAiGWP6Y&#10;lbQOPccv4PrtB6o2PX7BAp//7pr/NT4B/A6/8BOsgUSqd9IOtew/qbTXNLV3Y8feY+jl9yCdGrek&#10;h/DF90ot/v/C9xNs/+u+/y6kRhR7IrXreSrU7Sf6kbH9KEJL+ADx4dn8sW1oN3/k3R97Gjc2HEBw&#10;YRtWZlTDJr4I82K3wCW1HHGb65Fe3MwC3QCP1FLY82FdTgXpll6O7JZDqGjeiRA3B3jN10PAEjMC&#10;0RhetgZwmauPFdM0sG6WBqJXGiPGUQ85HhY4UeGKvkYvHC1aikv1HrjWFoATpatxqsIZV5sD8PLo&#10;Rvx0oQo/99Xh/ZlivD1dgl+uNDNa8OFuL35/fB4fHl3Ab/eO45er7fjtdg+heQ9404dbOxKQtmoi&#10;Auabw85wALb4zsXVvZW4enA7nKYawYGW/cKOLTjXVoCdRQnorMjEuulj4TjZFA6TzKD23VcYPfBr&#10;TBnzLdaNH4NpusMxdvQA6NDG14QvAe4fQUvSOrRFL8VP9/vwy8uH6OtqwPaNkSiJ8kJHYzNqG3eh&#10;qaYWP96/itOnzsEtYTM8CbIwVjrxm+uQTNUXwe90VWIhbMOyMNUvBRO9EjHWPQHmHgmY7J8Km5Bs&#10;zA/NwqyANEz23oCJjMk+GzDVJ5nrSZjJ/ctjNyMwuxrRhdvgklGBWREbMZ7nTvJLhjO3Wwiui1Q1&#10;5+lYKilE4osaWam1IKO0DSkEdgJVZdjGagRsqsZ6bme27EMzgddDOJ0UO3v5NrqOXULbgVPoYgV6&#10;lJA9Q2vZx0r+6o1H6CWUGqn8Svlcp1V2wJ2VqNOGEoTk1CGqsAVB+c1Ym1aN1RvK4JRUBs80Pkeb&#10;6pHNCqCYMN9a3YX0CkKcijK2aDsSillBUFnGl1AlU4xs5LOYz8imAt5QvhPxhGwmhUoRXY00NdR2&#10;HEITVWErhVWXOC1a/X1HLuAAmSIv6dhFzrTzGWvdQ/u/qwfN7YTkvl6q24s4f+0W+u89wJ2HTwjB&#10;F0olIIpQ4inhKYAUVyqqcc/ZG9jF56em+xJcqP4XpdZi7aYWBG7pQGzlXuRu68WmlqMIrtiLqXFl&#10;GBucB4vQTZgSUYhp0cWYH7sVy1gp2PC5MXGPhe6K0Defdew/Y9XZfa6n58RFZSjKqWt3cfr6PVwh&#10;3R9SKgvBX/FmpA3h9VuV7fvvHvRPIQ/8/7UtquijNP6v+wUeimz+8UdF+vb03cZ6PvhRvPn8liNK&#10;J07JzqPIo21Jq+5EWkU7f9x2pJbvQDZ/LAFHenk7wnPr4UsArGUhdk0twQbWslWE2YFjF3G27yZu&#10;3FNZ6v8OWHJP//W+lBpKamMC6xal+u4z13gfvaihauw5dQn9t+4r7S0CRKnV5LsQ6/tfvxOR8qL+&#10;RDVKLfdJSX86rlLF75U21fO07zVHLiOq6RAiyruQVL4LsXwoIwl5KXybaGuKqRSbDpxF26FLKOk6&#10;g7Tmw7RpB1FPi1bH72crC+bWpr2o2LYX9bSG1VzPrtwFn/wWuEVtgNuSKXCdpwfvhUa0wPrwmKcL&#10;n3k68JijiWhHQ+zPX44Dm5dgR+o8XKj3JPzWYk/WfJyudEI795UFT0Kp/1i0JUzF+VpnXKxzwenS&#10;FbixPQD3d4fjWU8KXvRswLODKXh/thI/nK/EL9c6CMWj+O3+Kfx6u1sFyLcv8OsP3+OHS024X7cI&#10;qcvGYIXZSHSmrCRoy3Bt91YcKt+AEDsruMywQOq6eWjMiMTOgiQURDhTvS6CrZEaDIZ8Awv1YRiv&#10;Phjrxo6Bg/5QzNMZBjdrLaTZmaJwpTma/K1wYos37h2sxJPjzXh15TDudDciNy0ZS0PTkZMYi9ON&#10;uWgsLkRQaDzs/ZJg7RYDI9cYWAekYjEBtjRyExaEbcQUP4KMoJvkRfh5JcGCcDRz34BJBOB0/zSM&#10;906GsVsCLD0SYeWZiAkE5ziGoWssdNZFKyB1jNuC2M1N2EQ16pldg8mB6ay4CmivdxESl3FCRjKw&#10;rBW27EdUXg0rOoHzNlb+LdiwZRsiqSIDMsrhkrBFuS9HOgNngtyJrkHyWcn9zqwQ/ZgumFCLoBoN&#10;I2BjCdjNTfvR1EEXSGHRvPsky1g7vDMq4UEIOqdWYS1jRUoFHAjHFQzvzCrEEZqpVJbRLIdhuQ0I&#10;3tQIJ1bGq9Or4UWoRhSI8txB+91CwG5DcrGAfDuSCMYNW6m6qbyTeL40M+QRsKV0o1WtB9HYTvh1&#10;HiUwD6O2/RBaqYbbDggYj6CRYKzbsR/bu3qxt/esInDOXb6OO/cf05W9VtoNpc1c4Qafobe03c8o&#10;Ti7S4ZXvP4eIyn0EYg3mRvE7SirBCoLONbkMATm18N5UhxmRudBcG4UxjmHQWhEG3VXh0F0dAf01&#10;4TBeGw5Tp0hMconDRLd4bq9/81n5ti6rmtYDPXtIc+ltvUZ7eF96dkljac8QCHxqJ1TGBf5fD/n/&#10;iU/gEQX1fySwtOP9oLSpPXv1jlL4vWIbn9NyPiQYLt1/ih5es2DPKbjwy/bJa8RGfok1tM7SWL2R&#10;VjlG2mI2NyBpSxNSpLAQjPkNewiD/ayVDiGzbi9rslYea8YGpg2ievROK0N0fj1yaCEaWWN1n7mE&#10;a3ceKcMhVPf333wGBWA/8fP+wPv8XmkveUA4Xpexjf13cOHabdoAfjdPnhOOL5Va7Dqhe/n2XWW4&#10;hsDxLT/bU9Zkl+88xPkbd1m5PFRmOoi9lu9BFKLUfFf5uXezlivYJcMOjiO9fj9VYivC8hvgyftf&#10;yULvnVWhQLJ0+2Eq9z4cPnMDh2n1ZTjEDqqDloOnsW3PCVDts7btxTba+32HWCP3nENyYiScbA3h&#10;ZmMAd4m5elwnDG204W2jhXA7PTTE26A+bjYKfMeiMWYqOtNtcaZ6HXq3rkJj/AxscjVEXeQk7p+D&#10;QwVLcK7GBR1JM9ASOxvX26NxqtwJJ0sccaPFB/d3RuD1iXy8PpaLH85V4ce+Bvx0dTs+3OmmYtyB&#10;96eL8Vs/Yfn2OX7+4R1V5WEquy5U+UxH8KSh2BY5Hxeqw9G3LRVp3g6YZTgSvjaWSHOahR2bYtBT&#10;k42xo77G2BHfYKzad5hMtbh2rCbmaQ/FpNHfYbHhcHiOG420pcY4mjQd54u9cLE+GZeZ3/fnd+LX&#10;5/fww4ObqCorR2rOVhxuKERb8SakZBZggd8GGDnFYKxLDCydY2BOoJm6xGK8ezwmeCYwkmBKGFq4&#10;J8KSYeSaoISJayJMXeNhxgdJjo8jGMczZDnu4/ZY9yTmF4/xvilwTNyKCEJkPWGylA/tOELXKa8W&#10;27rP4vTlu7ggbWFHLyGtvI0qsRIRBGR0HiGUW4e1tO0zQ7Jg4ZWMGYEZWBOTD2+KAD+qTgn/rEr4&#10;sdwEEXg+qWVYRSexgHCfHJiJycHZsN9QDC8KCI+sGjgmFGNeRB7mh+fCJjIPDvFb4ZJSiXUEpG1s&#10;EZYmlsJ/YwMSi9pp/9sRmL8NHpnVcEmrgjPDJaMG/psaELZ5G8ILWxGU14SQvAbCkp9NgEllGb21&#10;VYFmLJ1PGuFcQhVZ37wfjdu7UUP1Wr39ENr2ncBBipdzl27hOm12/80HuE31d5cglGFud2i5b/H5&#10;kk7U+1SN0mYuY3Ev3LiD/Xye6/YdQ0rTHjikVcAurgiz+P1YsmKbwN9vPH9H+T3HMYyd1sOc0JMw&#10;Ihh110RBfy2310Vi7LoomDgxnKMVMBpyvz5habI64s1nxQRjZevenoaOg9h58CRl7GWcYg12lTcq&#10;N3aTN3aZ1vQa1x8QANJzLZ0iSsOo4vtJ7lcqeStjBe/S50vj8C3C9Zo0wN5+hFO0C6f44S8STtcI&#10;BenwuPdUxhR+rzTq3ua+3vM3KPtP4ACl9pkL13GBNkGGp8gQlD09p7GDcrt42x7EE37SSJ1KBZlf&#10;14WCmt2E5D4UyJAIglDg6JFWSsuwFYEsLPEFVArVHShrZc25/xhOE3ICSFUjrwqKAvGnL2lpr9/G&#10;sXNXcPRMH05e7McF+UftDx4rbX+Pn0njsgzifqG0k1y6cY9pVD3iN/iDiZKU49JZ9KmpQdSnAloC&#10;UdpHnr9+g3uPnyuDv9t7LyOOVsWJhW5FYgmWxBViUVQ+C/QmzGehXkM4Rm1pRhY/X1bDPuSzEqjb&#10;y++h+5wy9KK+8zi2bNuHosa9qCFgy5v3ItRvHVbP1oXnfCP4LjCAt60u3OZowYdA9LXRhO88LVpY&#10;LUTa6WCL3wTUE3LFAZMR46CHQJuRyHI2xN5sW9zfE4OfLtfjGS3ziTKVhX5xLB9vT23G88MZOF/t&#10;hFvbg/FrXzWhV4CXh9PxcHckfji7BXjcgw/9bfjz8QWqxR78eZ/xoBcPdwbjxdEi/P7uBX754T1+&#10;e3QKb/eHIWvVWOzLC8WtnRtxpyMbBwvDEb9qFhwm6MBk5LeIdJyKkMUTMY0QtBz1LcaOJAiNR2PC&#10;6IHQHfA5fKcQ9hM1MVVjGKYM+iu2RyzE4315eHp2H972n8D3ffvx9PQu3Dq6CzXV2xCbvhUXD+3B&#10;9vbdcKLVdYygHfZPhjXt8iSqP0u3OJgRjBYCNKq9SVSBZgSdEbeN3RJhQCgafoSjgQuhyKUp4WjI&#10;dROum1E9TqDtnknLPC84EwvDcjCfD+30wDRF2SVQyZW3H8FOOoXDZ/pxuf8BK9inOEprXEVBkFLS&#10;qpThVIoAaSuOpyhwJtimBaQrAJ4ekIG18VsQkVON5C2NyKSqTCaA4qjuYljWQzbWwSO9DCsJ4pWE&#10;3nJCY2lMIZZGb8H8yHzMDN8Eq8BsjPPPpq3PwsRAAlRsZcgmWv3NWBy3lZVyLaIKmhXIRdA6e2XX&#10;w5WW2y29Bs4Mt8xawpAgLGxDKMMrrwXrNjYhtKANiYRpZlUXMqiOpS11Y0UHtlTtRDmfzwqKmCKW&#10;5xyqyDTZT7fTsOco2rpptSnMDpy8iP1Uitt7TqKgfS/Wl9QjOJ/Klr/Z9LB0TPBmBUX4WfA3Gs/f&#10;RX4jS6o8C4LNnL/ZWO63cI3DOMJxImMCwTie+624bs1jk9yYhvsEkKYEosDQwiWagIyGGaFotGY9&#10;DBimAsaeE2esjp3q6zlx9hp6T1/BkTNX0XvuKo733cBpWtET569z3zUc5fFLVHc375LoD5/hLsEn&#10;PdFitx8qvUTPcYXgO0g73siabxuj6yzBcYM1AdNK+6GoxhdUjdLD9ITK6RFBKueduHITXUfOEorn&#10;0XPyEo4STifOX8Mpwunc5Rs4f+kGzp2/iiP80tqoANNpl6Py6qmw6uG3sVpZbmANlVS0DWGbauCS&#10;tBUOLASrWID8WJsm0F4U0IaX1nWivO0AOo6cU5oKRAl/Gpb0jHJdrrdt+35U1negrm0vunpOsUaj&#10;HaeKljGS0st2gsAu3XsSgeUdiKcVKmjpxrYDp3GEkJSeOBle8V5pJFepZglRk89Zcdzi8SP8fvJY&#10;Y7pvrIUDLdYsFtRpfHCsWbtbsdBP8s+ANWNxQpFSKDNrWcjq9yGpqhM5LFgZss3rSjtrcUsvttZu&#10;R6C7Hdxol/0XGVMh6sBvvjYC5+tQHWrDdfYYeMwag+AF2giiWvSbrYbEpXqoCZ+CTBcTrJ44BJ7T&#10;hyN20Rikr9BCZ7Y9frhYiZdHNuLp8VJ0F67C3V2RVHgH8ehABu53xuDQ5rXIWamNIjcz5K0zQ/IS&#10;TYTPHYXAKQOxcbU69qTMxKsTxWTkJnRRwTUGT0DWUg10xs/CWypKPDiCP1/eBv54i5PV65Gz1hrv&#10;TtVR5cVTmSYhfvVsrJtihOhlM5DivBCNGzyxbKIBTId8iTn6IzGBynG18TBEzjKA33QDrBmnhYlD&#10;Pscqw6E4kLYW/Q3huNGahJObXXEodRlu78rDoyMNyN64Cd7r09B/qQ+PrvUhc9NWrI3IRMTGKjqS&#10;bQQBXUtODeaF5sCCUJQYS+Vn6ZGk2OPxinpMpD1O4r5kLjdAmzDUIzCNGBZUiGKzx9N2z6DNdmAl&#10;50YYhrOCjtlUjbjcGmRX7kAjra20CR6k+pe27Faq/IqdR5FDh5RJG5xV1qZEAuEYnE2rm1CIWcFZ&#10;vJcNsPBk3gTuGu4LpO2NIjglpI09tqCJTqlB6fQJpwX2pW2XzhTnlFJ4pVfAl3bYi4rPidbZUSpj&#10;xqz1m2EVtBFTwzZhWXwx01YSfFXwzW2Cz6ZtWJVeh4UbKrAwsQLOGbT0m2iv85sRupmWvaBVUYn+&#10;tNq+mTXwTK9i/lXwpHJdS2u/ivdovz4HS8MzsYLf81JWQrMDkzHNJx6zvZMwxz8FYwk6E9pZw5VB&#10;0FwaAPVlgdBaHgI92l1jqjftVeuhsYpqbl0MIxbGBN04VkQGVIW63LZwpkJUYEjgMY0+gWdE0OkQ&#10;fvprY2CwNlo515JwtOA5xtxvwHx1V0VAh6G1IgKaKwnE1ZHQXsn9K8NhsDL0zWdnLvRbnbp0o+fY&#10;hX6qpY9wPEXVdKIPPaR4+77jaOjoRvOuHto16Z0lCLjceeg0Tl+5pQxAfiU2kSHtakqXvQJBlX1U&#10;qUoZ60TF9OqNMj3u3pNXaKOMzm3oQm3LPrRTDXZRFcq80q7DqqEpu3vOYO/hM+jqPYv9ysBlgpLA&#10;7iUcdx04oXS0FBAOm6UGYu2TxppT1GEgC9I6QsVufR5swjdiWXQ+XJO3IozWJH4LLQIL2waCMquq&#10;HS2sqWRK1S0qPple1XfzrvICABkkrYBZKgceP3LhGrpYm0nP257e8zhw6jKaaGW3tvVgC++jXGws&#10;912mKn5MdSlDFqSn7MYDKstbD5QxX+38DJGE85KUEiyNL4JzcjlrdrEolVjEGn1GSDasqQom+KZi&#10;gk8KFkRvRiAL9/qt2+HDQujJgueTTXWZXIpFiSzsqcUIdLNX2g39F5sgeLEBwhfpIWKxDtxnqSNq&#10;sTaSVxjBZaY6nKaMIBTVELFgDKIWaSNthQESl+nBddoIrLIaAv9ZI5CxXAf5a/WwyWE4WsLG41Kt&#10;D3Yl2SJlqQ7CZw7G8aIlKAuxgseUQfCcOhRBBGGUnQZCFmghwk4bUUsI4hkjEWkzCgXrtPBgZzTw&#10;82t8eHYZrw7G42LlSvzSvx23929FrftQXK93wftLrcD7B0gmCJdo/A1t8WsIznY0bHCD2n/8D/jZ&#10;zcDWsDXwtNZFwFR9OJqMRPBcM2StnAT3saMQZ2OEiNn6WKY3AMl2Y9Gd5YQqr4nYETIVD/dvwb1D&#10;TbjamoFbbSl4dWEPdjS3wi8qGyXlTTjU1YWLJ0/i+rVbSClqoiWkKsqqgkNsAWyo2KcHZSkqbUZA&#10;KuYTSvNoSaf4pWEsoWfhlYSJVJfjvVOoDjdgLGFlRmgaE5pmDBPC1ILbljwuFd0cqkaxts5JRcqo&#10;ghQqwSJCsJCOJ7lsO+JoPaOLaD9ptaM2N1EBNiOtmIqtoEHpAV9OuM4M4/UD05UyIjHJPx2TuZzN&#10;/Q4sK8vpOByoDlcllcCHnyOMcIxjfrG0uGG0vu603C5pZXCj9XRl+GZVI5xpogp5HZax5OIdfC5a&#10;kUiBEZxL0OXUMxr4ndTCieVU2iJFNa4jVF2Sy/iMbYV9RC7m0NpbeyYQOAQN4Wa0OgQT1kUw1mPs&#10;mjCMI4QMV4ZC2zEQugSf/rIAmKwIhPmqMJitCsdYnmfCMKN6m0hwjaO9taSKM6MKHEvojRMQEmpj&#10;RRFS7QnkpKnDguvS9GHEsJRtgtGM55nwfKM1kTBeE01lGA19ros6tCQsZdtQgEk7rbN6PUEYCYNV&#10;tNJc1+I9CoyNeE860vny+PFzqydPX/bI1CaBROexs2jpOYFdR2nZjnO9+yR2HTqLPVRze46ex15R&#10;gnzIu09fJUgeKsrxESEgQJSR8P2EwXna58u0m9KF/vwllRIVZj3Pz+k4hHbCZTsVljS+VlK91ezo&#10;RkN7D+oZFa0HUc1lU9dRNBOWDbuOKA21DcqA8tNKm8ThE5dwkIpPhhSVtRzExmrWshU7WRN3oESG&#10;7VAVSnvkPELRhgV6aWw+C2MVNklbR91ulDR0oqi+E9kEY2pJM7IrWnk/x3Hx6h3c4z0L1J4R4NJh&#10;IypPhkW8ls4Sqtvr958oY7akTfHVa2kzfat89qs37+MYQdopg3kJ+Lbus2jcdwr5zfuRyPvyovVf&#10;QWuzOLYIM8JylXYf2/W5sKNiXLahFK6saQV6PrxPH9bWHpkVrIn5gNCWRLPQ2rMgmhKY4/wyMDEk&#10;Hx7+PghaNh7LZ+th6VRN+NjqKECMsddBNMEXOEcNycu0kblaH27TR2Gt9XAEzhuNqPljqO60kbpC&#10;F35zRsHJehhWTxiMhMXqKFirSwAORfHK0djuq40EB3W4ThkJ76nDsdXHEofy7BGySAtOU0fAa8Yo&#10;BM0ZzeuMQs46Q5woWYZtG+bCfeZoeBK2CQtGocZbD7dag/DHD0/x66+/4bcbnXjdm4UPT86hK30l&#10;tjl9iRc9mQRjP+7tyUHiHHW0BVpjb7wNNq2zxlz1AXA0JLSn6iLC1hwrTEfBcuDfYK83CD7jRsPb&#10;SgNRcwyQvcIKOXbG2LhIFweS7HGtMR4veivw4kgNntFCX91VilNNm/H0ylm85+9VXtEE76RCeCYX&#10;wTUuH9samlFGi70koRgzqJ7GE2SWhN4kWuvpBJFNaDYWraeiCsrABIJxggCR0JPOl9kKONMxnhWZ&#10;CdWcGVXkBC+eyzTWvimYTNU4h2VQ3MuaxCKEEXIZxS3YTNWYX9mGjWWtyGG5TKBS9SSo1rAsrEks&#10;hisrzyA6oVgqQWlfX0934U+wrWKFvyymAG7JJcqwICcubZn3HCpTWzqPhRF5WExIOrLidU+tgB8V&#10;oz/PlWUAy1VgZjWCc2oRxG1v5idtl26saCNovxMJ0ESqTr/MctgxP+llH0u7Kh1K01gRTPfdgIme&#10;8UobnsXacOiuoMJzDIDuEsZSfwV4ZsuDYbQyGKYrQ2DOMFkVQtCEEIChGL86HKaEodHqMFiuiYA5&#10;YWhMpTjWaT2s1kViknMUbW8ULXAMzAk3U26LzRUIStvhWG4L9MykQ4swlLZBU9pfY4LPhEuBnwDR&#10;hFZY92MYELba3KdNNSjKUSCpAJHb+qujoMelDtWi+nKBYQT0qBj1ua3pSDA+f/fO6s3bH3pkbJTM&#10;BJHxUtJrKhPjpfPk3Q/SqfCD8jYRGbj9WCww4SFtisq8UAJlM8EVRuW2adtBVG3vQd1Ombd7FkfO&#10;9eMI1Vcx4TY2LB+j3FMxPaqQUrwRuVU7UdG0H407elC9/QByqKZkwGyNjIg/cIqK9Cxa959C894T&#10;aGG07j+mzKyhtFVU454DJ1HX3o3YrS1K429W9U60dh7BAe7fT9AVN+yCR8pWLI/ehID0EmSylq7a&#10;1oXWjh5sl2sQyJWNu1Hc1IV63q+0b1z79Joo2vv7MuWJ9lo6oKSXWZoDuqkgj9JKy8siXkln0uu3&#10;uPf4JRXhHcisg4auY6gnzEsJ+FjW+qtY8Gwj82AXuwWrU8uxnLZmQWwhpofmYjrhuJDH1rCGD82t&#10;RxateSm/jwZ+f038TrYpnSpHUdp2CKGs1SdHMq+ABKT7LUSV/zjkullg1XRNzLQcgQUTRsBp+mhE&#10;LtKgmiIcF2so9narmyGC5mnAmYoxmBATMBZQFWav0oUH1d2qSQTj5OFwnTwM6fZq2GRP5Wg7GPUe&#10;OoqC9Jo+EusXaCCd6WOXacGXMPSaNRpuU4Yr+UXzepELx6A6fCK6N9tRNdK6T1eDv40mom3HoMRZ&#10;G3e3eePPd/fx848/4ecb+/Dni6v46fEFNPqbYLf3QLw/WQTc6UBN4GxUuU3G4ew1CJmlh8CpWrDX&#10;/hZrCMctbrMx33gkFmsOQJC1HgKm6GOB9kA4aH2NYkcT7Aqfg2o3K5S7TMbZrQH45cYh/HL3DH68&#10;fgS3juzC0apkXGtKJJSvo+/sJeQX1aBnPyvjhiasjc7BQtpIm/X5mBqyCWN9UmFCSywqUOAw1T8V&#10;1gSiBdWfPu2ynot0uNBWK0NyUmEbksHzszErIEPpoR5LaI4jHM14/lguxzG/aVSfS6LyCeNSWs4K&#10;2s0ywo9QYninlyGIUPSnhV+ZJHDOxXymXZvEY1R2foTZGu6fTfBNDMyCLVWae1opIqlwE6juAnme&#10;R3o5VjON0oYYkoOZwTmYG7ZRcU0rovKwhCJhTkAK5tPGSq/80rAMzPaluqWyMyS4xq5dj0ku6zHZ&#10;NRLj1lA5LfeH7jJ/mDAMCTy9pX4wWuar7DMkDC2o/kyZxnh5EAwcg6G7XBRgECxXBVMN0gZzvwkB&#10;abIiGIYCSy51lQiheuR+AtKEoDQhJGVpSkDK0nB1qGKrzQjLcYSlFWE41jkSFlw3FYByW5bGhKAC&#10;RoJS2gS1mZ8mz9cl+NQJt9ErpMdZ2gtVHSqflKImLbkuQ49KUUPS0DZrM0Y7hkGDSzMC25D2WkPA&#10;KIrx5cs3PTJsRYaevOFS7O9/9tZy/b/2Rqt6nn/G2+8JS1rmI1duwzatBsa+GzE+NA9O/JHza7vQ&#10;wod7x+5eFNXQ5hay5surxXLWZNZB2TDxSccUKif3rBqqth0orN2Fym17Cam9qJGhBQTinsOE39E+&#10;5Q0jO/afQNehMzh04iKtfh+OM44QkF0HT6Bux0HUtnbTjkvHzXmcOnMZFy9ewcnTl7Br31GUUSGm&#10;0kLHbaxU7iO3vBWbq9uRz/sqbOxERRvP57027T5CuJ3HiUs3VD3zhKN0tEgP/dn+u9hK4PkVtiBg&#10;6w5ktfYiZ0cvgqt2wyG3CTa0Go4ZrJEJuIxSGdDLoEWKya1VZqQsoz0L5PFo1spBm+oVO7OOKnBF&#10;QgnsaKPnROXCgd+NB9OI/dlU1YFq3lfLrl5lXGllxwlkJEWg0HsC4mhb188ajJYAAxxMmogkWmKH&#10;CcMxz3IoVlgNQ6qDFtIdCMil6mgKMEEqgeZC+PnNGok0qsCtznpIW64N71mj4Cngsx2N4Jk8Tnsc&#10;OIXqkba5dI0GipguyX4MYuzUGOoEJJWpoghH0nqPQti8MQimPY9aqI4tnua41xmJO7sj0Z5iiwh7&#10;LaYdidiFmihcrYb+Khf88foWfv3lN/z+6CzwIyueM7tR5zQAt2ucgJvNqPYai1Qq3bbw+ejMCoA7&#10;AThr6H9guc63cNAegFljvoXbBE0kLDRH5BwTrNb5DjHTtJA5TwuVq41xLMsR23yssc2F66nz8Wjf&#10;Zjw/04FXx6rw5Og2vDi1HU8OFmNP6zbUlbMiLajB6ph8LCJoTAm9UU7RUF8bA12XOKWzxVzgSNBN&#10;pnK09ktVbLG+awJ0nVUdL9LWKGFJEEqbojlVlUBR1i1lWI/sIxyNmY+OayLzTYK+iyrfcQo0JV0y&#10;LXsGoZmLNXQPS1mBLoouxIKYLbCnu1hFFbuU9lgq13m8z0UEnT2huTKuAJ6pJfBML2WUw48WeUXM&#10;ZsxmXtKbLu1s2gIawsiIINNa4gddB4LN3gd6S3xgwDBc6gsjAk/gp7/Mj8DzgwVhJ8DTVwBIGDoK&#10;GP2hzXN1JA+m16Y61GZ6A+ZrSEAaMIwEfgx9Xk+LUBTbrE2gjnHwx2gHP6g5BECDNlqT5+osC4Tm&#10;MgJVAWYIrWwoTAlIcwEbtzUEtrTgJoSUsewj9GTbiCpVj9CU9kHZrwTTmBB++oSgDi2w3koCjnZ4&#10;+LIwqC1XDckR0El7oqQxohocxf1jpC2R+eisolokIDVWhFI1qobxaDP0VFb6sdULglHG3Clj8t6q&#10;hucob/qgpbz9+JnSI339/mPclal/VFJ3nzxXXre17/QVrNnSCq3gfFhEFMFifSEWJVcgqaIdFS20&#10;ya37UNe6n+Dah6rmvciidYikRfBKKWZNlo8ZtCkrWDMmyoBmwmArFeNWWmEZ81Sy7QBiqAa9BTbV&#10;ndhNWB49fglHBY7Hz2PfwZNooTWX3tjNDV1opOrrpv0/33cdt27dx/37j7i8h1MnL6G9/SDySrch&#10;ZVMNsgsalY4YmS2Tx2uWNO1TxgJuad6nTHfsPtWnvJX5Du3/fX72CzfuoWbPcWTSEm/g/fiwBp/L&#10;Amrslwk1jwyoe2VguEc6BrumYKhzMtSoiqcS+uuoDmQIRRQ/bxQrhXX8zIsiczGHNf88xlI+AI58&#10;EGaH58KcFYWpZ4qiVqYEZmIBHwTfjEpkErwFDbuRHbEaccsMsMVnEupCJiFw9ih4TBoCT4tvsHWt&#10;JjqjxynqzsZ8CFxodSNsRiHWdiRag4xQ72+E0Lm0ntNHYANBV+lhiJxVOgig+pN9AbOGI2b+KETM&#10;GQ73cQPgYfk18peNRo2XATau0EIiIRs2Xw1BNqPhP3ukYp/DmF/4PDWEEozBs0Zgi4cFHnRFo3+b&#10;J261hwL3O9FT6EwLPBKJdmPQHGKGJ7siCMc7+OntS/x69wjw80tc3pmNnsTx+HCpGFUeY7Fq5H9g&#10;ne43iJ6lgzXGQ2Ez+ms46g9B2GRNNPjNQ/gUDfiNV0O2vRlCLIYgfupoFK8wYQWxDG3+09EdPQ1H&#10;Uxfi5MblOJ48G88OV+Lnx7fQ15KF05tdcevQDhQUlCEtuwixOcWwIsCsfVMx0TddpQgJPP11cdBz&#10;jlN6ofUIMlGJph5JCgw11sXDgJAzd0tSeqZN5JhrktJbLVbagrZzHIFnxbzGE3pKO6SoRi9uf9wn&#10;Vns8t8cypCPFlDA1ZP7mYr8DMzAzdCMWRbEyZUUpQ2vmsKyJCpxLMM6nmpxJJTgtKFNRstMJ7Jk+&#10;vB+qKlFk2oSYmoMPNO29oU0ICgg17bwY3gSiL0wIQ1MqPzPCb+zKAJg4+ipQNCEAjQk6o+W0w9L+&#10;x6WiFgkyXeanxXzUBayEow7z0eC24ZJABbhq9r4KLA0IQiMC0YTAM3AMgp7AkcdH2fth0GJfjLQX&#10;FRqIMUv8ockYbOeHwYsDoE4rrk1Q6i0PoY0lKAkpY4a0S0qbn/byUAJXpSRNCUKlDZAA1OQxTcJM&#10;n8tP2wrcaIvHOBJ0VIHaAkueI5bbQpQj4ahPoOqLUqXSNFfUpsBXrLQEISyxnGC8fPm+1bWbD3tu&#10;PXpC6/hKGVYillqWqvcLyss0byqdEDKx+/rdJ7hMBSXvePPe0gaTID7YwXmYGJqPWbTJjhvKELix&#10;Thn0KcqnvJnqkfa1o6sXnXuPoZ12t6ZFINlMi1sGB8JC2m+mMOxj8+GfUY6EzTJ1ahsSaRdiCMYY&#10;Ki0ZxlBMSGyh9Y0rasT6/Hp4sbZcuH4j5kdsgmdWBYqa9uDA4bM4d/4a+q/exFVG74kLyKvbhTW0&#10;tZ60IMlbmhQIlzCtvIEksqgJIZsbUErVKO2mZ6mAL8uccXkVU/99nLp4A237T6Kofjcyi7chLLtC&#10;GWQ7hYVznH8mzH0zYOrLpV8WzHyzoOuTgbFBG7EssYRWh+q0jnad16khgCupiDNKWxHNz+SWUsJC&#10;noNxfDAFivruG2DEpZlvGqykZzpkMxxp87ICFiLXcwJSncYhZa0ZstYaI5Q21ZeWNtxWHdHzRiFx&#10;7jB0hpuixE0f7gSjO4HnO20oUheNQkeYEfLX6hCWakhfpoECJx2UOOlSPWoggPukRzp0zghE24yA&#10;98RBWKLzOSJnDkFDgDEK1ukixUGTcNRCNFVgBK14OJViLFVivB2ByXVRoukr9XClwR1PDsTgxaEM&#10;vDyST3vchWOlLohfOBJbXQzRmzULP13bgT/eP8XPb1/ht5/e4efnt3CvPRhP96Uie5EZAnW+QLj5&#10;YPiaD8O84X/HCv2BiJ2mgd50Z7w+14GmoIUoX05gL9JH2NihyLczxMm8tbhZ74drDVHoiFyIrnBr&#10;PNiVgacHtuBWXRgeHyzF7+9f4cWVk0hJSMUy/xTYBabA1i8Zc2mHl4akw2k9KyqWoVn8TY2oAtWc&#10;YmHoHA8Lj0QFZBYeycp+M6o9sdmmDAvCTFl+XBclKL3V0gkziRAUK65SjInKueae0lkjkJReaxUo&#10;J/ikYRJ/74msEK0Y47jPkuVBRidYySgFVr4TWGnqslxouFB1EsyGVIOisjQJIi1CSm2xF0Yv9sAY&#10;Lkcu8oDWYm+MIQw1GJ/gqE+oaSkq0Q/GhJI5QWhKIJqJUiQsJb2mpGU6A+7TZDo95m9KuOkTenqE&#10;pDntsthodcJOk0pQrq3BdQ3mp81Q47miCAV+ekynT+WntVTg6U84MuyYjtuiFPVpvzW5PoxKcgSP&#10;jXYIxGjCccwyKk4C0YifT4eg1CYQpU1SgGhIoIndtlwbQciJUlSpRhMqP4P/VI+iGsOZB+FGpSng&#10;k7ZMS2mD5Loh00oeFmvXK2kNmbfsk7TGPE8AbMDrG4pi3H/mjNXR0xd7zl68iYvX7qKfSlDmZu45&#10;dRn1BELd3pOook2t3XMKJbtOoGLPWeS1n8Cqwh3QJhDVPNKg4ZUOY0JiJmu3dbTS0bTHaeVUWDLw&#10;urgF+dUdVJB70Ujl1rqzB41t+1FBWAn8/AhCaWuR9kCBjihKj9RiLE8sVMby+aUStASoV3IJVtKS&#10;2hImc0OysDA8B3NCszA3VNpTcjA1OAMTA9JYs26Ec1oJ/HJrEJRXR9UmwwfK4UOIhnAp48JSy3Yg&#10;r6YTZdsPYduBs+g6eolK8YryppwT52+g/dB55BBkwVsa4Z1TjQgqvsTN9UjIq0F4Vhm804rhyvtb&#10;Hk2LQ9U7Q2rwwCylJ3OO9IQnbEXMlmbkV+1SpjG20RLv2XdcUbld+4+jkfa/rHGP0s6aVtKGdH5H&#10;MtQoKLuatnszTAOlty8ehWGLUBc8GXXhk1AZOBYlXqbIXaeHwnX62LxaF7krtbBxpTY2LB4D7wnf&#10;IX3hCHRGmCBvlSZCZg5D0NRBKHfRQUuwKQGnhmIXXZQxNq9QR/4aHcTaacF39mi4TR4GvykM68Fw&#10;1PsCPlbfot7XCFWeRsheoUP7roX189UJ4jGIW6SO9CWaSKNFj1qogeC5Y5C60hD1EZOwI84a93eF&#10;4o97h4Dvb+HZsRLkEsLhVKP5qzVxq8kLv7+4TEB24ccH5/HTz78BL8/jeW8JGtcYIkPsvO4X2LpA&#10;HW1upihcrIsW/ynojLJBrftkqt3pKFyij10BE1GwkJ+DcTxuMk7GT8DVLSvRV+KF58db8e54Ne50&#10;ZOHe3hK8Pb8b768cAF7fxbWLfVjiT4Cti8IM70QsDEzFoqA02Ei58U+DLRXbQhkyRRjqEowCSHXn&#10;WGhyXcNFFXqKjVa1QUoIPM0IRAGmuXuystRzS4AhYShq04Dq0pxglTZHUZ4CSGOqSwMBK/dZEojm&#10;DAvGWEJygoBS4CidHx7MhxZfADGGVnS4nQ+GLPDAKAJQXYGZF5UbFRuhJoDUZIxY6A6NxZ7QXOSJ&#10;MQs9MPpjWl0HqkaqP1GORgSagQCOsNSWfQJO5jGGUFVniMpUp8pU5z5JLzZam7AUWy02W+yz9DAr&#10;bY4Epj5D2hONuTTm0kCCADQkHBW7zaUmganG0CUUjXnMVNobudQjEHUIRB3ZL9aaqlGPS32C0YiQ&#10;EvgJKE2p6vS5lG0LQk7aJcc5qcBnxpA2SVGG+kxnSDAacynqUiApFluBH0Ob1xS7bCQqk+uavI4m&#10;Fa6AWJ/XlfZQ3s+bz86c6bc6e+lmz+krd5RB1rX7TyOldi+y6/ejtP0Y2rovYGfvZVTtP4/U5qNY&#10;U7gLk+IrYRBeCMvIIizNrMf6kp3YUNmFvG2HULbjKCp39KK84xgymEdcabvSQZJAC5tY0KAMVUij&#10;8krmMia/liCsRHxuNbJLmlFU3Y6yGhkQugNZW6kSmT4xvw6JhJxEPAEVncvYVIXw7HL4pm6FPyEY&#10;Quitz6pCMK2rh0yVSpAXLGzFfFpSM2kQl3msgenc3oTVVI7hhU3Y1LAXlTuPKS/1bD14Hlu57s97&#10;XZxZgwWpFZhHGyM235cq0y+doE0vRjChGJ7Da/HaYZll8EmWFzfkw56KY1nUJqxLKOT9lCGU9yKD&#10;zN3TZEhOBbyy+BmLmpFdvgMbaeMFhhtEEXNfCiuPIqrKhtaDaN7ejdLmw8jMzUeh3wyU+k1ERfBE&#10;lPiNQ6mPBSr9zFDkaojM5dpIsFdH3GJ1bHBQRwrVXAzBFUqr6zN+ADLmD0ejjx4SF4xApt0IdEWa&#10;KL3Em1doItduOHYE6mB/nBm2uuorcPOZNhIuEwbBlVZaFONa469Q7q6HKtrpTbTdyVSXCUo74xhE&#10;MTIIxdyV+ki010QoLbV0BO1KmYumyIk4mL0Az3pS8Wv/TuDZWVxqDMbmdZrIdNTCjohxeNpbiN+e&#10;9OHFnkj89PgS8OevuNKUjq3TvkA5rfeWhVo4mbEE1yp90eFujN2eejgUPQWly3TRGroQj3Zl4nK5&#10;Nw4nzcP+IEscj7TE/cZAPNmdjUfNkfixrxOP9uTg2f4CvDvTgjfnO/Cq/wRuHmxF34F2RKcXYSbL&#10;w3SC0ZbqcY5vMqZwe7xnAqyVYTgCvURa5UQVDAlHHdprbYY6Q8clTrHRlgoYpYea9lg6XAg7xVpz&#10;aUQ4Goq9FhdAWBoTjNIRY8K0Rjwu27o8JoCUMZJmMmDZPR7jZYCyc5TysAtUxLaOWOSO4fPdMGK+&#10;uwI5CS0CUEKTAByxwA3DbF0xjGlGE4qyX1SiGo+pLWI6AlJJT6jqCeg+QlDstgGhKCpRh9DToXKU&#10;tkQN7lMjFIfx3EELvDCcIB7JPDS4T5e2WVNCgMr0mgSmqEmx46IwBZJixwWOxiuCYLoyGOaEjQnX&#10;5fMoACXsTBkCS11RpASjwFNCi+syjlGDSw0qyjFcirqU9IYEpi4Bpst9WtwnoeEoIA2FFq8nUBP7&#10;LT3eZlSB0m5ppihKASnjI2B1RG3z2qNFzS6lSmUIlA14j3J/OrwPqtk3n50QMF682SP/b6Lh4AX4&#10;FO3AhOgiTIwtxZJsKqaSTgRW7IFTYTvmpjVwfzmmRG/FooQKrEmrgX8+H3gCMLv+ABIqdiKctje8&#10;oBluhMPKDaVwJKAWUenZxRZiLVWfDLiO2ERVuUlgV4vkgnqkbCEwt9QjtagBmaXbsLG8BVmlzYih&#10;QvOmenRK2gKXlCJEUFEmbuY5hWKxKwghAjBOGqM3wzujFD6ZpXAm+FyTS7GacJSeOpv1ucp4r2kE&#10;4+KoPKq/euWNPKWt3chr2o9wWv5lBOGSjBr48bNmbOvFxuYj2NTci8y6PbTdMpm+Hfnl25FFoG/g&#10;vQqYA0Q1JhVi3YYtCCEkM2jRi2jRc8vbkLC5TgHknLBsZfCvFm2QNkPTlQ8B7dLM4CzMpsqVsYuz&#10;wzbCIa4QAVSmCaW7kJWVgq1BM7DZYxw2uZmjzNcSdUFj0RgyllbSHHU+Bqgm5Mrd9FBBeG1x1kHW&#10;ciq4perIXaWFTaIgF6lh/fTB2Lx0NErXqqPeWxt7okyxZbUGkmyHI3X+YHQEaONQoiUKnXUROncU&#10;3KwGYbXJ17BV/yuWG32Fag9DNNFO567WRhytc9Ac2m4ZpjNbDSlUjIVUgoVrdRFDUBZ4WKC/xR9H&#10;CpfhbMVavDyUjQ/y4oi3D/Hn49PYvsEOcfOHoczDCDeavKkSr+CXGwfw05kyAB9wsS4RuZO+QKW9&#10;Nlr5mbsT7VC2kp91jQEu5y/BybRFaFiugUslfri7MxuXy7zw7nIXjmc6YbuzPg7GzsGNQjsczV2H&#10;thRvvDi1Ax8eXMQPV7rx+7X9aK8qQvT6MGzJycAMrwRM8YjDTC5nEIKzfJMwxScRUwlKK494Za6z&#10;pQzsFgtMMAogpdNEY12s0vao4URYKm2NVHOKIuRxrotK1CPs9KTNkWAUQBoTnuYE4qc2RVOqS1PX&#10;OBjRDktbly4fZG0+jPq0nprSlufgpQBNk1DSE5XH0BLlpsDOm+teVIueGDjPFd/Mc8EQAnHwPDcM&#10;tHHDt3NdMMDWmSBzp9oTKHoSlu4EpweGLxSA0m5z30gBnUB2gSctuDdBKD3OhBpDk2BUOmkY6ryP&#10;IVSc3zG9LIcw7Qjexxjezxi5F8JVl5Za2hHFUo9hPnK+QFYUpQzZGbsmFGZcGhI6ZgwLrluuVg3f&#10;EdDpKB0yKtutgJPfgwImAeMSgpFWW4vHxwgkuRzOfZJeCUJS0o1aolKcY5ZSCQrgqAKlrVLUoVhj&#10;bSpBaTdUtVnKNsHK8wbRwg9a7Kd0Dukxf+kcGsp90uap4RDw5rPQ8m1W4aUtPR6bmuCYVQdHwtBv&#10;azsS6w4iqfYgQot3YXVWA2bKWylCN0PXLxPa3ukwFesckYfZkfkYG5gNS/8MGPlmQMcnDQYsBPoe&#10;qdDzSoWpD202l+N90zE1gOfQesoYvqVxBYqF9qNNFvUVl1uFNEIng8pRACTrkRurqNiK4RxfgLUE&#10;oNuGQnilboEXIemxoUhRaOtoaf0I3GCCyDOlhFAswTKCZh4hKPCZR/DMjdiEmVSL3rTWWXVdCsjj&#10;KzqVCfHrMqqVV04lVe9DJhVxTsdppLYeh9fWDrjzuH92JQKzqBBFrTJkBoPYfX/pEaRiFDUpb2TJ&#10;leFGVe3YWCEDZRsRTNu+msCeRCCLatDlw6XHh0weHHVC0sQzRZnhMl2mjdF+z40ogF9MAhrjFqIq&#10;dDIKvcYi35UK0cMEFb4WKPWktaSNrvQkGH0MUUooVnow3PVRSru8eY024aiB+MVqiFsgMRoxVGCh&#10;1gOQs2AI9obTgkYYYRNtdOi0wQiZ+A2q1o0mMM0IU1pq6yFYZvAVZo76dzgSjHXeRmgNNkaxmz4y&#10;qFDTl6kiYTHhSoWatkQL2VSO0gOe62SEq43eeLwvEs8Op1OpleLnK6348Og0fr1/HHh0CE960lDi&#10;pYMT+fPx/lwpfnt1Cz/u9gT6a3G2LA6bp36B/LmjkTNzNPJokc9uWoH9MXOwP3o2LuUtw8VcRxxN&#10;moXLpR54frAYL09upzWPwtWNNnjcGIAHHZk4U5eJm9vi8K47Gz/19+KXO2fx8PQ+JManoK2yAgmb&#10;SmFCezXTMx6zfJIw2y+JqjEZc/2SYUs7PYd22prqUeY6m1HBiU024rqhazyVYrxKMRKOWgxdbuvy&#10;d9Th76pDMBrRMsvMFIGfgVhtKsGxzGOsm2ocnrSB6REO6tKmR+iMImzE9o4Wu8sYRaANpeob/DHU&#10;CTFtqjwdgkiH6ccQbiPnE3KE4ZD5rkpaUXPDFop9Zl48X1SlLMdwn+QvinHMYh+qTm8C1wejGCMJ&#10;t1GM4bJPOe6tKEVJN5TXEKs+mMvhzGM4rzeIecq+0XJ9phdwj1nsi2EMNd6fOhWk3hKqxo+QFNst&#10;SlKboFFsNcGvRVhKm6h0DgkklVAUoqq3WtokxcJKJ8woaafktpwnPdtaVJDahKAG16VTx5RwUxSn&#10;2G5CTmXZVbZclyFtlaI41Qk7Aac6Q42wU/+oDNUcAjHyY2/5QIJxOGMU179d6MPvkt+VnR/UBYzL&#10;YoqtHBNLelalVSAgtwnZdfvQJm8EPtqH/Uf60NR1Csm0yUs2VGBSRCHGh+TDLCAH5v45qnmWwZtg&#10;HZSDSQFZMCUYLQhOKx6bESST2GU+ZqYCRWlolknwloSktV+6MpPAPmIjFkXkYGFkLtxogWMInJTC&#10;BsTRYq+nOgyiCvRILoK7AsECrIjJw/KoXCqudF4vDbNDs5R2Pqf4QqxJ2KIox5VcXyHbiVuwlqCU&#10;WQDS3lm76zja959Fx75zKOs4Cr/8BswQq031Nld6ATeUwTapFOPXb4b1+gLMiSrg58pQhmPIbAZz&#10;Lif6JMOG++aGZGB+aCYceP8uhHOEvK6K0F1PaHrS3q/gPdlSLcrsBGlTkkZ4WUp7k+ZHdWHKbel0&#10;GeeTAku/LNiHp6I+xRWtsbNREWqNrYThRgIna40R8p0NULBOH0UuBthMlZZHCAokpY1xi5M2aqkg&#10;G/wMUENQSpvi5tW0rsvUkcNItx+DDfNHIcTqW6TPIyCjTbHVSRNhUwbDxeALbKTVlt7rOJtRimKc&#10;OvzfYa/3Ja23AXaEEcq003lrdJGxVFMB5MaVusp0wGwuxWanE8a5q/RwtHA5Hu2NxZtjG/HD+Vpa&#10;2iYFjr/dP0bl+Ah/Mv64e0B5I8/jfUn4/ecf8OvDo7iRPwMHfbRxLMQQ5zdY40T8FJxNn4sjyQtx&#10;Y1sCLhasxeUta3CnLhAP9+Tj/BZ3nCkLw+OujbjfloA7tX54sT0EL3cn4VFTMN6eaMBPd8/jZfdW&#10;vL98EBeP9qI0twCP+y+haftuWBFQ02ib51IpLgxIxpIQGdeXiQXBabAhJKf7bFAGNcsUQOm1lhjP&#10;mMCQciDq0JwqUc9ZVCPhqczKiFZeSmCoNPSvx3heYzyt3NjVoRi7ig+zI1UVFdYgW3faXpX1HSlL&#10;wm2ogEeBnPtHOPKYgG+eMwbZOOM7KsPvqBCHM/1Qnidp1ETtEZxia7UETIrCUwFSFOUI2m0NUZkE&#10;lwGPSTviCFGLDFGS0oaoRxAOI/iG2BKqth+hq4BV4OhJIBKQPDZovihPD3zL9b9Letrr0cxbjZ9H&#10;2iD1CUEjQsiA8FOXjhY7X8KGkCVEhxK6g7iu9FwTPtJho86l9EyP5nlqDFGEeoSfqEwZF2lKyFlQ&#10;UVpSUQv8NJTOH1GUqvGQRjyuR8Cpxkiq1J+AUCyxQHCUqEkupZdbjyCV9PpcavMamkwzgipUOoO0&#10;CEdZDrWX++E+AnEY730ogT98sfebzyYEpltNDs7smRmag5lULss3FCsv5ty67SBK2rqRVd2J4PxG&#10;LE0owbSwfEwIyVV6XScFycTzXEwJzcO00Hyu5ygDWSdLJwRhM5Hr5gJFvwyCkYARMPpQRbJW1SUg&#10;zAgGY4Ysx0kbIO2uHUEl06YEhE7yOqUYKkuZa8lYsn4jFkZkYw4VlkxDkgG1c3jPi2M3Kxbdh3CK&#10;3NygdPjkVLQrL+eU13HJ4PBdhy+gef8ZlLYfgdvmJpgRWGMJpBm850W85kKq3vGEu1ghQyo66WWU&#10;BnVpLDcmxIwYMr5Niw+DKAYTbgswpxPODlEbqVSLEU6oR+SIwi2FI+9dlKBM75vEmEPVOFfedCJT&#10;yrg9kdefRxttH04rzetaeachO8EXbUl2qAybim1RU1HmMw7Za42RvsoAGxxpWWkzw+bLgGqqQntN&#10;xC3SQJqjNpIdNJHioE47rU5rS1Cu0yY8GYRnzgoNgksdqfbqSFo0CtGzByOMSrHBUxttgfqE5Xdw&#10;pjps9idwqSRdzb/BtBH/jnman1ON6qMjzIwK1ZCg1UH2ci3FQqcSkPmEs/R0ZxGU2ct1qDj1UUO7&#10;f7rEEW9OFuOPB2eU8Yq/Pz6Dny7V4W6bL5XkZuU9jT/3d+D9yS348OYh3r96gietQbiaOQ3H1pvi&#10;QtoM3Clfiwd1XricY4MzBOWVEg/caoxAX+EKqsgl6CsLxN2DjXh9sg39JW64kmePvs3LmM4Vr3qK&#10;8WR3Bl4fa8DPt8/QsR/F854S9B9sQnVZDabTKls6RyozLGR62VQqx9kE4UwqxhlUkDNYDmf4JtNe&#10;p2A691mzIpRZLDI+UdodJwsoCUzlRQZOEQQf4bcqGOMJv3ErAjB2hQyK9qV68oYhYaRDy6m05S3x&#10;UayxqMBhBJtiZxnSiSIdJtJWKO2Do3lsGEE4YI4zvpy9Dl/OWotBc5wILFcCi/AUNSmAJMDkXOl5&#10;FvBJr/NQ5i0KUoAoPdMCRW2xvdw/+qPiG8Y8RhKeGjwuHTKjGIMIxW/meWAg8x0l98V0QwnGEVSM&#10;ohAHCSQZokyHLfQWaGCgKFJCZCSvIZAcxfsfRgAOogoVJfrpfLVFPhhIkIpiHcXzhi36PypThu9I&#10;77YM3RHlKGCU9kZ9LqXzRgaIj1ulst6WrGDGs9KRkLGSmqI2CTsBn3TqCGgFfKIoDQhpQwEj06gT&#10;khpijT/CUtotR4td/jiEaDDvZxBDPosO02kRwqMJ+xGLvN58Zu2RbDXFP61nAhWfJdXeVOlZJXAc&#10;Ygr4gBcpY6rmyNgpmcsrwKMdtib8ZLzdJBlSwHUr7rMKyIbkMUl69QjEyQxrKsYJzFMU40SqxHGE&#10;o8BQeuOkEVrUowxylWEMVgTVZBZISxn4Ktu+qnfdKdD0T6ENT8MMAmYmFdvsoEzYrd+EVVSG8pqx&#10;tKIWFFTuRDFtclljF7bU7EJezW7k1e9BfsNe5XXvQUWtsKRKVVsbq7wVRZndwGtPVGCVhjG0RMPX&#10;RGOUU4zSniQN7DI+TXoXBZACS2konyD340fY8T4cIjcqbZy+aSWKxd5QWI8EZQpXtfJaKLH6iwj1&#10;GcEZmMbvZQa/J5lvO5UhecjAYSOPFHiHhWBXxmraaBvUBU9AU/hENIaMQ7WfKap8TVHhbYItLmJp&#10;tZBHNVjlrosaTz3UuOug1lMX5dwuIRCr3bTR5K2DOi9tlHJd2gELCMhNKwlIqsc0BzWk2qkhcvpg&#10;JM8dgo5gPcTPGowtqzTQ5KOL4EmDMGPEXzFr9F9R6qqH7WEWqPU1VgaF56zUQQZBnE0YFqylel1n&#10;wH1Ur6sFknpIo82uJhxvbw/Azzf3489Xd/Dh6VX89vAc8PQSfr9/mEoxFpfK7HBvRyD+oFp8fPs6&#10;jhYE43lzAN7t3YAfu9Pxemc0rhc7oTduOs5vXIQrlUG4VROAm6XOOFOZgKzQQHSWFuDdyTrc3jwH&#10;pwrccKpyA67z+MtmL7w5VISfrx2hUr2I9+c78OONU2goLYZrUKIyzEMG8+pyKTMnpKPDlGrPmJCc&#10;4BoHK/c4KsV4WBOCk6gqp0i4x8DaJRLma0JhwYd1AiE4fiUhuNwX45b7wJJh4ciloy/MJZb6wOxj&#10;WC7zYzo/7peB1D5KGFNZSZjRUusRmhoy1IZAHE34SYxgCBwH27jgG8a3c52p2KgimUZsssBx2HwX&#10;As31o6Jzx3dc/4aqcijBJxZ6KNMJQL+0caXSc4WGAilRemKDCUtlWwBIBcjzh35UjpLfQMZwgm0U&#10;00uHi/R4axBmWqJKCTQZz6hF1aUn0KH6GyljFGlHhy7wxtcE7D8Y3/H8gQpMpZ3SC4N5TMAogBzC&#10;fIczRhCyIwVIAkfGSMJqNPOXkPZKGdojg8YFjBPWhGEKK6KZrpGYyt9i0lr+HqvCVPaZ6UYRjGq8&#10;H0V9Eo4yZEhzCVUk71ONIBzGGGgnQPTHGF5zIIE9lLZ5EGMg720I72vgQoJyAUHPY1T3BGNgthVB&#10;1jNWwEWAWfowuDQXteOfQQWoGooiY+tkW6AnaWXe6HQBo4CQx2cSOjMJVVkfL8e4XxmISnU3jSHn&#10;WxBAMk5rPJWjzC+VsPBOhSkBJQNcLQkdCbGtY70JIdbm4yV4bCohMt0/lVCk+iJoRK2JpZYhO9LJ&#10;obQj0trahOfAltB0iBFbvQWL47bAgmpUhl5or1MpPl1CT8Ao815lTqvMWtChLdJYJ43rcQo4BYxi&#10;eY0JQ7mfcaIsqPTseA3/1GJsoN3fVNqqzHstqNmJwtoOrm/HRu6LzatFUEYZ3Kl+bUOzlYG+AlR5&#10;makMwZC2Jws3uZdE2HiEojl1HXakLEFL7Fw0R1qj3N8CRZ4mKPEwRqW3DNI2QY2PoWKnw+Zrwmnq&#10;aKycPBzOM2QO9CiE247G+vljELd4DHKoHEvXadFWa6HOUwfVBGc1wVlMcOZJ5wwBmbhgFEJnDIPn&#10;2O+QSDC2+emgJUAPG+YMxUL1v2PqiP9AsbMuOiLMlAHiZVSPJYRjgVjqZVo8poc6PyPCmnBcTmu9&#10;Qg/pjnrIWqFD0C3B6940/HbnMH57/xK/vnmKD48u4cOL6/jl1kE8P5CA92dL8NPFKry9sh8nypNx&#10;tToSb3bG4m1XIp62BON2pRveHy9Df1UgDqauxY269Xi4MwNHK1Nxvob2eU8ZXpxqw0+Hc/B8RzTe&#10;7kvD455qPD1Uiw93TuLqrjK8vNSDh8c68EP/EfR0tGHGWioGGSy8JhxGtLvy0gKZamYhS7HAfPgm&#10;OoVj8tpwTFwbQrUSTAVIqC3zplX0hqkCO1GCntCy84CBvRdMHLxgxKUetzUXudOiusOEacypGmWs&#10;oAycNiEcjXmu4VKmY1p9wlBUpRH3a1NZjqRSFHssw2u0CDVlW5QkoTKG4BpM4A0iKAWIEorS5DFR&#10;kV/OdcHXVJcDeVxsuQzPkXyk/fFbgSLjm7muihUXqA7+CCtprxQoirIbTKs8iDBUtR/6KEux3AJQ&#10;6ZxRY4wUxcf9sj2aYNGjBf40PdCIEBpBcH5DuA5lXgLGr2wJcN6LXOub+V74lvBR43mizAR8Akvp&#10;8RblpiVA5PkC2BECWabRINCkg0WZPSOKj+AT2Ekvt8y3FvjJvtG0v4MEaFR9AruRhJ+movykM0h1&#10;vTGEodyzYvF5fDiXw5h2OM+RGMJ1yWMIYwBBOVgU72IFjMlWU4PSeqYRaJMJM7G0k2h/pxF6Yoln&#10;8cGeRehZSfshgTaO0LMiGK0IKiuuT+E5EgJDsctjCToLgmASgSNqbKI/0zDkfXSzqPhkYv5MBW6Z&#10;ivqzJuAmMi+xtqIkzWUALNdlfqq8ZUba52R2gMBJBsWKqpxGQM7k/c1iPvJq+RncnqioTYEdIUYI&#10;zSSUbaVTg+p3HIGsJ68qIvwEirqEo0BKoDidsJvJzyzr45TzCTFedyrvWXqyZdCvHJ/KEMW3mOB1&#10;TSxCMK17YlETssq3I6dsO9K2NiM0t1ZpK10bk8/r87uQ/ASG7vJi01iYMQyd5XVJMdAigCe6RaMs&#10;YQ22JzuggVBsi55GpWiF1vAJ6Ii2QqWPsdKuWOhkgHJa2jo/E0WpxS3URMg8ma6nhXCC0nfOGHjP&#10;HqnMf3aeMhzeM0cgaiGPLxqjzDzJIgwLqDSLaLVzqQ6zl2tynyY2LBiN1QZfIWjKIOwKMcIm+5FY&#10;rv0FbNT+pgzV2RlujjpfI5S666PYRQ+FzvpUnzrYQiVa5WOkjKfMW62PbNr92MXy1h599NW54Xl3&#10;nPKOxt8fHMOv8nLa75/jw5M+/Hr7ED7cOoA35+rwsicVfz7rw/qIDQhYvQZ1SWHYnkkAtkTjQXMo&#10;zhYH4smBElxtTMCpIj9cKnLD9dpw3NyeicvbC3CkdiOq0yNxtSUT3+/LwLsTNXjWlYEXjF9vn8CP&#10;53fgUl0CSjdm4fv+C9hU0oAB82lrV0lPaSjMVwbBRKwvVZ7ZEi+YL/GAJaE2jurPnBAzWeoJ4yWe&#10;CvxMHDwIRm8CjlAj7GRYijaVnuZid+gSiNqL3GhfZfyguwJMC4LPgopS8palbOsRgpp2noql1rf3&#10;VM7XYshSX/Zzny7PFfttROstilOb69JBIypy+AJVO6MaAadB6EgHjfQsC8Skc0SDS7HOYpWlN1pC&#10;2i2HcVvUooxLlEHgohqV9kmuqyuAFKDzmlRppgSetFcKAAVsA0RRfrzGaAJjOCEyiktRXaMJNLHV&#10;I7lvIOH3NeH6+Tx3fGVDxTiPipGQlPMFliN4XGXNmZ7wVZQjt0dwXdSiuqIYxWYzT6Wtzx86VILy&#10;cgpdAlBmz0hnicBwJI8PIcC+JGy/Ygyiyhu+yI+KlGDlfWkwrYByCFXsEO77jscHMIYsEijKbBvV&#10;vu+oWAfw3gfIkjGY9yKfewTz/Ha+B8Hom2A1yW9DjzVtsCg+acMThTeHQJB3wElbmShDGXgqszQm&#10;EVgCCYGGCqIEJfdbKVCkAqT6MyHMZHiClaKUGISOwGsaISZgnEXFtzA8C8toRR1oNRdzfRFD1JUA&#10;dCphJTZTYoofYeiTjMnMZyLzFwCKWhTVuDgiG6tjZJ5prtIeuTx6IxZI2x7TGVHpSQ+hOcOEdlj+&#10;F4e8QNSUas2ASlAssgBY3sAzLyyLdpeAlAG+BOkyKk6ZfL8qOg9LInPgwOvYh+XwWDbTU60KNBkz&#10;eB9TAqTNUEDOkM/uFgdjgSDtmbzaXpcgNHCmfedSnxZdoKjhFA2NtXFIkP9BkmKHxlhbtMZMQVvU&#10;JOyKmYS29ROwLdQS24ItlCEu0jNc5m6ICq43+BkTWkbYsEwXbjPVsHrqSCrIUVgzeRRWTB6B5RKT&#10;RmCZ1TCsmDgCa60lhvE4FeZkwlPmR88fhcT5oxEzl8dMvoGDzj9Q604luFINy3U+xyKNv/Mahugg&#10;GLcFmFKtmqDU00CZPy3ti0UEYkugmfIiiDJ3ASTvZ6k2qgIn4F5nBF4Qik/2xOHHs2W00Mfw0/vv&#10;Ccdn+F3s9Yt+3N+diEdtXrTYh9FeW4OFi9ci1MMdZyqS8POJCrzbl4lLVIaduVE4lh+A42nLcLrA&#10;HSe2Uk3uyETfgR04um8PHp3Yhfe71+NJpSPed2fh/akGvNweimedadjTWIdDO5p5L/WIj4mHFkGi&#10;L+1yNutgSgiJ7RXYmRCKZgSXzAIZx6XEWB4zpjI05/EJsk5I6S+hhSTABukY49//8hfoTHdQVIwu&#10;9xlIWx9VowDPiPkZM3QIQgNlXTpAvKFPwApINQSkYp8JPHWxvgtcqADdlHZGbQJIh8DSp32Vwdg6&#10;zFvGIYrS1Oa6GmElSlHaDAWEasxHQGpAYMisFg1CTYCm2HGCcQhVnLQxSlukjEEcRQAOIghHiGrk&#10;dQSIOryWIaFjRAjJeEQd5qEnVlYUlyhIppF1sdFih9UJH+l91pYxllR6Q5iXtD0O+QjHL23cMYCA&#10;lM4asanS0y3WfCgV4lCBENclpBNnJLelh1uTMNPlNcWuCwzl8+hIp4tYZapGHW6PYRrJT1GgrOAU&#10;C0xASp5KCBgZQwlJacsUcEqv8xCuiyIUNTiax0dyW4AsaSS9GpcaoiLFVtt6UX2747u5BKOpS4IV&#10;FVaPAjsCSV6dPjckm9DZpAwjkUnuYoen8LioRGumkXRTCQR55ZIoOwGjMlqfMUVZTyEwqS4JHlmf&#10;LPsIDmknFDjOC8nAgrBM2lJeh0BcQCss/3RoXlgGj2XyHlTgkbcgC4SkbVHa9GwFhkxrH5FDEG6C&#10;b9JmBKRsgW9qIfxTCuGRsBl267MJbZk9sAHTeW1r3oOlZ6LyDj1RkjIlS5n7SmCKmpV/aLScgF5O&#10;AApo7QnqZYyF4dm8lxwFltP5OQXEs6mMpX3QirZ6HPM094iHkStBKB0yLrHQJwD1CD6BoJ6TvCtO&#10;td+UkJQXbJoSmKYutOrOCfAKCURXxnI0J9qhMmQC6kPHozHMCk3hVmgIHos6f1NlxsqOcFMCyBT1&#10;tK5VnrSw3vrYEWaqQKsliNCkmksmJEPna8DfVh1BCzQRsVgL0VSTcXaaiFqsobw3MdFeHZlLxyDD&#10;QQ3rqS7XzxqJyNlDETJlCOx0v0TK4hEoW62OZVp/h6Pel6j1NoHMcW4MMlFeRlHlbaxMOZTe8FKq&#10;2BpfQtHTCCWuBKOzIVIEjEHj8HB3BN6f3opfbuzB7/eO4nf5ny+vbuGHH37AL89v48P9o/jt6RX8&#10;8uAU8OYCdm1rgPNaLyxe7Q0P70C0b4rH6lUeWLzcEyucfODm5Iz9Wa7oK/XFlfp4ArAALSV5GD9v&#10;HfKiA/ATwfiqPQKveqvweH8Jfr66Dz+8eomnB6pwtTwK3RHz0J+1Gq/bsoEHVwD8iZOnziA0Ph0J&#10;6XlIzC1FQOJG2LqHwi8lH7F5ZdBZ6Ax123XQnOcMXQJLl2AcTnvYULgBgQssoaeuh7nrgjF1TTAV&#10;IOFF+CkzPAgMmVonY/wMBFgEpT6hJrNORA1qMy9JL8NvdARWhKk21ZwO4SV2WqyyGkOd0NQSO839&#10;co420+rwfE2mH0GIyjhEUXyyT4cAFSgaLSXACXVRmdLOKNZaerelx1sgKADUIdyUcZG8puyT2TKq&#10;3mrVsB2BkTFVtPFy1dAaAZW0Bw6VNknpNOF9KMN7CJJBhJG0I8oYySG8V7HSVFr4TpQi4SXLgQS4&#10;so+fbQjTi10eSrWodMgQXCOYt6jQYcxTjeCTdksZBykDrWUcpAzZkc6YkYTm14ThP2xV1l/O/zsh&#10;JpAcxHy+5fbXXB82n0qS+z+3FVCqbLX20iDm76dAUMZbythJbe43YKVmyHX5XEp7I2Epw5SGyP3b&#10;uAsYY6z4kPdYiRIjgGxDqN4iNipT7hYwZnOfqLaZAigCUf7D2RQCS/5JkGJrCYpZBMdMppMXe8p/&#10;UJNjEwimaTxvNsEiQJtP4ImFnk6LKWkXhBKChKNtaKbyVhBRitZK3qpzVG812UD7nQY7wnBF1EYq&#10;uNyPKjMbS7lcRZW4jmrRNT4f62JzmSZH6eldQNgtohJczM+ymEs7qshFVMOzeP8TBWrSfklV+enN&#10;KWL1JxPYs3hdAbIV94tdF2U6RSDPzzKVcJ/KdcWqE4jSVqhP2BkSevqM/1SG3CeK0VIa8j825sv6&#10;eDmHalLaLm19ItGcthqdWStQEzkXmSv1UO1rjq6EiVSM47A7xhK7osYRPsbKOMUdtLk7Qg3R5Geg&#10;tPUJINuCVPvbQ03QEWaClhATQlL1mrE1k4bDyXoIfGcMReisoYiaOxyJi0dyfSSCZ45GxJwRCJo+&#10;FP6Th8FtwkDM0/oHXMcPQD4t9zLtz7Gc9lqu3ca8twUaE8CmvD9jFHvoI3+NLm21PpqDzNAUaEqb&#10;rQJjqqM2ClyNcal2HX46X4wfz1Xhp4t1jGr8dLkFv7y8jfc//YKfX97Db08u4dfL24C7O1BdWYPx&#10;fCAnO4XDaqU/Vnqvx0ynYIywdSEkXDDe3g1zl3nAaa0oyhh0FsVjR0UucK0R7/dH4c3uBPx2ZS9+&#10;f3EPr8/vxbm0RXh3bgfe372APT6mOBxghBvJ43Az2RIX/TVxKWASHrduxU/XzuPtxVO439OO5zev&#10;4Pff/8Rvf/xJbAIf7vbT8l8Efv8Vr1++xL6Dx3G0rQYO49Wh+fU/8LhxE+/9HEAVLKCtqGxWOjR0&#10;ZFwdH2R5mYIBwSJvp1E6WqiuRLUpPc+MMVR6RoSmIRWlEoSZgFKU40iCTJNgUxQk9wsAtSUIQRn/&#10;KHBSep4V4KpeEiHqVINpZeiO9IDLPul8GWDjzO9QFKrqHD1C0ZBhwPURBNagea4EjbsyNEdCk1ZT&#10;GehNyIoSHU1wSTuhBmEmHTHDCdHB/JyyT5Sp0snD80QRCrAUlcj8RCWKApM2zUGicnk9aUccxZA2&#10;S6VtkzGAQJMQWGrw3hVwSQ81v0d5l6OEqHJpdxQA/oPQ+w9e4xtbVaeJ9I6LHZZhNjKu8mvuk3QC&#10;24HMU4YNSduiWHABocGyIBgxpPdaxlqKChb1q8z7ZiUwhud8Y0PVO8ftzWf2vulWDsEZPfMILRmj&#10;J+2As6V9UQDnK22FMmSByk+sKBWXYmsVJajqEJnMpbWsM/0Mbk+j5VbASYiM90lSepTnMV/5/xcC&#10;VlFbkofMBZU8FABJPsq+JB6XXmr5L2zS2ZGmQHUtIegRnwuv+M3witsMl5g8rOC+ZVR4SwhJlfLM&#10;VqApcFwdvUmJlVR+y3lsFRXmKqZbTlW6kPlJvhN4bfknReN4PVGSomylbVE+p3ymSVy3kvvnfUxh&#10;WPPeJnknKjHBK4HfRYIC+zW8F5eEfKyNpe2OyIJ9aDqvkUbrnaHc3wKmmUbgT+Q5MqPCxDUJ2TGe&#10;6M1xwK6Na9EUPx/xS3QQbquJQhdDbA9VqcHd0RbYGWWuDOYuXKuDUmddNPrqY3uQMep9DbDVWRuV&#10;brJPj/v00RlhhP1xptgZaYYtroYIXaAFt+m02lbDYW85AAtNB8B7+nD4Tx0Cr4lD4DxhEJabfAsb&#10;7S9hMPivsBz5N8TZDMNK/S+w2ugb1HgZK1BsIlhaQ2infY2whWoxb5WOAsYmWumWIAtUe6jaQWXw&#10;d33YRDzbF4sPN3bhj4en8OHhGXx4dhW/3aFqvN6J317exY/v3yrv+MQfP+Hl9VOY6xYGk5XhmLAu&#10;HMargpT5uPKCg/Hyphc+nCY2TogKDsP5jjL8dq4Wv/Qk4V2XH34+moXX+1PxrCMKP5zbrsxy+fFy&#10;FyG8G0/2l+JoxDQc89LAEX/e/wodFE76Fr0eOrgfMwG9y83xrCkfv754jh9++V35R2i/EXEPzp1E&#10;ua0B2txm4NXZw+DN4klXDQ4meCLSZixcJ5mib1sxnh7vwpND7fjp2SN+jj9x69w5hFFtLg7coLxs&#10;Qdr2RjjwYeSDbbFa3hYTpKgvGcg9hvZZnQpLLLghgWa2zEfp4VbaFAk+6VkeSUDKuj5hJDbakLCT&#10;cYpK2yDPE1stnTjy8ggBrkz5k95jeWXYuFWBmMgwJty0CSFl2A7TimKUNkhlYDmV1yAbN3w3j/Ak&#10;iIdR2Y0mZKRTRzpZpD1SACafQxlnKft5DVGO0oOt2GNRkgx5AYWsD/wIV2lLHK2016mOyzAfaZOU&#10;cY/f8rzBBKEovgECUqWjRqUARbmpwCgDvwOVV5dZrAhWXn5rtjIMZitCFAUoVvk7qkNRi2KPpW1x&#10;NBWhvOJM3SFAGbwtA7bHEHpDuV86eMYwX+nI0eP50jwgIB7MzyzDkETJynhQUcKDaKMHzJEOK4Ix&#10;NCHbKiQpt8cjlkoshBDzS8R0z1jMYkzziiMQEjGNYJhB9TaTkBP4KYAUJaXATMC5AeO9EpXBsPI/&#10;dqdSYX2CiqgsgesEblv5MA33qRQbt3mudJjIO+yUtx4r7YjSCy0QSlLaBaVzxTYkndChaly/EWup&#10;HAWMTlGEH8FnR8UpdnghQ2z2Ihmsy30LBILcJ+pTxjwu4HIu7b9i63kPCox5XwJiGSI0kTGV23LP&#10;AmgzjzhYfZw/K22TE2mdBW7j5C3G3C/ppJ3UifY9PL0E4RnFiq3327AZngl5cI/Po9XPR2RGKeJy&#10;KhCSvlV5p55TSAw6UhwYC9GesQr7c1egzH88PGaMwZIJIxA4Vx25VGUNfobYFS5q0BgVVI1FTgSS&#10;kxZtLIHoroVyFy2UOGmgeI0GKlw0UeOpjQYvPbT6UU3666I1wAC1voZIppJbOWE4FpkMhoPZQCw0&#10;+g7zDb/BHL2vYK3xBYyH/RUjvvw3fPPXf8FyswFYZfgl1pp/S+Aao9aH9t3LEI2BJqinnS9xo2Kl&#10;na7kvjo/gpOqsd7PBKVuVIxLeE9+FrSzMQRjOz7cOYwPj84RjFfw4RUt9Ot7+PDgJD487VNePQai&#10;qKW1DSaOAcrLSM3XRPCh84JjYBROHe7Cb4/6qMgeAj8/wp/nCbH9Efj9ZB5+ORSHlzv88aIjEq/2&#10;5eBuQyDedmcTvN344Wwz3t44iq50H+SPo+qdOgh5pl/B9et/ho+RGqrXTsFFwnz7MgOs1hmB8qR4&#10;vH14Fx94N/1dzWheZYKyVdaodpuHKtc5SJhriYCpZgiba4X1NlYInm0Fr6njEDDTCvEzJiJ/ohH6&#10;K7II2Mf4+fVr/Pr2LX7/jYj9/Xe8/f4dDh0/h/QtdZi+LkLp1BhFQEm7oFhkTS6lw0VPOncIsU/D&#10;eiykM0h6saVdcok3zHnMTNoPCUjpOJF2QVGPYqOlI0dUoAGho0/1aMRKxXxFgDKcSPISCy9KUiyz&#10;YnltCbqP4yCl/VGmCWoSCKOZh8yIEVCIkhsoaXnsG6YfQDhKO6d04KhmxohVdmcad8JM1KrqXY8j&#10;uT5UwE/wSBuhDOsZwX3SIaLqdabC4+8rdvg7gnAQ85LryYByGSKjxXxkvrXMehnJzzKCsJL2RtOV&#10;QZi4JhTjVssUvxCoMW/pKBFFOlyBoirk1Wfq/J7kujJER9VRI/ZYpjJKW6m0h9J2y7hNRdlK775q&#10;SJIMVBcwKt+BwH+BJxVjaLLV8vDUnnXhGVgSmIw53gSiRxSmukdhGmOudxwW+iVgkX8ybHwTMM+H&#10;VpCQnEvIybvgBJrTCReBmBUBIoCcTMioFFaSMkh2MkGpgqrY12QqR1VnjFj0SQSmnDOOMUFRZKqZ&#10;B/IPzq2Zv01QKpZS7TkSisuo/OwIvoUhGXAklFZSJTpwOV/aLBlzg6WNVNo+VW2TokYF5AJaC+Yr&#10;vcSTfAlcUYQMUYuyz1xeTOoh4xVl+lcMrXAMJtD+TuK2TO63cI9lqCb6T+Z9zWAe05R8+D3wsyyi&#10;SlzGe1wRSWUavZFqlQCP3QT3pALICydS8+sRsbEaq+O3ojDFF4ezF2NH1hq0pq/AnvTFOJxji7YI&#10;K8Qu0cPKyaOxbOJIrJ5M22ujhlwqtFIXPWQvk55kdWXITaajJlKWqCk9zvJSB3nLdtgCTYTO10SA&#10;jTr8CddAWur1djqIstdBkM0YxC/VYX5j4ESbvchkEGZof4OJGv8gHL/k+tewHvMFLEb8DbPH/B3e&#10;VoOpSk2VITm1PgZo8KdK9VfNgiklHKUTqMbbGI1+tNhcSgdRzgpdVPsTjHsi8fvdHvzxvJ+W+SIB&#10;dwEfHp/DLzd245fb3fj1+6fAT4/w/NwuLHYPwwBbqiY+DOmZyXh8qAh4cxIPG5bh+RZj/HY0Bb/T&#10;dv/54hr+vHsIf97eC9zqAC5X4ZfzDXh3uBAv9m7CSwLyXW8h+rZ6oydQH0njv4DzV/8bufazUJYc&#10;hR2bU7BvawoOV2bgRG02Tlan41hNHi4f6cHvAsXtW9G8TA/lK6yQusAKUTYTEWIzCT6zGXOs+Z1O&#10;RoDtVPjYzoDH/Dlws5kF9znTETprKo4UpuOPd6/xw+tXeHb9Mn746TfGL8r/K//xx5+ZO4Xn92+w&#10;gs+XzFwRi6ojcGSo2hw9CEGBow/Grw6A9ZpgWFHxWRBsMg5ynKhAhlhk6XARdSjtlhKmBKcRIWJC&#10;IFjI8BmxwNKeKe2ODGNaRGmDVIGRIKNSVcYzcikKVLH3vAc15iWKVlSd2GQZDC4gFUiKwhI7qkcl&#10;JnOhpTdZ0khHjqQfw5Cl2OyRPCaQGcFjoiLVCSMDAkvaDmX4jPRKS0fJV1SLqjZKldqUweECUHm/&#10;o4xhVKell5deiL1WjUukvef+UdyWmTPKkJ8FPlSoPJdQlfZDaacU+Mo1RogilY4UHpd2QwXItMgy&#10;jGgoofiV9J5zXXrax/A6yvRHnqNUIqIm57m++WyeS4yVrVdcz2wBIkE41S0S1jIzYJ28Wnw95lA1&#10;LvBNhC2huJAxn2C04T4bKsqZHrEEZzxsJLhf1OZswmw6baY1YzKhJxP0BZ7TCBGZTTCHsJodmEaY&#10;pdMmpyvbM0W9EVxmhI9qWEscDF3ilFknswkwmbK1hkrRmXbVTaYA0jKvFItMWC4XK004Sl5zg9Iw&#10;l3nPYp5TCSxpr5Q2QwGwNe9BVJ7AeiLvS9VWKP/6Mk55u4n8+0XpOBm9Jgpqa6KVjpSxvB8BtKJ8&#10;GTNYOSzmNZaFZtCi0zZLZxGvu5CxjNvLpeOGyxVcrqSlXxuTAyeZvcN7l+mRK0PjsTNrNXanL8Lu&#10;zOXYnTof+9Nnozt7Pg5mzMWueGsUuJrC31YHK6epY4m1GuwmjcZSxqppY+A8SwvOs7XgMlcbbnN0&#10;ua6t/L+XkEU6iCYA5W3e6asNUOBOoBFaovgUkHmbYLOzPnKd9JCzShcbHOSVYeoII3j9Z4yC04Qh&#10;sKN9tqR61P/mLwicOgzNAkM/A8W2NwepOoIqPaV3XB91tPd1VKPKNagsyz0MkbdaD1t43ct1bvhw&#10;cyf+IMw+PL2M3x+exI/nKnGvdjl+utgAfHiP5xd2wtknEMt9onFxdwmV4VH8fqUSf14px9tj+ehL&#10;0sDLYjP8ttcTv5ymWryxB7jdjt+PReJwmBHyJv4bGhZ9juMxY3F/exweHijFg6MtqHe3QtUaC1pi&#10;2mD+SZumAEraDT/9ybrA8BeuPH/yHNt8F6Pczhiblk2Dj7UZ3KZYwnvmBHhRFbrNmgznmVOUpf+C&#10;GQhcOBN+tjMVQHpxGWA7BxvmTce2NfPwsLMOP/78G378VXLntd+8wtbKBsxZFwpDPshGtNPSkytW&#10;WJn7TDhpiV3mwygKUIbzyEtkrVYGYurqQExmTFoj60GYQlBOZZjSdhsQhtKLLuMqlZ5rgkh6vgWk&#10;Yp+V/ARaBIJMEVSNVxQl56nAUCCpencj74Fp5bVi8gJaI54v/8LgEyhEFQogRxOeYq2lZ1oAOIpL&#10;AZRK/Urboyi3j1D6mLd0QClKkkDTpy2WV5UJQCUvyV9AKMCSzhcZ8C1LAapAT+mA4XkCXhnaI73R&#10;MjtG1KO0A8owoUEEobQjirX/hpCV4T9i6UcJdOd5E4oynEk6fWS2jShFL3xNMH5r444vbdzwj7lu&#10;Ss+50s5JQH5j44qvuO/Lua4YyOUIG4JxGsFI+PUs8I3DdI8YTHSNhpX8/wfamznuMZhLAAoE5/nE&#10;K8pxWdAGrAxOpeVJgV1AEub6xmOOTxxmU1nK+VPdojCdgJ3hHq1sT/FkftxnSciOc47iegxmEpq2&#10;/huwiPksJWQkHARsBM842lQjQlHeQmIuQZUmCnIWAWlPmC6jRRaVuIIAEjiKclwiKpKQsuOxBdLR&#10;Q3hNIxSlc0XgqEBSscnS1pcM+f+85m7xBLD8X2D5f8DxCgi1nWKgvS4WWlzKtgWBKapxkqhZr3iq&#10;2gQFkPOD0+DAa4piXcrr2/H+BY6LuFwSnklQ8zNFZCrQtme6uUHptOepSIsLxIFMO3SkL0FL8hJU&#10;hk+j/RyLjlhr9GbNwJHMaTiUYo2u2AloCjZHKZVY5ip92mF9pC1nrDJE5mpDVHkbYXuoCXZHmmJv&#10;lDm6ormMNsH+GGPsiSKwaKuLVo5B7tLRSJo3DDEzByNm1hCqoRHIXzYGZbThtbTd1R76KF6riaIV&#10;mnCZMBhqX/4FZgP/HRGzRyjDgqR9s46WfluQEcNEaWcscdNDsSuVI6OG97Et0IxwNFVmwGxep4f7&#10;u+NInIv4g0rvj2tt+LEnAfeLJuHn3kT88cNL/PD+B/zyiygpAuR2Bz4cTcIfZ3PwpG4prsUPxZW4&#10;obi70QC/dq7Gk9pFuFtA+NWtQIubNqps/4pDQZro9ldH45JvUTX/K5TO+Fc0u1qir2evYol/I/De&#10;vvsJP3z/Gj+/fIg/39zHTw+vIi2A6mqUGmynTceapY7IT07C6+ME+NVDqI8Lhr2FCeZZmGG+pRns&#10;J1hizdRJ8LWdjnD7OQhePAueNlPgN38aIhbNQOKSOYixn41wbm+wm8bv0BbfX+/Dbx/+QFpaDmYp&#10;bYaqwd1WVIAyYFymCxry4dcgEFUzWdyU9kbp9RZLLcN5ZHC4Ga30BMJxEoE4eU2Qoh6tCckZ3J6+&#10;mmpyJfMRpUjYWCwP+NiuGICJtM+mjjL1UN7Co3ojj4BNBomPmK964YS8AEJUoqg7eUuO/GsDQ54v&#10;nUQSn4bryDRGmXMtMBXwyjQ5scM6BJR0LOkSwGJ9ZeaLdGAICGUuuAztGcLzxLpqiMJkennBxH92&#10;bvD4MCqzr6Q9klCSoT+yX7G6YqcJPRmcbUSVKG/lMeFSf4nMshGwUhUyvaSVkOE+0ib4tShDhqjH&#10;b0QJCtwIO7HGZnI+P5coQ4GlTH2UTqeB89wIQzelwpA2VWXI0QJ36HFdU9SjjQutdGCylWNwag9D&#10;UYXTaaNn0zrO9oxRACfLmR7RmEM4zicAHQISsSY8DevWZ8I5IgMu4elYG5auvBV5DuE5lWmnukVj&#10;gmsUxhOGkwlZay7lXyqarQlX3pw71kn17xUn8th05r8wYAOBS9gSaAsCaNkJtKmKpU5QhrmYu0jP&#10;bjwtdwLmBqRhUUimYp1tmX4+gWRHQElni1v8ZrgyHKnQFodmKmpOpt7JEB15U4oJYWhM2Anw5NX1&#10;yvAZ7jOlMpWlBa9hxKXAWHqRxT4bSS+zM+HOffIevylUmuM941VKkvnK9hTaavkvajLndi7vfz6t&#10;vMBZCUJUhvo4hGahOs2D6nARdmYswe6cZdieNA+bXS0IPyMUOBujJWI89m2wRk/KFPSkTsaeuPHY&#10;HTMOHevHojPaEjsjLZG9Rhe+s0ZQ2QyBy6RBcBk/AK7jv8Pasd9hhdm3WG7yDVwnDILvlKEIoPIL&#10;mTkSoTOHKxEyYwSCZwxH2Iyh8J80GA76X2HKqL9jnu5XmDzmc3z3939h/AWxtqNpk42VedLlohAJ&#10;x5ZAY8LSSGnvrPGhjQ4woSKV9k8jBdSlrrpoDRuPdxe3kUx38efVZvx6phg/3ejGh5/e449ff8Yf&#10;9w7j6YE0HMtxwIND5fj9Dyq4l/14tjsGZ0K+xu10Nbyot8fjprW4sJEqrMkPPzGP7/dF47fuEPzY&#10;vho/ti3HnyeSgRvb8PvrW2AW+PPXH/Hbs2v49eVd/PL+NZXqFXzoa8aH65285jHgfi/eHNmIJ22u&#10;eNq7FYsW2eF//vVrfPbZZ9AZPhrLpk+HjZUVFllPhOP0yXCymQnP+TMRuGAmghZMR9jimQi3m4PA&#10;RbPgQ+XoQ2D62U5BKIEZNH86SpwX40jxRkSFhGN7XS2ay0rQsLUYx3t6sbmoChOX0qbZOsNE2gwF&#10;gFSH0itt5OBJO+wFc6UDxk+ZaTNhjT8mrw3CNKdgqsYgZb8oRTNCz+JjunGErBmXloTkBIJTIDpB&#10;FCbDWrYFrCsCYCVpxFYTdKrhOvIeRqo9AkCUoyhBeRuOIYGoeu2ZWFqZB60a4yhwHUOFK2pO3sSt&#10;/DdAhoBOGW8oHSQMeW2Z9PLKsCU1Xmsk08twH2MeE/st8BRwijqUDhrlHY8CbsJWBmRLGrHS0mut&#10;qEI5h9eQmTXyogj5XzPK684IRIGpzF6RtkN5wYW0FQrw/jbbBf/KEFWozmPavKbyAl/mKYPMv5XO&#10;JuloYvohTP+1vKrN1pVq15OKWdWOa0Hg6y1wwZgZjm8+80jItvJL3NTjFkVrSBUntnkubfV8n1jC&#10;UAW5qVSRs7xi4eCfRDBuwGIuF/knwjE4GeuokFwjCUmCcl1EOlZRuS0JSsG8jwpyOtXiRJdIWvP1&#10;GO8krxQPU/4zmbyCSf7xjfbKYAWYZrTukwjTmTxnFs91CNwAe+azMIBqjwpT3pMnllbGNs4X0ITT&#10;tsrbsqkaZZC3e2IhfDZsZWyBS3w+VhCUDuuzYENrLW2MelSfI1dHQXNtDAydBXgCSapFQlIUpEBR&#10;xiWKYpXeYwWSBKeAcTwBqRxnOgHiFFpxeaHpOMLWkvnKEB2Z0WLsEg0DQlRgbsz90mkzh5CUNwm5&#10;RqahKt4RDdFz0Jm6WBmqsydnCVqjJ6Pc1xIlXuYocDFFiYf0ANO6hpqhi1Zxb6wF9jHkxbIHE0yx&#10;P8ECtbS5GbTEoQs14TFLDausR2L5+GFwMB+CmTpfY6rGl5g4+gtMVPscU7g+i/vm6X+rdLwsNvkW&#10;DmbfMQbA3oTbRt9ipvZXMBv2Nwz/x79iivqXKFytgyZa6CZ/Q+UtO1WeXA80ISyNFBUp1rnGS9ap&#10;KmnTKz2NFQW6Z7053l8/qNjV3374Hh9e3aN6PI+3p0uxO8Ea5euG4WyRA36+TEtNWP366BJ+fPsK&#10;v/e30Xs+xe9X6/DnkSj8+ewq/nj/XIHeu6u78UPpWID7PzzoxW+v7uLJoVLcKJyLuzmauL/ZHC9P&#10;1+LXn37GT+cq8Gb3evxKMP726g7eHd2Id8fzgOstuNURhfSlY1DnrK68JeivX32Hz4ZpY6C+OXKj&#10;wpHsvAwB9vMQ7bgAAfNnw33uTLjOpr2eOw1+iwhFexuqR6pEu9kIJBC959NOz7aC5yRjZLutRllu&#10;LrZkZqAsLxcNpeWoZXTt2ImePftx6cQpVNe1wnChizI+UoBo6CDTCj1UA8lpjccTdmKfp9M+z3Ci&#10;OiQclTnZhKUMODeidR5LuytgtGTacTxmxeUELi0IQdm2ICgnUaHOon2f4RSiHJPph/J2HRlkLpZb&#10;X4LbMuxnxGLaee43IBBEBQogtJU0KqhIp4qxAE6AyKW8xHY0wSdDXPR5L9IxYs7nV/47oPEK1Xsl&#10;pRNEoCmdQOZ8xuWNOQJO+adc8m8TZMylvIlH0shbwQWkAkhpjxQAj2JIG6UAUNoVJY3YcLHbYp1l&#10;jrVq9o2kUYFSbPl3VInSPqjFbQGpYr25rth1wnAw1bl0Fsn2AFs35aUZMsje2M4DJtLOSyBqzl6B&#10;4VPsMcJ68ZvPVlIxrg5J6VkVRmtM4M0hlGZRxc0hCKXN0Zpgm0FLPcc7HotF2TEEoIv9kmDHWEml&#10;6Ezb6B6ZDbfILLgQkuu4vSYsDStDUpUOHQemnyXW2jkC1lSO5oSj8i8TuRwvbZkM+cfbn/5j2ERC&#10;dK5XHO36BqxmHitC07GcsYIq0Z4KzC4kDUtpmx0jcrBcaXvMh3PcZqxjOHF9XVwe3CRi5TVlG5XO&#10;mSlUdDIo29glAepOsQQlQUcwim03ZogilV516ZiZQsutUobyD49kiM1Ha880lgJO6RyS4wJG7hvH&#10;Y9I+KXA0pBWXAd8y/c+S0J1IyI71TIVPVALq1s9CGa3zrrQl2J65Ctti56B5/QS0R47DjghLtEdY&#10;fAxzRR12RprTLpujc70xdoYbojOcVpnrXVHGhKUJQSnwtMT2MHPU+pmgxNMIG50MkETbHS7TBudr&#10;wWuuJtxmjobXTDW4Tx0Nl8kjsW7SCKyeSJBaDlI6YuYbDMB0ra+gO+A/sG78YFS56tGOG6CRYFQs&#10;tZcsZdaNiTJFsF56rL2MUe5pQlttqHTANPiboZkqcnuIEU5umotHHf642ezNz2WB3ow5eNcTg9+v&#10;E4BPz+GXC1X48XwdPrz7Hj+f3YrfT6Qrw3l+vtOL389uBM5m4senN3Eicx6e7N6AH6/vxcWwIbiX&#10;NAqva6fjeWcI8LIPb691oq8hBDfbwvBjf6d0BlOx1uNh3RL8dusAPjw8iV/P5eNOZxwynMcheN4Y&#10;xC/SRFfsNBwqC8KXQ0bgs3/7At+OVEPwageEO9oiwGEugpYyFs+GP8OVUFy3cDY8ZZtQ9F88E95U&#10;i2smW8J56kRsjVuPlPXhyE1IwPaaOnRt34mDu7rQVl2LjSlpSImJQzXV49H9B3Hp1Dm4hqfg66mO&#10;tNKqcZp6i9yo6DwIPi+lR9qKMLNeHaC0LU4lJCcSljL8ZuIqfwJRBUZRhRNpnycxxnOfagoil1wX&#10;2z3XORTzXEIxc20orD5a8kk8x5xpDAlYaaeUl94q7Y4COkJRoKWoQEJF/hGWMS2o2XJ5kYPqBbIC&#10;NmmDlHZSgZWJHCMMDcSG046bEY4WDFPuE7utL/9QS946pNh/aScN4v2LupT08i8OqAa5Lf8OQYfX&#10;Hs77UGbSCMgIQAkZniT2/5v57soLLmSo0Ne0y2LDBZaf3hqujEUkROV/W0t+0iQglYECQp4vEFVg&#10;T7UunV1Gi91hwkrKbLELjBeugcG8FdCZuRQ60+2hO3MJNKbbv/lsWWCC1YqgpB5HAsyOatHOJxGL&#10;CcF5BONcKsZZAkdX+Z+u6zHLI5ZpErCE4cB0cyUNQzplFsm5hObKkBRFOToTkO5UoSqrnYEVVH72&#10;zHcWFegUwnH82jDFTktHj/y/BtVEfvkHN6HQl8GdXJ9Aqz2D97DANx72AQQx81/ox+sqPeNJVJSp&#10;WEboOdI2OxKU0iEiA8FlauAqKkaJldHyyrJsLGSaObS2s6jgZF608g/FCTbplJEhQcpA9gCZYZOu&#10;9HrbMK2o09n+6Zgt1pgqdSEtvIzJlDZL6d0WRSgqUlGXLjFUo1EYvTZamfYnb2pR2kcJUHmLkEdI&#10;GOojpqEmYhaaUlejM9OeECFYVqlh0+JhyFs0DJvth6F06XBUrhiBMi43LxiKlJmDEGE9ABGTByB+&#10;xiCkzB7MdCNQsVoNtVQ/DV5ayjjGXaEG6IokNCOpNkOMUUV4yTRC5e04rgbYRAuetVoPmSt1kbJM&#10;CxuWqP7dQPYSDcTOHUFLPgiTRn0OByrKchddVHsYEIgCR+mBNlBeYiF5VbjLG8SpGKkWy2mjK6kc&#10;xUrXEKB1PkbYEW6Cm9uDcKXRH93Jk3A42Qr3dwTj9/uH8OHRGRzf5Ignu9bjz+dUdU8v40kDrfHN&#10;dvRWJqB57d/xrDOG9voGfnn9CN1Zi7HHfxBe7o/Hr7e60LluMI55DsTTehvehxa/h1E4mLIAZ0pW&#10;4kTuHNzvjKfGpJO/sgu/nsjE/UMl2LDGDG7Wg5G4whi7MuzRHD0VVYT4+bLVSAlYQjv9r/jsX/4N&#10;err68HFYCN9FsxXlGOAwD6HLbBG1nLHUBpEOc6gQJ2HtnGlYvWA+ogL8EebtA2MdHUy2mgg728VI&#10;jU9EWcEWRIZE4P/D1FtG2XFk27q7mJmZmZmZmZm5SgUqQamqxMzMzMzMaJKZZVkGWTLIbLndp7vP&#10;ve/dO99cWT5jvB8xcu/cyTvzizljrYicOW0Ei2fPwp5NW3Dp5BlcvXAZN69cx6dvv4f9h0/Dv7id&#10;6rEbQXxIpQRU9SGsltaagJTcxrjmYSX4kt4+ggyqvzQCLkYgSFWoDG7RJGpuoquhPPCSziMRaAmi&#10;JBGYSVw+jevmdM5AQdcYSnpnoZjPciGfqWJ+z6GyFOU50WuGUGGRAI4MfiGQlHmKEiVQBX5ia2UZ&#10;eQWCWO8IgSznB3EdPwWWhCu/i3KNp5WPp1qUbANJx5K3Espx+RLKYpFFfcq7qyMJ0mgqTlGdsvzE&#10;PqR/9ISSlIi1tA8qA1nQRk8MCiFtkROqUCCcRDElQ5T5UunKPiIJZPlNov/SBz2U1zaG1zWufgBx&#10;NX2EYCtCipoQW9KCuLJWxBGMcaWtiClpRlRRIyIK6xGWX/dS1U0w9o4tfzBAKzwwczX6R1eiffoy&#10;NBB2lUME2SSCjFDMpNpL57SAalLm10gUmqpOgjMlLIWcn0cbLEEaAVgTAdkxvlKx2Z2zVqN1dAUa&#10;py5DBdcrpyotHViI0v4FKKCSTCUgE9rl7V0TKlLeDCaf5Y1giZ2S/CsAnY30XomUz1Xmx8l4eDye&#10;RM6P7ZqNJAI3n/uuJuDFgleNrECNqEtOK1nKWJRgD6FXQcVZIG2ZVLsS8e6mFe9dtJUWfCvaqThr&#10;Z61HEUEqg1RIO6UozmKCMUNs/fByZBGsSpoS1WUKAZkwSAUp9pqVhbSDyrh9MuCpvGSpRGz0nFU4&#10;uawFZ2dn4thYKq6uqcfFhbmEogf2tfvhBMFzcojw6QvE3lZ/Fj+cpDI7SAW4uTkAG+VdLY3+2Njg&#10;i3V1PlhS5o6V5W5YX+OFDVUeWF/pjk1V7thR54G9TV6KXbw6Eojr4yE4P41Kb1oU9vWHYWN7CNbR&#10;Ju/oCsbiSl8UBZoj0kkf4U5GCLQ3hKOZHhxNdDEtxxVHqBqP8biOUilK2o68NVDyGUVBCiAPUjEe&#10;Gork71SrktozOQi3lqbjP58cxqOjQ9hZa4ejHc54tLeBdvohnlzZhV11zvjyaBv+zw9v4v8+fx3/&#10;emcr/vuD3fjP4wtUuWFYUWJBmGbgfz19wHIHj/eU4tKCdCzLs8CH+4fx0xsHsCVNH29Mdcd/f7IP&#10;R+e38TcrHG73wb4OX6Xr5D/f24OnD/ZgVUMghrOdsLg5Ag93d+DxiW5cXZKHA1PisWtSNM8pBluG&#10;UmBjbQmVmo4Cx6KEaCyuL+Y6ZVjaUoYZ5TloTItFXKAvHO0dUVxQhAVj46grr0B0ZJTSRmliaoG+&#10;tk5Mm0KghEVizaLlOLx7HxbPnYdFM2dh29oN2LluPfZu3ISr5y7h1fuv4c1X3sC9m3cJqRG45bci&#10;mIpRugD6V0wMShFW2asMXpFMwGVQ7WW3z6DyIwQIywQBI4soS/mc0DIBSWlvFLWYwuUTOBUbLnCN&#10;kfU4L41wzeoeR1HvTJT2zSQoZxOaowrIErmfLIKysG0GrfwMRV2KUpW2yxSqPWnPDFIstihOCagQ&#10;jgRhlMCRkJuwrjJikLR5TqQcSdvnhHoTUE1YdVGcYdyGAEyUXijhGMxtRFGVirKV7ogSLIkiWOOo&#10;MOVVrmEEnSR+K/sgkKV9UwI0ogplhCLJ14yi0o5iJZFcN4iMuj6kN0xCQk0vQgqbEFRQpwAvgRCM&#10;L21BUH49AvPq4Edl6JdTi1B+l98jCxrhn0XFmFWFSAFj/eRFyQ1TFj+olWjz6HICbBnaOe0myDqk&#10;0Mq2sTQSdrUETz1VX40oOIKzmt8rBuejjKArISTzJQrdMwfZrJ3Se2Yji7CSPEiBYdUUKkppo/y7&#10;yNvaajivhtspo+rM5nqpHbMUKy2qMYwlnJCMFkAKBKky4zokcCNWeyJ4o0S6CcaUrjncH/fdNx+5&#10;PA4pEtTJ5XalvbKYx5xLCGdKhJy1pgSGkuX4CPR8HlsZz62BFUIrK4eOuVS5c9ajc/YGdEs+IqEp&#10;gR0Z5ELyI6UPtkBQEtilC6O0IWaziBqtJECrqColEi05l9L+WT1rEyYvWK2Acd+UFKxsIWBmZuPu&#10;mnJcmJPCB5RwoRU9Iq8s6AtSbOrByfHY0RuBZfWBmFbghWl5HhjJd8dYkQdmF3tiQYkHFpd5YmWV&#10;N1awLKtkqaHyK6dVLPPCkgovrK/zxtpqb8zJdaUqlDf7cVlCVYDYkuSIFB8zZAdaoirKAU2JrmiJ&#10;d0ZVuC3CnIwRYm9M+HopqlFSduTdL+emRykBF0nsPkyFKFCU8SKPU30dGQjAxwd78L++uILzo5zX&#10;5Yib031xeVoI/vjoPP7fJ2fx+bowfH20icrxDfyHtve1lak810A8WJuPfSOpmJrtjN3tnnh8eibw&#10;xxf44eoMvLm5GCvrgzAUZ4Wz3A9+fxc3N83CwhgVPlyXhd8+PIvt/elYUeqA/YTj0UlBWNfkj0V1&#10;VJMDsXh1azX+98fb8QWt9t7JMdg5KUp5TcTBydFU1bE4Nj0OYb6OBJw21HUN0VJfjr7mSpiamUOl&#10;pQuVtgE09UxQW1WLxrp6rF2yFNXllVxeDZoEqbaBEZIzctDW1oW+7n7UVNYhPSUTC2bOxdwZ41i3&#10;ZDnOHDiMUwcP4+Lp8zh39ARO8fv18xdwl3b71dv3Ud47g3BsQQiVTTCBKP2nZaSeECpIUY8xDRO9&#10;YyQSLb+F1vQjomYSopXfhgiUKcjtmoHSSbPo9uahYcoCipb5KCYAswi+TFGbVI6ZLCli0Tumo4Q2&#10;u7RnDAXdVI5UlJkdI0qwR5RlfscocrhsLqfSVpnN+fGEXBSBFSeKkPCSCHsCVasAU6LZyutYCTl5&#10;Sb8sFyrgI7TCeNzSz1wBI7+H8rtE6mW5/4Gl5A5KKpBAMkp6O3Hb0YR8NPcZK4AU6PM8ZcAPmSZy&#10;nzL2ZQK3lUglGF/RifiydsSXtCGCgAvJb0AwYedDyLkml8IusQQuqeUIyK1hqYVbahmsE4tgFpcP&#10;R07duIxHWgV8M6vgnV4Bn7RyROURjGnd05Jzescf5Itt7p+DEoKuamgBFeMC1A0vRAuB2TNG5Ud7&#10;3M1p5/QlVJRL0DGyDB38rZ3TthlUmPxcT9BVch1pnywWBdnHWok2PEPaFjnNJ4gqCNW6KbTjLALG&#10;yqmLlUBOGQEpke8cgiuFCjBO7DbBl8qSTpDlSTsnwTuRPzkPWVSyolIlET2NkBM1KRHxDJZ0zs/n&#10;OUi7qORnZnJdAWEMtxlNuMZIsEci49y2DEQ6AdD5SgK7JK5LClLlyHLa89VomSWgXId2lubZa9Eq&#10;dn2c4BtfrXT/E/VZTChKInqptH3StjcTqu1zNqJ97iY0zZ54Z/Ge5QM4Pa8Q6wZzMLc+FvOqQrGr&#10;LwZnRuJxQmA4GIudgwnYMymGn6Vv8sTADdu6QrGqMQgrG4KwtC4Ys8sCMLXQF4M5XujJ8ERHmgda&#10;U9yU3i1NhFtjvBOqIx1QFGKHnCBrZPlboijUFtnB1sgJtkFhmA2qYxyVdTrS3DCc54lFVb5YVuWn&#10;tC/62BpCpa6JSFdTbKNKlXe/nJg2oRZlQIkTytiQPF6C8fjUWMIyDE9OT8avD3dSTQbjzJAXbo6G&#10;EFKSCuSDz06NAv/rL/znq7v478fnlXEa7y5IwMkBH24rHGsa/ZR3Y2/tjMDxGTH4gtvCv7/GR+cW&#10;YnOLF2ZkuWAk1RbnRiLxf59ewuMbO9AXqom9jQ7410eH8daJZVhVZovNde7Y2ejO/frjHx8exZ+P&#10;rvH68Rj6QrCrn0CcEoej0+JwbEqsUhEd6AlBb1E4cmtq0D+dFiwuljAkCPVNYWztAB0TKxhb2qOu&#10;pgElxaWIio5DaGgU1HQNFCBq6hshOiYJTY1taGlswYYVK3Fw+1YsmclKPDEZti5uBKgWHB1dsYOK&#10;8eLpczh38hyuXryGq+dpqy9fx53LN3Dlwg0UEWyeha0Iq6ZaZIki+GJqaan/HvosgKD0r+hFKEtA&#10;WQ98yrrgW96lQDKddruoZxy1k+ejbvI81AkcOS0foG2mQCmnOiydNFMBZXH3TIKPqrBzOrLapykA&#10;TKe6k2i2qFNRj9IOGd1I6BBM2Z0EJWGZTkiKnZeAUDbXyWqlDeeyUYSjqMbIRlGQhBeBpQxkUSPR&#10;bulRMtGzJ5S/hXJ+MItAUZoERPWGEnSSGiTNADLIhoxMJONWCnDleOKphmUg4Hha4DQqwayGfmQ3&#10;9iOzdhKSyzsQpbQNUvll1sA5qQxOhKAzQeedVgbfjAp4ZlTBI70SbgSfB6HnmlIGt6QS2MUXwiQq&#10;D6aRuTCLyYN9fDHck0vgSWh6cz3/7KqXqrDmacmxbSMPcnjhynhRW8aWYfL8dRheuJYWeCXKpxAY&#10;vMhFk1gIzwKCp2iAdprgbBJIChhHlqKNSrNRVCdLC6FSL4ETlqZpogoXUFXScrPUDC9BHW1sEy1v&#10;mywj64+vQPPYcirWFUqku3rqhMIUYFYME55UlyUEbrEAi9+rZR5LEbdbRACKQpSItsBPxjiUYJFE&#10;1gXQOYSozEsWG947oRYTlWUJYM4XRVnCbRUTitIVUubHUYHGUYnK9tK4fg6XKeIyVawAmqVymLUa&#10;7YRk5+x1VJXrldJOldlMiEqf7B6l94u0ba5FJQGaNbyK57MQ55c14NbKEpyYV4Rjs3JwfDyTMEjD&#10;iRkJOEMFc34kBqdpe8WqSo7gkcGJoIeMbnNaVNtIBC6MRfw9qETkRBmLxjkCZTcf/tVt4VgqrzVt&#10;CsHCuhAsagjDvBpO68OwuiMcOwaicZBgODaVVpJFosrycq19vSGEUABWVftgjOq0OcYOca4m6Et1&#10;or0PoU0OnbDTU/620UNROEIonpuZiNc3FNGiZmNltTt2ywC5/QRRdxi2Euj7BiRYI8cdgrc3F+Bf&#10;nxzFV8e7aPH9WBmEYH+XPw5w34ep4E7y/E9Nl6HMwnB6RHInI7ClNQBjGU5Uvz7Y1eGDWyvK8P98&#10;cwe/vL4J7+5pwot7q/HJxZXY0BJMVcz9t/lhf7cfvrowC5+eXYRdbYE87jgsbw7FeGUYlvcUYdFg&#10;IxbOH8XUFcuQUlIKLT2BnDksHd1h6eAOUzsXaBpbISomGXNHx7FiwUK4+gRA19we2kbm0DUygba+&#10;ARKT0tHe3onujg6sX7US82fPQSxBqWNioahNTT0DeAWEIik9H57+IRicNIjDew/g0O4DuED1eOLQ&#10;UcLyAu7fvI8zpy8hlkAMKu9WgBhFGIoiipV8RULGu7wXHiXdcCvphBehKOpSBp+QHMciKr+6gblo&#10;5LNbPzgXNf2zUT0wG1VUkKW94yjuG6d1nk04zkYeFaKMCBT/tw2PpdWW3jYZCiCnI5PqMUsASJWY&#10;y895XaO03OMoEHXJkkelmUwQx3G/kjsp7Z2xVHoCshh+juE8scPyOYpTUYvKe6sJvyACUrooRhOM&#10;EjAStRvfOIgknmcC1WA8gRglbYBVPYiv7UNG0yDS6vsRTQAGFTYigPY3tKAekUUNCBMrTOgFZFEF&#10;5tQhOLcOXmmVsEsogntqKbxE+WVU8vdaeHK+G4Fol1gM2wQpRXAhPJ0TSmATUwDzmHzYxhdwGc7j&#10;cvaJpfDPqJBBJOYl19FKSzR52qJNGFu+FbPX7MCKzfuxffdxHDx4Gjv3H8fiTbsxSEtYM0zVxhqo&#10;hBc6t28WbTMle89MJUgjAK2gjBclWDttCeqnS0rPEoJyKecRbPzzROVJwEYSygVw5bSy1cOLCNVl&#10;qCdQxdJLqk4l4Sg5kzXcTjWn1QSqALJm6hI0EZ5N0mZJiz9h/1egjvMquGwZ16skjOu4nUp+L+Wx&#10;CDxFrYqCzOFnsdBZvJnS++YikXDMnkQVynmZLKmEakLPXMQTjPJukFTCNIu/Z0tTwdBCVhRLUE6o&#10;V/J4m8dXoW3OWvTMW4+h+RsxsGADOucRjrNXo0lSl1jqeGyiPrOnSKR7KTbO6cbNRZnY2RGC+dlO&#10;mJlhj3VlzrSC3jjU6Y39rV7YR6V1oJMPeYcf9rR4Y28rS5v87oNjkwiV/gCcHAxWgiJ7J4VhV08Y&#10;9hNWx0ao4GbEUdnF4uKseFyZF09rS6tL9Sk2uiPGBs0RkvfoiP4UJwynu0woMhbp7TLM0h7vgHQf&#10;S9ia6sHORBdzSzxxdCBM6UVzSgIxYv1pa8+PxeH6giQcp+Jd2hBM2++PnQSiQO749Bic4LGcHokj&#10;6CNxeVY0fnt9I55dGMOt6V64PzsEt+dE4DyP8eR4PE6PslIYj1Ei2FfmxCojh+/sDsL8IjesrvJU&#10;KonjtPJnxKZze/La2DPDIbjESuL07CRs7CL0uySPMhYPVuRgz+xieDjZQNfAhJCiAtYxhJq2PjRp&#10;l23sHGFoZgEtfTNYOHrB3NEDpgJFFx9oWzrDwskTUweGMNDVixULF6G8tAoahhbQt7KFrrEZdKgU&#10;9QhHD09fdDS1o6SwFEamhKG2Lu24ATRYrBxckZiah/zCCoRGxsOK2w8Ni8LCmfNwZNde7N66A3u2&#10;bMXp46dx+/pdvP3K69h/8BSSCIYUwiKDwEppIjAaBpBKNSaWWpSjwCOFQEnh79LeKNbyf3Ig06ni&#10;FEtNgBUSgNJmmEqbnd42BRmEmVjlfIItu3OEv4+iqJfQo9Is4fKynoCwgCDMoNVOFUgSlqlUlRIh&#10;F+scxeOQoE+ism8CkRZXlGAE5ydxP2nch9j2HCrMXCpNaZ+M4bIyUK8y7mU1VbA0AbAk1BPqPJ9Y&#10;UcasEFLrJiG9kfMIwvjKDqU9MJEljJbYN7Ma7lR8nlSBfpmVigJ0Z/EhGP2zqhCcU6t8N4krgClB&#10;ZxlXSEVYACeqQmtCUNShvXyO52eqRbd02mqu50XLLMuaRuXCJq4IDgSnS1IxrXUJ/DOpGCVdp218&#10;5YOBRRsJxe2YvnSrknJTR+C08SGfs24PNhGQuw+cZDmBnfuOY/P2A1i+fidhsJrqT4IvrI0o2Qs5&#10;LRmaiyrK+hoqvAoCr5qWWdRSg0BOVB+VXCkVWBkBWjG8gGCkGqMCzWcpHJS0INoAQlN+q+C6pVSJ&#10;ArZC/i6J5iUEqaQMicWvV6BJYHJaSzA2zFiK2hncD4FcPzIBVQkGyTZEfSrpRoRUy/hKKuMVSoBI&#10;1isROy9BGwEz7bCArIDQziLAswjyFJasv5VlKc9JEtnzeEwF3K7SPklASx7npHnr0D9/PSaxdM1d&#10;jY65q9DFa9g6ZzVaeU1rZ21Cz6wVuLymHZfmZmBeli22N/vj1Ggq5hT5YFq6K1ZUyWjb/so7XA71&#10;yasJpBteqDKCjbxjZVVjMFY2BWM1leH2HsKKALq9MAH3l8bj+lxCkfDaxXWXV3pgLNsZU9McMKfA&#10;AzPy3dGb5oTGGHs0RNujmQBsTnBAfSyncQ5ojXdER7ITJhGOU3M90JLghChXYwTaG2FRBaFM6ynJ&#10;3ceHw5Thxi6OxeDqvETcWpSMO4uTcHtRijJs2i2WO5x3k3b54iyBXRR+uLEAz+9sxKlJXkr0/DLn&#10;nyXQjs8gFKW74WiMMsyZvAFxRX0A5tPWzyujSqTqvDQnUcmBvLwgBQeH47G7g9eiNVBRg8dp54+N&#10;JGBVZ4zSPTItwgsm5oSUjgkMzW1gbGEDC1snWFMJWjl7wtrJC7auvrBw9YGpg5sCQRMqRB2qQUt7&#10;d8wZHcPRnTtQX1VLJdiDzOx8qBuYw5TbMDS3U8CopacHK1tHWNMiW3EbBqbWijpUaWjBzMYBAWFx&#10;iE/KQE1VHdqa29DT2Y1ZU6djuG8S8nPysGTOApw9fAwHduzGoX2HcOPaHdy+cR/vvf2BEq0OKW5D&#10;REUP1SLBQYAIAHMIndy2qSiglc0luNJpMWVUcZ+SHngVd8GfKlLAIyozXt5D00AQEUZitSXSHVk/&#10;iEQCKo+wK6OCrBmag7rhuWjis9sybSFapixA3eAsVPC3MirEIoK1kLAsYMmh7Za0IVF5cdxGogLF&#10;IURyHwLmZII8Raw3v8cQbDFUe5FVvTyePoKc+5XleAxRMq+yG3HVvYRhL6L4ObKiEzFlbQRhG1JY&#10;kkqaEV7QAO/sKgTmVCMws4JKroQWuRjetLleAkVC0i2VoKQqDMiuRgjh6c+pO3+XNkVbAtCMsDOJ&#10;yqEizIcVi1l0HixomW0ISrHaXoSjB8EoMLRRrHQ+nBML4JBQqBS35NKXqvpRgnHm6gd9VD2tc9eh&#10;iw/1AEszFZG094U384/onoVOPtxLN+zBvgOncejwBew/cApbdx7E0nXbMbJ0LYYJyRZCSUDZQih1&#10;ji9Dz8yV6J65Au20yrXTFrFQJVLRCfiqCElRlFX8LpCUNknpZVPO+QLT6qkLqR4JVU7l9xzagdTu&#10;mYqVV4I5hJksK71xyjit5fc6WvsqZZuLFRudxOVTuqTnzWxk0BKXE46NhGErodg4upKfV1JxSrrP&#10;CgWWnbTHcu6TFqxHL6+H2OUqLl8p0GQpJ4TLWEQ5ZvJYpT0zl9OiKUuVocYksb2TcJy8bAtGFm/A&#10;4MJ1hORawnENGmm7VyyZgzNL6rFjMBO7+lOwfyBGyRe8PC+D1joTazujsKgujBY4FAtqQjGvOpyf&#10;I7CuMxJ7ByOVdj5J8Tk3jQqx2x9LK9wxQPC1RIoStEZ3vC0mpzoqyq+farAnxRmdhF97vD3aE1zQ&#10;luCKpkQX1MY7oS7OCbWxjqiJc0FdvCsald/clFIf54yyCHuljTLQ0QThLHOLPbG3Mwj7e0KV0XVO&#10;0tqf57HIoLkCyctzEnB9fjxuzI1Veulcn5+Cm/MT8eqqbHxycpqSJiNtkJdmx+HywlQFaIcksi3t&#10;fVSjR6dE4QLV4z1C9d7SVFycw+szmIBNHTFYyGvQnOWPaF8HGJlQBapTndH+qrSMoWVkCV0za+gZ&#10;m8LY0g5m1oQcoWVD6Fm7eMOKMLSwd1WssoULP3OehaMnzOxcoWVqh2KqumnD0xWQSQS5qqwKhblF&#10;SEhIh6aJDcycPWDEbRqYWUJTRw8mhK0lwWhlYw9zaweoaekoUExMTMfcsVnYuGYd1i5eRhs+ivGZ&#10;szE+ZQYamxtQU1uPvu4+5OUUoIVK8+zh4zh56AjOHDvOchKXz17GW6+8gYNHziK0tAMBpZ2EI5UU&#10;lVkuVV8JgVhKUOUTjmmcJ5Fr7+JO+NNeh9Bq+5R2w53fpYeN5Ed6EJrO8r2sE4GVPQghOGXUnhSC&#10;TdoKi6kUq2i5GwjJehbpt95CODb2z0QVSyVdoUCysHsG1agMAycKdgJ0sQTtRPrLJKo+Qk/yMKUN&#10;tLwLwTz20LJuxFT1Ib1+EpJ4DglUwkkEZmptL7L5PYcATSYUwyRqTDvsR9srCk7gJ+2D7oShc3Ix&#10;YVcCV1pcJ6o4P4IwIrcW4RJVzq5V1glmCcqiekwrVYIobrTR7lzfgQC0jS2ADYsA0iQyB1Zx+XCQ&#10;QjXpyu15cR0XTp2SiuDBfbhynzYEpF0srXVc4UsVVY7S82Vs+TaMUzGOr9iBaUu20BZuRButoCi6&#10;VGmEJWgk9WZowTqqys2Yv3oH5qzcghnLN2DOqi1cdxP6561C64xFaBldRNW5lFBYhWmEw1SuM0j1&#10;1DK6BBWT56J28jxa4/mE2QICWIIwohDnE4iEIhVZnUCPQJQiwZxSUZKEUD6trwRoivi9hHAtZhE1&#10;WPr3IBdioQW2dWKhRdkRWmm0xQLFUv5eT0sviez1VJYCz1xae+nnXSZR8hFp55T+zwQ8z7t11mq0&#10;SVsilSArDqUNtEUASqg2C1gJTCnZ/XOgTxUiqRsqb07jUqDyCIRuWRNy5qxkhSHBGyrGOeuwZfkY&#10;7q6swpmZuTg0JQO7JyVha1cC9vUn4Iy02VE1nR8Kw2kBD8ulyUHYWuOK/mgzNAeZoSmKao9Aa6Sa&#10;a0p2RkOiM5qSCDWWFpZmQq+BpS3NA71ZXhjM98VwcQBGy4MwozIUI1XBWNQShpVtEVjVFokNXdHY&#10;RBu6rlWscADmVPhjON8bPenuaEpwRkmEAxL9LOFpZwQ3W2PkhdkrwZr1jQHYQXW3rTUI29vlpf+h&#10;BHwYjvSHKwngp6eG4+z0aCrBOFybl4wbSzNweUkezs7PwIUFaUrK0l5CUQajOE+1eG1OMrZPikN+&#10;jIdiVVXq+kpEWE2XENQxho6RGYzMrWDMYmZF+FlYw5RQMuFnCzsnpW3QgsrP0s4ZNp6BsHL1pxp0&#10;hzWVobm9C2xok63dA2Hm4KlYZxMqu7CoBKRl5mLR7PmEYBo2EGhjU0cQHpUEazdvaBlbwtTGCeZW&#10;DjDlfgS8BqbmhKE9lag1DIyNoUulaEhgmhOSOgamsHd0Qy+V5pTJwxhm6eroRu+kfswaG8fMsVEs&#10;mT8fu9ZvRHNdA3Iz83By/xFcPHlWAePVi1dx/dJ1vPHgDRw5dh5xFV1Ku2MWbXIWrWp2yxTkschU&#10;IBVNGAUQir5FHVSNHXAr6YArp56lhBMVZzjBGVPdjyTCMINqL5tAlO3ktU9FKW1zKe10Ja1zOUuZ&#10;WPAuWmyqw4LOaSjsmIYiLpfWLO2cE5Y3gTY+jiWVYEyjSpT5kdxHXFU3Yis6qPxaEV3aivDSNsRV&#10;diKH1ri6azoqO6egon0yalr4vaUf5c39KGzoRXplK6IKqQ4JPIEaYQRr2mG7v6euiVR3/9MuSIsr&#10;Ki+SUIwvbkZ0URNCJSE7q1qBm6xjTwg6EYiiGt0FplxXLLQUB7HR3KZ5NBVkFOHI5ZwIQsWeZ1Qo&#10;AZcAQtaVVtua8LSJy3+pmjxvVfL0BRsezFlJ0K3aiTFOR1fuxKwV2zFzxTZMWbgRPXPWKm16CrAI&#10;LymNhEvP7NUYolWUYE0/AdBKdVhPaV7SP4sgm0kVSNk+PA+N06WPNeHEGqlw0hiKJlGui+0enEPw&#10;zqXqm4vyQZYBqkFaaFGM9VSSdaLQxEoThPliowlnsd0SkZagiijHCgKvWKw2l8nmfBkyTWAlJbWX&#10;SrFvFvK4joC0VGl/pGLleYhSLed+RAFWUR1X05qLrRY7Le2VDYTe/xT5TWx0JZetpSqtJ4B756xB&#10;RvcUqEwtodI3RnJ9DyuCdTzPBchjcanvgioqBSZtPQiaMgdevCndWet78aZzYbHrGoNl9zhMqGp1&#10;2segapwKVfUQVBX9LH1Qo/VQ0W5oVXfCqq4Foa0t6JrWh51bF+DC1UM4fH4/dm4cxd7ZlTjQH4+N&#10;LUFY3RaGte0RnEoJx5buCOwZisZhQvfsaDwODcdgn0S8hyOU98hs6wjBprYQrKVFX1jjj/Fyf0wu&#10;9kN7pjuqqRqrY11oqd1REOYERxsCysCQkLKAhp4RTExN4O5ghQAXSwR7WCHGxxaZIQ4oj3FFQ5IH&#10;WtM80ZbuidZUD3RnemOkJABLGsKxpj2a1jcOKzri0JHvDy9XeyUlRqVtCCNLGxgRPiYEoAXVnzmB&#10;ZGJlrxQjKYSQmaUtVaCHYomtnb1g4+EPG3c/qkAPRQ3KdwuqQxtXPwLSBya0wXZu/rB08oGxWF9a&#10;7KGeSSgtLkd9dSPy8oqp9GZi25r1aKxthpW9G0wIXYGsGYsp1aEEXIyoFAWQxmbm0NM3pKU2oEK1&#10;4bFawpC/m/O4TP8unl4Byn7y84uxceVqbFnFZ4f2PDenCF3t3Zg/Pora2hpkZuTi+IEjuEs7fe7E&#10;OVw4fhb3bz3Am68+xKnTlwgXKjRRXHX9iOdU2ufEoobz3gigKvMkGP2pLMV6RxBSsVRm0Vwukctn&#10;cd0C3nPlvNcqCb2qnlHUUQFW9Yyjkp8rCMTC9mnIIvxSGwa4ziAhyqnY94Z+pHBeHFVeLG1vHPcp&#10;JZnfE6t6EFPejvCSVkQQUuESDCmsR2hBHW1tLYLyahFLS5xd04mK1n5Utw2gqnUAxU1Ui3UdSKlo&#10;RXJ5M6cttNAtiKV1Ds+pVdr2rGhrbQkwe0JRgCcBEQFnMAEYRrscVdiIGEnO5jrxMi1uovWe6LHi&#10;kSJpOMWwpOKzlO0QhvYJpbTLJQoIxVbrR2RDLywTlrTWHlSjXuml8M8spxWvhDNBaUso2kv7ZBIV&#10;Y/eidcmDSzY9GF6yFX3zaf8WbVbaGWes2IU5a/dgzppdmLpws9KzJbhxujLskPSBzKG9ria06keW&#10;oJ/KarLYcNrRMgIqhVJdEjwl/ymdMMhh7ZRJSZ7TO4ZiAebATNrpOailSqwiOKVNUuxyAeFYQLAV&#10;Enp1BF4DQSQwriPEJBAjSrCRqq+OYKognAslmCPQU8C4QIGipO3I4BQZPWKf5yhWV3IaRRkWU0UW&#10;0U5XT1uKeoK+jeqwW1GEq6gil6NGwMjfpL2xaeYatM/fROVI4Mt3nmsTtyeRvyoq5wgCXkVVoaJ6&#10;0GLtr1dQAc3oROhQbejzITYwMIGxgREVkAl0w2Jg5uEFM1uqF+9geEemIjanDKUtfWjsnYKWvmG0&#10;9gyjnaBt7R9F9exliF2zE7l7T2PNRx/h2ItvcPHFt7j8/XOcfP4V9j35FBtu30b7io1w482t1jCZ&#10;sO7EpalxuDTop0SRpf+y2FQZ6OEwPx8ZDMHRgQAc7AlUBr2VXi/zy30wUuyFfqrADsKwJcUVXQTa&#10;EJXmjIoAjJQHoi3HBwmhjrC2Noa2nrYCAksqIz0TaW+jYjKxICwsYGBkyvNzhB7hpaGrC01tPU4N&#10;oWtCkJjIPENosALRpPVV8bO2sYXSJmdsaQ1zXhcj2mFTG0dCUJQgYUg4GRJGBmZWSluenZuvogIt&#10;XL0JOVpigaNXENWdH5WgK/dNtegRAHOqR8u/bbQh1Z0RQadlbkdIlSCHFrmkpAozx2crENy6ZgNh&#10;VYi4+BT4+IfAwIL2mMubK1Ck/Xb2VOBnwOMXVWhobKIUfZ674d/nr8fztuJx2zryv6V6FUUpilSO&#10;Xdo5tXm+rgHhqKppxKxpM7Bu8RLMnD4d8wjjASrK2Mg4zJu9AFdOXcSRPQdw5sRZ3L11T4Hjjr1H&#10;kUBFJu1yAjsZjCJVKf0KMEPKu2m5O6gOuxHJ5SIJrbhqbpMlmiAToEp0t7htGkqlfZFKsZyQLOsc&#10;Qam0W7YMKVY3oqIbUVSoIWKFyzuVtsAkQji1rgdJ1V1KO2BIQSPcM6rgIJaVCs5DbCuh5UX7G5Ah&#10;AQ3a2uwqhObVIJLASqpoRy6tc15dtwLJ9Oo2pFY0I760SSnJVJep5S1IKWtGDIHnm1oOZ2W7tNOZ&#10;FfCT9sOcOkQQgHElLYghhAW44Xn1EhxBYE4NwdiI6JJGxHF7kUX1CMqtoe0uhRXB50Kl6ZNeye2V&#10;E3ZFSpDFhGA0JhglTceGSlKsd3BuNeEqKT8VVIxFShsjIToxgvfYki0PZizdgR7a506WEdrpeev3&#10;YeG6vZi5bCuV4SrEtI0oHa+ln6K8FlHGY5NuQNJPMo1Wu6BvDqE2G5mslVI7RpHUKnlOQwhpkO5N&#10;Eh2bzvkjyCYk8xU4zkYepwVUl6WDs1E7ZT7qaKnrWZqo6hpooxskukxVV0lISrfDZkJLItzNVKtt&#10;hJgEc0oVOEoK0UR7n/TJziIcRS2KspS+39K2KMPOC/SkHbBm+gplNCAJmkj3xQ6WpnFOCfihpdtR&#10;N3c9HFibqMzsoSLUtNdshMWlWzDdvh8a/INVFs60zprQNCT0+ODqGZvRWvFhMSYETC2gLypCHqSA&#10;MOjMnQfjRQv5wPChF8XDh85IAGJhBy1TPnSWDnD1C0N6fiUqm3tQ1NKNrMpGZBbVIKe0DjU1HVgw&#10;byU2Hj2J2NkroKqnqqS9UvHcVFOWQJ2VhSatvRpBrpq1Cc6zl2LBWC2uTgrAsWYXbGv0VXrMrJbk&#10;7poAzK0OUPpRTyvxxaTcCdssbw6cVuyPkcpgjNeGYRbLFNrv9gI/pFAtWlia8/wsCEaCwNAU1gSU&#10;riFBSQVpxIff3HYCXJaElQFBaUgVbSDWl+rJxJLWk5CTSsHU3pXKj9AQZcjrZkkIGfE3Ay5nZG6t&#10;LCtgMqMtFkCaU/lZUw2a0g6LJbZzDyCsvBQVZ+XoSUj6wlQCKFSFioWmMjQhRM1pnfV4bduaWlHf&#10;0Ea11oit6zcjnpY5L7sAORl5SOLnRAKxvrYBvkERPEZnJZpsLFaZYLYk5Ex5Djr8j82s7agE+ZlK&#10;0YCWWo/z9AyNYG1rD1suZ2zB8+V/K0XWMRO1K3DkZwNeC2teF9lHSFgsgsJjUFlWhbmjY0rPmLm0&#10;2dGRsehq7cKFk6dxeOdenDxwFFcuXsHrtNUbtu5HbGkLcmlNC/g85VPh5TYNIENUJAEWQ5BFE5Cx&#10;lV2Ir+5BLNXkBNQmKekuUjKp/rK5Xn7LMIpah6kkJ6OQpUCCJlSZEVSdgSVtLK0I+bvLnH9+Hbyy&#10;a+AvidEEnhsVlgXVnLTXmRIwosBcqOx8FDBWIopKMYZQjGdJLGpEUkkTcstbUVTVjiI+MzksmZVt&#10;yGDJq+1g6URedTuyqwhIqsgYrhNI5RYscOW+Q6kKxTLHEbIJPP8EwjG6sElJ1ZEcxSBCOo6/p1B1&#10;JpQ3IZFFQBmUz2PmNkRpeos9ppJ0ltxFAk8CMMY8dqOILJjTfntlVCOJ6je1ogMBOdW034QllaND&#10;fN5Euk7j1MUP+ueuxcCCiYhqL+2xTDtolSWiLOCT/pMy8oaM1yZDCMmgk/IeCHnJzsTQRJLBPohw&#10;gjCBUExRwvXSqVu6/wwToMOIIiATCchEaUBm7ZVI2Ea1TEU0SwJrsOwe2mxCsoJqUqalVGcVtNmV&#10;VJPS1qmkAkngRkBJZSp9uWX0nuyeWUjsHEVy5zgSO8aQRsUoQ6YVKAnrExHvYq5bRsVYJXClOmwa&#10;XYbaGSycto4tRyPP1b+0ESo+ICo+jKrweKjbukKdSkZFxaGyciQkY6FKyYIqNBrOOaWwLa+DekQs&#10;1P1CoeKDqrJxgYoPpSo4Guq0vzpz58C8uBj6mnpQ19CAhrYONLW0oaWlAy0dPVpTYyoLAoSw1Kfi&#10;0aFiMeH+HfiQh8SmIa2wGoX1HSht7kZFSy8aWGpbJyGzYxA544uRveMQrDfuJxBXQW3hOhjuOQHN&#10;bYehWriVZQccZi/hA5eNebkuGGGZnO+J/hwvDOZ4Ykq+N+FIQJYHYLQyBHPqIzC/JRxzmyIwWhWJ&#10;+gxfeLvaETCEmw1hbmGr9PbQkOPX1VNUmiEBYMTfrAgsU6o4fX7XF6Ukqs/GiRC0gwErBCNrwoPX&#10;0ogqTCApuYKipsxlXYLOQCwqVZeFszfM3Xy4bTcu4wpbXgeBoxG3ZetB8ClQJGD5uw2VorW7vwJN&#10;aWM04nx7d190tnXDhxDKIPxO7z+s9EKprapDTlo2nPh7WloOxqeMKO2KFeVUGG5eSsTZmvsxJgAl&#10;gCPBGhM6AW3+P1aErr2DkxLtVtfShL6hIRwdCWJbW9pnKxhREZvynKX9U4oAXyy/ARWlKWEfGREP&#10;R88A5dydeD6+ITFISslBdWUdJvcPYtnCRdi4eh1SkzNRVlKDw3sP4vRBgvHsVdy8fgdvPnwbw6wQ&#10;/TJrkUDwJYgipLqLJwyjqPAiaaNF9eUTmmK9MwjCVMIuXPmtm8v3Eo6TkEGwisqM5m8x1ZMQV8Nt&#10;1VCNVnUiXOkqRytcUK/kBEpgQwlMJBfDkcUzrZQwKocn1ZdDAq1uTC6cCEkJkvhzfhhBFUGFl8Rt&#10;JBFcsYRpPKcZVHGZxQ3I4nOVT/gVEoTFte0oIRQLWTJop1Noq7M4P5/zswjJxFIqw8IGHkcN/KhC&#10;JfIcS0UpCjOBqjEstxaBnB/C+dECTwI4RhQot5/AdcML6xAu50JQ+2VVwEe2weIvipDHK+2RplE5&#10;ShpPAC16OGEbSShLlFsUsKQAOSWVvlTt3n84ecuegw9GlqxG+wxCZ2AcFT2jKKf1Le4aRekALfOU&#10;ebS9c1A1OEuxwnk948gkiARs4U1TlWx26VzuUzPR/Udgl9wxA/GSTMoSK30uaamTKOcjxWITjmKz&#10;BZbSbSiwbojTyQToZMRK9j1LCO2hFBmdQ8AsfbWlE3xp/2wlw79hqrRFigWnWuS87O6ZyugeIdIZ&#10;vYnH1czSOoq49lHEto8htm2UqpfH3DWObKrL6uEF6KVFb9pxFDZHz0AVGA6Vhg40eOMa0soaz1gM&#10;De7DYc4K5HUOob5nCjoGRtHROw11HQNIr2xCVHENQqhGvEprEVxWi/TWHgSkFxAGrtDXoZpU0+XD&#10;pA8VIajSlC5mBIu+EbT4wGnSZksPCi19A2jSemrp6EKbD520s5k6UDERPAaipghLC3t3eARGIZEw&#10;zq6mreDUwScEbrTl8XFpKCysJDS7kZiaw5unAiXLl6P51BnUXL6KvJt3UXL3LiafP4zRLfMxe7Ac&#10;c/J9sKDIS+lJM7U8GGUJHghyJ6gszKAu7X08Zl2qXzMCwoIwsiSsROFqynHr6lNFGSsqTdJYrCXS&#10;6+hBC+uhwE8UsBSBpihJK8LOjIpJlJ5sSz5LuowZYWZGtScgFGjoEyLmtL+mrv6KaszJLYZ7cCQ0&#10;jW1QmF/GcyyHmrE1QiLj0dnZB0e/EGjwGN18glBQXIm8/FJa43UYmToDWVn5qKqoRn11LSKj41Fe&#10;VIHBrn54+gbSxo4RlA3wDwqHvbM7AWhHpcjrzXMRmFs7UrFa2UKdlYA1VZ+HK625lTWMaaFtbKxg&#10;SyBKs4GBYqslIEOnYGZBKFpS8dpQ6dopU6U9knAVRZ2TXUhYh0PHzEZp/3SmbQ+NSURBUTkGunsx&#10;a/oIVi1bjuysXDTUNWPPtl3YtmkLzp48h1vXbuPWjbsobBuGR3Ytois6EVLSjoACwqy4TYFfSl0f&#10;CxViI6HIIj1FQks64FbQjABO4wnBtHqJCksbYS9CS9sQLIMmECrSjU7aBYOpmPyzJ+AhRSLC0u7m&#10;QShK5DeKoIrOryVMKjhPeomU8F6vQAhBEiKgYokhtBIIqxRReQSUgDKVUEwnsHIJrrya/1GITUgl&#10;MJMIzviSBn5vQTbBWNjQhWIW+SyQFHDG0SpL6o6f5B9mTtj1EB7LhKqsQyQhGkGgS9tjMgGfSgWZ&#10;JIX7DOXxBvOYQmi7lXXyZPScGrillSvwD8qphReB6Z46AX/57CftjUnFL1V3zp9OfuPWxQeP3nuA&#10;p08+wrMnH+LZ5x/i52+/xDePP8DStRuQ2zpFCe1X0yqXUdVJ2kARFV9hlySNjqCobwzZXQI7GYdt&#10;imKdMwnPPKq0lJ7ZSv9mGbtNhimKJRBTaKkTCEzJipcuQSGEqQztLp3CBawhhKQf1amnzCM8I2nX&#10;Q5sIUW43icoyr5fKkha8ioCsILDLJtMyE3YZ3Ke8OCdGOr63zmARME70tY7pGEcUIRvPYxAFGrd2&#10;G3QOHIOK6lG9YSrUe+dCbXg5VENLoKL9VqPdVhtdCdU4LerIKqgWbYTh8ZOwvnUdrq/eR/CbryH9&#10;/bcRyxL1/htIff8tZPJzwUfvouDDd5By9xaKjh9Dw7pN6JolEB5H15RRVLbT6uSWwIeq0owPo5aA&#10;SKBJJaapZ6jAUiybBDqk/UoeLmm7E5VlTPWlT2smPTCMaDsNCU1TAsYjNI6WpRnL1mxA6/hs6NFS&#10;quy9oWJtrFqyHqoNu6C3eit8acsSD51CxsmzSNqwCeEdvfCJSoSVjSt0jLldE9pF2TYVkAQy7L2C&#10;FbUokDYj+HT5mxaPT8/UHDZUawJFG6owR78wWHv4w5LK0cYzGPbeIVRzAbDmZytabFsWO88glmA4&#10;+oTBlCDV5/HbewTAhODUsXCEnas3Bnr7MdTbh96Obty/cg071q5HmAzMsHI1zvDap6VmYWxkjODY&#10;jhLCLi2rAOMzRrFi3gI0UoHFxCZSPbogN7cIqxctQxHBk0qFONTTBx+CtJdqsq6mSVGEFlSokm5j&#10;RxBa8PqKxbekajcjBDVYkTk4ucDbw4NwnFCGLk5O8PX25NQRJoShvrEZjMU681qJuhQQKmCkYpQA&#10;zAQcbbk9G1gSsHbOnkqbpSXVrjQTuNJlRCekIy09B+WVtVi5fKVyLmLDWxrbcHjXAZw/dQFXL17H&#10;K3dfxalTlxBX1gHP7HoEFbYSiq1UjJ1IEdixiAJMrutFFm12OksSVaLkCQpIE2mz02p7kFHbixTa&#10;RmkDlOG1lIhsWhltZxl8CB4ZQEEgGCifqQRDCKEwQimS9jipiCAjpEL5XdSjX2Y5fAnJ4JxKRBI2&#10;4cpytYgjqOIKCSqCK47gSiF8U8pbCK1mWt962uF6xHJbccWccnuxBGdCWQNya6goG6gkmzpp8buR&#10;30hANnYiu66NNrpBOT7p2ywpPeG53Bf3k1RGyFZ2KG2QYdxfOPcfTXUp9ltKDPelKE/CLoqfU8rb&#10;EM9KIbK4hdMWROY3wCtVrkG50rc6mOuHcts+GeUvVb/88TT5z1+fPfjl0Vv4+rWL+IlQ/OvnH/DP&#10;X1h+/h4vv/sCbz+4jSNHD+PqvTv46NHHOH/lDC5ev4jff/sJ//s//8ZfL3/n9F/4jet98Zhw/fYp&#10;Vm9aj8AgH3RW52Gwsxqrloxjw8ZlOHXxFG7cuIrdm5fh3OHN2HPsBDII2FBK/vjmyYgjXIOoHEWB&#10;Sra9ZNaHSTcjlkjCMZJqUpSnBHOyWPL6xmmpqSapZjO6x/nbDJZRpNJW51JhpvYRzFSTqQTkzqOX&#10;cfbN92FNGa/yj4WOZyhMaG8kPcPBzROu7l7w8PCEr4cXfF094OHsBg8Xd7i7eMCJcLDmA2VLtWMT&#10;GAG7lGy417XCrqkHxs1DMBieC8O5q2Ewby2MxpfDZHQxjEcWQ2vqYsJ3GVSsSFS5DdBiLWvDPzGo&#10;rJl/eifquyajd2QWukfnopTbCwmPVeybhraB0ptCw5Cq0tCEwDKmujSEs7s3ygm0nIo6WkM/qjdz&#10;KjmJmtrD0z8cNbyh5i9bhxnL1iCbN5sjAaahaQg1Extox2VAt28aTHcdhs7Za1AdplLecgCWa3Yg&#10;Zf1WqvJJCAuPhj0hbGrjQugFwFCUFB96CWgY8/ylXVWCI84+obCgfRZASxuaHa+jDe2uDSEoARFR&#10;hdIGaPl3QrWFgJOfDQhaF68AdHdR5WQXYGhgMlo7OpGZWYBLJ0+iralNGb7rxN7dtJtVinK8ceEi&#10;1i5bivaWNgz29SsAjaISdOJ2MzJyFYXY2tiKrJxCJNGSzpo2okSdXTx80dHSjviEVLQTNmKzRQVL&#10;cETaEG2p3kytban4rGHrRAVLKEpeooOjM3w9veDq7ISY4EAkhofA08UZjg4O8CQs/X19FECambMS&#10;MTOHMSsKaXs0kWYRSypHTiWiLmAUQIoCFRAbc560OVrQ9luycrD38ENUYjpKS6owY+oILXYapg4O&#10;o7O5DeWllbh49hIO7zuEsydO4437r2P3nqMIpfXzzKf9o52W/sOpVILJdT1Iqe9FekMvYUJbTduc&#10;TwWZQxim03onl7dTQUk7XTPt8kQUlw8/XFPpPJKLqBCL4U9ABhJ2YYRhVE6V0l4YR6jEUWUlEyoJ&#10;hFk0wRaePwFBgZCkz4RxuRAuL4pM7KovISvbEHgJRAP5mzdhK7ZYVKmAJ7qIypIwTCYUMwlNUYfJ&#10;lYRcNQs/p9W0IbeuA6W8l0tbepBV28Z16pR2TquJPEOCsgKRAt4ygV2ronylu2A0pxE8LlGUAs9I&#10;KlhRjnEEdGp5K9IJx+QK3hOSWsTfBYoO8RNtkKKUpX+1Z6aA8cmT5N+++vzBz998juePPsKvz7/C&#10;Hy+e4bdnX+K351/i+Udv4fnHb+HJG7fx5atX8f179/Dn8y/w6J038PCVW3jrwSW8dvs83n71Fv/I&#10;Azi2dzP2bVuBeWMdOLRtKR5cP4kn797D9tXjmDPai8Xjk3nzRqKyNg87Ni/C1tUjuHRkPW5fPozN&#10;Ozdj5XoqrJE5KOyjFW8eRCj/9DDWiIGVvfCQYccrehBaMwnSTSqB0JQgT44kvlJFSvRbbH4WQSgR&#10;6pLhRciashgurDX143NhHx6H0OBQJIRHICEyEolREYiPikRUWBjCg4MR6O8LHx9PeHkTkJ4ecHNz&#10;hYu7Jzy8fBDK5UPDwuFGSEqbk62NPWx4o7u5eiEkNBrhSVnwzimHVXM/jOasgsbGfVBt2g/N3Seh&#10;d/wytA6egfra3Sx7oL6OZcVWqG05CNX+E1Soo9DPLoPXhjWIPXYIGRtE+c3B5KER5BaUwVTaOTW0&#10;qepMoM0HUCy/H0Eza85CbNlzEL0zZsE3PIqQNIUGIaltYsmH3hNxPKa23smYuXQNprGUdg3ALzqZ&#10;KpXKj7A0CYyGcecQdBethd6uI1Dn8arW7Ybdxj3IXrgKLXxY8/OK4OPlT1XpDEM7D2ibWiuQ9AiJ&#10;oUIk7MQis9Jw8AqEnUcQTAlJcxZrF0mn8YQVlaCZBEoI0YS0bNhRYdbVNmDPpk2YR/W3ceVKJCWl&#10;YUr/ZKVf8rT+QVw9fRY7qGi7O7rQUF2PaYRnYV4B0tIykJ2dp6S5VNc0oqO9B/W1TYRgBWLjkhBM&#10;qI8MTqHi7IU3FaJ050vLyENZSYWiQm3sXSZ6wji5wcZR8h6pFKnQHFkxWljyGmtqw9HFFcmR4Yjw&#10;96aNdoazowMttCWcnRzg5eYGd94Trq6ucHd2hCd/t7Glura2hrWtBGio7qkWLalEjc1po2mxzQhG&#10;gaShKH/uKy01B85UyoYSgbdzhhcrs8yiMh6PK/Jy8jF/1hyMj89Edn4RZo3MVIJGm1avx4UzF/Hw&#10;1Yc4duws4SFR3m4UskLOaphEJdiNjKp2woUPPRVUGqepFW1KJDeMYIjIk/7ENVR4VcrUnyrPm2CU&#10;iLIkN0v/YgFaCK2qBD+kKLaV0Ajg7z5im7l8MOdFU2nGFzcikWovnqCMIpxCFaUlbX8S9KD6pC0N&#10;5Tak54p7UiFckqj0OC9YlBuXjRCoFtcRjk1IJBxjuB1F8RHAksqTTTBmSqGlziEgcyhkxF4ncflQ&#10;OQ8eiyePWYGtqEeCL43QkyCOWGmJeieJShWFyPnKb5yfUtauqEYFprTeMQRpPNVmRB6VowwwIRF3&#10;nq9XGsG4fdWi5B2rlzy4efYIvnv8Fr77+DU8//RdfPXBO/j20/fwOyH4X7//gp++foLnb93FV/cu&#10;4Nt37+OPLz/BH18/xq/PvsI/f/8VP37xCI/efIAv33+IHz//mGD9Gv/126/4/acX+IzbeveVe/j0&#10;/Tdp0z/Anz9/h79+fIbfvyOEf3qOX779XLHvj964jk8fXsc7r1/HD198gP/z1+/A//oX/vPnr3j+&#10;5cf44duv8csPz5XPz75iIcQ///JzvPvBe7h65zZ2HTuOqYuWI7NTXhg0AG+qTpWTH9TEAobEQUVg&#10;SPBDUkQMTMyVdiSxsGpaWkrDujLV1pkoOjoTaSc6YnM1oUObm0v7tmzDZixZsxFj8xZh2qzZ6O4b&#10;QFE5LUdENBztnWFBK+VCUASGRSMioxB+dd0wp4o0OHIBZpfuQOvIeajtPA6NHbTxWw9Ad94KBPHG&#10;T7x7A3kXziHpzEmknz+LqKvnobdzK8rG5uHsqfOYx2WcnH2UEVu0qR61CUkNHQP4eAdiUs8gVvCY&#10;VmzegUlUnyFxyUrblkTMtYzNFZtsaeeG8Khk1De0Y/bC5Vi8bjP6xuciNrMQRqZ2UKnpQ1faE8vq&#10;YLJgJQwOnoDe0bNQ7TgCr427UMzt94zNRj2VWQbtn39gFAytCBZuV1SYmfQ2IShtqOLMaY8FkM7+&#10;wUo7YXJKFnqo8twCQhUVt3rhIoxPH8HMGWOYPDyFUEvG2ORpWDJrHmZOnY6u1lZkpmchPS1LscWl&#10;RaWo4jWuqqxBFxVlB2Eokd1Kzutp70JOdhES4gnXgSFUVNQgODJO6clSQ1Wdn12IMq7v6ObFfVPt&#10;8z+yod0WMBoSYg7OdAF29vyPdQhBZ/h7ucHRzgpuTvZwJQztCT5HwlE+i4L0oGL0oqPwoaIM9Pen&#10;3XaDgz1hSLVpKbbZmhaaitGE9ttMUY5ip6XYKZC05b2RV1gGO2lbtXaCOdW5mrYe4qkWh4enY2Bw&#10;KqfDSOf593T2UTEexJH9h3H6xFlcvnAd79LxnDx5kSqrDemEYRIfegFKeAFVUiFVEoElgYoUKkSJ&#10;9AYRRkrvENpeN2lHYxHoBSu2WYbZEvBxHmETznkxVHURBI0/f3OXXiGJhXBPLIALp36EXgzVWDLB&#10;k0rHkybwqeBUvivtigRcrgzuUEkwVlNBVsKVSlSUmADTn/PDBGSEaSKttMA1gevG0SqLGpWppN5I&#10;Wk8G3U4OS5rkO9KGy/4S+VtkCe04oRpOpRrBfYUXUMFKwIXbFLgGSXuiBGZoqSXHUnIl07mNZB6r&#10;KGaBZiKvTSKvUbICzTYWKkjacomESw8cpUvgjfOHky8e2/NgoL4KRUmRcDe3wGhrGV69sB5v3TqI&#10;+wc34P2zuxWb/eSNW/jozhX8/O1z/PnyT/z27Td49uZdfHT9FB4/uI6/fniKf//xK/7r15/wz5++&#10;V4D6549ix7/Bn99/jZ8Jsp9osz9761U8eesBvnrrDr56+w4+fnABD07uwHu3T3Ofp3Fq+woc27EK&#10;K2f1YMX0Rtw9uRPff/IGnr51DWc2zsH+pdNxbstCXNy/GY/efgXXr52i1d+EX3/4Br/+/C1h+wz/&#10;/edPBP3bKOTDpbJzh3FaDlSOXlDXM4KB1N4uXqy1naBjakVwmBM2pkqR9Axtsa7/v6KrTKnGdA0I&#10;Vj3ERidgbPp0LJo5E7P5cC9ZtATLl63E6jXrsXTNOgJzrgJLb/8gmJtZwt7aHoGBoYit4IUfWQDN&#10;9XugoqI0JhRD9+5D8YN7KL95E+XXryHjykX4XT5DSz4Xqg6CffYyePROx7Z9R3H16m2ML1pJdeNI&#10;kGlCy4THbGKmJFzb84ErLa3GtJlzMW/ZaiwjJKcvXo6M4mra3hDYUqlZu3pCz9xKGVpL19QGTp4B&#10;tKrlmDJ9Fmbz2FumjyMiKZsVhwPU1HSha01VVVQNq0WrYLr/OKwISv29R+G2Yz8Kt+9GN2E5MGMm&#10;yiupGsLiYWnjSrvogrD4VJSX16CpoRWdXb1obelEWVkNomISkZCYhgRa22iWkIhYhBNiPgG0qj4B&#10;3EY0kpPSFSAWEmblkoRd34K0zh6EdPbCa8o02FBNGS9ciBRa5G6qyazsfMQlJFM1ltFS5yGG/41A&#10;NSerALm02CWFJYhNSIFfQDCPzx52hKIdYWhJ5ejq6kF4WUKDYPL3ovL39aRldoSzgy0cbazhQkB6&#10;uTnBk+rQjXD0oFoM9vWFv7c3weiNIG4zIjQMIX4+cHWUXE9rgtCaYJRipShSSduRKLXMm+g1I+Ak&#10;RB2cqVZtea+ZITI+BS0tHSjIK0F3ey8Wzp2HHZu2oJBuoaW5E0sWLMHapatw8+Zd3L5+Bw/vPMDs&#10;xevgRjWmRF2zJbBAFUY4xFDNSfuZgEIiugKjACq3QILPiYCzjsuFS3KxAq9IKkklMJEx0a7oS0CK&#10;yhO1J7ZY2hFF5Yl1Dsuqhl8at0PYhXOdeEIkQ6wwVVxGWSMyyhuU9kRRb4GEqqwrRdooo/PqaaNr&#10;4JVZRnBV085PtPt58ZhCCLek0gbk1bQgtZLgIhzjud0UwjFFgjScJ22UscUNiCEU4ziVc5WAjART&#10;YmjLIwqlq+BEgEWGIfPlft1Siwg52nrCMr2qgxVJOwHZiiyq6RRR1GLdqSAlNzKWx51MgCayhLGC&#10;URTj6c3zkq/uW/ngrcv78eGrl3Hz+E68ef4w/vvnZ/jgxnnsGe3Hu9eOY35LPariQrFz3gA+u3sO&#10;v734Fv/4+Uf8TCX5A9Xei88+wK9Ukb8/fgdf3z2Nnz95Hc/fuY8v37iPv17+gV+/eYwPr53A6yf3&#10;4LsPX6cafRu/fv+c5Vt8+/mn+Parz/ENVefzJ4+oVh/iKyrHx3dP4bP7Z/DLp6/ii7fu49Fbr+DR&#10;w9u4dWovHt6gtbh6Ao/fJFhvn8Xr5w7gwYXjOLxxCc7vWI6Dq2fhyqH1uHt6H7wTU5W0Gk3fUKi7&#10;Bymg1LWwh727H9xpZawlCODgAUOJqlpLjiFvWKotBZpUltIlTUcBp4kSENElJDW1DZGZmYuFCxZh&#10;IS3tvNnzMX/uApb5WLqYoFyyAqtXrcNSKr2phFUOH1BbqhUjQiw6PBalVD0lVAjph/Yh9tpF5N2+&#10;jqqbN5B04wp0Rseh4s2tMXU+1KYthGpsITRpMRqXb8C5y7ex5+QFZJXW0VLrK5FibR6PtENKtFtb&#10;14jgtEd4WKyS/iHQW7t9H5Zv24ea7gFEpeQiLDELsekF8IuIhymPSUOgr29GteOMwOBo5BRVom3S&#10;ZPSMjKKGUPIOjYK+viX0nGg5K5vgvmIDXA6cgM/pK0jm8SSeuozsfcdQtPsQWtdtRc/UMRTm8yHz&#10;CYSVOW2kkQUMaS1N7Zyo1NxgKXmJhIadqxc8fEMQEhaFJNrkPKpD6UucnZFNNViNhrp6JEXGwIzq&#10;UOvYUajvPwT13bT7J0/Bc/4CZITHIJlQrCitQGFxKcKj4xARGYt4zktJySA08+ArQKS1teV+HVkx&#10;WNO+imL09wuCmbklDAyMYGVthSAPd8QHB8LPwxU+LoQhAenl7gwPZ7HQVJKe7pzyN05D/P0QHBAE&#10;Pz9/BHL78bTwEYG+cON61jZ23N6EcpTtmxGEYqXNbWmvCWalayPvLX1WxhL9j4pJQgkrkXSCfArB&#10;PzwwiOFJg1i7ai32bd2GhpoG1FU3UDUewYVT53CS6vHaxWu4cPE6MmiXRYmJPRZYhXEaLG1+YmMJ&#10;Oz+CR6ZiccUe+0oXOAJQ1FwMYSW2NpLrhWZKZJnQY5kIrExEm0UdxnCZKMJG7LgosRBCWL7HFzZQ&#10;9Um+YiMiqdgSqc7Sy5uQRlBGE0ayL28qxRABK49JYCuqVI4tgr8HE2weXMaHxx/Bz/FUm7EskYRc&#10;GCGXXFqvgFHaBiVQEy9QJDRjCFHpYeOdQSst4M6hW+N5C5BDuB+JQkdIpZBTqUTUPbnPUJ5jAq1z&#10;Oq9XXk0nShp7UcySXdsx0QRBRSlQjOb5RFC5UnW+VPnZ2ib729k/8KV1SAr3QWFCKKpSo9FekIS6&#10;3HiUZcZi25xh4K/vcHXbSlRE+uPC5gX47clDfPHGDSrIi/iRdvu3n7/HezeuElYX8MV7D2mXX+C3&#10;757j52dPWb7CC8LzTyq63797it8IxB+fPsEXb7+KH7/+XHk5+e+cJ7D989cf8OGDO9i9fCl2rV2B&#10;TUsX48Sh/fjh8Qe4tncTls8YwOW963Dv2FZ89upV/Pr1J/js4R3cOLQZd07sxs1ju/DJ/Qu4sHMF&#10;rmyeh7dObkFGJlWj9Jjgw6dDRaHtFwYNnzCo3PyhaeVEm+UHv6AYWr8wWHkEwsTJB4b2btC3dYGe&#10;DQuBoSvA5AOmb+UAPYJH0lckaTksNg155bWoa+7CwOQZmDpjNqZNn6mU0XFawzmLMGfuUixauhqr&#10;aF9FzeWVVSqRSlMTG0SGxqG7dxDN27fDYT+VZFUz1Ks7oTFrJdSnL4R63wjUB8ahNn81YdkA36Y+&#10;bL1wAxev30X/yFyqEQdomljRljlO5BH+/dBJDp66ngHUdPSUQI6engmcaHmTkgmdlm7kVDchKjUP&#10;8bT7+VVNKG7p4c1IVRCdBGtaYX1WDrpmkn7iRLUVgWqqv0ljsxBFFaZS6cDckrZy9lyYLVkK3Wnj&#10;8KOKjKTltzt0Ega7DsNox0E4bz+AOAHypp1omb8M1VQ/GbTVXvwvXKjYXalivf2CERgaiVDCJVpR&#10;e9koKCgl6MoIBOlGlwd7vxDoz54D1WHCkdZSjWDU2bsf/lSi8YSqDCIbQrUZEhKJMH4PDA6DH228&#10;rb3kILrC3skVDqIUCWQ3dy94enpCTV0D/hEJ6Fq4GSkFFVBTqWBmZkbV6EVV6A5/Nxd4UgW6Otoq&#10;bYletMw+nq4I9fNGdEgwYsIiEBYUDHc3d9pzB55HIBKjo5W2R1GONrTVYtElMdyUFlqS3iXNSZcK&#10;X4olQVlWWqUMdNvb00cQrsLW9euwa/MmHDx6CIf378Pe7dtweO8eHGKZO38uelp7sHfHXly/fB03&#10;r91FTc9UOMXlKW1tSm+RrIkeKAGEUSghJ0pPIsOphIvkAEZKOx4hEcn50ZzGEnYJhEkC7W0cwSLL&#10;xlMxxeYTQJxGcfkEsciEnxKVJgxlW6mEXxaLpNyEE0oCUoFqZGHNhNLjbzGEZXBelQIv6e4nbZnS&#10;RinHECXrFU3Y3wguJzY6ilMBmwRrgrieBFtiCcNwgjKigIqQ30UxJhCSUZwn3fgUgHP/oiDlsx2t&#10;v0tKMQKlYuC2fDJE4cp1kWtSpShksdPJBGQGVWQBIVnc2IP8hh5kVrcrcJSATJC8DOuvb58k//ns&#10;kwef3T+PB2f5B/Q1oTQpBl60ExZmJvBwcUFOXAw2TG7F8u5KzOmuwf5Vo2jKicVIXSaWDNRjz8Jp&#10;+IKQ+u27r/Ejld+PhODXH71N2/wV/vzlBX5/9gV++Ox9PH71Jp59+AZePHqPoPuQkPwWL3/7BU8/&#10;fBOPblGFPnuCf/31T/zzn//C7z9+h5cvntJCP8RbF0/SUk/CfR7fDx8+wAf3b2HPmkVY0luHpb01&#10;eOX0Xlr6m3jl+DZcP7ABF/aupyJ9B79/+RE6pw1BFRwJLe8AGFNJGMQkQ5sPkJbklQVFQcM/gtD0&#10;hzrhJ7l1HlSQ3oSVJ39z8gqFGaFp4OQFY3sP6Nu5QZeqUt/GmcCcKDoEkjZBqWVmq7yr2IzbCQih&#10;Wqtrw+iCFZi9cgPGF6/AVEJy0sB0tFK19UyahqGROcinEnJwcYeWvjF8vAIxMGkYnRu3wXLuSqiG&#10;qRZHFhOQy6AxyikhqbFkE1S902DJG2Xm/lO4eutVzOP2re09odI2go4AW4qV9C2WFBRHGPCz2Gdp&#10;LtDigynpNuoGBkpupaQHySAISq8TFjsnT7h5+SvtgA5uXjC1sVVSdyT52sCW58ttW0gyNVWXGrep&#10;MraClqM3jIrKoTM4BJt5C+E2NI6A+cvhduIc3E5fRfTJywg+chYeh8/AbP9JWBw4icSTF1FKgJbx&#10;2PM7JiEpPQfBBGQI1Vc4FWJ0TALiablTUrOQmZ1LO+oCg6pGaJ0+o6hGjX0HoDl5OrRC4uESmwQ/&#10;b394sHj6BsCT/7PkJyrd9KiG7Z3cCGBv2NK6+nh4wJ7Q8guJQefYcvTM36CMpZlaUAlzEyNC0J5K&#10;0QkuTg6EoRO8qRS9XakuPd2oHl0Q4O1FFewDN1d32NtPjLBj5+gMJ1pza4IuJy8PtWWlfG4IPyNj&#10;KmVTxapbcp92tvZw4rL2dg5UlHZKJFsGnaiqqEEGK4PAoDB4+ATw2kul4UlV60rbzcrJQMaANKH6&#10;tIUPr1FQUARmsCKSKPWNa/cUq2gRkws3Ki9JaI4mJESxReYSclR8SUW0pYRBWimBxc9xohIFJgSj&#10;JGVHE5Ix8pnzBJoxhKLSXsn5iZzGE2LxhKK0IaZIW18JLS/hmE4Hk0GLK6pR2g0Vyy3qkvuQNkEl&#10;Hefvtj+x5V7SzkgrLhCLkbZFwjOKFX0ibXg6YSrtgPH8HlZQTXVayfOiOqXNloi3dNkTgEbQggsI&#10;JeASwN9E3UpeZQiPVaLsLoSvdCkUVSyj8fimTYzY45U80bbqS0CG5BCyBKQEX9IrJbjThcL6HpQ2&#10;9aKkWSDZJQGgl6qPbpxO/uT2uQcf3TqDb965R+t7Gx9eP45P753Dl68dw9OTvXh3fSJ2DkWjOjMK&#10;k2qLMaWJB8ObpSItAtmRwVg9Poj3b57Esw8e4LvH71INfob3rp3DjQM78Ozj9/DL08f45Zsv8Muz&#10;L/GLBGy++Rw/PPkEf/zwHP/6+Qf8QFv96MFVfEtoPn/3Nq32K3j/xikcXjULn9w7g3989Tb+9fxT&#10;fE3b/OLjV/HRrVNY3FaC40uHadnv4e7hDdg9fwq+fvsu/njyPs5tXIjto134+OJBFBTlw4/2Kjw+&#10;GSo+LHqhEdAepDXddQPq/NO0QyIIyxRohcZDzS8SKhc/QtJRSTJ29QmGZ2gs3MPi4BIQCSvPIJhS&#10;ZRpQURk5esKIsJTkZAOx4LZuSjEkPI34XYdQUqci1Dexh49vJGp54Zet34Edh09jw95jWLl5Dxav&#10;344Fa7eib+YCxCRnQFffVFF1C6nEBmhVNcaXEYSjUG8agFr7ZKiPLIC6tE8uXgdt3lxTdh/BvVff&#10;wS5CpqCyBaEpefCSvERXX6o9WwLQDOrcppahBbRlaC4LexgS3IaKurSHvqm1ksgtKThSpLlAujTq&#10;mFlAl1M9aUKQdKG/k9C1tXWhI6NTG5hCjVBUJ0xVVKkqKjF9nq8xt6/LB1jThtfCzgOOtEKui1fD&#10;cs9B+J08j8Sj5+B74BTc9h1nOQHvg2fgd+Iyoi7dQsaNVxFy7ByCxubyQeADHhyBxLBIpCWnwUkC&#10;FYHRMKJaVO3eC42t26FZVA19KgeDinrYRMYrKtSJ8LOxsCJ8nAgsFzhJqhUVojsrd183N6TmlaNb&#10;GVh4gzLifPv4cnTNXYf26Qvg6+NF228Cc4JMBoXQ0dOHobEhrKwsYGNjTdiZw9jYWFGVxtKkwsrF&#10;0NQEVgSe5DxK22J37yTsp5JtaahHYngwoUpL7krFamtLiEq+IyshbseWUBWVKQNS6BoZKf3OpXlG&#10;X/qVU/Gr6RohgffrssWLsJ5KcjIrnaysbHh7+cKCFZ2JqRUVuz1S0rJx8MBRTJ65DF4JRYo6Uuw0&#10;lZlEmINkKvAjVCSSnFraQqC1Kt3oUnj/iH0VmAlYBCTStU9seVSBpNJIwIMQFKASYmkSbOHnJKq2&#10;JMJSkrazCEdJt8mU37hMCiGXKAEU7kvyFSXarESd+V1SZsTWigUW651EGEoEOo4wjFJUIGFMGyz7&#10;V4BIhSdwlih0FPcp207mfmQdaS/MoMKTyLP0t5YAjeQyRhHkAndpPnAnDB2TSpTugDJqjgfB7Es4&#10;+tG+y3Blcs4SHJLBb8MI3DgepwR9sqolqNX6UvXLt0+Tf/r68YMvH97Cp7Sg7149jmcfvYE/f3yG&#10;pw9v48Unb+L5h6/jnz98ga/vn8HldXMwo6EMPk7OcHZ1RFiIjxK0mdFaiaWTO/Dpg8t49vZNnFgz&#10;B+d2rsaTd1/B77TQP3/9GX6iavydkPzzpx/w7Wcf4GPu79O7l/HTE8md/F6x35I/+TvB+taZHbi7&#10;ZzEOLx7A5PpCzCEIN413YdOsIXz+1j3cOnkAb5/bhe/euUpwfogPrhzE3tndWNjTiKHWRhSkpSNQ&#10;7E5iDJaPDuP9A2sxVFcCFRWOFhWDVnAM9CIToEsrrB2bCo3IJOiEJ0EjPBEaESlQD06CyisKKgcu&#10;T9ts4eAG94BweBGgrrTddr4RMJP0FNcAGLj4QNfeXVGT2rTXulSSurSaepYEkFhvFi0CQ0VAWVq5&#10;ooQ30fzVW7Bs3U4sWL4R85dtwKrN+zC6ZC28qWS1dIwxqbMfW06dg9OsFVCNLoXGnJXQ6CEkO6ZB&#10;Y8EaqJZugGZFB+buP433P/4Ch06cR1V9B6qautAzZRaG5y7D9IVr0M9p1+hclHf0Izq3DG5hiTB1&#10;9IGOqR3BaQk1qlwtCweqYVfCXkaz9oKMRGNB6EvPFhlAQYsg1NY2hCYVmvrAGNSGeBwz50GXx2hd&#10;3wwnXms9sYmEr7Gk70h02iMA1rwu0nZr6+SLwNwK2POcNbfvh/GOA3Ddfwx+VI8ee4/Cefdh2O86&#10;gqDdR5F0+CwSLt5F6K3XYEOF6TlzIbxSs6Gl0oRNRgEMz5yFaiGvR2QKNCPSYFrVCkvC0Z6Q0KHi&#10;NahshhuVtxcVp4eNHYHojrrOKZiybDsG561Dz0wqRZZuQrF1TPreL0H37LWYsmAjYZQIGxMDuFE5&#10;+tI6S8DF1sZKAaMli4ODPVxdXOHn6wcff56ftBkayyAS9vAitFw9vLBowSJcu3gRu1gZZGamE44O&#10;sOO6MviGpPRIwrgpKx5JChelLkUG4pD+9k7uPnQsIUjIzIX02JEmC13+P2n5xZg1dz7t9hpMnzwV&#10;hfwuXQ29fIOV/MjIqHjs3rwT3VPnKqPGSLc5aXMTpZdR1orcmi4U1E30Tc76O6UlmSCR3MQ4QjCK&#10;KlEAJO2NsXnSdkibTIgm034ni3UmBDO4ThYhJN/FZkuRxGuBZhbBlFfVRmvK7bOCTuQyovJEzSZw&#10;HRlAIq1KIsK0qXkSEKpQFKaovYh8QonLinUWlRnHY5IugZLS45kug8qWKYGXvLoOpU0wt5b2t75b&#10;6SVT1NCNXH7Oru2h8utEGvctTQZRVMrhvAbSduotgIwvUoYecycgZZRuy+h8mEZmwyIyC7ax+XDl&#10;NRPF6ZtVTjsvAZ06gvGXF8kvf/v5gVje32hf//jpW3zzyTv4/stH+PoDWty7F/Dt+/fx9O1btMJU&#10;de+/gv96/hF+/fQebh/dib5KbpQ3kJmRAdJjwzBYX4D+wmQcXLcAe9YtxPIpbUrE+cPLR/DJrbN4&#10;TGX4jKD95r1X8Rv38dMXn+CzB1fwkDb53XO78cVrF/jbK3h47ggent+Dnz5/G/9+8Qirp3Wx9vdG&#10;cV4O5va3obYkT4k06urqT4yFyFpWw8QK2rzBNKlwNDS1qWAsYU6Aa0haDr9L6o0uFYU+bz69eMIv&#10;JJpKMRZaBKN2bAq0CUf95BzopZdAPTKDcEyAuk801JyDoGbtDpWdNwuVItWik08YnH3D4OgbCgdC&#10;0sY/Es4sMt/GKwTWhKY1oWlKOBg4U/E4eMKYilLaLEVtOdO+z6PVXrZ+KxYuWY3lK9djxYbtWLdl&#10;p9IYr0f7VJxXgiPHTiJ7+Xqo+mdDNXku1DunsUyHxoqtUBGoVo2TsI+W6vFX3+HA6Uto6ZuG2o5B&#10;VLX2obqlF4XVrcgsrkUOSwFrXoFnS98UdM+gtZ+/Er2zlqCqbzpyeNPFEV7hqQVIo51p7BlGeHEd&#10;VFxHY4w2fvZSqE3hMYwuhA2P2dg/DNoahjAOioa6my+VqTE0JR1Kug3qGSiWXQJX0jXQhIpS+j/b&#10;87oF8JrFpxcivLwJLq0D0BtbBJ2Nu2Fx8BTt9mk47TwEnVWbobHzMAyoiPXW7YDeln3Q2nMcOv1T&#10;YRifDqPaFmjSZmskpEIzKRMarJTkHjCnqje6dAlaO3bCqKYV+lQXSSu3oZcqu3/6IrQPL0DTlAVo&#10;lLE/B+eirF+Gu5unjA86ad5GdHMZF1pnOyszuDrZwsPZHh4ujoq1dnWkxWaRLoGKNSbgfLy94Uhl&#10;am3rqAwOkZyZjYLiEkXxb1y/EQPTZiIyMgaJMZFUsbKerdJkIcrRzEqCMJZKDxpDU6pQCxsYUL0n&#10;E+iSf9nY0Iqq2kYEhkZRtToiP6sA61avxfkzp3Hl7Gns3LIZvR1dCGfln5mWifOnz2PV2u1IJ6wE&#10;UIU1ncgnLHJquwhGfuY0m4CUgE0GoSeKMZlKTuxyLEESlVdPOz1hs8VWhxGS0n4ogBFrLkGWNLme&#10;VG1ij6UNMYGKMIHQSiHwUssnkrUzSpsUJSqgDRM483jSWFmly31Yy31zKlHnaAJQARi3LcnYMvCD&#10;JIvHKLBtRjSPSyy4RNSjub8c2t6C2m7k8TwkrzGriqBkpZgrCk8izPycQTiL3Rf7L1FqUYgBBKFr&#10;fCFsY/LgoAxemwczGbw2PBtmkTmwjslVUpGUfM5kGRy3mPstf6l68tad5MfvvPLg608/xMvvv8aL&#10;x+/jp6efK0nevz7/Gn/98Rt+efE9vvvyM3x05yreOrUHv1GhPbp/CfcOrMOnN4/h4vZl2LN8PrKS&#10;U2FuZ4fwQF805iciJzoQ0+pysWtmB/bPn4TTq8fwyvGtBN99fP7Gdbx2bBu+/ehNvPjiQ8L4LXz4&#10;+i28duEwXv40kef45+dv4Zs3b2He0AACQ6JgR4i5JeTCPS4bdhJN9gmEa3QqPGkhXcLjYGzvDH2l&#10;3ypvOq9gGDQNQz06TRn4QEZflt/NaLP0jU1gYGULg5QM2rFyaCVkQINqSDM8ATq5xTAqr4U256m5&#10;+kHDOwha3IcG1Yk6FaS6bxzU3INpHz2hcg2EmguhaeUCdVNbaBN6pk7ecPAOhntgJNypLJ38o2BP&#10;WFp5BtKG+8GUNtzEwYsW3AMaZrShtNsyUrS2iR2vnRuCqVoLG3uQXFgBMyrV3MxCnDp+Gi1b90HV&#10;NQK13hlQ75sBtYHZ0FjPeVQ9oXzYHz76Cp9/8QxzCNvaxm50TpqGnv4R9A2MYGhkHiaPLcDwrMWY&#10;TAU5NG8pOqfNQSUBmlnWgPi0AiSlFaGAN3739Lmo7J1K1RcITSpInaAIVio6E5UPKxCv5etQfuUG&#10;kodmoJugmrla3nWzAqWdQwhLzYOjXxQcCUtHnr+Vix+ttYPS/iltmuqssOR9KQaSssJzdeI+/Lhc&#10;PCujsLo2mPROgdGGHdCnPdStb4NhSg50V62E2pZN0FiyBOo5rLD4v6vzumhkF0ArOxfq1k7QmDEO&#10;jZFxBLCC8bt2HeqsTFSXr0H9jYfQu3AR5ms2IWT+KjTLIMm8bvKq0Vx5MVTXDGVEqPLJ85URlnrG&#10;ViAgOATOdrTjtoQf72UnqkQbK1aw5qZKTxcLC3O4OTuwknaHq5unAqbIiEgEBtA5UDVL8vr5K9ew&#10;Z3wUn9fmARsXYnV1mdKnWnouSZdPyWwQQEpeo4zGY8F70creSbHJ+kbGCiTDomORW1CCpsYWzJg+&#10;itbGNiQkJsHB1U25x3W5flx0HLasWIpl8+agtaoaDVV1mL1gOapYITay0qmX8RCb+1Da0IMSqqsS&#10;AeTfaSspRU1IIHwkIBFLMMURUrF/f5d3ogRlVCh5i/7p5YpFFxAm8v6QCK504xPgSRe/+KJaUVhI&#10;VCBJwHIaKcGSfFp4TgWSkn8ollqxvTVtyGKlJb1dEgjAWMJZrHc4ISr5k7FcVsZsFICLdU5QFGsL&#10;Yd+B0qY+FNQTjDyPdEm5qeL2eEyigMVOp3P72Zwv8xIJx5CcStjF58M6OkcZmVt6tzgRlM4J+bCX&#10;AWkJSfu4PLgmU02myCC3RUqie2hOJcH43nvJ33z2yYNvH72L+4e24I0TO/Dyy48Iv0/w85OP8Rdt&#10;7z9++4mweoG/OP3u8Qf4lory52dP8Ouzx3h87wJefPoWfnz0Jj68cRI75o2irSQf2dGR8LCygSNt&#10;Rkx4MJIj/JES5IUVPZU4unAI7185hu8/ewdPP3gV949uxxtn9uPypiX49sNX8c/vH+HGod0ozyuF&#10;i08oAuLS4BufBidaWfeYNMpsaScohHtkKuz8aG8jE1mS4BQkii1Y6ZbmTrvs7BMEK2cPGDu4KGPz&#10;mTq6Ur04/z2Kii1ranPoSvAjMAQ6kdHQpn3RYs2vFRoJnbBo6IbHE5hx0OAxqLt6Q4Nw0+R3zdh0&#10;2jjabipENd9waHhFQEMgaeUMNdpSNTt3qFNZatu6K4rRNSACAVzen8Wd6zv4RxCeIZD+w+Zu/kpC&#10;tImDO4ztXJTosi4fFl3aKxkgwdHVB6WFVTh34Qoylq6DqnEIKt686qyRNSaNQ7XpAJXkHDQu24xP&#10;n36P85duo3/yLDQMjSN6xSYE7DqAzBWbUb+YNpKA7B0cQ33PZFRQURZUNCO7pEZRlj1T52DKvOXo&#10;JUArqBaza1nDE5o5FVQAZfXwSaAtDIlFRGYxUqsbEZOaj5iMIhRTBXQMTMfI+DxF+a7atAvLt+7B&#10;2NI1aO2VkZu7ae1H0Tc2jw9iJcwJS5WuKVR6RkpXRn0Zz5H3iAPP04dAtQjm9eXDrLV9H9SXr4Ue&#10;KxdDqiZN7wBoUW1qefhBnVZSp2eAlRX/g+Fp0MjJg8rFFyoeZ9yshUg8fAIqWn21BYuhWrUaDtv3&#10;oG7GEuS3TUFuzwzk94whu3scWX+/GbNx+hJ0zViOoTnrkMprLSPomJgYw9xCgicTQDQjjMwtLZV3&#10;TpuZ8zOdhxXvbxsbG06t+d0CoWGh2LJxExrqqLpsbRBL1b8vPQH/z+qZ2DDYgzA/f/gKVF2clHWl&#10;fdKSdt+U2zMwMYWxqQVMuS1dViA6dEKSIC6D9sqrWN39AuDq6Y2sjCysnjeO9++dwy9fvo/375zF&#10;Ezq6//XPX/Hx2w/R1NyFykaCsWMIrZ2T0cxpYzsh2dY/UVonoZKAKSJgCsSaVkuOHyFE+Ej/5lha&#10;2NDsGkVBeUjbnECDSkoCGqIQZTQcAZdATmy0JGlPWGBCjQ5D0mySCM2EEgmWTOQahudVEboEKCEp&#10;CdYp5by3/qd3C9We9JOWASYEbJI0nkZoZtW2K6k16YRevKJWW1BU100wdivqt6SxD5XNPBfeK5VN&#10;An5Rxh3KNiQgJP2xJf1HrLFzUhGceB7S0yeQwPdKLVXGXnSOL4ADlaSzJLETjF5pxcpyAZkE44sn&#10;T5J//PqLB78TgP/+z79ppX8g+N5VAiP/9fvPStBEbPY///gVv1BB/vHj9/jH77/gV/4uaTfPPvsQ&#10;Tz96C798/j7++u4rfPvxm3h4eieeUhX+v//+A8/evYFjq+ejiHJfcv/sWBMnRAQjPSwAg3Vl2LVw&#10;Ct6/vAe3Dm3HV2/expqxaXAlTAKiExGXloPU3FKE0vYmpGSjlBazrJZ/BuclUT3EZhQgKCET9sHR&#10;cA2NgX9kAryoajwjEuEaGAFbzwCYOLkTqGGw9QuFLm2djqSz8GYUxWgiCbc2DrB284JbRAwco+Kh&#10;7xsIbZ8QPoQshKymVwB0pHj6c+oPbRcqPXtHaHI9TUn38YskOMOhSVWo6UNAUk2qWTlB3dAMGoSc&#10;pgfVpStVJUGpQSut4eRDwBK0niFQd+H6DgQu52taO0PTygHakkNpbgstAkOG4/IIiqI6CcTo5DEc&#10;u3QTwbSUqgWroc4/UeXoCzfehJW796B790E8fP4t7v78Ar07dkGXkFHx/G0iU+A8MAM6+45BdewC&#10;NHYcRAxBOXXOcsyYswxzaVuXrN+J8aXr0TV1NgoJwpz8KrRRAc5esAorNu7EotVbMUTLWyLj6NGS&#10;d/VNxfI1m7Fh7xHMXLEBVe39SM8tR2llI4anjmPegmVYuXoTdu05ikPHzmPz7kOYNDgdLQ3tWLR0&#10;JdZt24muyaPwDkuAyshaaXuVgTG0qOSNWGlZsfKSLoUWtIJ6VLnq3qFUrJowCouCzeQpipLUcPSC&#10;Tk4hNApLobLxgLp7AK99ADQnU03PXwI1qlcV1ag6jyt7eLbyoqeC7hko6RtD2eAsVA/PQdPUBWil&#10;2m6mlW6ktZa3W9YQllFBwXBztIWXqxMcaYHt7a1orake+dmJwLO3t4WpqSkBpgcdQkySuV0IuUJ3&#10;D4wG+6LDxxXTw/zxylAnjk8fRE9OGiqD/HFr9jS6KX/Y2NvRWlvDQAIvVJmiSpMig1CUHo3SrFgU&#10;Z8SjKDMe2cnRSI0LR3pSNGqKMrFu/hRcO7YdmxdOxYH1c/DKhYP49M27+PzdV/H8s3fx7PFHGJ42&#10;zsqsGTXtk1Dd0Y+m7sloYgXV2DOElp4paOkaQgP/rxoBJKFSxlLR1EtVSegIWAg9yfmT6HEAIRKW&#10;WYmIHKo5Wmrp2aJ0rSPYBEDS9hhPtShRaclTDM+RQSWk58tEpFhSanwzZMiyMngpyd5VSkQ7hyAu&#10;JJgrmnt4jANo4L1WS2iXNffSKrdPqECWHAmyEJzxXEfaLTOpIjMlWVuGKasTOPbwPPoJ/kE0tA0o&#10;5yPblV4y0utHrLqkHEnepNh/yfEM4DF4pBCAhKJldC6MwjNhGZmtvDTLmpbbJbGAFUHhS9UfL14k&#10;v/z5pwe/ff8UP33zBD89+xIvCb/fvpP8wy/x8/Nv8PLnH/En1eLPT5/gxVef4cevHyu5iX9wnT9p&#10;uZ9TQX793hv46avHePbhm/ieYP2Ry714+hhfvf8aPr53CZ/dO4VnD8/j2vZVqE6lunNyU6J1oW52&#10;cGatHBlGW+Xng5S0dD6YBaioqUVHV4/SqyKdCiEwKhHyzg47wsojOIrqKxbRVHhehF44YRiVnEnp&#10;Xo6IhASE09p4hUTDlirD0tldKdauBKRPABxoDd2pNFy5DUuqRX3WyEZULGaEpbxoSUdXBxqa6tDR&#10;0+PNb67Ycn1La2hbWhF0tHB2ztB28oC+qxe0qCLUjU2hQcUnYNSistRUoBoGDV9C0sGDD7sZoedA&#10;Gx5MW051SShqutGeO1P50I6r01Kry2e3QKjzYdegHdcgGKW9VGVAy+XoBjfax5i4DGzZsRfVU2gb&#10;qWRVfgQwVazKPQSJtIoRe3fDIb0AnoS1Oq2rRmUDNBcshXr/NNp9byVKrjlpAOozZ0G1cBHsGjv5&#10;MCYjPS0fJVRaTbwph4bGsGT5Bmwl0NZvP4CZtN1NtGSVVIXDQyNYv247tu47ig38fWT+ClRUN6OZ&#10;CmXx4lXYs/8Yth88QSs+GwVUoV2dkzB/3mJs2LAVO7fvxeEDx3Dm/GXsJEz7Jk3BIBXfnl17cfzk&#10;KQzQBjuwolAZ2kBLItusFOTVp2IpzXj+eq5+UOO1VBkRoPpm0HNwhaarBysgeyp1XvvwWKgFhkLN&#10;05f23xM67d1QtXRAFZeFxLHF6JuxFBWDPK7eMRQKGKm0C3vHkU8rnds2HTktU1HQNROlU5Yjn8oh&#10;Tk8XHiZGcKBttjQ3U0bTkXvDgCrSiMXMwgxWNlbwdnRCpKM9oqwtkWBng0w3ZwzUlaMyLxlrlo3j&#10;rYPb0B4XAV9a5n2NNdjT3YrS5DQqRz+4EbYFCcHoLUvBYGU6OkqS0FGajKb8JJSkRSMrJRopiVEI&#10;CfJDT2s9NiwcxdZF0/DG1WN81h7gu0/fxs/fyLP4iM/n9/jrlx/xf/73f+Hendsorm4hRBoJnl5C&#10;cBDNdACtk6ahpXcYLX1UkYRkHVVkHV1DbdskNHVNRkffFHTyf2mfNKz83tA1iA46C/le3dmPAioy&#10;JTJMSyzteqLwZFiwiT7TtUikIoyUdr0MyVsshidLCD+HEo6eqcWEDW0qFVtwdrWSgC1qTqLjJbT5&#10;DVS1De1DaOoYpKodQBlBnUtASr6k9KaRSHoOYVhEGBZwmlbWRmC2K2o3m+qxsL4TVTzXOkKyltup&#10;5znXtkxSAk4TydsSWZehyBqV9kpJ+fHJrFCUorwrxoa22pK22jY+TxlOzSetlIrxxZPk33569uAf&#10;v/yE//rHS/zzzz/w+4vv8A+qxInvL/GPP37Dn7//hu+//gq/8rd//9df+P3nH/Dlhw/xyStX8MMn&#10;VIy03t8/ek/pDvjyh2d4+/JRvHVyK759+xZePn+C5+/cw89ffIx/vHiOr++dxutH1uHsttXITsmA&#10;PZWYtZ2DYlnsbSzhxpraiJ9tHJyQWlCKxHJpAylCSlExorIKkF1Zi9LSUtYQLQiKTUB0XCJqa+uU&#10;NpiAkAikJGcgNT2bSjGUqtGf9pUwJAhlAAMHD184+QcThrbKy4wk30ybtsWI1saESlAZedqWVpvf&#10;pU+1LlWMDMwqgRtNDQ3ocmqQmQ6NmGQqPXdoGptDg/MkwCOBBy0ZFkwGdSUMNRz5O0Gl4epLlekG&#10;LUcPKkiCixZaIKoVEE1YhhGMfKDtab9ZNJz4oLtSSXKeunT9MzSHg48McBoLz7BE+MWlQ9ueqrWo&#10;ClrT50KTf7bKltDQ0Ica7amasQXBag0NfXNoRvM4t+6H5q6j0MgqhTptqjqVlDqVttrcFVAduQTV&#10;Zlpxftbpmw5rKkLf9EIkJuehimCdMnUMG9ZtxdETZ7Ft71EMcX/NbX0YHB7HynXbcODkeew8fAp9&#10;U2dRaTaghw/UmrWbcezURew+dga9Q1SJzZ1YuHAJdmzbjYMHjuDY4eM4feo8zl++gWWr1mJSVz82&#10;r9uAS5cvYffBQ8gtrGCFQ+VMBa1HhS89evSpqizsnWDuRTXPSkhlQrWflA8TAlpV16YMJqzu6Ep4&#10;ukJFtamiK5DXTYRdvIrMY5fR1jOOuqE5yO0aRWLzZMgrRQOr+hFWPYDU1hmoIBCjaLmMDQzhr6mJ&#10;ZIIwwcYCwVZm8DE1gZ+ZKcIszRFJuxxlZYl43qNpVI5pVJDpVH95BGQK76cI2myBZIari7JsOO8b&#10;F3V1DMdH4eO1K1ExaQyxtd0okrf+tU3Fgmn92DG1FHNaM9BSmIC8xAjkJkdRJYYhPT6c00iU5aRg&#10;Wkctjm1fjVmTO9DfVIJti6agqyoHy6Z34+aRLbh9cgfevnsWzyW745fvsHj5SoRToSVQNWVRcSnK&#10;jMCpoTqr6SQQqRqbCMsmwrClfyr6pWPC9JkYmTEL42NzMHvmPCxl5bl7wwac3L0bx/fsxcHtO7F1&#10;7UaMjc9DSWsPUitbkE91VkTVJu2X5aI4Ca0UWuWYfNpmaS/Mq1N6ychIO9Ll0C1xwpZLu6Wk4ggc&#10;00pbUVjThTKuX8FtlROKUkrre1BI6ElqjihISQeSEcDzCMN8QlmCQKIiRcFKHqQklstgtfn8vZw2&#10;u4rAr28bRJ3yAq5eJRClpPmIVScsxcZLLqYMhBHMY5H+4gJKZZxJGXbsyaP3kr/69IMH33zygdIL&#10;5c/ffsZftNB/EXB/0TL//N1z/PT8Kf767Ufl+/dfPMKzT96jxZbkbZn3K/75jz/xF632D1SM33zw&#10;Bn5+9BDfv3kDPxKUz96+j69fuYQXj97Cl2/cwJP75/H7F+/gzol9CA2NhaV3MAKSsxGYlInAuBR4&#10;xyTBztMH1k7OBJMVzGi9nX284R5EyPkHcnk/2BBsrkEhCA6PhLOXL0KS0xHJB8GaNreopgGpRSWI&#10;ychFYVkl0gixgMgY+NCGhcUlIzkvH05efkoAwJwq0orrmzvIUPkuyjiIGjo6yqjapgS1MoyUtEMa&#10;cr62tjIAhYa6BtTNnagSaYctXKEuL4eSob9kSpUj/ak1CFoZ008Go5BRu9W1tJSphp4hQUqLTXBJ&#10;DqCGCaHKh1GiuJrmNrTVBKm0oVHhadi6KLCUkcF17V3h4BdCNV2EMycuYOjYRQVoGv20jZbuUDPg&#10;tiLSoNk5FQb8091mLoHuoXNQP3we+vvPQPvgOWjMWgL12kaoD0+B+tTp0JizCNoL10JzxiJoTJsH&#10;LSorzUX8vno7VGu3Q2vuUljRVvvS7uZmF2OIVnjT+q04dfYKdh85g0Eq1672PixdsAS7dh3E2St3&#10;sfXQSdQSVHW1zViyeAUuXbiG8zfvYmDyCBrrWrCIy+7ZtQ+nCFoJKF2kgrz7yhtYTZh2t3QRkOtx&#10;6+YNTBudBW0zJ2gRjgaSUM5KRZfqUKVnApfACCTlFmMJ7fIXXz9D5fFzUBVVQ0UVr8brpMbKSI1w&#10;VDOhRaeiddt5BLntMxAtAyEThkGVkxBeM4iouiEkd85UBlx28A6ChpYm/N0cURgdhAgXO3hSMYZY&#10;miHC2oLFHKF0NeFUitEEY4KNNYsN4qysEMfPwYSkl5Oj0o0wwssL3vz/E2j9pxpZoZfq8IuFI1jT&#10;XsPf/FDdOplQnIyi5gFkEdADQ9OwcbwTU2pSUJ0VjYqMaJSzlGZEoSIzDmmKlY5CR3UB9q9ZgHN7&#10;NuL0znV489oJ3Du9B1+89wqfyU+oHj/Hj988xn/+/BmvyVigVPlphHCCDN0vQKmdSNeRLnB5tMxF&#10;9d0obulTYFkrVpaVWq20CXNa00OgcNo1OA3DVPMz5y/E0mUrsWTRcswYm4vWnqkoaeomGDtRQjhW&#10;NRFoLYRZIwGpwI2w5G/Fsk/a5vjCOmUgC9902moCyD9N+mBPjPUYXSg5ky3IpUUulDZPUYLSdY/r&#10;FRCMxdx+vqTnsEjgJYtQlICM5DlKnqaSiC6RcSrXpOImyOsQJBou6T4S1JEot9j+fG5b2lJlsF3p&#10;Kim5kqFUuNJnW94o6EgbbRWbC0cq26i8mpeqX54+Tf71u2cPfpHeKaxxvv3yY3zz6EOle94fP36H&#10;7z99n5b5G/wXleQf0jf622f4+cX3+OMn2mtRh4TjT1z32aMPaLufUl3+jp9/fIEv338T75zag8d3&#10;z+H376Vt8ju8/O4J/vn8E1w7sgsxscmwD4xGSGImIlJzEJtVRJlbgWAqFkcqAys3wtEvDI60kWF5&#10;xUgtyYWri6Q7GBFi1rBytoedh9cEwHiDmtk7wNrLB1buHnAPi4S7rx+Xc4Ibwefh4wdXbx/Ye9AC&#10;E0aSXuHC3+2UxFxbZZw8E9ppQypES1t7pc3ISEZk5lTHgCpMi1Djg6MpAYOoCmiGFFHdBVClBEPd&#10;gRbZhopPIGnMh9HAknbOWxn/UPrCShqLjNotUFTAyG0oL4YSgFJlygg5EzDVm/jO49O0I3ipbjWl&#10;2LlAZUmrT1Xt7heJoa4pWHPvdZjW9tFaOikRcZWRLYwSC6C5/yRM9p3E+jtvoevSHahtPQDLIxdg&#10;f/kB9Hcfgaq9BxodPVDv6IYGLZXGpj3Q2H8KmjsOQmP1NqjPXwX1aXOh3k1wtg1BrX0K1AZmQqNz&#10;MsxS8hAZmUQlWY/ZhOpBQvD8jftYtHIDWqggxqky9u09hJt3XsOpKzfR1TdEGDZjw+p1uHb5Jq7c&#10;uY/JwyNoa2rH3j37cIFQvMHlrly8hts37+HBw7ewbOV6dBOge3fvRF5pDZWfC/Sc/KBt5UTVH4vp&#10;s5fg+PkruHDvVSzmssN8cDfuOIA4PqwqKnQVlbqagxv/FzeoeA1V5g5wKK1DzvB8ZDdNQ1bbCC3z&#10;KEp7ZqJ6yjKk8CE0pMozMjKCBR2KnakpvAg/bysLuJubwpW22Y3Fw9RYUY1BtNWh/D3C0gJhhKWo&#10;wyguG00F2ZAcg/LEcJTGBGFufRVWN9WgKSEW65tqcXPBOD6eO4CT06cgt0HeqzwJVR2TUUE7W8nr&#10;PHfaEJZ1FWAa4TipLAmNuTEoTApHdkIIClMiUZgag5iwQF6bElw8sAmfvHETX9OtfXDvkjLoynt3&#10;zuOL919Vmq2++fRN/N9/v8TyebOgoaGL8IR05BFYBa1DKGwZREFjLzKoqiTiK/mC0t0vs6pFifDK&#10;mIiS4CyvGShupIpr7UU1LXVDt9jvyWjrG0bbpKloEIBSeVbSipdzmYaOfrR304J3DVNB0toSXhUN&#10;vaggIIsJyFwCOZPKTgaylSCOd8rEYBWSbxmXX4d0gk5pdyRIC6nsCnh8OZW0yQRkPucXcX5RXYdi&#10;jbOVIE2rkmspEXCxxtKlUIZS80opVoZIc0qgRY7LU9oL3ZKKlPbPTAqGfB6HvI9GlpGAjPQzFzgG&#10;81h8aPclNUgZdCOn6qXq0XsPkr/65N0HArnvv3qEdy4cxePXbhJ43+PPn74n1J7i5ffP8O+Xvyk2&#10;+fdvnyr9nWXcxh9ZU31LVShg/P3Hb/Ht4/fxw+cfUU1+ie8ef0gF+ik+v3MKn14/gt+ffoTrO9ci&#10;hrWzBBycwmLgGREP77gMuEckwM47UElx8eUf6RQeC1vC0VGGrQqLh1NIIlViFCzd/ZQx7MydPWDl&#10;GQDniETYhcVS+flwmRg4hcYQjr4wkQ78ljZw9w+CW0AQXASOVJxufgGwJCyt3D1h40ElRpus5L/R&#10;srtRUZrTjimJylSI+iamChQ1ZbBYbVppS1dol45CwyeFALSDuq0fVZ0P1Gx9oUYwqgxsoOsRCW95&#10;AXlxJ8pnbUKkjAjuFknrRyVj6UGVSHgKQGkV1alo1I0sqTapNPVNaIMnwKlAk/uToajUTa1ox/mg&#10;UwlpWNjBOSAUIVHJsPGLg8ohkOqIcLbn/k1coJFRBb3dJ6C16zgiDp1H75UHsJJeMiu3Qn3dbiUP&#10;Ub2airGqFuqVLKXV0JwyiwpxJzTW8PfNBwnW09A4cwOaF+9AdeEW9C7fgyW3Y3f+FhxY9A+ehNHQ&#10;KDwiU5DFymyIYNq1cz+u3X4VazZuR0/3IFYsX42TR0/h/mvv4CTt8iQCcnhgGAf2HsArrz7EuSvX&#10;0ds5CXNmzMTpkydx+fwlXCcgb165gTvXb00AcsUaZBVWwiMuDSpTB1TQvk+ZvQBa+qx4tE0RnZCN&#10;ZWu2YPrSNfBYsBL6W3ZDNzEDxnQIuul5BCIByWumEpUpQ64VVqN+5koMTF2CvvE1GFq4FQk5xTAz&#10;MYE5YWduJq8pMII5ARjo4oBAR1u48t6Q4sb7wEOAyeJrZoYggjGMNjnCUqBIxWhng1gHO/gRrM68&#10;bzy5XATXKXN3w0hmGma0t2JnSw1ulGfik22r8eOVsxjiNUwua0NFy4BSihv7MX36CM6sm4E9Y7WY&#10;1ZiB7qJYZMQGIDEyiPY6EpMaCjG5pQy1+amY0VuPbYtn4NULh/Hpw1v44ME1fPnB61SPr+EHCptf&#10;vv0K+D//waEdm2HECjcs0A9Bvp4wkNffSn6pPithupi9xflY2dQG+7QSJVgSmlOlvMNFBnVIFmDS&#10;nkrEuKC+QwFlJSHYSIUpgRwJ6LTQjkv7pcCye3AGp9No2/sUdabkLRJquVR9oixlPEVJwJYIs+RH&#10;ymsQJAouieKJSh/sZuVFWTkEnwywnElAZ4vlpdqT5oAcrqtM+bskc2dyKkEYpZ2RalPyLGWwDBcq&#10;PseEfNriIiWibkcV6BSfT0tfrSS0xxbWiiJU8hxlwIiQglqlDdSTUA1VuhmWwTk+/6XqzuHtyW9c&#10;OPTgCS/s5x++ha8Iti8/eg2vHFuPty/uo2J8C39+9yX+9csP+OP51/iN5fdvv8ZLUYA/PMevTx/j&#10;jx++Uaz279I3+qfv8OPj9/DNew/w01efEp4f49sP7uPDS3vw/I3zuLRnHYIiE2BGNegUngjPuCxK&#10;4hLEljfxotUjubgOYVmlCEgtgFd8BlwJAs/YNCUdxzk0HlYB4YqSdE8rhE14PExon03kZUVUmLaE&#10;ozKitF84HAlNE3snWFsYw9LcEEbGBtAz0IeesTH0DQ2gz6moxqC4BDh6eE8MWmpiprQnymjZBqbS&#10;0C/9is1haO0K18ap0IyrINScoWHnDXUb2l2qNQ0CU2VkB2OfKIQWt6KTD96aM/d5k9XBJqUMatb+&#10;fEAJUGsWAlRdipUn1K2leEHNwoXbdIQG1aamYskngKnOzwJNTUs7aNpKGpAtTAnJkOhkWIckQOUZ&#10;CXVCV80xiND1hFZxC7S2HYDugZNQ7T6O/KsP0D1C9adrCZUEhPLLoFHbArX6FqgX8zwy86GeWwoN&#10;KlCN0SVQm0OId0yBKjYPai7B0CLw9aMyYDQ4C4YHzsD62itIvPcOku+/jYBbr8N41VZYRKchNTYF&#10;k4em4/DB43j93Q+xfvNOTB6YRtV3ADeu3cXDDz/Fmg1bUV/ZgA1r1hN+t/H+J0+wecc+NBPUO7Zs&#10;wbVLV3D54lWcPX0Bxw6dUFTkxVu3Ud/aBS1WQjbOflizZitOXL2F5NwyqOuYwSEpF6b7jhPiV6Fz&#10;9QZ0cspgy2tjdPIodHJLoGZqS9XowutO5WhmDbuiKnSv0w7N8AAA50FJREFU3I3+vimI8OB9QQg6&#10;2FrBklA0pW02MjKAoYEB3OysEEpL7UUl6GNqBl+CU8DoQdhJe2MwSxC/RxKSiVSbyRbmSKOCzLO2&#10;RiFLLucVOrli99zZWL9sJqY3FqIpPBjzE6PxwXg3/n1yM95cPI6BtklIKG2lwuqjLe1Bbn0P0isI&#10;H1rsNXOGsbSnEG1ZkWjIiERPWQY6y3PRV1OKsc4GTG5rQGNFKYZ7e3D18AE8/eR9/PX77/jzt1/w&#10;K93cD08/x5eE5O9PP8bGxXPRVVOOs3vWY87kDmjqaNLJaCiCYDAsDPNKJob2l8EdBFQywIREoyXR&#10;WZRVAEEhUedYKjMBiwQwsqguSxtY+bf1UjH2KS9rq6GVrqY1L2/p4Tn0oIIqVeaX8bvMk2kdz1nS&#10;hyqbepXcRhkWzI/qUfYp3QxlXMcMee1qDVUmVWImLb9EpQV6MtyYdFOU7/mcn8/fcwnHDAJTIt0C&#10;10Qeo4wIJCoynJD3lkAKi4xOLm2HzsmFipWP5PkkE8TpJdy20stGBsKQQFGFks7jkVAgeYyvJz/7&#10;5O0HPxNwMlr3B7fP4+yG+VjZVY22jDhUJoSjqzAdx1bMwCe3juKda4fx3vVjeP7Jm/jynQd49/Ix&#10;PH3/dfznz9/w54tv8PzTt/HhgyuU+m8pKT8SPZPAjHT1++aDV3FszSLM76GcZw3vlVYADxbPlEIE&#10;8eR9UgoQkFWOqMYBSuMqOAdFwys0FoGSwB2ZDJeIJNjSWotidPANgivB6BBOtUlQ2gVHw9DJg6rC&#10;CNq0pMpb+Ag4E84zd5Uh+K2gx5tb+vxqautMTHmD61jbKm90k76vuqxR5RWhplQC5ja02JZUHlbu&#10;8OENkTW6CBaRmdBxJ5CcQiaUIsGmsvCBnls0ggua0TltGXZcep21YB2cU8thFpwNHd9UPqBiuUOp&#10;7ggxKk01a8KRoBRAipJUEyVpKn2r7aAhYDSx5z58oOkqQRk3Je1H3cKGitMW3qKgozOh8oqGmmcs&#10;IRZO5eoP7a4RGBy/AOMDp6Dauh9Jp69hx7U7yoAWKoJXs5Y2mjeReksb1GuaoJ5VMAHGjbuhoir0&#10;v/4QDa9+iOJXPoQfAWhx83Xo7jsF9f4xqAXEct9u0EzIpfJcAfMzV+F16w343H8Hptv2wTYxGxkx&#10;KUp7451br+Dma29jzqyFWDA+HxfOXcYHH32GV9/7CFOGRjBz+ijOnzmHNx++i1uvvYl22nAZdfvE&#10;0WM4eeIMDuw7hB3bd2P3tr04f+k61u3eg4KyWtR39mPy5DE0LloNvbJ6qJwDoOHsDzUjGSbOE2aJ&#10;OdA2Juh4P+kfPQKtkiqlglGjw1BJsXSCXbFkLUQh0N4KAW7OsLW2gIEhK0t9Xf73+kr6jL6RIaxp&#10;nyOoDAMtqBRpqcN5n2RbWaLM3h7ltvYos7ZDIe+PXDqTQls7FDs5It/ZETk29ix2qPDxQiCdR6Gh&#10;Kc56BQAtxViaGYGRhYvw5MYVfLpsFF/sXI23tm1CGS1nlkRbWeQVo1kSPOicgo6iUiTxHvXS0oM1&#10;XYsDlWmgtxv8HOyRZmWLansHrI2MxM2SfCyvLsOurZvx+NOP8OfLP/Dv//wLL/9Bh/fPX/DOKzeR&#10;mJKJ3JwC9JQUYG5xNu7MG8ZPW1fiX/Nm4PmsEcyi+hO7K8nWMmyX9LeeUHU1irqSocMk4VuKP+2n&#10;vPogsayBqrAFZU3dSqpNHS23pAfVtk9CC613O1XkJP7fw1PHMGXqTPQMjqCxm1Dk7yVNEuFuUCyu&#10;f9oEGOMJ5QSqN4GfDB4ro93kKe2K3cgiCNMqJgAp7YkTuY8dyKIylT7XMk+SzQXukqSeyuUEsull&#10;rciQgWiVIE2zklAuSeQymK60UUbxsyyby+1lSOSa25GxJVOLGyWP8b3kHz//5MFv3z3DP/78XSm/&#10;U/X98t03+Mfv3+Pnbz7C1x/cwaPXrih9m9+7dgQfXDuEb968hp8+ehUvPn0VN3cvw8llw7h/bDO+&#10;fPcefnr6KV58+RG+e/Kx0rXwhycf4ScZq5EW/Pfvv6Ht/gaP3rqDhcOTkZ+WS7ucBAvfCJh7h8DM&#10;PQiOoXFwjM2AJ0/Am1I6iMUtvQhOMalwp4p0TMyHa3Q2XJMLYE9YWjp7w8LNWxlS35B22Jw229DF&#10;GwYyfLz9RFBFXUtHGe7JiDe2EW8qee+HvODdmDeZIW9mfSpEeVeyHu2TLtWklq6+MnSXSlMPfoR4&#10;7dA0lLSylmpoQkx5LUKLKuGWkguTkFSkdo5h8tKt2HH+VSzdcwb+eU3IH16GJcdvwsiNYDKljXYI&#10;grqdPxUjlaO5C1RiC1nUjW0IQ1pmKlPlswsh5xUKDVc++DwfDRsnqjcqUyof6fFhwQfNMjwJau6S&#10;dB4GNbHq9oEwiS2A5cZ9MKENVjt4FrbHLmHrq++grqEDKjUdJWKtbWYLnaoGqPVPVl7vql5aBVVj&#10;BwxHFsJ65XbYHb0Ik0v3YHL2Jsz2nYbZoQvQP38HRhfvwfDKPegfOsN1x6Aemgxt/zhoUuXobzsI&#10;szsPobtpF2zjMtBQXIkdG7fhrfc+xrlrtzGDD8eOzTvw2qtv4pMvv8GGrbvR1dSO/bt349bNO3iD&#10;wFy1ZiMGe/qxdcsObNu+Bxu5/HpuYykt9YKFKzF5yjhv7AbYrN8O1ckL8L94HbHX78D8xFloLVkN&#10;TVao6pLLKK990NSHOe8h582bocP/S94sqLJ1IiCpHKkgtROSYO3tATdrc/h5uMDP1Ql+Lk5wtbeF&#10;CZWjFEnsNqaidLO2hJeNpdLmGMzPWXa2aLSzQysh2ODijHpHR1Tye5XdBDBLCcwy3k8ljk4oEHBa&#10;WaPFxQWVIcEExSQsaCrHipRI7KwtweqSPPzfvSvxeMUYKkqrkUjbmUPLmkHrmds5FfWpucgiEMNZ&#10;UUcZmSDJyAxR+sYIZ8Ufy/8yVc8Ucbw//VS6GDJxxPupCXizKB13C7JxjRb+bloS7kaH4JOCBLys&#10;ycG/qVyfl+bgvaJ8vFJbgY8GevHdisWYlZePdf3DiKfICHVyQ1tEJJY1dWL6wJiSSiOjdcuQY9Lv&#10;OjZPXnJVO6EaCaR8glx605RL1FtSZSSBvHNoIurdPYymnslo7ZMUIX4mFOuUdklpe+xWUonkDYC+&#10;KSUIJ3BDaYPDsideqCWgSytrUbr+FTRQdTb2EJJdSCcIJfIs/bUzOc2VYA3nS4Q5mUCT1J7YokbI&#10;C/zlLYFKwjiPX+ZLgCeNoJQ2S+Xtg4XyYi5J3alW+pd700oHZZUpPXiK6zpfqr599Cj5+ZePHzz5&#10;+C18+votPP/gFXz+xhV88c4d/PL8CZ59zBv6lav4+NUbeO/eFXzy5j2lLeMFLfdvktD95BF+ozJ8&#10;9Pp1vHv1CJ68fhlfvX4F33/4+sS7Y/ib5Eb+8csLTj/H4zfv47P3Xset04fx/r1r+PX7ryj9P8PH&#10;77+D9x++iYe3b2Pb6nWYMjAdDdKWkFOBkIg0uAbG0yonwziIIAxPh3l4KuyjU+GbnAOvlHx4ZFD6&#10;0175Uzk4hMXByj+MkPWHjXcg7HwDYerpDzPCUnq+GFlYKy8pkpfiSy8TGVFG3uwmb+STl6RLO4w6&#10;b0pNXQMCVRuG/N0nIAhRyelILaxEOmvfzNxiRCXkIy0zF23tLdiy5wiOn7+udMNKHl6FskX74VY/&#10;E6q4JqildEAtqg6qoFIqnUy4FU7B6Pm3ETawFipHqj+/Iqj7pUDDIxiaHiGEouQ4Su8ZFsltdKRt&#10;l+82PHZWApYBUdBIK4bGwGxolndB3SOGAHCBZXkHjE5chmrPSWhT7Q3ceQ0rVm2CgXQ91GPlwAdK&#10;KzoJGh19UKtqhCqnCEY1LdA/chqqV96E/qXbsFu5BXYji+Cy+SCsqTqtjl2EJbdpfO46jLYfgtHa&#10;nTA7dwumVIy6Ow9BgzW7KiQJ2lSkulSqWqPz4EkVP9Y3iPt37uP9z55g3aqNWLl4Ba5duUH1+BiX&#10;b9xDS30r5ozOxEEqxIuXbmDF+q1oaGjFzNnzMH3WAjS10ZbxGBOGZkBv1WaoqITNdx2Gw7INiNxx&#10;EGWXbyKH67kfOw3T5WuhTWchYypaZ+XAtL0LmppmMBuYDO1WVgwGllAnHNVZwah4DdVT0mEbHg4X&#10;QtDfww0RAX4I9fFAsJcrQr1d4evqoHQLNLeQtkcDxWabCTRpo00tzRBib4MyKrcaOotyCwuUWFBN&#10;2nKeowPybWyQb2mNDJZEWnGBWhgVZ5enF1Y6uOGNglSspBObP6UPpw7vxLHhXny8diHOLpmHovo2&#10;lHUOIqGwCvZmlojQ0UWygQnSjc2RQvUZw/8vmnCM1TNBLKfR/C2CJZifA3WMEaRmgFCVPlJZybZ7&#10;+mE0Kg6TwiPRHBKCfAdXpJvaIt/UBv28BrtSU7FqqA81KbE4OJXQzsnB0rp6TB6cAR/a0WDeXyUZ&#10;+ZhR34Ia2mbpL50iVppAkR4wYl9FZUlQQ3IMJ6LHncqb/mpor0U9VrZOUnISBZzSd1/68DdKLmXP&#10;MEoJO4GZ8p4YGdQ2uRjBGeWIphiSQW8n8heblS5+oh7lPTDSvpjC/cmAslH5NUrgSJSjRMNlewV1&#10;HUpiuKIeCVhRj0o/bx5zRnkTsv9u9xT1qfSwYRElKW82lIEtpE1SBuxNlEEkXjx9kvzz828evPj6&#10;M3z2+g08Znn64UOlPP/sQ/z24/f49duv8SPV39P3HuDZh6/gm3dv4WMqx/evHccX7z7g71/hcwLz&#10;0pbluH94C44sH8X1A+vxzTs38N3D83j5+UP88OlDPH7nFTz56G188coV/Pjebfz2tSjLR/j83kW8&#10;fWSTEvR58s59PH//Fbz45CG+IGRffPIKXj59Hz9/8bbSXfDFZ+8Q1m/h3pkjOLJuOSZ3dMInKg36&#10;VGEGjv6wiEiHmX8MLP0jYeMXAfeEbDjHpsIlKhVeVKFOQVGwo700d5M31tnTXpsrQ2wZmFtC38QE&#10;Rqbm0FPScyQ30UBRjkr6Db+r+F1FayMvplKZudJGe8Ivswj9owuwm2BsqqbMbxhE77rTWHDwBkLa&#10;5sGxfhz2NTNgWzMC97oZGNl+Dg8efY+xlYex/twb6N19HtoBcVR9btDyDFYUo4Ybp15hSu8YTbdA&#10;Ja9RenqoS88ZeQezVyAMkwqgs2QTtC7dhdbNV6A+dQ40LL1h0z0Ck+uvKr1cfHcfx8pDxxHASkJ6&#10;jkiKkJo3bX06FVZKDtSlZwj3qS6D444sgOHC1bDfcgDW+09Al8pNBozQ23EIHoSWC6+jRUAEjCIS&#10;oJmcC62ZC6F+4DDUj52CppS1G6DW2QfN9kGoFq5SRrmpp3o8e+QEHn31DEeo7hbSWh8/chxXL9/A&#10;OSq+GTPnYsaUEUwfnY0pM+Zi/tLVaG7uRGJtG5wWrIT6kTNwu3YPlbdeR/+9N9H34C2Uvvo2rNdu&#10;h+O8ZXA4cAxqi9dAbdM26FVUQ0tPH5bB4TDbvgUqwlFl7ISU5QtQ3dYElbaZohxFNapM7eBFNRk7&#10;eRLhSGXoYIsIPx8kUtklhgUgi0qrJCkC+fGhyAgPRGqoL9JCfJAZ4cdlfODpaAtbGwvYOljBkwDN&#10;4vpVDnYosbdDBmGZQGcSyxJNBVtBFTkWGooGKtYMVsZFbh5YGhCIB9U5+HrxCHD/KmaUFeDm4pn4&#10;1+Xj6KytQyDvS0fpV24oPWMMocvzMtLTgwfVoheLC1Wkl66h8tmbJcjQDJVePuiLjkJlQAAirGzg&#10;TIg60AF5cJ8hdFEVIWFYXlyA860NOJefgxZ7J0yOjcXemXMQkJCF8uAQjLESiQkOw1hWBlqau5Re&#10;IopiLCEQCZsUljiqLMlLFCsq02TOyyZgsiXQIoETwkcGsfgfWCm5iS0TbZHSxig9b7qoICV5vJrq&#10;sayOy1L5ifoUEMqgFEm01FJSJc+R8JNcRQnMCNSyJQBDsIkaFOWn2OoqgrlOciq7kUsxJV0VJS81&#10;VJRo5sTAvfLiKxmyTJK9xZJLm6kMoiHBnTxpt2QRFZxQVIfg7PIJMP76/OsHP3/7FD8RgL/LO1p+&#10;+h4/fvME333+MX7/4Rn+otoTC/zT8y/w9NP38Pk7D/Dt5x/w8zu4sWctbu9fifdun8P3Tz7Fb7Lu&#10;syd4+8pxXNm7HOun1mN2ezkOrRrDl69dwPNP31KU6MtvPiE0r+GL++fwxcPrSr/pT26fxYNDG3Bx&#10;7ShOLJqES5sX4J2Le3B9+yLc2LkSH904hY9vncb7Vw7hjaMb8NWrF/Hd+3fw84e38etnr+L7t6/h&#10;3fP7sG3+DAy1tWDx7JkopSpy842Bg380jB19oWvlCi0ze2iYWkOP9tSIN6yhDHFvIf2TJ4IvWjo6&#10;0JSXYenoUTXqQ5M3ppa874U1s0w1DC2hsgqEmpYxbEt7YbP1XUQsu4jUwaVwqhmDackYzAunQyOu&#10;A/bF0xHZsQApk5Yia2glkroWoLR/GbYevYWusWW0ym58YGmVXaRN0R+a3uHQojrW8I2EJo9Zpupu&#10;QdB0CYAW7bW6gyenfspyGpXt0Fy/C+q0uEpEOS4f+rxZDWiJNY9dgerQWZRfuY680kqqJoLBO2QC&#10;hFTS6tKbxIWFClQjMRPanpxScYnqEoiKAtOob4ZucBwtTikCe4YURSuD06pLvqdKDfYh8TAUe3tQ&#10;XjuwDxr790N9z16o7yJU9+6H2upNqBwYwemd+3Dh8i1s238MSxYux/iseUoQZM7sxejpn47kyiZ4&#10;TZsDvUVU0Bv3QnXiAhwv3ULhjVfQfOd1tN1+Da037qP6yh2En74Ew50HoDG+GBobdxDMJ2AyOI1O&#10;gNeRKs3AyRNWc+ZBtZ/bCYxBU0E+ntw9jKKiPKj0eeySziMRawt7eOcWIDAtTjlvXU0NuNpaI8DT&#10;DW60ymaWFnByckR8WBASQv2QHhmI4oQIlBOYeZHByCAk00K8kBbshUh/dwQ5WCOGqjLb3AwFZhbI&#10;MDNDKhVjto21Ms2xpVqjyowjLOOoKtuc3XEsMBBvFafi/uRWPNi9AR8d3ooNrbUwo2tR5z0nTTuG&#10;vCdNJKWIsJP7NNzUEkn6oh5NEKPPQrsebGMHdyNzuFNVenNfPtxHhLUjClmBNngFYYBuaYqHP1b4&#10;BBHI5Xht3zbs3bYF366dj1UVlQgsaCJQuhDv5oUZhSUorWhAloenohZlBG2BjOT/yUv3E6jUYniP&#10;SZK2vL4gNKtSgUluZYsCFxlwNqOC1pXwSSiRF15RsdF6C9RE0ZVIGlBzN8ppp6WPc00LlSQBWUWo&#10;ldR3oKhOhi+TPEaqOkJMbHUs4SupRdIHWhKyMwi+XP4uywmE8wjWPAJWkrilF4xEwCUBXQaxkPEX&#10;AyTgQkAKbDNpsTP/bh6IyqlR2ktjeH7xxdLdkRadJau86aXqlxdPk1/+/P2Df/7xu5KTqHQFlK5/&#10;33xNm/xYGYn7B6rJ3158hx+++lx5g6Ck6fzw5WeE51cE4Q9Kv2nplvTzN1/gO1rr5599gOeP3iNU&#10;n2DnqnnIiQjErkWT8ebFXVg/owcNqbFYPtCCV89uRX9FDnYsn0mLTrX4//H01+FVXe3WOBy0Lk+V&#10;CrSlpS2lSFtcgkPRYqVKKXWnLTWkuLsGAgnE3d2THfdkx7PjbpAA7XPe97znXN/4xpjp8/tjXUl2&#10;9l57rTXnHPcYt82MKFQleaEo5BI6LP7oK47D3w2FKI12Q8KVg2SQZLTp0bAmBprGuGm+l0x3n2Yy&#10;2LJYH5QlhKKF363OPUke51AQ5Y0btnz0VmehozjRbOqVF+KMolhvRDqfwkFKiNXzF+NlgsWzI8fg&#10;abIyNXO9g8zqDk7Gux56GHdwYg4VIBIMhiidhsxx4GOvEFDsyUIewKOz1mDGqVgsvJiK6RdS8OiU&#10;ZSbiN3DwUAy8lwztwREmlcfu/qcIgqNwz5Oj8MCLr+EugYy6xJDFKLgySMndI8diyCgC45ipGDp+&#10;Boa8MokskqyRIDiUADnkpTcweARBTQngnPCD3iLTO3kFgwiAQw6fJYCSab46E4MPnOTrDgTOz3DH&#10;M+PNxlcDyIQNIL4o3+RLpvpmwMtipWMxUCA4ez4GUvYN5KIcNGYshk6egcfIJJ8hyN3t6Qm7mfMx&#10;gBJt0EjKfIKl3dMv4QlK+sVHz+K1oAjcdc4RdidOYaDDBQxydMSgC5S/f+6D3TlnTHByx9vf/47V&#10;3/+Bdw+fwejfd+PuXYdhd/wi7I4SWF2D8VBcOuxTsvFdRiG2ZBXjtchk/Iufne4ZhPkExSfc/Hh+&#10;nvPMFQz24f26eeOOE+dwN0HwnmdfxBBe76A3psCO7OkeLmg7d1fYLVsNl5Mn8d/dDaikEZ0/fz7s&#10;7qSBePIZDBBzfGgYHpg4ldJxMWbNnoXHnxjWP3ZDBuPBfz2Ikc8Ox5hRz2H4k4/hfspoNY8Y/cwI&#10;THp5JJ5+/CE8++STmDnuZUwdNQxTnh+G2eOex7xxL2Dy8CcwlQC56NGH8Sal9hK+bxaBdvr9/4I9&#10;ZfccgtlqAt2eN17DielTEDp3Bm5t+xTbyBzt7rzfdCC674EHcT8BVo1OFBxUXb866oweOx7bf/wO&#10;p3duwY6vP8B0gveE+x/GxEeGYeKjwzCZP6fyvW/w5+j7/oXR9zwI+0efxCYa3iv2cxCz5i1c/exz&#10;nD2yFzeyUrHjh6149PWF0DYIb37wNWbPW4o3CYq/v78Bq96YiJ3vvIe1lMQLqQDkr7Mne9Sh/MPX&#10;yRrlG1TwxJ7AsoBgtIjvW8BD7GsBAXG6gPWfFmZKlZnDc4jpLXqbQEpQW0kwXP7hZ1j1wedYT6BU&#10;meKHH32DdzcQMD/62gCm8iIFsJOXrTfBoImS22pYQeAVSOpcy3keBYJWUbav3viNSTJfouoWss1p&#10;/MyEBWvxBq935op3zbYMCsiIAdtTbs8g6JuDv88lYC5WB++cEA/7vChfS1V2EkGF0rmpBrevt5PV&#10;1Zq2Yz0EyjYFUKqsph2ZXr95vb92Wo0ltNm+/IhqPFGbn4LqTAJXcjhsZYWwZiTC68RO+J/4jeB2&#10;DV0lKegpT0VzQTR6G4tRSoAKOP4Lfly7CG9NG0er+zCWjn0BkRd3EtSu4OrWTTj91VvwPPYzIl2P&#10;IjfGC12VeegoycL//r//QldzNaId9mLPJ+uwddN6hJNZqnFtB+V3RtBl5IVeQYfVgjZrGv5uqSIz&#10;jUdhmBsakgNhS/BHDQH0r6Zi/Ls+D//TZcP/tJWimP93+OMXzJk4E/fc/wiGcJIOpdQ2ydlKwKaV&#10;Hjh8OgaOmEXm+CBZI4GS1nvo9Hfx+Lfn8PD4WVxcg/oTux97lQdlsNJv7iMLUMSZfw984mVTMjjY&#10;BFaGY+CjBMYnRhLEXsZQArSOQZLPI142x2CyuyGU/mKKQ5/lT7IilRHe9eG3uJeS2e7EJQz6bQ8G&#10;vDYDAx4gG35zHQZR2g6kJB1AMFZH6EF389qHPcX7eRBDBg40vw+cMA0Dxk7iMZGASgZK1jz4qWcw&#10;5PkxGDx8JEH0ZQwYPwFDps3EkBnz+DvBh+CsiPlASnKlwdzP6xn1xy487eqJB37eiqFf/YABl8li&#10;3dww8I/tfO/LuHfKfIL1cdxz9BxGeoViWkIWZiRmYTaPn3Os2J9Xhi9S8rA4NgNTIy1YHJWEdXGp&#10;eDUwkp85jwEEebvLbhjsH4ahl1ww+Chl+8nzGMzvunOkntHzGGo/j2A9Ei/OmYuFv/0Eu4uXMOPk&#10;cWS4ncNXq5Zjxby58DyzD/MXLSZz/BcG8tkPeJxGi2MzceY804y5viQZ2/7YjCO7/8S+nTuw8cP3&#10;sfGdtzF/7hwsWTQPH69fhi1ffojz+37DqZ2bEeZ0BJVUPTnJEciNC0VmhBc8zx3Cl+8sx5SXhxNA&#10;n4H9mFGYTHCcwfmzgGC7hFJ7IefTcrLHeaqeIVgupDF6g4bubs6Fe01jiftwD4H4HrLOu2mgVaZ6&#10;N9niw9pZkNL8qcefxliyuzFk+WOGPYGXeL5XHnkUYwi4rzxMBkmAnMj3LR3+HD4c+RLWUUpvfPYF&#10;nCUwZnz+IdzXLEfF5TMo2f8HzhH4Jsxfh6dnLsPrC9ca6bx8w7eYRYBcPfoVxP70A0JPnKFEVqI1&#10;Zat6KwocCTDTycDUv/F1ssZJBMc5Asc1H+JNguIyMcR3PsYisUe+PpksU9soTF66vr+XIxnl7DVk&#10;Zzyfaq+Xvf8JmeSXpnb7HUW3CcYfSXqrModgufKDz7CA59K2B2PmrcJrC1ZjOs85Q/vMvPWuYalK&#10;TDf+TR6S7+sk4QmwS8lU1UxX1TFTyHjFgGcJpAmMcwmupgO52CjBUb0oZyxT5Utvu/3Nmz2Wv2/f&#10;NCB36+Z1SuZa1JApVlvzTGOJ9tpSk2l/o6UGfe1NuHWjy3TWaSjIQFtpNm40VKCzrgyF8ZS6Cd6I&#10;pbT2PbINZZmxqLCEoD47HNUWP/6MRkVqCEpjXFGTEoBagmh1ejhaipN4nlTY+J6qRE9UJPmgNM4D&#10;BeFX4HPsNzgf+BWB104jPdoL2XG+uHZsN3a/9xYSnfahIekyykMPw/vwd/A4vR3bv6AlefVlvDVl&#10;DL5fMQOfzqPV+2gpTvxBej15PFniZ8gLvoJ6fnd3fQm2fPERJj4/Aj+tnoPDX6xFEM+RGngZjcUx&#10;8DpzEPfdo8gxLfaIF3D/EyNotZ/AwEdexIBh4ynHn8RgNZG46z7Ks9cw4MnJGHinygIJQgTCwSPn&#10;EmyeJ3DeQ/b4IAb+i5L5aQINGeJQdd7hBB/88DAMeWQ4hg4fhaG06kNHvIQ7CXpD+Lf8inptiOTu&#10;U/r7eZPTOJifvZcy6Y4N31Dufo27P/8Wg3/+HQNWrMfAJavIJN/GELKmIT/+jiHnL2LwkrUYMPBO&#10;XhPBnYvO1H0rUv88QWXcFAx8+XUMeOk1skHK+acJGE8Nxx1cVHeMHEWAfIHf/SzZ6su4c+oUDJ5E&#10;eT/2Nb6PklT5lVx0A14hq502G0NXvU0pvxIPznkTd5x1wAA3VwwkG7B7QLmYIzF0yw7cv/84pu8+&#10;hg8Ieuvi0/FiaBxmhcXhnahkAmIyRgdG4KGr3hiq/pNnHDHE1Rt3u/tjiCPPdd4JA09dxEBHF9y1&#10;+wDuGvY07rjrQTz17c+w++kPfLN/H9BuQ2JaPOxOncaY00dpXL9A9Pk9CL10GPt//BIn9mzD+Jmz&#10;yeIfNqxRlTJ2DzyKKbOXIjsxDrFB7ji3dzsCHY8hP9oPlSQMFbnJyIwNRGWuBbkpcbh4fBd2/rAB&#10;86a+ivEjnzBlfO8vs8fmD1fA6fh2ZMf4oiYrBhEel/DV+6uwbuE0zH3tZUwYQSn93NOY9+LzmPTI&#10;I5h6xz1YdM8DmP3KODw4gs+Y8ll5tvcREOXrvptM8S4xRgLjvf96FA888ZRphvLg40/h+SeGY9zw&#10;ZzB2xAiCIpnkg49i1AOU05yrr1JuTyA4zuW4baCE/uX113FgxmQcnzkZ0QTtxm/ex//dtBi3HA8j&#10;Iz0LV6/5YOyslXh9wdsEOwGNAI5MjECjYMeslf3AY451agH2IWYSWCbSAI+evdLsPf3K7Lcw0QQu&#10;3sVsSWd+3qTB8PdpfK8667xBdinw6d9TmoyNICwGqferOa0azwrcVnzwKVnqV/1pQATJjz5TlHuz&#10;+VvscR4/o+YUo2etwDhK+nGL1pKNvk3J/p7xQYp5qtuOasQNg6R0X7XxSyzlXFxMFinGOp4AqcRu&#10;7WQ4jUApeT2PQDmL1zflzbf77KqrrfYNVaWWivxM2AoyzX4tijZ3Uk43V1gpqfmzqgStlYVoLFPg&#10;IxedNSWm83ZrtRXdbQ1kjA1oqy5BS1kBWisK0V5djJbyXFRmxsGWnYC6wjQUk0U2VxabOuz2Rkru&#10;ukr09nSgq7XRJKg2Fuegi6/1tTeiu7bcbH2gTfhbGyths2ahNCUIKW7HkBHogLJkP1Sn+KMhJ85M&#10;wBbT19HC94TxZzo6qnORH34NGX7n0ZAfjVttVQT4EqT6XoDjH1/A5+gWZPoeR4L3SZzd/i1l/QYC&#10;5qfwPLUVxXFXEULGmul+ABHnthFMp+HJl6fgoRcpa594HkMefhz3ExAeJqvSfi+mazUn5JB/PYEB&#10;DxMsHhjWX/t8z78onSlTHyQzI3CKaSphW00mBv9Lx2NkomSkDzzcXyf9qNjjCAx5kud8krKa0lqB&#10;lsE6nnzOvDaEi1j/H/TIU7ib7PHO0RNNSeCQhStw74EjuOfKJQxxIJPacwCDBRZr38djBKOJ4RF4&#10;6b2PMVjVNEpFuofXd9ddBOXH+6X085TXz/f7HwcRbAapaxDZzKBn+N1kJQLIoS+RxY6fhEGvTcZg&#10;LuQhBNFBzxGwx76Owa/y86PILrlQ7R5X892HMJgye8jhExh05jwGcsIPnDIHdvfTyJDV3vn5z3hg&#10;7zE86eWPVwLD8ZiHP+684IQBR05h6GkH3HnVE3dd88aQM5cxUN3Lj/McDs4YdNkFA045YLCLJ+5/&#10;+z0MthuKu5auwn37D2Ppjt8R6ngcBd4OOLj1e9gdOIit0WFAcxn2fvcx3pszifPnFCLO7MCunz7F&#10;vWRcdg9zbPhs5XfU78NemYBQD2fkp8QgIdQPhanxKMuyoIFzMTbABeHeV02Lr+qiLKTFBaE4Kxk2&#10;EoaS9DgyxkCc3fsrjfLTePFeO8x75WH89N4CbP7iXXz99ce4dHo/rl08gOnjRuG1F5/D0mlv4LOV&#10;C/HBsnkY89IoPELG178v9aNkiw+a5iZii9qs7AGyv/sJig8TDNWS7ZGnn8H9lMsfrluLw9t/weaV&#10;S/EjJfaRaTPg/9YKbKXx2v7GBByZ+jq2vfgidt4/DCdHjEHS9r3wWLQG8SNfxI2tnyPp16+RdvYo&#10;tr25GC/bLzeJ3aoQmbbiPRMIWfA2JbFkMX9fSPBatPoDA46L+PoKskFKzn7WqG1M564ycnkO3/cm&#10;gWcpx3wh3ztnFeW+gJFAJqb2HwlstkflexUIUSqQgjuzCJj9Sd4fm6CKItHLyfZWKpDz0VdYSwb4&#10;9ieUyfy5gOdXr8eXeN0vzFyCl2evoLRfSxB+x5xDTSlWf/i5YYtKg1r03ia8+Z6k+2dYQiUlCS5/&#10;6esL15h2aQJ6Mcg5ZI6zlmtrg/Zq+562RsuNjjaTu9hRX2k2xu+ihG4i2Cki3dtehzpaTW1W1UXQ&#10;ayqgHC7LRxsBrIZA2VhZRIldg26yyLaaSgOonWpky8+220pQW0jQzUtHPVlouwFUMlCyzZbyQvS0&#10;ajvVetMAV+3MBLI6V1djFV8rQGliEErifFCZQotNMLTG+5CFhqMqPQZVmQmU+nWGxbYStNus6WjM&#10;S0SLNRO9rQT3uhIkeJxH1OXDJg/TVpiO7EgfpAc6o4TnKCYL0AZemUFOOPPjRuygxY92OoSaVH8U&#10;R3ugPpessjIZFemBiPc4A1ey4J2bv8HS+W/itTem42GyrAefH4s7H3mSjPB+DKZM1Wb92n1v0D0E&#10;Q/VkNNUsPO5/lIztwf4OPJz0g/R+sTf+HCJgJTgOVT9GMclHn8QQHuoIfoeaSfBQqo6R3o+R0T38&#10;BO7i78Nen4HBo8lUySjvGPMG7pw0i4t8JMHyKSOR7RYvI+CNxaZD6rodjMefewl2d5I58nsHCbzv&#10;I1grADN2OgFrJga+YY+Br5ANGr/nEwT2pzHwOTLG58kkR1DqP0GmS9AU8A8iAA4e+wYGj3sDg0ZR&#10;9j8jea9+k0ox4s+xZJbL3sfAn/7EwJ93YOBLlOqvTsKd46ZjyAtjyDSfN01+B1N2DdmxlxL5Mu52&#10;cMTdBPjBP2/DgJ+2YeCewxh05AwGHj2NgafJFJ3cYXfNE3eePIN7Xn0DdguX476tf2Lcn7/jp8un&#10;4REViFyytcsHfsPIvbuwlWD0y/LZcKNk/N/GQsx+bQzW20/Gjo/X4o7xr8Lued47x05J4AOUyvPQ&#10;MDw8dgIuXjgJW3IUSjj3CmM8UESlkhPli7z4MIJgkmGCOZw7+UkRiPRxJtOMRlFGIrKTwlBRkIXu&#10;OisyI6/i2vFfcHbfZlw6uR1pSQGIj3DHhg2rKYXJ8IY/io2LpmL94jlYOWcavn17Kb5+bzU2vbMa&#10;H72zBksWL8QzNEoCxwcffRyPDX8Ww8gW1cF7JF+fP2cOxr/+Bt5ZuAiLnh6BryZNwFsvv4xJNHZO&#10;MyYhZPxruESFsvupF5AU6oOIUF+c2bAeeZ++gxJ+Z/G019C3/XPg6n6kOTggMcJCSfu5ARgxqLlk&#10;ifNWf2gqSxa8rc42/J1AN3ctAZLAuGT9x6ZRxcJ1Aj+BCWUogUmBGQGM5LM9zyHJPXWFgjaUrwRR&#10;gaSJPFOOa+MsgaFpciumRqCazkORbwV0lHxtItIEWpUnCqgVZFmx4TOs+PgfFvj+JpNyM5VM93Uy&#10;2LFkra+/+TbB8QMsW7/RXONi/rTn59VhXIx2Hv8nX6gk/wz+PWHxakzj9U0kq5VEn7RotRhjDhlj&#10;saW7maBIdlinrQbqSgmGZIIEF1tOPMotoWR7BQS+OhOJrixIJyDmG1CsJZsrSYtGaXo0AVHNMgth&#10;K8ohGGYR6CSxK3g+slCCn1Jzejtb8FffddwmWxSDLLFE8zuS0dfRhH/f6sPfvT3463qHAbvupnrU&#10;kMnmh7qixABiEAoi3QmWIWSumShPDEBRjB8aeE1dzTYD6PWl+ZT92Wgji2wpzeSRgyYxTksYrElB&#10;ZLBxZLZZqONPBW7Svc8QID1Rn5+AmowQZPqcRMCZbQi+chiHf/4EOz9dj3T/i0bu6/ttmVEE+BSU&#10;ZITh3IFteHvt25gwZwVGTFmIcbR8k9/5HK9zAJ6bsRBPTZ2Hp/nzXvVIlM9RUe7BgzFo8JD+Tj1D&#10;/vkpsFKkl0A1mPJpMOWTWNsQtc8iCA5+VAdlOwGv/xhGGf8w/qW0HTKxQWR9/yJzuvvXbbB7i3La&#10;fjEGzlyIQbOXYfDXP2Pw2Yu4Y8Gy/lpsyq4hlP86Bgu8KYXVCXvglLkYOG0eBk6dQ+Y42sjnoWSE&#10;Qwh4QwmoQ599wbBl7Rio6xxE5jn4sWFmW9qBo8k2CdDadmCQ0oGGj8KAiTzf/rO4449deHDz7xi4&#10;6zCeWPwW3rh0CnO5SJd4uWLtlfN47cwp2P28FXZkMna85oG8/kHf/4pBv+/BIAWUxCTPXMKgiy4Y&#10;5OaPgZ5+uGf5Ggxe/xEeO30aI47sxPSD2xAfE8QxTcYtqoxezt/s+FB0VRRg0+ljsJszG8NXLMN5&#10;Zwes2KgmAlOx4ot3MH/NCtjxeZoE8KeeN+zR7tGnYTdxJkasegcjqAqG3P0QFk6fgZjLR9FWmGyC&#10;fgVhLrBlxONmcy2aOb8KE8NNw9iKvFRkkUkGuJxHgYXzpMqKWrLNes7VMC9H7P71C/z65TuI9b2E&#10;3Fh/THj5Rdx7z114/ZXn8fqrz5vgznNPPoFRTw4zzWs/enstDfHXWPXmfLw4+hU8NOwJjHjmOTz5&#10;7LMY8dxIzJs1E5Mmv4FXX3oZ9gTPNcrJJOv8duQL2P3caBx6eAR+Ixs+Pul1XCVQXnh0JIJfHI3i&#10;FXPRtv879Pz5KfqO/oasy+cR7ngF+z/5kpJ4BcbOX4MZBEd7sq/5ZHiL/gFDE1jh7/MJhov595s8&#10;FvKYv1r1zmSDS9+mnF5F9rgCr9jzPPNWUT6vhj0BcRbPoy47M3lONbc1+8WQOQoAJ/O7xvN9ry9e&#10;Z6LFcyWtV/VvxDWLDK5fagtM/9njmn+r1djidzZiIVmlmOBqymT5QBcRBLWT4RuLyQQ5p/S9S3jd&#10;y8R8/2Gwkwmik5asI5iux4QFqzCB1/zam2S989/idS/HiGmLCYxWAmNlsaWDIFRfVQFrZioKaC3T&#10;g92R4nvFWMZSWsMGNZ+tt5lkbQFdU6WVYBiHzAAnpPtdpIw5CP9ze00i+K2bPZTYjXxvLXq72vo7&#10;66ghBdmgLT0BFSmcNEVkkbmpaOR5xSq1xeotvveWAjsEzVtd7WY3wZs3unFTOwhSYvdyIraUZJn6&#10;7a6aYrLWHIJcDjrVvKJcwR8LGgns1ym/O/haAxlufVEG2v8pS1SXnx6y0Q7+rsTymx3NZi9rna8h&#10;Pwn1hSmoSAsj8PojO8wJKe5HUBh2hYvBF1lhbkj0PItUv0uw8v/1hfFotZJF50XwnvxQm+EHr5O7&#10;8ATZ21MvjcN4+4UYo440lAwz123CxPe+xLiPf8ToT37BsMkL8CABZ9jLE/AwgURJ5kPuvRdDCJBD&#10;lFhuksvv7md1/zDRIfc/1C+9Ka0EmIMkwfn6fc++iHsmzcRQtf8fPQZ3TLPHUHXO2bUPg3/YgkHL&#10;3zZBFjHAgWQfQwWMBGH5GIfcw0PtzxSVnjEfg6fOxqDp8zFozEQyU7JXVYo8PdLsUz2UgGjKKHXc&#10;R6b7KM/zEJmwgFLnI2gqYDPk5Vcx+CUC68vj8eAP23HHroMYTNb5r9XvYkhQJOy+/cWUOhr/Jpnm&#10;fU89g2c++gxDI6Ix4OQFDJq7FAOepSFZ+Q7Z4mkMcrzWn5ZzyQUDvfxg9+NWDF33Dk67X0BMmDPO&#10;BjljI8fmhVAXPOXpjOcvn8XaUwfJTpZixLI3MXDOfII22SFZuvadGfrSK4gI8kcrJfHp3TvxtvbE&#10;foxs8VGC4/AXCJAjYaf66pnz8ey6dzF6wmQ8OvIlaG/qr99dC9/TB1EUH4hkrwsIv3oWwQ5HaVDj&#10;UEtQLo8LoFrJRgOPKrmmrHmoLS1EOQ1/apAjojwdEMRrzIjxxIoFU3Enn6W2Z31i2KNkkY/g4Uce&#10;wkvPPINZr7yMKa+8hGH8e8Oq5Yi8eBIpHo44t3srRr84Cs899yxeJ+Md++rLeHXMixg/bgxefHkU&#10;Rr30Al7kMWr0KDxLub727VU4/8EGOPG+sufNQM2Hy9D44ztoO7wZ7Tu/QueRX9H968e4/dtH+F+n&#10;g6g6cxT5MfFkgRsxmgA5lRJzisr/yPjmExAFhHMIigKpeTzEHucSbJbwdQHPojUfUnIrsvse5hOc&#10;Fq5RiR1Zpl7j32KLSqAWGE0mMCnSPIes0chtMsWJC9cZaW7Pz0/lMX0V/0/QtefnZhHMzHn5XrG8&#10;8QS98TzPFJ5nBq9v+goCOa9JwD2XPycte5vguNr8fxb/P1tpQ/yc/h47byUmzCdoL1rNa1mJ1wiI&#10;/f0ZVuL56Zw3kxb02bU3U0q3Nlpu9nShj4AkIOtuUw/GWlwni9Nrakrb09ps2o71Xe+CtkHoVWpP&#10;e4t5T1dDOcqTAmFxO45sygVbYYZhcY2luWbHwYayAgJQDXoJll1NlL49nSaAc7O7zQDmbX53byv/&#10;12ijlG4kgDabDfdv8bu7+XtdWSFqeE6BXHVmvNk+QT5P5VQ21VejoYrynJa53VZmUo2aKaVLOHmL&#10;E4LRUJROUCxDJ+V7d0MVrteVoyk7BqURV1FDJtxZXYQG+UATApET4QYLgS/V/zLyKJ9qc+Io2SNQ&#10;TRmuhHPtd91RXYgmMgB9prPGiursBJSmhKKxMAH5EU44u/NHLJo1G09yMj7yNAHhnx0CH6PsHv7a&#10;dLwwfSFGzXwTT46bhFenzcX4eSvwKEHkibFTMIIM86FntLn/M7j/qRG4/xmC0oPaunSwya1UT0cD&#10;mgTMIZTkQwWad91tQOsOLvjBr02kRHwdd2/dhkG/UIpOISi8MQMDp8/FoJfGYghZpjYFU4szscXB&#10;dysQczcGE6QHiS2SNQ4iwx302lSzD/VgvU95nOa7hxK4lc8pwOZr/O47yGyVzqQdAYfILfDgvwzT&#10;NYx2OOX/s6MIgGNg98o4DHjhOdw/bTruWP8BBi5YgTsn8lonjMHQiWS7o5/H6LVrcP+ho7D7+GsM&#10;IgsY+P1vhmUOPHEBAxyuwu6MA+xWvo0vt/yMHhuNKdlbqsd55PueQ7r7OZz4/hMc+mMzpn38IQa8&#10;MZEgSDbM7x80cw7seD/PfLcFM919cN/S1SZRfwSfV3aYL4D/h//bWWe2zlD7tgFkuwM5bnaPjcCQ&#10;2QvwwMI3ce/9j+F+gqW2x1Dj4B8/Wo++qhykBLli9/efItHfHRFXKeWP70bstZNIC7iKNL+rqE6L&#10;otEuRm16LBrz0tBUXYaSXAuivB3x0drluOuOoRj+xCMYqd0IRwzDlJeGY9KLwzGKvz9DxvgAx2v1&#10;/OlwP/gTDn31DjL9L5nih5M7fsHKuTOwdO502E99HTMmjsesSeMx7pUX8cLIEZjwyihMmzgB40a/&#10;iOH8e/2Kpfjz1YnwfXIkqj9cibo/PkXjDxvQtmY2bm9agr93fILenZ/h/3fqV7Qe/AWBlPNnN27C&#10;67OX49WFazCFEnkmpebst96hDH3XgJWk6myysXlkb9oX6E3K7TffodQli1tKkJxHUJtKcJry5lrM&#10;oLSdsoQsjVL31QXqkP0WRs8ls1ywxrC3KTwmm+DMOpNSo3ScKWRzAsSFa7Rd6zsmcDOFr8sfOJqf&#10;H6Maa16b/ITT9DoZ52R+l4BvItnfzJXrCd4EQ86ZCZxv4wl+4xaREVLdjZ65DGPJatWb4VXe4wSe&#10;byI/L0MggJ6q4Et9tdW+pabUIhndZrOisSgNtVkxqMqIRG1uCprKycYaCFjtrQYkddykFO5VJ4+2&#10;FtPRu1s10KqQIaC21lehuaYMxWSOedouNSsBLZQ38gW2absDyos+RbdbyNj4WaX8/HWr1+wlozZn&#10;fd3tfG+DqaZRcnkXzydfY0tFIYGoHD1keF08fysZYqV8jWkxfK2KoFdhfKA6v2qyb/Kz7VUEPYJp&#10;d00J/t3VjC7eXzPPo8aeFVnxyA5ygi2NkstWZBhrB0H1Bq+hm9faXsu/ed+NZfmoSI9BeSafCS1/&#10;aWoM5X8YqrIiTVONYgJsZbwH8v3PIPXaARNxr8uJpCGpJAPPRTYlUyGvMyrwKq6c2o8Tu/7AwR2/&#10;4fcfvsbmj97F6f2/Y8N772HSrAV4bOQY3EM29SAl8oNcoA/z94fIwu6klL7zsSdNM4z7nxyOOx8g&#10;WFLODhEwCqi0CyKBacjTIzD4qeEYPIyyewrlMS3ioBmLMHDybAwc84YB0SED7TDwjjtNqeOgAQNM&#10;BH3wfQQ0bfg1YToGvT6DDHI6BnJRDqLsH3iXWKIAkoB6lw6+Xz/vJrtVChDl+UADjP0sVL7TQWSm&#10;Ax8ZhqFPjuDB6yHID6YUHDBhLEHyJQyeNQOD33sXd32wFsOWzcazsydi5KQxeH7WZNz38SbYffot&#10;Bv22EwOPnzW5kM+8+x4++WAlHP/4COUhp5F2dR/c925GrLsDEryvkk2dN6pFRg//bsW7q/pzSe0G&#10;3oE77N/EfBc3jP1xG2Z9/zvWHCCTVqfvhx8jSxyGF6fNwrXL5zhPI/DmSoLmfU/2R6p13PsI3iCD&#10;baWiaaWRTwz0gpvjeXy26VOMe/EVfPvuOli8ztOIBlGFVCEn2h+xHg6IILu7fHA7Dny/CXt/onze&#10;tA5X9m5BTqg7Qd2Kv9pqzZ5I86dONtf55GOPmBLEZ598DK+99Awmj34Ws8aMxOxXR2LB6y9i3vhR&#10;+GDRdDjs+g1xTqfRmhGOgIuHsXH1Eny+bjG2bFiBLRvX4Lv3luOb9Uvw3tK5WLlgGpbPnoL50143&#10;gPnaG+Pw+VtL8N348ThKo20ZNwGlM6ag/Z0FaPl8FVo+eBN9Wzfi/x78BrdO/YnOIE9Y9u/BOwuX&#10;99cRE0BmEjTmiuURcOYZcOSx8l0e7xi2Zk+GOE/ymuA4/+0PyQTfxzQCXL+sXWf8j4r6zuc5Fq9V&#10;7bL2tlbZnnIT+X9KaslsddpRQ4eZ/H2agJOvT6HMfo3S/PmZS40fdLy6/iwg6BIIpy5dZxjoJALj&#10;KP5v5Iylxleo9KFZ/H4B5oylazGbcl/+U/kSpyxZy3OvI2Ml0L+1HvPXKEldgR9+76p35WMssG8S&#10;MBII1Ki2g6CjbsDy/7UQQDqayLLI3lTrTGZJGV3Nw2aYXCfZX3Ml2Rpf6yLIdfG1VjE2Dn5hUjjS&#10;Qr1QQoZXU05ga6SM7Ww327CWJoWRjSWY8r76glTUqfaaoKmfksNqQNHBcyh40kqGpnpt+TjVa077&#10;XMhvKZ9iL0FMDLSBINnA95ifVSVo5jV0tjagnd9ZlJmEBJ8rSPC6iOzESFQVZ6Mg2g9p/k4EuQiz&#10;Daz2y5b8qS0rRkl+DqrLS1BXU4X2liZzvVX56bBR+tfk81qL1Qw0zwSm1EHIlmcxvfBq+PmyvGSU&#10;8JxlyYGosgTx3DzSIgiisShJDEZFSpgxPIWUXIqgt5amoaU0mwahFpkxfjj65xasXfs2RpHpjZyx&#10;GMMnzcYTr8/EM2R9L/H35ybZ47Fxk/HIWB4vjse9lH33PDHcNMu49/GncCcZ3GCBFUFP3YWGkCUM&#10;oGUcOInMcTzBiGz0PoLsvbOWYMhHmzH4rU8waN3XGPIZGSattTaUGvACGd7o1zDkmVfw0OPP4U4y&#10;yoGDB5kUH4Gi8YWSaQoAxVoNOIstUqqaQJJ+l7Qmexwygkz0uZcw8ImnMVj+0jHjMNh+JgZMewMD&#10;xlNujx+HQYvm486P38Gz33yAxZ+vwYaNy/DG+sUYNOwJ2A2602w7MXXsy5hGdvnQo49j6IOP46FX&#10;x+HhVSvxwG+/4P59O3Df159R+s7BgOdHY8jI0Ri85m3YLV8D+99piDKL8F1MMs4lpaC43IpbXY1o&#10;yo+G96VDmGI/gwA5zETRR4ydgI82f4GHJk0lKL6IgS+NI9tVy7jheOaVN5BIoOiszked/OfWfJRm&#10;paK6MAuVnBtlORY0cs6o030H10YzyYSF8ysl0BlpwV4Iu+aA0MtHcWb7Tzi/8ydEu51DaogPWmuK&#10;UZYaiRefedoA5B13DTV9IZ99lqxv9EiMeek5vEGQfO3FEXh11HA89OC9WEWmGHtpF059vwZ7vnqX&#10;8j0QSZ5O+HHDGny59k38+MEq/PDhW/j2vZVYtXA21iyYhQ3L59IIr8XyubMwlUb1TTLmz/71BM7R&#10;+Ca/OQ+Fqxeinudq/GQVbm5+D/97cSf+x/Uk/ifSC//tfBIIuAKbnws2fPIlRnNeTia7mk6QmWek&#10;8HuYId8hwU2RXe0Ls/jtjVj2rsr0PsWy99U9XAnd2nflQ5N3KLCTrBWwzqPENpFggpj2p1ZgRFLY&#10;nj8FjDrnAsrrBZLCZK2S+KPnkTHyGE2wfn7GErxoTwZI5TVy+hI8/sZ8PDV5EcaTBc6Vf5TfaVKP&#10;1m00EfYlYrbrtRWCgj8EdDLKhav5k+A4g7/P4s/py8gY27vb7a/3dFq0O6Bhfe2NBLoq0xVHLcS0&#10;0VUbpagCJ+qW00LgbCBo1pTmo5ryoJosqpYAoaqY650tuEEA7WpuMCkNJWRzxcmhKIj3R1FiONrV&#10;y5GyvJXnqclJQmlyMMrJvmryEiiN8yiFiwiMiWSq8ahIJHi5HEZxuBMqyMxyAhxRGOFKluZBYHND&#10;TrgrCsjGqshINRFbKKNrye4KU2JQV1pkmG2LjRI/i5OWzLGrqRrXCZZtlOAVSQEo4znr8pPRblrC&#10;16CF91hXmsPrUPfyJlMjLneCLZcMuiCNjCIeuVG+SI/wQWFqFEozCXbp8SghsGb4XTAVNVWU1VUE&#10;djnWU8gQqwn6mviJnudQRNaoGu8a/j8vNgBFKRFcVARVyv4Kfs6aFIwy8ywSybbD4XvlKE7/+QM+&#10;XL0CE16bhJdffR2T31C+3GJsWLcCa95ahiWLFmP5m8uwYP5iPPn0S3j8iWfxmPyC9z+KAUo6F0OU&#10;TFYgZII97Ah2Q8gG7/7sNwz+ei8GrvoCg97cgHve/Qn3fPIzmSKB4u4HcPeDT2DGOSe8WFWKh7f8&#10;gUFjXqMkn4xBo181vsU7KOnlD5UPdNA995j9ogWW2p9liFq7PfBAP0g+9AgGP67o9pMEx+EYOPxZ&#10;DCGjHaKI9oinMGSsNrIai4Gvvgy7USNh9ypBeRGl74I5GMeF/vvu7zH7/ZUYRGk8ZOIU3DV/IYau&#10;WQO7Dz6krF6DAa9MwKA77ofdgMEYMJTsluCi99y74i3YDb4H942dhc1/7scPv23GB8vm4/NlizB/&#10;wgQc/PFHXOd8+O+/2mHLDsfBnzfh+RdHEZyGwI5AbDfudQxQpc9kewwg07Z78nkM43PLSIxCV1W+&#10;Cbj81/VO/FtrprHGuFQsBKjAmFB8evIYNpw+gbKyEtxqIQhXl6ORjLPAEovKbAvCPFywkcZv7rQZ&#10;ePap53EvGerd2uPm/kfwEJmsErnvvPcePMHn/Cif5T1Dh+DxRx7EqGefJDiOwNTxL+LX9xdj+0dL&#10;MP+Nl0yFzNL5cxDvcgxue76BNegKIh1PYs3k1/Hx0lk4tPlDnPttE7Z+SDm9aTVcDvyO8999iXXP&#10;kJHedR9+ff4FXJs1DfHzZqFs7lS0//Q++g5+ib4D3+C/9n+F/zn6I/77ygHK7N8Al6No4Jx3vOKI&#10;T3/YjLnr3se4eSsxniA1iXJ7OtmYJPdUHnPIJBeotJBApACNDgVvFq7vj3LPIbuczcOe0lxgqc/M&#10;IhAuIBOVb1JyfPW6j7GUoCbwnMX3TCZrFDC+MHUJhk9djMcmLsATE+ebwOdLs5byOlaTDa4zEnzp&#10;uk1Y8U/KkJLMxQZ1PUoXEoudvGQNxi5Q44qVZJGrCdLvEEAVsSYYr3pHbceq7TsbaiwCApUEdrU2&#10;oUsMkQPfToCzkUWVF2ajQik3Yk5czOUEheLkCFMfXUlgFJje6u1GLwGlncDZWEaWpxxIyt52SuEG&#10;AlYxGVNWiDuBKhnNlNaS7c1W+QyjyKxCUZmRQAuciSZK4VYCWRMlb5sBLUrk8jw0FKagKModFs8z&#10;KIz1Qwtf07m7mmvIJAncBMbGiiKUp8cSYMJRRqCpyog2bLO9WvJawZZGLggbpXkhqrPieB4vsjcf&#10;I5PLCUZZwc6Iv3YCMWQTdXlJZKZqmUZGTNBUI98K3nsDmWshF0GqryNqClNNFF5+VEn/bnUP4rPJ&#10;5ORM93cw96WIfjFBvijWF2UZsSjnUZUZh+KEIGQEOiEvyofPMsgAbC3ZZzeNQ1lqNFLJOIoTA2HL&#10;iUVTUQLvh0CeE4UWLswMfiYrwh1d9UX4u7sBPY2lfB4ZuNVcRqmWg4rMCCQFX8OhbVuwfulSPK8t&#10;X1XlMXw07B4hAJEJDlYU9uUpuP+X/ZidWoD5zgF48AVKXYLLAMpou2fJHmmJByg5fN4SDJhNSb5s&#10;DQZu+hwDN2zE0LGv4577HsLdlKRKtH5g+DO4b9hTuJvHXWR2g+5/EAPIKAcqfekBLvaHHsWdZI4P&#10;PvUM7nmEzI8M91Fe16iRL+K5p5/Fls8/hOfFI/jso3UY8epLsHvscV4nj+coaV94gdfzPB56/iVs&#10;WL0SfucOIzvwMpwO/YkdP32NOTOnEdDuwQCx12G8z0XLMWzFalw9vht/2XJxs7EIYVcOw/vkNhza&#10;+jXuffhxPPLYcMwZOwZbP34PYZcOwxbvhB5rpHluh7d/i9FrKavtec8LlmOg/ULYTZ2Lu+cth2+g&#10;D/wSQ7DoyH6M2LENdt9+29+w4quvYPfD9/ybxxdfwO799zH6p5+QbIlDHCV/tLujcQO10tg0Fqaj&#10;LZdrKMABVdGeaCcZKKExtcb4Iy3gGnZv+R7bvvsKyf5uNN6pZpsQ93OnsGntWox/6WU8+a9/4UGC&#10;58MPPYCRwx/HuJeexy8fr8Zy+wkY+fRjOPjr59jz9ftYP/4lvD3hJayfMgafL5qCX99ZiN8+Wo4v&#10;V83F/m/fgdfRP7CDRnbRPQ/i/Xsewl6Oh+ecaUj/YBlqfvoQbR8tQvumN9G983N0nP4T+bEhiAnz&#10;Rka4Jxq5dvu4Pm5Q0fVwTVTnpiAtOhTOl85jw5dfY8KilXhi0gKMmrkMEw1orjPpP0uVPsNDkeQ3&#10;KbkVwJlOsJqwWE1iV1F2r8U8ytr/VM3MWqGkcErff6T0U5MX45EJc/HkGwswfMpivExAnLxgDRau&#10;2oC33//ClBCueIffoVQfpf1Iiv+TVD6bDFUscQalv8oLJ3Juv7HgLUwgsE/n32ptN38NgXndBwRG&#10;5TF2NFiU0N1CUFLvRJOgzZ/a6qCNC76dYNlB69fKga2vtMJmzaWUSKKEzIIaQvS01qGO8lKpN0WU&#10;0OX8Xz3ls1JnGsqLjLzubm825YWSzAIa+TQ7aG3b6iopvUsJojXo7elEb1erkfAVlCd11jy+x8b3&#10;lPMzFf0/CajyPd7skY9TieWU3WK0lNfKpxQI2yjTi+MDyOASCdIFaCjOMuV/dTlxaKIUblfieEUB&#10;arMJUukETw5yU6ki2AT9lEACK6VwdoxpeNFamYsKSzBKCF4F8b5kqPG40cpnwmdj44QtJaMsJROo&#10;lRuALLg2N4lyK4PsM8/4VrVZUXUur4OSuYnfqUh+cVocgTaHBqKMrNSGytxknjuQ157Le87hzxx0&#10;EchrSwrQxGdRRyNRmBLJ96UYxq4OROlBTgRWZ9SQzTbTKOg5N9WUojQjjlI+DHVkoS0lmbhez7Es&#10;S0JO5FXkxrhSsnvC6fR+bP7pc7z4KoFw8AOwGzEedqs/w6B3v8Hgd77CgJ2nYXfKHXb7r2DAt3/i&#10;TqXhkNEMmD4bdj9twcDDR2C3bw/sPtqINz/4AAf/+AnvrV2Hjz94Hx+89y7eXr0ax/ftgo/LRfhf&#10;OwtLhAdSwj34nOJhzZCPNpys3xeNHIv/udmM3pYKAnwTbnBOXG+oBP7rBv67owLJXucR53MJrcWJ&#10;yAlxguP2r3FlzxZ8vWoZ1k6ejPO/fo+wszvxlv0U2A0lMBJsBw4n8D/5LB6YMBWH9v0BW8xZtKde&#10;QU2aL5or802Luw4+21bOu1KqiZRgd/g4HsGx7T9j368/46dPN2HTijfx8cqFeHb5MpMkP4AGwW7G&#10;fNhpq4XX+F1kwAPsBpNdC4ifwp2U9kMnTcHYJYvJlJbg4/dXIfjiLgSc3mu2PP3m/TXwPHsEdZwH&#10;DelRaC1Kxw2qkeqsRBpgC5qkJGgwG/h/m1QDjXqhz3mUUSE10EBXc46qYUo3r98a6Q1bUiDCLp/B&#10;iZ+/wt4v38eOz97HoukTMWXMi1g9bzYWT56ERZMnYtGUiZj3+njMmzgBE8nKn6WxeZRsfuak8djy&#10;6Qf47f3lcNi6CdleZ3Dl60/gt/UnJBzdBde3luMCGb7fs6MQO3oMojetha/jQbjv3IyA7ZtRnZ9p&#10;4g4FadFGNfXw9zbNQQK+jH49ceFmfSX6yKQreO3RBHiPq07YvmsXmeaPlLHvmoDINALeDDJLRatV&#10;yTJ2oRpTrDSANWX5OoyaS3ZovxKvEhDlUxyrfWL4ntkEvOVvb8Kadz/D6vc/x1rtMMifAtMlaz/C&#10;m4qEk33OISjO5XvVLs3kVCrKTTYqFttf2vi+Ae0JcwnIBNepb67DZF7T9OXr++yaq8vtOUnMvtKK&#10;CIv9KTFbQNmhQAqBx/juCHxK2RF4drdSenLB1vIBNFLG1lNKKwLd2VhhqlAkkwWA1ymblVuoyplm&#10;Mq+mmgpKC4IgpWszF4HYaEkOH2ZBlpHv8tEoHaibLFBVNTUEgpqcFP5eZvyYzfy8WKJAUKWKSkLv&#10;JHBrknfx2jtbGwkixWR2GSjPtcBWnI1yAmxlbir/TkRGiAvyIjwp/xNgo3y35RI8eG/9/kyyLk48&#10;NaBQOk5Jgi/KE31QX5CAJr6nhJI9KcCJbNHfsFU55DvIEBXFV5S+m89MQN1K8C4l47PG+ZrATmGs&#10;N7JCxZSTUFmYhQZen65XrgcZhqaact5XOdkkWSHlVrMS4vmcmwiqDfyefBqahAA3ZMTyXClknLy3&#10;IoJfkv9VZEX7wMqFlB3uhQreb3VJPoE6BWUEznpa8fryXCR6X0JZGhlxegR/P4dQx6MIPrsHpWQq&#10;vbYsLsoEHCRDGvfKGIwge3vw5QkYMXk2fvxqA/Z9ux7rlk7HqAlj8P23G7Dth414bQHBYcMm2O38&#10;E3Y7duCpI4dxJtQPCcFeiAn2QWigK5wdjuLbTQSYt1bh1w3r8dO7a8hW3sYv61ZhBQFk3ex5eG/B&#10;QnyyYjmWTZuONbPnYMPSN/H5ymX4beMH+HbtW5jB65k74TV8z993fPkx3E/tQQEZfnG8Kp4ikB92&#10;GWspuwc//CQeHfMq7tS2qfc/xuNxDFCp4rMvGoAcPOIlfPbxR0j1c0Yf2fTt5nIu5EoaxCg00Pi1&#10;15RwDhdRrWSb+aycVwFYFQ1keexVTJ870/gaD/35PUpj3GDxdkCc8yEURzgQ5LxRk+iC+mQeFnek&#10;+xxFXsAp7Pr6bTz70INYMXMS3ubnv397OcppVG/w+yuTApAbeAX5nIeq3S+1RKEwxg+Vka6oCLrM&#10;83qiPDUK+aHXEOd4GJn+V1Aa5YkUl5MIOPAzCjgHu+Rvp8Gtt4SgjcDaIh9ndhxsKQGIObuDRiCc&#10;gEtjXJhm0tRqqWzKUyNJBnK4VjORFe4L54Pb8f6s8Zjx8tPYRMkdc2Eb0t0PI9nlODJ5fVl+l3Hu&#10;w/fw3fTJOL7lE3gc387542AatkjxdXZ14fbtWygtzkVOGtdITSU6W5rwd18vjXsWkoOumtS9Tqo+&#10;Ka8OxS+qi9BZVYDe6v6YgJe3O7bs+BNzCFTPzFxKWUxjNOVNjCYLnLR4NWX5OswmuMl/KfCcT0a3&#10;/N1PTKdz7QeziDJ7sUoPeagWWqlBimIrbUj13DPFGJe/T8a53sh8e7LCuWSOam6xgOeS/3Emz/86&#10;meqEeWsIumsJlKvJTtdKShfYd9aVWTrJ/OSH6+CNdJHFdBFwTOsxgpIJNpQqZzDPSOCmklyyIA6G&#10;SgCrCXpkampDJmeyQKSRDK2Z75WsVj6jgMBGJiRndT0ZXZOt3IBkTWkBKgsonwkMYpRijQLfarIv&#10;nV++Q7VC6yRbVRCkkQyrmeeST7CdD7uF7LXdgAyZpCQ439Ol9xOM9bthmTx3F5luJ6+7Ruk32dGo&#10;zo4ynchTaJWTCBbJ7ieR5nkKOYEOKKBcr6DMriAgFxPgilKiyHAiYaUsLqbcLSdA1halGAAtT40w&#10;6UCq2BE4KqpdXUD2yevS38Y10aTrbzD3Jz+oWHaxFgPluI0MqlBR6xgfk+YR53bW7PhWKRZKS5zh&#10;fw35fF8pmW8NJ+Ct3h7cvHkDbTxnWyMZB2V8QUYybFzYDbWVqOV4FJMtpoVchSXMC0XpBH8+96rC&#10;TBqGFDJqq+mC1MZxVYJ+fUURP1OEGn6urZljTYPUSfbfVF+O6DBfHD60mwxwHeZMm4w/fv8CZ87t&#10;wEWnQzh18SB+Ofwnnt/6C+w+p4T8+jtKSUrKz76G3SbKyC/4c/NPsPuRx3eb+R7+/fFnGLZnKxx4&#10;fS1tNrQ3VaGniVKsthh/tdebhPyavGTOpULc7mrArfYa3O5pwd+9VAYcx2YaMRvBqjD8Go2bG5+f&#10;F5+ND3JogC4d2YdLZIdp3scReO0w5iyyN02Ix7wxAXc/+Yypi7a7+yFT9nfP8y/jhcnT8OrsuZi1&#10;bAkWv70Oi957B8vfX4uPNq7DoV1b4HrxKFwvHETg1eMojnZBM41HNEEhweci50EA/JxOwOfcbuQR&#10;nGvS/VGXEYCKhGtI9z6GwkgnNGUFozLhKiaOfgGmhRtl/vDHH8PK6eOwcOoE02Ti3J/fwe/oVvQW&#10;xqAlPRAl6jPAe8kP5fcVZeM254v2YbfGBqCSxrghLRJdJAv1nHf1KWG42VSDvztbqYAyYeXzSHI6&#10;gujz+wjMl1HA68wnuKW7nUIW2WCq+ykkOu5FjMM+lCWFoobzqYPrpYuG05oUhfS4SHzx4Qd4+rFH&#10;MOWN8fj1k7fhsfdLlPFeGrMCkeB2FBkeh1EQ5gin/b8iP8abhIGqsCQPzZx3ajxdxflZVJCNskqu&#10;7cY62Li21YWrJjeeaisEyd7nUZURZca5nqDdJN+61hkNeyOJVBOP+vRI3jsVVl464kP8EeB2DS6O&#10;6uZ+Hjv3H8RbG9RrcSPGkuG9MG0p3pi/BjMJeEoZ6m8X9iEWEuzmq6JGElpdfwiMimqricVsBYcU&#10;9SZTlKxfzM8sooyfteRtvCYZv2A1JvJ4fcGaPjtrRqJ9aXayxSrGkpFE6Ue2lZ2MskzKQkrZVrKz&#10;dslssTYubG2rep2Lq5GAKPYjP2JPq6pkGk2ARr5BvSYp2MK/JfHEFsUcxar003T15sCKFTZScqtB&#10;RV0h5SdBQ1ZbaTHlGfH8PYMMkgyRgF1HmamSQjHHzvYmtJJd1lULXGl9KosNYNbzesS+2gSczQ3o&#10;am3mQm9Bj0CLg9VYTuBWug6v3Wy5UGcjaNUbtludHksZHGvAU7JYroA23ndPR6uJystQCIxlJNRY&#10;wCYfZK0VPUomt1Eyc8Lmh141JYwVPFcNWao+oxLHDkrcdl5jKy1tFcFQLgfVoHcq4Z0yqogTvSTB&#10;n9+bSlAtISinoozyvIRglptM2UnLW56fCmsaP5uehHIamNykSFRkp9Jw1KCKzynd19n0q7QmhxIg&#10;HJAX7oJyArr8QgUJEWTqqnu3oZWA2s5DuaotZK3tHBMBbUsdmTpfK89KISgnUupnk4WmcozzyYob&#10;cbOr2QBshOtFhF46ipAz+5HqeQJrv3gPdktWEBy/Ifh9imGffQZrQTLwVxf+X2cz/quN86AilwAe&#10;C+9QL6z8eTMGzF0Eu6Vvwe6dDwmiX2HUnj2Yd/YcPvHwwOWUeOTxGUjuir31cBz+4vy61dGIPhrs&#10;v3TdfJbVvDYl8ddry1DOH7kNoq6ewMal8zBixCjcP/xFLJs/F2d3/oSUMHcE8/l89tmHmLN4ntlA&#10;ze5fw2D30JOwe+zp/j1hnqYEH04ge/o5Mk0e+lvJ3nptxPMYPGo07hs7Af8a9xoGvTIOdorevzAa&#10;dq+MxZCJkzDkjcmU2RPNays3vkcw8OMij0OG3xm4H/0Z3md3w3Hntzjw7fv4ccMqbFi5CGNfegFP&#10;PvAgvuDvwed349wvG+Gy61u05cegk8+wk2SkjmOtuVQW7YV0j7PIDPNAgvt5MjpHVMZ4IJeAU+Bz&#10;DrVUOLYkqpliGtX4QORQcpfE+vAzZ+Cx7wcc+/Y9eB34AdEX96I81Anl0e4m17ebc+L/XG9FpNNp&#10;jH7iCdx/9z148sF78fywBzH+hacwc8JovPbiC1j4xiQc/nWLcQHVlBUSEPvVX7ONKpHYUMsxsFGp&#10;1BTncU42ooLzp6wwB60NdcinKqyuUOwhD0mBzjRofrDGe9LAXUVRYiBq8lOMSv2b86WFxKmRSk+9&#10;E9p03vwk07GrlvNfLqPGsmx0k3FaU2ORGOoLp8sXsfnnX/HBJ19gPY3yig8+MYnbo+esxCvz1+H1&#10;he+YnpHa1/o//STnrHjXsMVFBEYlos8hOCpNSHXWypWcJMbICWtfnBVvqSBil5OOV+YkorYki6BQ&#10;yUVTRbDhhRJw5AuUhK0nWCpNRYESsR9dfI8SswkQNzhxb3CRqRlEG8GnvY6MkQu3f5+XVtzoau9P&#10;IBfjIfVuU4qQvofgJxDpUlUKWaPSfrRI9fBt/K4KAlUNF4l8cNo7t0KgbfxvlJ28Bjl+VcrYXFFg&#10;WKYAUEColCI1zlUkXNFyJaVra1dNBu1rI0bX16HkdYIX70EsU8Ef3WsPma6uR35CsVeVfeXEBMAS&#10;dI2T0xW5lHURjkeQ6HKaLC0Y1RxAgV4FJVp1TiwH3J8S150MI8JcWxUnt65NElzg3FiaZ3yg5ZRT&#10;OZE+KE4IN8nu/3EH1Mp9QUanfpiVNFb5nAjFGYmopyRJi/ChrOHC4ITKig0mA1mJB+68CxsXTEOy&#10;8y6k+fCaIi4jwmEnruz5Hn4ntyLV4yJZbgISXM+bzc7yyFJVzaOu60nujrzuBAPYqkTqVvlmQwWK&#10;yGKyea+KlhdykakXpso++3r4LK93IzYsCDt++havvfoq7JTIvWFjfzDigw/w/v7dHKtss6Ok3B4y&#10;kq1k/Gp6/N+3umkoKKkaynGzsRwhzufx61dfYO+e37Hgg/WwG/Ma7KbMgt28pRj88SaMXf82Rk2a&#10;gfe37sApDzcEE+itfD4FNBSaY//ulSujlvODRpiLr7eJyqGulPM5CVYy/LhANxz54wf8smkDZe5n&#10;WL9kESa98RoOb/0KQVcO49zJA/jwi8/wyqRpmDB1JuwXLMKUWXPw8uuTzNYYdz79gqkAUhMPUzL4&#10;MI+HniC4Ptqf7qPA1jMEUQLs8KnTcezYNpQmBKA8KQQlSYFGNhfEBJLJu6MyS2ytgHKXyiDKFWke&#10;ZLnn/0Ra4EV4nNyBL9cuxJppr+LbNQtxYsvXcDt5hHKY0rUoCVm+jqaZc1nYNaQ47kPC1aNIcjnB&#10;cd7HMd6OuMsHkOp6FOmeZ1ES5Ys2Pota3n81jW7CtVMIPbMH4Rf3Iy1ALJhqj6RFfVXLSYpKUkJo&#10;y+rx//o6jd+7tqyEaoMqq4RzsZJKrakBnZ2dXHN8zhXlBL58khEy/5ZW9PRcR3N9v3GtI4us5Xxv&#10;qOUau3ETfbduobGhHg38f1c32f/1PrR3dFGdNKKQ8zkvIZhryQeX936PgEtHkJkYQbXjgzwa+Rqq&#10;hPxob1NEoR4LIl4NVJv5HPf02CBUWfPRTvLT0czz04honSiJXk1qrPlZcHN1xm9/bMUvv24zHYHG&#10;zVtFmb4cI2csM111XiFLHE+GOI7HhIWU0iY38i01xCAwJnrYlyZ5WayxHCTvk4i9vAtRjjtNn0Q3&#10;WhpZMvl2avMSSJ/TjH+tmQAlEFInnk4Coja60tHbUkMJ1Ihu/q4mDwUR3ihPjqD8LjY10qp4UeWM&#10;gKjdBGAqDRtTUrdSabQPtVKEtFd1v5yvM3K4Sd19CFadBLR2Aqn8kNc7ms35bnR1mGa5SszuaSET&#10;JfAp2baLjFJyVn0j+7iI+3q6oL2zeyVR+HkDyrR2aljRWW8zUWX5WE0n8zoyKQJYKx92A2l/qaLc&#10;BBWl39QW8hkoKFOSjroCSgJO8m75ZQnkOtopQzVIVTQyOWHOyA6+QomYhLaqQtykRewi68zwuoAc&#10;XwdTy13L/5VbQmgVIzmJ40y1RFNBCrr4/jYCqMBZRqO1pgRVtJrZ0QHIiPJDVpQPChNCTH5nSWoI&#10;fnh3GaaPeQHjn38WL9Lyj3nqScx66Tl8tnASvlw6G/4nt6EpNwalSQEIP7+XC4gyi9eQ4HYS8S7H&#10;kR1wkQzwFHyPb0OU80nkR3mjMjUMVSmUhdEeaODnrLT0iZ4OXIiHUE4g7+AkrCKzrSm0wN/zAjZ/&#10;8wl+3vk7Dp84TIbmhgYyir9v9Zln39utsWqn0amhiijhONWa8WqpruRkFnunyiDLV4Rf2QS9TaWm&#10;wigtyB3eDscRcOUIzu37GXOnTsaDjzyF4c8+h5VLZuGTjavx6ftr+P/zBgxlgKR4ujnG7Vz0zZR0&#10;zVQENXlpJip8q51GuqWC6iTVpHY1ykiRtTeQpZRlxOHa4T8R63YRNgJKHp9BMEEnzf886rMC0Flp&#10;QU9dDjpKKAHjryLT7xif3U4c+Ok9zJvxOl55cRRWzZuGSOdjHFsqIAKEAo1Ky6q35qCP391RW26Y&#10;j3JjGwgifR31phdkQ0kuQaqYMjeB90E1VpSCRmsqksmwLvzxJfZuXIWQKwRCMsBsHwJfvB8KKLHT&#10;/S/B4nIE6e7HzM+KKDJBgonep+YXdZSn5fEBptWe/5EtSKAhqOVrChTaCIhtlOKdNP4VVCXhDocR&#10;dvGICZrqupP8nJFDxdFCQtTBedgt9cT11tnWim6CZFdHO4Gq2uT7NtbUoMJaQhBsRBtVWntbC5ll&#10;EbKT41BPEiR3TUkeJXe5lSBbS7C18nWel+v2es8N9PVeRxENWTrZvdxLNpKGEhIOa2qE8QNrPWaQ&#10;QGRHusFWmGqUo7JWiqiuGrmOGwSa/J56zqVayvkOXkMj13UHr6OW87CFxln9H262k5RxfQf5++HX&#10;HXvMBv7KhRw+aSFBcxnGzF6hYAyldKyPfVmSn6U02hVZ3ieQ7HIQidcOIfLCNrjv/gznf1wPp60f&#10;IuTUT8jwPYGarBA0FCbySDbbESi6q7SbxmIOZGES6vJVIheCFP+LCLt8GPEEgQLKS1kR+dlu3rpB&#10;RkgpzBsT6MmPqWh1F+VdP/ARlDh5tIn/dd6U6qZv3lC5IkHtH4AT8zP11Nd7cIsP9CbBVtFsAaz8&#10;cAJflSuqw7hZcC0Ea353BxeeFmZzTZXxa0q2NlZxAZLJKHJeT4lQTykgmat2amKWSgUybJbgV0rm&#10;qHy0kjwLEgNd4XlqN/zO7kNGiAfvMYyWT91YvDkh1ZknwYBnQ3E6jQiNCZ9RQwEnYxYZZWYECqPc&#10;UBDiRFbmi+yQqyiI8qTs9UK862nEOOr587zB12gkKE04SbUHT6mFC5kLqJJGR+lIjWT2MlAllM+l&#10;yYEEErHWcBRZKKWSvRDOBXTp2A6cP/Azju34Bh8sn48PFtnjyOZP4H3sd0Rf2oPg09uR4HuFz4MW&#10;WU51Su7a3GTkcYKWxlHmZCaazc+UFF/MBScQT/K+iMiLB5DtdwGZvheQdPUY2csxFPPem4toOPhc&#10;NS4ah24yA/mIpQI0DkY5cCykGFQw8Bffd/tmHxdZqxmfFo6Xlew12VsdkGIMUKrcs4LMu5zGSW6X&#10;62SZt3sIquoBmhRuSkQ16eVrLs9JQVVeOoGRCoAsQ4ULMqI1VB7laarCoiLg6w1cmDJkjVy8JbzH&#10;OjIodZ/voJrpJAvpU/pZVwtaeM6MuFAEO53FN+vXwX7CeKyyn4ZNby3B7Ncn4K15c/D7x2+TEXrh&#10;//Q1oSIjAqkBTsY/nR3lj1hXBxoaGhwyuiiHvSjl+0rCLiPx8l4ke55DDg1cfmyAccd0E9jVkCU/&#10;xg/5kV5k8XGcg9UE9jyTUhZ0+jfs3zgHk14YgZefegKrpk3ExT+3IMnHEdFkhFaeuzUvGp35kejI&#10;CoQtxgkVkZdREnwRxSGXUcjDFuuB62VZqKCEbaZcb1cQJz2cc+4ooi8fQ3VqOJryk1EQ6QmPgz9i&#10;+4fLcPq3L+BOFpzg74xYbxeU5HCMlQliXGsthqWV52aiMDXBBA3VI0E+8GYSlCpK7/y0uP48ziKq&#10;TaqhrOggBDhfwNXTxxEb4IVqrrm02HBYokNQSvC0lVlRR2aofe6V9ZGaEImslDho4z0RpLKsWMTQ&#10;oP/53Uf4js/+o3VL8Nt3n6I0i/M2ORIBTqfh73wO6XHhKJC6LCumrM+Flddtzc9EXS2faXMT6ni+&#10;XpKV/3OjzbjI8shExUJ9XK/22bXXW+07Giosspp1lNEtpVloorUrSwlAsusR+B36Fle3b4LLjs/g&#10;uedLeO//GonO+1AQeoVWJ5YLV4neqShKiTbAkKd2TFxEGaHuyAxxQU6EBxlNtPFX1SqFhZNS5X2q&#10;dVb7MUWoJXNvciL23ejpj2STtYk93OikZDOskK9xEl8n47h1sxc3+27wdYKhWCD/lrWRLFbDiVs3&#10;bxoWKbap2mv5LsRQlRrTREnQznMr5SgvIco8SAHwbX5OkruxusL4J7XAxCD0TNRwQsEV0yqNAyU/&#10;iZiytnFQU4z2+lLjeqggWNYWpaOe7KksmTSfVlkBK72/MiOGTDASLQRHVfyk+TuayHCM0xHkRbhy&#10;MSm4E0I57Y/KtAiT8F5Ctia5W5gQaAIqVkW6KWkrMqN5bWlkmokoIoMr53mV9qJMgGpKeX1XQbQP&#10;Qs/tRgLPX6NgExdrMQE4yfcSYn0cEO59Fo77f8bOz9bj42XzTDBg79cb4HV0Gyyep5EqY0YpmOxx&#10;jsbyPBoJ8mrnVsl7KqU8LObClUujTukZZLjtNIoKjmih1efGIjeCVp3P4+++Hj77OlM730IrfZPj&#10;JNYoQ9ZJo9dJsLx9+yYBqpUgxmdcTzZJeVZN+Sa2Kdkk576CWZJ8Yv8dHM9aGjAF6jr53oJ4XlN6&#10;knHxtNDIqQmJAM6akUKmlsXzlFAO5qGbc0D+Yl1Hq9QCf8oQqkNUrgIQMUEozkw2vt0cLtxSLigB&#10;tYywqr2aKkvNYq8rLyTwXaPxJyBznchtUkHQKuJzyY32REaAo2mTZ1LByHxruaY6SQDUXq+B86mE&#10;0rEuP4XqKx6plNFio3EEyOAL+3F1/y80OpeNiihLj4WNCqEkJRIZQa5cuJS+ZEC58WGcDyGcI9FI&#10;93MggF1Fqs8puB34Fqd+fA8XftuIg1+sw8kfP0UaFUEhAa42m/MvwdMAcltpGm7UFaIhNx7WeH9T&#10;odWQEoS6OHfEXdwJ/+N/oEClsgl+lOSnURZ4Di0p3gg8+Qd2fbQCAae2IYQqUtdXRyNo5f1ob6h2&#10;MsqKoizkW6JRqUg515B8+dqnvjQz3sQnFF9oqrCan31UigLVVpIX+bpbue7qOQe62tvIPqtRU1pM&#10;JkhmzTmWR3mdRXAM8SJ547rNJ8hmxkegIifZdDNau3wJXqdSUvL7G6+Pw+kD23B6/1YUEJDT4qOQ&#10;GBZggre3SLCqqXpjvK/A7cIxXDr0Oz5ZvwR/fP85omhcfty4BusW2GP7d18qj7Hb/npXp0XWu5VW&#10;vJ2LXmkrcswmEZVjrx7hA/QjYKZTRmcZKd1GdiEQqEgjg+FE6SLqthJwGjW5daMEjXq+rlzE8mwu&#10;GgFgExkiAUZ+s1Za+r7uVtO01shbLhb5CeSjUMhf5YeGGQoUOTE7GjmpKuToLTfMUeAo+Swm0s0F&#10;JsDs5kM2PkX5DfkeLT4twj4tRH0Hz9l7vd/HqZLC+rxkAkY8GVcx/9/PSJUyJNmuIIVSgcRkFYAR&#10;gMa5nYfF/QJaOUFv8TtuccG3cXLmcFJmBZ4nAMVTAlWhr0U7KlophZQKk4sKyrpUysEUn0tIC7hs&#10;krYbCWyVabRmUR7GuLRIllNGW9V3kiCm/5ckBBFgPFBEtl3DCSgwzAl3IWvYTXnuwmuPRHFSEEp4&#10;aMvb602VxnGtFCv5deutmTRYSab0ULmV3bUl6KiiRPqnFVs9P5Mb4wFPLoTTv38BF4JiPBdSRrgb&#10;UgOdKNHOI5KsxuPgFvid2QWv4zvgdXIPUiMJsP7XkBZMRqlUKN5nQXI48uK5ACiFVM2UG+aEcDLK&#10;kPMHEHhmLyKunEB2hI8J7Il9NhRlo11Kg9ehZ3yLBrFThpBjdYtGSouiOJOspKHOME+BUy0XVBzZ&#10;SuCFo/A9zXNeOkKZ7cp5ptxEG5pqbUiL7Ae0+vJiU/0kY9fNeaUAYK2iprzOSLK3EjKDDi7OmuJ8&#10;814pixvtlHSSdVyw3ZxXrZxzjQTqJqqLGmuByYioLKA05hj3cm61NXKc+b5G/r80PwdWZRLkpsCa&#10;RYPFeZVIdpUR5kmml8g1km8Cd2K8KZ6UwgGX+o1VrFro+aLCogKHKI63KyIc95NlEpBoKBWQqybo&#10;msAkF7RpnMJnV0tGXEGwqcyIpUpL5XPMNgGMksQAMvpwsuk29LXVGBka5HQSh375gmx3BT57axHs&#10;XxqF0Q8+hLdem4CIy1SAmVGmOcoNXl9tbiIir55EECV1xLUTCDr5J4JO7EAClV9hyDWTfpYWdA3J&#10;lNhJ7ud5jZG8Lyo8Pif1FdDWJzVk9ElBHqaOXQGS4qw0xAf5Iz81CRmxkcgj81PPykprEWxV5bDR&#10;6OWnxvN/4Xy+OSijMassySeJKqLRKqAhKoattJDPNhPF2Wko57NuqrEZ/2YtZbmN71FpsgpTtFar&#10;+bm87AxYaeAunToGN8cLaKLULi4qwLHd2wmkYSZgmZ3Ca8tMQU5KPI7s2Yl1K5fg0I6f4Ot8BoHO&#10;JwWMzQTGNouAw1hVWjYdxvdGNqWAiyo6/tOyq7uxv7RO/jtJFDEC+eckf+uKMvv9E/LzSYbSYuhh&#10;KTdSTWzFDmWR8xIiTL2p8QGKJfKnpIya2er9fXq9u9OAlRaFWKTSfpr4IFs4EcUeZf2byBByeKPJ&#10;Ae5kq4E8N6WqEqf5IPT/6wri/COhG8kiZDUU3FE1japrOurLeQ9NXJCt5sFKxsu3qai5FqkWSRtp&#10;t9iFWGc3jYekuc7TJQBsKOOETDRlfjIW7fVkpaW5lNCZ6FAysU31s3yGlOMqFyyMDzaObu2No7JH&#10;5eQVRHkZi95YbEEp2WJOuBeyKWPlX6kgGyymRLcmceGkRxm5LbapQEgxGUo+jxT/S0hwPkR2eAjZ&#10;gVeM31L5a1owcnXITycfb2tlASVSCtoq8inP1JYt37Raa7Km0TgoK8CCRmuOacHWTAZcTzlVnR4G&#10;G2V/DX/X1rdK6q8mG5B/ropyW7JVCektNqsBnbyYABowZRlkU14RjOS7I1j30SDdvnXDgJ56cWpc&#10;6/k/K0FfeaW1PM/1FsroymI+G7JuLq46AkATZa7mmliGrSDTZErkJYZTKqegqTgRmUGU8mFeZqxl&#10;UOvI6lq4YFTFdYts1XRnIgCq7l8btIlRtvN7mjme8i0qUKM0M1VqKfNCaWCm6ooGTbmzzZUlZi4K&#10;RBVUUH28DLsMtNLNqgu5kMkyCxK4qKmIRBJUGKES0oaCFBM8UMK9unzr/wrk1fLZKMlfr6cEXiM4&#10;HUK821mON591AedASpTZMkRjpFy/Kp5fG7x1UVL3q5RGGvtmAmSGSZ5WmloNx0Z9UTVG2sa4wZpr&#10;lJm2P9b42ApppPkMNBbqzv/3jXauRfn98uB65hg2v/82PM8eQLK35pY/v58KgczfyjmYybmopO3b&#10;7fW4ybViNr/r7uJnrQS+eOPa0D0pV1luErm7unu60dXFMSZRauB6LcqmoiorRydfq6TRK83lZwh4&#10;1TxHubUQxfkE+0quTxqj1hYqiY7+Z64sDQX8agjYImI1/LuUTLU8J9WMtcZcQVoZL2FCOz9vUtYy&#10;koxKUJVdjZQE50ST1rFaK1IVVpcUmW0srDk01MQr54unsHDmRAy7ewDeGDsK65bZqx9jhn1DRb5F&#10;kUMBhXxa8lsp90+T4i8C1983OakldQlSCnKITUnu3mgngFBO9mjQCAIdXHxK5OwmGIhV/cWF0NdJ&#10;Rsf3ixXK/ycGKMD5/6LFkskEnAZOwhqCpQ6F+vXgWmWV+T8BquRtGwdT6SVihtoW4TrBXDdqo/Vp&#10;odVSgrgiypoEkusC9S7lEHIyCcyURG0lDa/KtRjnsppQCDzVFMNspUCpb2rDeS8yDArGaGEpF7GH&#10;AKsaavkbJc/le6wmG64la9ICa6pSaSDBhwu+lWytiUBTRdlbQflZkx1H0Mky16/0J01iBQmUclLG&#10;gZelL0v0R7M1HW2VecZytwrAFK0n2LaWkalwTHqauKDJHBUUKE5SNQ4BMyuG7JBshUyhmrKtnotJ&#10;eZdN/NldY0UVmUdhpCsqKZmqUoNQnRpiAFELt6k4GXVaAJTkWmRKxu3h/bZxQcnn1c5rUdMLG9ls&#10;E3928XytnB/avkKLvJG/a4Fpu9x65UVSStemh6AszoP3FIhyntOwGrLKZt6zjX9r2wotbhlOgVIL&#10;70s+1C51N6LklF9QuaeKMssHrdQtJUK3luXyfVQq/I48Xm+SP+XQwV/hfvAXSs1rZuGUERQquXjy&#10;Y3xNY5BWSXCeQ0ZbwKJ827K0WAJ9mnndRmCTRK3jmEn6C0g01zRftOCzAl1gpWSW0ZMsFLi2ctzF&#10;AAXcKoFVJyapDM1PFUkowKM92DupvNpoHBRYUXPkUj4PBeJk4FSvr/FpLKeiyOLzp2xtoyw37hEC&#10;vwxwH9eFUuO0buRPVxRfri5lfmicaigxcyK8zFy+ScOjmn6lb8lHa+NYNFRwDlNF1dOoKGhYz+tQ&#10;J/1OkoIqstoKgkdFTppRXcoMiSG5OH94L2Xld1izcDFmj5uAPzZ9gHxK1UKqEoft32DbuwsRduAj&#10;1EWRLXLu1ZSXmHWheV+Vm0ElVv1Pxkc7wbObR39coJPyuLWZZKa7B7dv/4We69fRQ5V2g8y7hWy9&#10;sqQQ1WTlbSQt1fy9qrzUuFRam2jEOB4tHCtF81NCvVGuIBnHWX7OOkru9tZW1NmqzKGAi3zV13nu&#10;67wGpaXVcywK0khGqBrkKlNAqJ4GsppErEF50VQbcrfU8h5sZJtJ0eG4dOJIn11zeYF9W2WxpZOA&#10;1sqBauAD1B4tqjGWk1ppLEqYFpNTRE0yTQNmEpjVaVv+QYKd2TlQ4Mebla/vNn/2yQdHiyYpID+T&#10;EkIFPlpUmvwKtvRvTcDzEfFV2ldvpUXNSDT5enW8CbFPMTltx6qtW1s52drJUNQFSGlENp5Pfp92&#10;LqQOsgsxAvmqGnmjKheU5W0naOmeFFFuouyQtVX+m+Rcp43MsYrv5cTT+9rIpJr5HBoJbmqmq8N8&#10;r3kWZMu8TiVJCyR1zX/d6MTt7lb00KiImWkRqXO50l2auPAVoa4j4NXqufKZGinJa5bhMWDP+2jn&#10;99cXcLImB6Ig0oWS6iqssR6oTPAhkAUZCVNDcFKrtdZSsin+ruusy0tAUchllEY4oSGPr1UTnAlg&#10;AiPVi1cQFK1x3rD4X0SU02EkeZympD+Hghgfsop0qLVccQRleXoo2qv5DPg86skqtWjbOEZSB3p+&#10;AuN6PjulMylPVPmmYlZK+K/nwlRbOFMEQPBTZUNrCcGU112ZFmzYseSg7qExjyCeFYYSAnUZAadF&#10;LhnV3nPhVacGo1K7NxK42/j9fWJGeq78qUoLMSrdl6KTUiIqJKjNIzsie23ivYjhCnw7+UybaFTE&#10;lFp5fikAGUxlImh8VfGiLQsaVOduzTDBhipKWdXGVyhhn+OjlnMNnK8ykkqK19ypzyM7osGSP12M&#10;WBkVqmHuJBNR6zwBmFim2FMDv1tGWelZNi5ilbIKfBSl1hypo1EqTw7i+bOoJkpRkxMPi+dxBJ/4&#10;xYCdgFpsR6laypgQm22rKzPXUSO2TBWgfFuVqaqKq0HAR5aqcwnwRVrkQmglcEgtyV+vVn5aR8rG&#10;EMuUX1AERX7WChp4G0GznvfTVUvFxjV+q50EhOSgh0pK5KApnwon5CJqOKbyrZbnEWj52dyEKFiC&#10;fUxanQCmisxeTFog1CPmR3CSslMj7N4bXWjnT7klGsj4GqsqjSRu5fVVixDlZxm/Yi2BXQUJ5dmJ&#10;KKQhy4wLRYEljrKX7Juqsa2tBa0ExNraOtTV1aJFrg++VlFqRV6GBUmBfghzdYYlMhRVZKSt/H9T&#10;Q53x0er+ZciUCtghrOD3K64gVqlihwpef2qkX3/lS0dtKRmjyuz4UE1ggdabg6mop6ydUk/ETGpy&#10;YtGQHY2GLFJ4Dqr6IEpiqwGttibopWSWFb1FsJSM+Y9FFVNSEnJxagxKU6OMNKvnpFS0sZsT6AYH&#10;QP0Tb0qiczH2qMM2gaiHk0lNHyTVZakr+KCK4gOQFXwZie4nEel8BGGOB5DJhV8W72tSLDTobQQp&#10;LQrthy1A71K7MpX98dB+MCXKnYr2MwEGBTy0ZUGdAklkZmowITnZRkkqn1xLWYbZZyYzwBHFcWQi&#10;XDxVPGozo2Dj54qCHJHuchAZbseQTdDJDbhoos25AZeR7HoGcVePIfLifpMu47jnR7js/wXpPhdM&#10;96CSKA8UhV5FQeBF5Ps7wBp2FeWmx6MLisNcUEFgrEr0RVWS3uuOUh7V/F2gU6/odgqteYgjv/cU&#10;iiPdyOoslF/qeBSHgghODLcjyA44j5J4d4KOHwGL7LYoGcVRbsgJdERJjCcXexwnOhcFQUaBIRmP&#10;hlJKMT6zerK0UgKSGnN0tmqRkF1QRmrRC7DE9pXALhZZQYZWozpxXVdyAKrTwo3x0R5CApKKTD5f&#10;AlhHJY2vtpFIC0ET31uTGogsr+PI8TnCZ3aWxiEI3XJxcN4oIiugu87x75ILQ/sC8XxKp9J1iKEJ&#10;+BSpbxBLJ2A0UI4a1cL528OjmwpCebZyA4npm67wPe0mMi7V0kcjLn+00rvUoV5EoI7yylagevVG&#10;QwoUuGuUHDcVXv3KJi8lFhlRwYZFCnR6pGIIjrpm1a/rHMbvRtVjutfz+4yvmwqqi6/JH6Y+pkov&#10;ayb4CvDFnCXFVcxQQQBU0MJKyV2YHI5sztecmEBT+pmfHM0jAgVkl/LjFaaEISPcm+wzAZU0QiI3&#10;itKrKqymiAaCYNAsVkSJboCRh8ZS1yxwFPAKrIz/nuu2T5KYbLNHfn8yT1MGzPu6RULwn2ff295q&#10;3GPys3bzviWxWxsb0FBfi7qqClQUU9JmqmBElSwplOS8Piq2ikxeI++hQfmGVGJKtSnLzqCMVp5k&#10;u/HjNitjgddlOniRuStfWutfaWGFiWFGdnfxOxVIq6Th0Xjos128BkW05f81bLS5mYyzHsU58k9m&#10;kkmTNXIeKbBnK6Qy5Pt6ODbtvId2Pg+x166uDnR0tFFK58Ta2/LiLTWcUDZFHgWAXBwqzVKqibLO&#10;K1JDTQqOjaykLi+aC8sJFpcDyPY/ZxhNc2GSqTyQH6uVcquFE1MNHerI2ippiUp48fkpUUjn4CX7&#10;OyHJxwFJbmdh8b5AWehF6ReGAsqjvDA3lEZ7oTU3HjfrSnGbi+MWrZdqQxuyE1CXFglbSjDKyKZK&#10;yKrK+V4br6suM9JETuVEbuBC1+b7ucHXyLp80FKYgm5Kwl4ywz4C7q1mDrB6OfJ3bYnQQnbSQKBW&#10;7qC2NhDDkW/IlkUJnOZPcDsI5z8+ReBRSjavk8jwPIU0gmCm1znkqYuO33m+5yiiHXYh9ORWRJ7Z&#10;hmTnPbBc3YPoC9sQdGIL/I9shu/hzXDZ/TV8D25GitMBnuMo0q8dQYbrESRd3IGks78jh79XRXug&#10;Wt14gi4jzfkgLI67kMXzFbkfQs7V/chw3ot8z2OoCHVEVZQrqsgIVSpnIxhVaOMmAl5pxDWCqAsK&#10;Qy+bMcoNuEAQJAPlAqpIDkYRn59Vdcexnsjyc6DcDjCsSz0pq8mkChJCKFeDzSKsIHNK9KYhcjlP&#10;5lzIxaSKmQpa9TxOYCXg55pO2KoGaqDELklPRBnlr8oYa8l4VEOrRaAqCVUuaV7JZ9tFQyqfthZc&#10;m9WC+rRAgr4XAd2J88vFMExbRoRJPFZLtiqOvSSqXDR/3+rlIu4wYCPQkbum02QOEFzIDOXKaSVz&#10;FevXbpUKGDaJrXEeddZLtstFQYNMYO3raOY1EDh1EIBrKZHFfJr5nhYu3EILwSktkZKTi5jKoaG8&#10;2DClIgKjchOlWpTyVcfn0FrJ7xdT47kUFDDlmPmpPCdJBK9VIGoj45TEl/9ePk1lTxgF1tqMv/uu&#10;Q9sYy/1Ty0Usw67KMJOzx/vS/jHVVDB6TYbpelcnwaGS89ZChUB2ROZZR3avQIy614uEiDnLlSA3&#10;QiPVSy3Hs50G4Da/69+3buLf/D6lzKlzlgKl1nSSFspvMT2d/+aN6yaAefvmDQOkDeUEHo0fQVFB&#10;T+PLN4cCqA3IS4xCZoQfDWk9n10sXA/vMFHq6+31pgRYpYKV+ZmU59EGpGUg6vncmqjymnmPykJQ&#10;RkEpgUx5k7UE5iL+rT6rSgWSkdX71WehmvOpPFs9ETiuBPIWGjexT+UudklKU8JXVZSivCiP0rwa&#10;hUr9CfcjkOZShnPu0hikx4QiOdQPmcmxiA8LQFSgN7JTU5Tg7WNfmhxoscb6ITfc1eThqTuNfFqt&#10;lGsKCtTmxBhJlh10CfEuhxHIxX5tx6dw+OVDeB78FnFX9pKdHKMcOMVzuEHtteTrUWJrJUG2jDKl&#10;SOVpyZEoyUtDOQE3NzEYCX5XEOV1AaGuZ+F+di9Obv0aZ37/xKQE5XgfJ5sIMNS9JMYNBeHOKEv0&#10;QW16GNoIgD2Ujb11lAMEvHZJKcrCmgRfVHPBF/E68/zOoZRg0Mj3N2aEmk32m8hSOgxQ5uMG2WOP&#10;rRBdPE87F08TX68mQOcGOxEEjiH2ykHEXj2MVCXTRruglgu3sYBMh89CkeVSTsRqMucGMs1WsrAm&#10;HoZFUgqKSVaS6RWFXkGqyxGzZWfw8d8RcXY7kq4eRFagA43AFeTx//kEuFy/s8jzPUeQ84At3hPF&#10;vP4sj+NIdd6PZAJjwrmtiD/zK5LOb4fFaS8B9SCSL/OZEzhLCI51lMLVcfrceWS7HeJxBMWB52Cl&#10;zLZGEgQTA0wKTT7HV2AjI1KbEWa6jWcHnCODPW0YpFV+wSxVI4Qg0Zdg6HcVJZyUdQQKlYyq76b8&#10;b6qOKYoJQEkS5THZpfL9lGHQUWtFdrgHEj0cyDJpRClFy7MpdSmrOrmQGigta0zFFNkdf29W5QUl&#10;eQelr/xurRWcsLwuWyINXpIPWbGYuVwC2sQsnoyRgELm10KQVVs7pfB08JBSudlJoCWb7KLkNPm1&#10;igSTham/poBRAa4GMhcFwlSK2kq52sX33WwRKJKZEih7CKja/kKuGvmNTWkagaWJYCgftY3gX01W&#10;JpCsEJOjAdK+6MpIUHZAGY2OAh8KCIiJmCYhOhfVjwBKaVdqd6frk5+zidclN4ECklXqI6BoLBdx&#10;qwIFYnb8nDrOy02gphD6rvIEbyoKJ5RFOlNNeKEqgUeSP2zpJAic62qMoVScWrLxMmU+JIVw7cUY&#10;l1Mnx66NgK+mGaa6iwAs99d1PlMlx4vhd5Gt3+4kk+SzUFVWss81jlkGgbWYz74Bt272GaatvgAK&#10;WmlbkToCTBuBrZssr5cMvI2gr/miRi75ZHiWYA/DgBN8neBxbJcJEqnpSy2Zp/ITU2LCUGWCMco3&#10;JJNrJoOjDFf1jLY1qaI0V6CklDI3L42khe+TD7JNc0rvsVWiltegvEQFWKppwBKD3Pi9xKI8Gnwa&#10;Z0Wmda16Xy3fV5qbivgADxRmEaOsHGs+797eLiPh47wv9UvpNluJRduhqpt2I2m4JoYkch8fUG9H&#10;o3lYLZSZ9UrgzotBebIvcrgI070IhGRNlQSU+vwk1GTFcuD8URDqhPwgJxSGu5tIqcX9HNnhRWSE&#10;uKIoKQxWSoRiTiyBZV5CIPJjA00njuLUSOREeiGdcjTh6j7EX/4TCZe3IebsZh4/I9ntIFI8TyBH&#10;TWEJSpVkdfmcnNlkRDn+55EXeIEs6SKsoZdQTlCU5K9XwwgCUBLBxOJ6GCWRV1GT4s8JRZDlRBao&#10;1JCd1HEBVlv8yLSuEtAckU/gKuGkK4h1Iys8h1SvMyimpC7PDENZupKNo5AX7Y6MAAeC9lWCZryR&#10;3mbTLUq4voZK9BG4u8tz0GklOOTFwsr3p7mdQrzTIcRfO0qmeQzpHif52hGkkg3meZ9AfuBZPrvz&#10;KAq/QlBz5v04okjXEu0KK4HMSjZVQCaYRSaYwWeR7XUCmZTyyQ7bEXd+K2Iv7kTctcOIczuJRDLz&#10;vFhvWAksuZTaapBho3GwkZGWhjqjguy0jvdRn59ofHXGjUB20UjgUDSvgotXPSitqTEmKFBrZCqB&#10;rFot26gklK/Jz8vPlRVGQKSByw7j80sK4LPxJBhTwpPpN4itEAjreE7VqKs6SP5JbVymoJf8reqO&#10;Hn/tDLwPbkHome00sGSNxuWSbUBULKmeQKVtdysp7Wtp/VUmpkYFyjOV7BMTVBMU+cLruYhaygpw&#10;s73JuHkkydsIrGKFvQS23oYKXC9JQ2taGDpoqHsIUO0E+W6C6Q0qilYywRYu1r+UUsYFX0eDXsvF&#10;rZQZBSrVfUrSVwFHMW0F1+qotuqyY6mw1A80FJ2mYqPUMET55k0AiECn6zOpLXy2ckFUZ8pVFYts&#10;1doTYJUbrA41TXxGZfx/rnk9gOuO85UA2d1QbvyKRTG+qOPY2QiEZWTUDcUpSKKSSfV14Jqk8U4g&#10;seC8TnI5CoetX+HsH98g0f0smktSOU8p27nWlZOaF+GBJM/zCD6/H7HOnJOcN2Vcl9c5l/9qazBl&#10;nHI//HW90+T8/qWIv2IIxAcZRlXySErXFitgWo8msrOKghxUFuehsiiX4JSGgpQYkqUMApzq/6No&#10;cKkwCIzVpWTfJFKx/lfheeEESgmMPd1tyE1JRKgblWkUDQ7ltVhfZkKMyV8Uazat/iqpRGh8TDCF&#10;RrvIEkeWnms288tNjkBKpB8iva/yOmh4ycibyNBr+UyldhoJqE1UBBUlBHcy6FKCb7y/iynPLUmJ&#10;7LOrLyiwJwOwmKoHTlr5Ym7KH9LVyqPFBEZ6W2rRQ4vaSeagpq9tnOia2PItqWWXIpmSNb0mfacR&#10;PaThPfxSBSpMKzNFsWlFFJjQgMsXUsLFVk36Lp+N2YOa1Pt62z+pQsZ3VG2CMZ1cRMaPSSre1SiH&#10;dj4ZR7oB0XgvB/gc+QMBR75H4qUfkXZ5MxLPfYaY45+gwP8UWq2JaC1NJhs6jQub1+P4Fyvgd1gM&#10;dyfl5TkTCGgtjkdDRhAB6RxCT/0Kl51fwm3/d/A9zgVKeRxOhuZ5/Ccc/u5dHP9xI/8+RhkVQrkY&#10;awBA9a2b316CnRvXIOTCTgIqmVeki/Gz1WVHoDmHMl8+TIER5X9BCOW371mkuJ+g5XczboD6jHBY&#10;w5yRfGU/oggKyWTl6lpeR8CukkRWICbeu5858/PaZ6aQh5o4xDnsROyFPxF25nfK/Z/hR8kfemk/&#10;Ahz3wfnob7iy7wc4bvsCrvu+R9ilXUjxPk22ehG52qOG15AddBH5IZcI0KeQQvZemhZjnPdKuL/B&#10;sVSKiBazkt3FtJrlJuHvTfkJaMqlHOJibC1MQBlBO4dMN9n7DKIdDyAnzIWsOoQGLIogGonqVD+y&#10;1WAypijTzFfjqER5BQRMTioXoDUrGSkhbvA4uwf7vtkIj+O7TNS2g6yynXOui/NHjSO0oJVw3pCX&#10;AOVzqqdmExlZB+ewWKNq85XmY0o8OZ/F3EwKlhoVS75zLt4QQHJudZWR8XL+9fLvpoI0XiMlstgc&#10;F4/2PRfwqvNNAQFf+5Z3Um2oXPMGDZ+OXoJoH8+pdXJbNeRkr12UwN1krookK/XJBG3So6gu4tFM&#10;BVZHI1lFY1VP4yK/rnyztsxo011HfUPllqq0BBtXRyVZomH8JBvq3pNwZRcN6gnjp+2oJvOkYapI&#10;9uf7adypZnJoqP0PbzFFFtqGIzPoGq/9CtXPIZz89WNs37gSZ378GJEO+5Ed4kKGfxWOu76Fx+Hf&#10;UUODL/++Gp40ke31WDPMxnFJjjS8V47SSF9DKQ1WfWoY2rn+zT5MvFel8QgvTAT9ejdu9fWaNLze&#10;XhVsdBh5XEnmZnqUcsyrCJAlGYkmR7EwLR6eZ/fh8JYv4HVyt2nsLGYuBq3SwRKCa0JUBKxFxbje&#10;24vWtjaUWK1oaWkyslnvKycDrSCWqFNXHcermiBanpOE3FhfFCaSCBRoP3lfxLufMduc5JKlNvGz&#10;NbYqlFkLTQpRQSaZJZl67/UeSvKaPrvqghwCY55FdcrdBEA5uq9z4lyndevRpKUFNhtXEaxuErhu&#10;0Urc6qHl4MIxG1n1Xu8/+q6bzHJFqft7FApYlbDbxfeqTK/bOFTlP1GKgHwYqmlWX0JtoNXfREIl&#10;fHyN391OKm/8L23NJnXhpqxWZwsnPQGS75X/pZrUv4CWrSDKjeASgK58X3RmOaPV4oD6mCOwRRxC&#10;Zegx5PuSeZ77CnFnvqX13IUostFIglBR9FVKZErCGBckuB6A+4Hv4Lr3e0Rc2kmGeBIWH7Iystfc&#10;4ItI8z5Fa8wH638RKWGuyIj0pmUKRXF6JLJouaO8HRDodBgep7fjxG9fYPfXH+Li9u+Rys8VRzgi&#10;0+cYos79Do/dX+Lczx/i0GercXbzB0iiJK6hJGrMCid7DekHPzLcOi4iBaYkaTpri40ft4bspiY1&#10;2ARuigg8RZT9JVwwZSEXUUEmWUUmr8/nkWXGOe3G/k9XYKZ24Bv+BN6cPhbr35yBdxbNwtfr3sRP&#10;HyzHN+8uxZYNK3Hkh3ex68vV+GrNAnif3oX6oiSTOSBmZJgYgUXpNMqB6+FhauS5gAx7rCpASxGZ&#10;HZm3wLK5hAwzgYqCLETbOqiJQjwB2JXGZs8nb/Ga1iLozB/ICnIgQCTQuOZwkadQqSjpPJusNN3k&#10;RebEB2DXVx/izJbPUBznRrbuZVpq2bhwOsqzDRvro3yWdJafuEPRarLK6wRv+ZA7+XsbVVAnAVXN&#10;XyuSQ4wx126VN5ViJsDkXDMt6micbZRQ6lWoVJxmRW3JguQTVaBA0WFlEDSW0SDQKKuGXt+p1llm&#10;O18CZqs1DR2UyGKRnQRMBY+0N3onr08J2FJcqlBS1F+HNmrTe+UP/etGh1lPplySRkLPuyY7GY38&#10;rh4yWzFd+Qbl4iqMdkP4ua3w3Ps1Yh13m+KCmEu7keJynNel/MdySP0pOq5tOxrKc0lCaHyLU6Ft&#10;M1SC2liYgtsdXFtNFXzNgnjK5SM/f4vD32+isrtkylcV8S8nsNSnRePv1hrcqClAdZyP6eNZQVVY&#10;FuODKku4ScVSmo4Mg7YiFquvLsg1UWgFr3raW4w/1WyLwmeqFCztkVOUpBxMddyPQCbnsTXJHyU0&#10;cEo3U7aEWpWZ/ZTI5OoJqMoDlSzWtrR1ZHmtJF4KmjRRUpcXc5yU6kdjlp+gyiAaYhqbfIKi8pzV&#10;p1SgqaYi2qJEJZiqxqsrL0I98ae5SVHtVhPxrigp0L5QfXYZIR72uTF+lgrlwxXRQigYoTQVDoT6&#10;KraW8CZpGW5wMdzkYN8mKxSlNmB484Y5lOeow2ykTxC8xf/fJJgpunWzgz8JaJIw6mxznTdjEkEJ&#10;mv8p9VMeo5zTJsqlkLpNTIITl8DYH1Hrf6AmWZwTWj4hpYhUUX5LTpQSoDSpW2nJ27lYu7RoK3Mp&#10;bcJRQsAoIeOyUVLU5sXxgcWjioNeliFfYbDZpEqR6bxwV+RHeZnNq0wQhpNIfi01zGjh4q/NTaCF&#10;daZcPIkUSo0Uv0tI4UJND/NERrQ/MqODkBMbjOyEEOSnxyCPg5zDAVK6QSkHqYySUmV+pjY6+DIS&#10;PE4gipI69toRTozLJtm7OCUM6aGuplQw7sohs5dMmSYImUw1WYx8PfLTNVKCKC+rjFZSftuMCJ7T&#10;7CMTBkvINTLFP3B66xdwOvA9Tm77HJ+vX4ZF0ydh0iujMfqZZzD80Ucw7OGH8ORjj2LEsMfw1OMP&#10;4/FH7seopx/F7HHP44M5k+Cx/2fYUgO48NMIdgQMMn0xRnVsv0FWJIWgQIdeayEISW300nBebyTY&#10;EFQ7auQDJPMoSYc1zgPJHseR7HUEzge/w+Z1C7Bz01J4HvwGkZd3IdJxD2WkMxdUIiqUAcFnVZOf&#10;hDQumOArx5HH8bVyfgZfOYXAC0f4jPjMI/yQFR2AZF9HGrXTqM5ONC6gOjJMAaFyL6sJLq0ExraK&#10;HNhowMr4fHKjvSk1rxC4fcksuKjJ9uT/lCM/M9SXCzbGpG8IsJQoXxLnj1LKzQZ+fzVBuZIyWelL&#10;YpMmqEEQVVRcwR3lsIrZilz0B3UqTS6jDrWck6HRs1N+qoohVM2i9aZcTrkTpKwUDTbRa35eLgKl&#10;tKnxSa/WCYFOEt+QFfXPJIApDzY33g+JZPsWHmk+F01nJzFp1WVbo1xRGHweRQHHkXZtN6IddiCf&#10;ikYsWzJfbN2wOxIPBdPU2Lk4Sa6iRJNilk0DF3T6T1hcjxu/uYJi2mJE8lvPuYmMtp1Af53P4obY&#10;uvy6XIttBMGbN7tJgho4Z/tb3qkqq47PqpPvk8tDKXwK+pgsCBqOSp5b5ZRFXIfZQc6m4k7uGz0n&#10;JXnX01A0EeiV4ZAbQyWlLBQDuKVo4Dh0aSyJDxrXKp5bBKvveoeRzqWcCzYy4UYBIQ/lN4qtluXS&#10;ENNAKum/nQqjnc+5ubGuz64gwsW+KNrdUsHJp+isFoHy0Rp5c7KwnbzRboKiWKR8M5LZAjpZQzm8&#10;FcL//xgkgdEcAkkCZ3/zh/69qiVlNPBG4kgu86JVQ6qcP8kd1U2qNE+D1Edg7a+s6S/zkzNbICrQ&#10;1Vart2/2N44wvQ55fSpxk4O9SRUbBLVG3QOtu42sy5ocZJKfywlWlerpVk3Q5PepNZGc4qoGMP0g&#10;uTCU2yXHvvKcasheZKUESqpZlSyR/7VeVr/QwoUXi6xgylnfSyiK9UYFB7U0NQTaAVBMqZpUXrXE&#10;OrfKpFRLXZIWB6slyiRna4+ZOiVaFyn5Np3vyTb9JNXEVx3TJUNjLx+A25/fEDxPoCInkcaBbESM&#10;jTJAEbhGsu46Dmg5LWhpUS6K8jKQEO6Ds/v+wA/vroHD7l9g4STOoCRLIqhHkb26nfgVF//4DF6U&#10;3XITxLochP/ZrXDa+wPO7/wSjnu/Q9B5MuaACyjiJLURpNTdRK4NpfDo2dapTI3PVrXgAka5QPq0&#10;RzjnQl9HPxsTACg1Ra6SclrnyjQ+E4JeOg2Q17Hf4MPvT3I7jDSv42Q8uyj3P8GPa+Zj7+fvICtM&#10;ndLdEOKwG84HfkXA5ZOI91XvPpWgUabK702jqeiqFlo5jY8CQopQaz6V0FgoNURgI5+pNTkcueHe&#10;RrJqXuuaFeGsytHujyQCZC5VBCrl5unZqhxVpaWm2QkXs+qpTaUPx6yETKmUCqU/PUxgTDmutBsy&#10;azVPUFmtAhxiTErVUU6k5pnKYeVOUgCphUZNz1S5mGKqeVEe/X49XqcpLqivNgZGSf5yYyjXV8Co&#10;euMaykTlBWqfdxEQFU/I3yklpXFQMKeGzEod9LtaagzrKo71oZx2Rh4NcL6ebbSHeSa2AhoGAtd/&#10;8vmUs6gijL9u9nIdc52pMxKfqXJY1f1eNdIXtnyM499/BM8zuxDteR6VBFCxWrFo5WCq5juU4xbG&#10;9yY4Uy3R0CgXWYEfFWfUkP0pGKRkc0ncckpqpeM0k8zU8jmXpcdxzsWhhuy4JDkCaf5qsOJr3Bdy&#10;T8j4yEgrJ7WR67CaBEeFBQoqFpPhFqvGvIJrvKWZ8joTJWSIdcpJJvjqp7IcSrQXE8dSJZjZkWTA&#10;HFt1+6/iOlXf08qCdEppS4R9bVaMpbk4BV2VlBpcfPIz9Of+FaObg9pTU4ZeDlQfH34vwegGB+o/&#10;eWECuV4eSuaW1L3FB3mLoKZ8KCV+G4rN//cnnTaYnEedo0fWTxebp/I4sjNVbRTl9Ms3DlC/rFD+&#10;F+Uzf5paZ55PhzL6/7N5V6/kOa+5kaBeTdlWFHoZmf+0YEqkhIt3P4XscEqx1AhYKQvK+RBqrKTn&#10;lYUGiJR6oiijJL4A2FgdTrZuSX6yBuV/icqLsQnk+jv/9INEHa9fybz/SVg3+9kQCFRBIctlKmW4&#10;WPQ/7dWi/pHKCdPAVklmJvTXtqrpbQ0XbC3P1b8FRCkXqQXpZESWcA8UpEaR0XABc5EIaNQGynRB&#10;t6kSiM+WxqOj6R+wJFg08DrquNjLOMiFBKVMWteUIHcTZVata16kOwoi3JDlfxFZAZdQHONu9sgu&#10;JLvI5wIq53OUkRRgyycsoFayupo5aKuLZk5Klas1KVjD56PFrDzCOj4jsbbupireN+UkmZOUg+aF&#10;WM/N3i6OZZOZ9NrTOz+MzIUTuiwlEBbfCwi+tA8+p7bD78Tvxifq8Nun8D2xFdFuJxDreRolauVf&#10;XWDYl9JkNKcUBLhFA6yEZm1dqtQXjZ2irkplESCpjLEkKdKoDhUfqARULhtTQ82xrcgmq01PhjUz&#10;BarLbbZVkYUQ3Dh2XZyrYlJKN5JhKk2LgsXvsql71lYWGmeNmVi8qigaOdaaV/WlRaaaq62h1gBk&#10;C1VQaw3ZNFm25LvO3Z+yw3XAa5QqMnOI80SlkSotbSR4yPCLYTYSwBVQkjtDBkgVZzI8igNIksro&#10;yFjXcx01E2Dq+FnNNVXJKHqvOa28QSVUt3GuKIKs3p8qp1NjWZVripAoNee6Ad1u0zJOINn/jKkE&#10;lfMpA9jTauZEpMt5hFw8ZhSYtjVpJH5kJ1AaJ3K+0lC1af53d6KH67SxsgxVqjUnc9T3tgmMeT2t&#10;fBYtXE+lOckoSKKq4zpQ8YayBNS7VFsml3H+ZwY4m6ohbbGsAgMp0Otyg5C8NZGANFLtKotGFT7K&#10;ndRatXKN5VBRihS1VOagNCUI+REuqCSbVlqT0hNzYv1QYnyaacjkukinSkv3PtNnlxPhYU8ZZ6nN&#10;ikYTkbeD0qedFL1ZeX1csPpC4w/hRSpBWn0XlcpjLC9lplolXafFuNFAKcXFoC7LfZwsN1vrjD9S&#10;PQh72wSkSrRVwna/FO6o5WIiw5MEEigKHGvJTgQamiCSFEoBEUu83aejv8ZWk15MQVse9ChYwwdk&#10;EmPLslCbSbBR8nKAg0m5ibxyANEup5AZ7mVyuszOfAFXEOmwF2HndpuedfnRPsbPooCCqdHl4hYD&#10;KU6OQmVOGid5IeooFcsVQcyjrCQwabBUzSPrJn+JOplr7xnVjgvE+wGWBoATwrTf4s/rBHvDmgli&#10;8iEpEV1sVY1xtYBUz6rziVGW0Apm0fpGOh5G0Nk9tMAHkOCuiK8XajgxtKBu8Lv+U1Yp46D2WvVc&#10;DLW5FiMfJQUVOFGDWHUTquf3aB8YleGJ/fWQTTRzIonZVirnsJDMlWzQ7M9NyaLxML6exAAUJ4Ya&#10;35+6gKvCQVUrxdFeyKPBiXE9A98z+xDr64y4IBckUcqVKQk9IxxFkW6ciK6m25DmlxiQFrbYjYJs&#10;nZKD1ZLbuWiW/46TusWaRoNcaIIaN1o4zrY81Fg8EHHqJ5z4Zh1ObN4Ap30/cVGeMuWCMj49PLr5&#10;PNQaTpUV1zukNloJnI38f3/38S4ChDZpUouyFs5b5dt26bOdNLhkiGo11qiUHN6fmka0cI7VVxWY&#10;ll7a66QoOYyMNQJ5cUHICqGM5FwQKCo5uo5rwdS0p0RzPqSYBqzq1FNJFqpO6GpUYnyUBLxapeXw&#10;dVWAKbWnkTKvpiDDlIdKpSiCLdJwnaAhANX4GVeSouCcN6Z0kgapkqpDvRV9j26F+8HfTU5wWZKv&#10;8enaCpJ4vaFIcjmNArLECkrSJn6nEt2V76mAl1hoF8/ZxnmjphmmOxWBUfmKN7nmNFd7OVf7wbCT&#10;c7a/W5VYqRpNa27/+++/zPNXWWJmqD/ncI4J2vX2tJt95JvV4q/WxjEhEeI8Nfu011abWIKS2ost&#10;sciJCzZt1iqS/BF95RC8j/yOUv6uRH2T78lncYNztYW4UEfG3857V3BI2Qx1NBTVBDVJ7QbiVB0B&#10;UZF+9ShVv9e2uhJTxBHieAixnKeFfA65ZPoCS/lrtZ9TdRoVZaIfivm/EqqaSq7/VgVfckJc7Asj&#10;3SzV6RFoK81CRzkZkHIXs2NNB+Ki+EBSzzAunnhzVHDRlpN5qWtLUZw38kOumHw99XOsiHWFLd4d&#10;dSn+aM6JRVdZJrq5GDrUyowXocVi8sl40+r4Iv9eQRRlaGq4cWIr6fa6FkRzDQel3jCN/oMMlA/2&#10;VnersVgm8kcrI5+jJLl8MbKy9TxvJe9DnUkKE/yQEeyEzCAyIN6wOk+3EYybykiZaV1VlmXy3Tj5&#10;tfWAJpx8H6ZLMAFLE1VSWuxSe9VUUHYpuVeugN6OJlOWVkkgKyGQqf1RA9muPqtB16HkZe3VLXeC&#10;FqfKIdVpR74lJfqqTEzgbvoU/gOk2nlNQGlqdnkusS8z4LTI5iADVLWQao1vcTHLWNwm8KqOXc9J&#10;Lg/j6DcAVEfrL6ZGy8xrVcs0NW4w6RX8DlVFtFAZyIUgUFYKhJod1NPotdAIyhWhnDvdoxKjO+o5&#10;0XQ9BAFbOlmu8jUJdsWUJSkBToh2PUVDdARB5/5EsJLcPY7CqnzE9GCUxhA0L++E134FtvZTOpKh&#10;qjkvJ6eN80DBiFaO/3X5sdupQMg4u8kapARUHy7Delv3QpluI2gnU15ZAhw5vleQRIMRdvkoPE7s&#10;RLTHJZSLZRmgpJKgsermfFJ1TDcNta6/hgy1ggCizkTaW0cAYFw+ZEVKXq/N45hTVahAoZ7GIptG&#10;1vvgZiTQiOaZKGcwxzyYc0gbafE51pcb9pHifZ7ycRdlqhfKsqORSAMc7HwMl49sw4WdPyLg5J/Q&#10;Vr01cvPQODXzWsS+xcJl0IoTQ5AZ4Yn8uAAj+bW/yy3OM7mwtLeSmvm2UKYrt7Gd49lB6dpZkkFj&#10;kkYDkUB2FIZckoIE12OIubATqS6HUOB3BiUBp1HkeQwFXvyd67SSiqqKa7Y6MRB1XM9SbHKdaT6L&#10;+ctgq7qlP6Ivd0CN8Zfe4HpUuaFxCZCcaCsT1XR307DcIGFRXXJ1kXYPJTARyBWlVmqPmrH0km2q&#10;PaCSwVW2q8bOmvtKgpdvV5UrYvCqj9emdCp3FUmpUpMSGjOV5NYSALt4jX/znGKzUp5i0mpCbMuM&#10;M24uJbFXc0zlJlDDltyoQJSmJ5jy3BJKbLVEVBxFRljrX2pFaX8iANUZxDiLHwrCL/czxnKLj31V&#10;SpClgWChyhElO7cRPLTNqJiDLYesKC3UNEOwqaCftLW/zIcMigOi/LggSp/T37yDP9YvwJb187Hv&#10;k5Vw2vYJIi5sR5bvCWR4HUO88z5EXd6HFJWvJfqgQuVgpLKNtG4NefGmnE2pENc50XrJaHo5mRXl&#10;6lTjAl6P8sW0fUIP/6cHojShVj6wNt5kB//fWkiGm8Yb5YBXcZIIgLXRjhiLci0LyW4quYhVK1um&#10;sr4sfieZoJiE6l47dF65CLiAVKqlBqtqlGtal9E6yucpX6msqo4bWngEQDnHlV7Un6pAySHfKn8K&#10;vMR8launbSXraMnEjPQZSbAO3p/KzzQZ9H09nGxiw4bl6Lu6+b1khJqgYiambpWWWgDezUl4m5NN&#10;AS9F66/zGrSQTJSTz0aNDCQz5INVI84bWmC8RnPodwKAaeRKi6q2XYp4as8OMRrVBmuvnypOsDJt&#10;pkU201ymoFaZkXkah3aOVXNuPFpL09GmChMuUPWDVJpFGY2mtnPQ/tkKiJn9bih/1WZNbepzYrwQ&#10;QxBx2v8zTvywEV7H/kB2xDUzQVWrLzeLFpVyDwWM9XxulTynWFZ/Y48mMpFyFJHV58b4o4IgYqPh&#10;LeH8VFNkl8O/wWHrN/A/uR2xzocp169xHifzHmXYCg3gaava7FB3s5gk2Yx7hPNADFv5kvL3am+T&#10;8mzKLd6/Og+VJwegMMzB5NZ67f8WV7Z9Do9d3yPT7zxywpw4t/cj/OKfCD3/J9wObcHhnzZh3zcf&#10;wHHXFzizdSP+/GwFjv/0AUIcdsDv9DZc3bcFwZdP8fpToC1da8lik2jEA878iThed4G6b9MY6hk3&#10;qd+lUoX4rNUY5AaZ9k0aC9NKjs+sq5wGXq4MkpHy5EBTqKFGI0WxAcgJckKWz3nk8TlYAi7xmRxB&#10;Nq+5IvoqKmNJYjiO1fyeCo2XQEPJ8FzfGkfVpqs2WypF4CR/ZzNBWn5T+eltZFeFUV4ojvJEMcew&#10;KFzfdZbf6YwGGnHllWq+af6WpMYhzu0crvG+XQ/8jlS/yzRsbmTgSn1LQmaUH9JCPZAR6ooENwfk&#10;RgfR6GiuU10RsNVfQP5/rTsxXM0DkaOKrBTiEHHLMGqCc17/DqENHEfj6uOaMqqMn1c+rMZZ+8ur&#10;GUla0FWkBjqbgFw554+VBE3ZFLaceAJjhJN9VYybpT4t2NRB11COVlKLF0d7II8XWSANLsaYEc3F&#10;LZaVzwuU85qsghday0mp6KHL7m+x9b3F+HTxVHy5dCr2bFwKt12fwf/Yd7i09SMc/no9zv/2CVz2&#10;foPAU7+bnfm0YVMFmYOSoxtyY0xVSwOZajsHR7K7vaaIgByGJLdjCDz+G1JcjqI03hNlib4mgVtV&#10;LTcqc3C7gRaKi/xGVR46KcU6y8k+uRjVWktA35CfyM8EojDSHbkhzsgMuEiAvoBUPphCymvTNoxW&#10;XBFXgZF8VmJh+imQM3L+Vi9u3eojS7th/pasl9WUvLjBgbpN8FTiq4JPpvaWUqJ/QHKhZgR6n8kN&#10;pbWTn0u+MHX1kaNegNwf6RWA9UfoBcb/keBtNdVc0LTotNaaELdopRW5VMBDIGm6VNMSy697i6/d&#10;INCqO44p0ZQbhAtP0rq/jZzKwwRm2f3tz2g5VSFimoLonCq1EwugHBXYG/+S5BH/r2uRb6ujhoDK&#10;xSQDJOMj57xqk/t4DyZPUEaNrF9sXqzX+B15DXK5qC1aNeeSOlIXp0dzIXjA4nsJaX4XzbhYCQjq&#10;/KOGyWp5Vqz0EDJ+yXyBVj0NjWrmSziJrZw7OVyUhaphz+Q5s2JMu//sSG/kJYWjgGw+K9LL7L+d&#10;Fx3Az1k41mRYNIpWMsYqE9W0kg1zAcq41FVwvHKMr1fb4BpWz4WpBhAK7qjTkOrTlWRfwjmoiHsH&#10;56haz2nXRzXEUBpTc2Ue8mgAIhwPIOTiXjjv34Jjmzdh58bVOPn1u4hw2IP0ULJon4vwObMPcQR0&#10;sd9gvnf7J+vw45rFuLD1K7ge+QVOu7+Hz+FfTAZD2GWe7+wOBJ/eipBzu5EZeBn5Ku9UvX9qKMGU&#10;8zv0KgHRi0YpjUypjCogHWlhJC8XD8Jh72Z8/c4yvLdoBjYut8e62ROxccVsHPpxA8F6B9J9z5FA&#10;qMz1Iixqb0dJq101yzJCyML8kZfgixiqg0ACV2SgG5Jj/ZEaH4AEGplIH0ck8DPyFZeowCLiCiri&#10;PNGcl4QbJj7Rb9SVyqQdSdv4Wj3nZlFGIqyZSchPCkNKkJvp3i73VS1BTLmJBckRyI8PR2m2ygIL&#10;UEbQy02JhSpZFJgVQCt1T6WpVgtJHFWZdiJts5UZF5falyltqZzfoYobNegoTomkkXDieQOoGuJh&#10;CXZBMu9HuZUVNOYFqdF9dolOx+zT3E5Y1IigMPgSSvhwi6I8+ICdTVVHhhz0IddogXw4mUJMHpDp&#10;VK0JRLZRVZSNfDKEeM9zcOODP//Du3D94yPEnfsFmR77ke19FEnOuxB25lfEXdnHB+/EB+ZuqlOy&#10;PI4hUzQ/6AKKSWGtfJjWGHfT/bq5LMtIQjlKkz1OIYrywOJ6CCWR1yjTyS6KE9GcH4cuWtNbBMTb&#10;tgLcrM4z1QztOTFoJiNtJRPtIkj21BT3t8yizKzlgiznYrZKxtOilqerWS1BUQDX3r9BltiYSTv6&#10;DwAqvYhAYUBSEbubBEgxQ77XpFJQagiUbt9QEb6qA/p9ov/xiwrMepobeH4FkfrZp2mJVCYHvTbu&#10;Ihvkea6TkfZQEgtUBZqqR1X+Z6+ij7w21dOafE75fXgtxlnO8wm8/rp53UTsBZjyg+ZF+tL4nEYa&#10;J6q2USiJ9zFt0FRNom1gM0PdkM4JIcMgZdDDa5CvUj5byXiTJkIjIXYs6aKf/fmkAs9OMyFrC9Wu&#10;K8NUtSggpeyCTkVpySx7Cc43u/uDBOraU0e5U00grU4jkFIpyKWhtlsNXLiNZEONRbT8BJ2sgAtI&#10;UkUP52JVgisa0vyNghGjV7Nj0wKME1/BiTpet5omFCWQzWnr0RhvWn8fgmOASb3KIyiWUUVUkpHI&#10;l9nX3WwMlPzNppyR32v2SyfgNtCIKvKfFnwNYVeOIeraKYLVVaobymYuKAXfzBbCFXkmyCG/qVwJ&#10;jTTEityrkXCrkt9pBE0ZIeVpbVEqigjOOQTNksx4svNcEwHNi6NBoUxUyWw+n78YrLp2mxJca6px&#10;A2l7BNOtvTSVizoCuTyHGt9mBF5Bms8505wkyfM0wXcPTv+8ESd/2MDfqcgCziPw7G4En92JEEr7&#10;GPdzKOV9VVktKFEmBYlOpPtZuB3bjnNbf4P7oUvY99kufL5sMb7/aDlWzZ+Bua+PwaI3XsUHi2fh&#10;nXlT+PsrmDpyBFZMfBnLpr6KGeNG49XnR2LS6NHY98NH8D+/Az4ndyDy2jE4HvwZn66Yjx/XL8GJ&#10;nzfh/M4fEE8DoFr8jqpCs9eNNSvVVMSU52YYZq595QssZK4EN1OHX17E6yVzLc4xc7meY6TSQo2t&#10;NmhTN3u5FaSsJM+VK6k1pPxXk9tMoyjDW03VKAMotlpZmE1lkW++T63/1KxWPTnrqeKaSMRqqB4a&#10;KguhhjclAkal6xTHeFp4GDBM8z1Pi3GWbNEJVnV6kWMyMYAXE4Ki1EiUZiaYwvhKSgAlv6r7haKz&#10;lTnxtFi03qTsZVHXUE6qbkv2RUMmLzLJG/nBjgRDJ9iSfNFSSEtdSFnOhaAGB1GUFwHHfkLwsS2I&#10;v7Qb+SGOUO1nbRYndbKf6ThTHu9Oa+2PRsqFxnxORCK9KiB6bEW43VKDv9vq8W/9rLWiVxIvg4sw&#10;4iqqI13Qnh2JHgLm9er+igVJdRNZJ9WWr02SWjJBbdbkJNcCV8SvPwVFXcAFCP3s6T/pSAJOgVP/&#10;0c8CDdsiuAgw/7p9E3/99Tf+/us2f+8jaPHv27fMoT1O1IJJvpr/7H0j9q3tXLsbyciU9K4opXw9&#10;HHQjqwWoBGeB6l+9N8heCYLyLep79f0EK9Mzk9fTUa/9uQsNq28oyyFQ+CLR7bRpO5bJMc4nq5K1&#10;1IK0EiRKta+LkdOcPFyw1oRwjrnyPrWzYT4lVg7HVylFnLgEPqV3dCvA0UXDwHtWHmCzTdsFELg4&#10;6fQs5TdTrp/JXxU7INPLJ8OIcjoKb1UrndqKMBq7+KvHkaU5QwDTpmGq8kh2O0lDugPRXOg5ZECV&#10;VBGVWUnGXyTZ38XzyT0gF4YJaFhzjb+ukQykOE3+tlgjf1X+mOV7FolX9iPN/QTVhjflM9kowU2d&#10;o7TxWl1hqtmlLvLqCSR4nEOR+lySfaUFXqPh8DA+YVX7VJAQqE66nb9f5zxTSzbVdlck+SHH7wzy&#10;OI8LQ5xQnhDI1+WiqeSzoxxPCUEpz6lo6X8yE7QgVSap/LpaMvdSSlZ1TU/yvGBK0lRumhlyGYFn&#10;tiPm2kmOkx/SKfEsIe4cJ7UXKyGA9G9ZWkojX5EeakBUSdzV2RGIvLgH537dhJO/bMTur9Zh/YwJ&#10;+JHMMJLPW5U0ZZmU3JkF+D//Bv4bwP/yKIhPQbDTKYR6OiLw8kkEnN2DUz9/jPNbNvZ3Ffc4Ds/j&#10;v+Lirm9x5cAPOPbzh/hy9VxsWjoXB798n9d+keMgd4yCSckwWz5QGZSQNGmv9FR/Z87BswT4EDRJ&#10;4XDutNLQqyZafRtVnldTXY4qztuyfIKUjDPnmVxOak8nIlaVl0AjE2B2W6yiOmikqlBWga2sEMUE&#10;2cLMFNRr3ZAlqj1eY1WxScVS8LSABi6SrDs90IGq5BqKiQuqBbcRu6o4B9S3weXoDvhf4FwJcVHl&#10;i8W+tjjTYstLgbpG51JuZpLWqz44xfukKfGy+FPq0HpmRribShPTgJQMQG33i3nIZyepbePF1pGl&#10;NRYlUXZzImVEUA7xNQJZRUoAiiKcURTmRFbqiVKVOYVfo86/jCxK6hTvc4h12o9Ihz/gf/g7+Oz7&#10;CgGHvkfg4c0IOfELUt2P8HPXjNQ3+Zb/+K8UiPm7l4BFtvYXGcF/kaH83UhZV05Wm+yDdNejsLgc&#10;Rl7QRVRRDqjbTk9tCfqayYhI71UmZpJu+XcbWaWJTMunwoWj6KXy4kzwx8hqsiX5/ZR6JJ8GD3Um&#10;UcWQNuNSdFQ+DLMBP1miwMo05iVT1D40anFl2lzxuEWAvdHT/k9UM9cEe5SCYjrO8PwCS/nE1MBA&#10;7eMlDdoInirB6m+cy+/raDdRVQGyvsuUY5GtChyN05vfrUokRTe1wMWScjiGWUEchzgqANXpFhIg&#10;qv/ZFExpKbz2Blp2ddlReWAxpUwRP1ecoC7iUguZxgcn0FW6jCqTTBstgqKsvY2WXnWwpRmURLTQ&#10;8qcqWq8AUBkXicXrIkJO/gm/E9vhd2an2TAt0escgciJDM3FJLqXE5iq0kL7O4hnqKN1fys0W1GG&#10;ySesJlCqrVmtggccp0YCkfYf1xiK/YlpKICknL5GjmE535cS6oJAyskIx6NkEQFooHFWcxQF/opo&#10;OATAqiUvSfQ3LFTf10AmIZeD2tCZRHeyLrkC1ExY1SPl8WSpwReRF3ge1lhvSupkymlt7xBq1oJc&#10;ONq2QA2FTacfLtJKBUqUosX7UEmddo+sp0RPCbyKAMdjSFMpHxlybXYUiiKdkUOwlVIrJMD6nNkD&#10;hx3fIOTSMRNI62gUu4ni+uF6IrhqbNRyLJ+EwGPXF7i2/VNc3f0drh74Ce7HfjXpUKlBV5DBe42k&#10;zE9wOomKBKqnaC9YPE4iwfU4snmudhVINFSYjloC6XoqrWpeby7JU6IrP3fpV6S67UdGkAOZuTvn&#10;loWGsYD44IYoR6rDs7/Ba/93COPztgQTzAmYClKpvDM9xBWpIV40RmGGxZl0naZ6NNXXopWsT1Lb&#10;rEOqRblMFOSSu6Yw2t/krNZzTMu057wi0DwU+Kz5JyKtXNkysklVuJRw/pVmJJPEpaGYrD2PZMAS&#10;6opE/ysGw6Ry0zmns8gus3lYcxPJWsOQHUWCGO9LYKwvsG+pK7WYxprVlHacSDYOaLHYXLSHseYZ&#10;Ya5mk2yVFgllxQ5LlVBJNlkY40V662caFSjJ2Ubpq8CHWveLAdTScistp7/rMRebqg+4OLP5gHIi&#10;PZHNh5lNJpkZ6kircwzhF3Yg4twORJ39HWHHfkTgwW8RcnwzEi/vRK7faVjjvExfSDW0aOC5FZiR&#10;E7q3sQJ9dWW4RcZ4u7YIfeo9SGDM8TiCoMM/w/fIr4gVSFKGpPOQZMsk+Of4OxjroU48BZT52WS2&#10;WQTRLP/zyA8Sc42B9kZWM4G/5HekPOzipFELJyVo23gtxgonBZrmFqmeZ40v05abYFiJ+hsWqf9j&#10;qDuZWIhJ6DWNE3hOpdr052oKXDhByMZUIqkKASXzCkwULJBMUAqE6YZONttBa6j+dIoQquO0AcrW&#10;/oTq6+0NvD7KTjFQApV5neAoEFYkUD415RzKqS6HuxaWcjvVL1NNI9QgVZ1xyizRZpJV56Xxuvhd&#10;/D4BjQBaifCmhyCvQz7OHlp2s48O2WYeAS6fRlRbK4hVyZCoA7XcESaK2dLIe7OS5UQhzc+R4+GA&#10;zDAXyi0HxHqeR4qvg3mOpXyeYkFK51LgRM+xIktt8TinyD7r+Pwrc5NMjlo156OkqKLopZYI8xnj&#10;12ylsasj2yBQqvWXAh15ZBx5BB/1mKwpUJu5ZJO20cKjuZDMOYtznAtEwKX9v43U5vc3WcliaOBr&#10;NLfJXNS8QRHhNjU6rs43mRwypPLnKiVK7FvjqR0nxXhMZJnzwVRVUYJrn57+YFmFKYtsLlbhQDrv&#10;JcWw2CbTii0I1fEqdw1Gk7oMJXjy+ZwnQO5G6KXjyInyM7LRyrFSVVSTrdj415Q+U04Q0p4vubzf&#10;JIJuvO9F+F7cT1a0FdGuF2hkMo3PWZkaqgxqo8qqlWQPuoS84EvIJWPNDHIikycw8rrreP95NCDh&#10;Dtvhe/hrstIdHCeOFddMZpgzMkhynA9sIRB/jzT/M0j0OAyPfd+QdX4Ez8NbkMsxVjCyR24YMkW1&#10;dVPgT4FcJdk3Ko2H5KHneg+6lftIoqF8XRlhxQBsecnEHRrFwhwoH1Nbi5h8Ws4DbQmhBO/61EDU&#10;UmHKaCqFR0n210kS1NiijHI9h+CYQzyTAi4gDqWE+yI24Coi3M4g1GE/4j1PI877LHwd9hEYMxLt&#10;bbmpFjklVacov43KcJT8aMrneCjyp4TjSllsMjVZbt2Q2uGXEH01ibWtZpmOJH+UJfiaAI72Slbn&#10;DxtvTBvmS3LXKQoq+srPK+la3XQ0AKkEq0SXI8jwOkWQcqdUjkRLUTya82PQkh+H1iLK52zK8jgP&#10;00BBTuJMn+OIPvcHQg59i4Qzv6E8+AI6csIppS24WZ2LW1U56C7gAqAMzyfYZficRuSlP+FCa3ru&#10;p/dx/MvVOPXVW3D+5W347PoIwUe/Q9yVXcgmAyhJ8CB4X0C650njF+upLzP5VOrU3UILKj+TOqGo&#10;w0wjF0ojF0p5ojcyyGyTHffS2vMeilK4AFJQnRqA4uBzyKaVzSVQV5BpKAXGtMtSBFaAxoFWuoRk&#10;kvL8lB6hFBn5rCTxb5B19fcgVP1tpQkYCFxNhI7Aqjp0pUHo9RZOGAG3WmeZjjkEQ+VOmo3BjF+y&#10;f4N6dW+pyoynjAoxHUlUjF/N8VUFgipG5NPTbm+NSiEi0BoZaH6nlCNQyu2g90k+t2uB8XvbuThN&#10;r0PejzrbqGmx0mEEjvLF6nsV+SwjgOWEuSEj4DIPR9NZXPufJMqwxHqRZfmZhsQJbqdM7qm6jhfQ&#10;UBfQEFeQAdYQlJQVYU0mq+H4CEStPGdWTBByyIIqCWwNHCdFU9VHsYnApDw+VYooD1ZtxAT42s+5&#10;ju/V+DXR2NbmknkRZCW3lUyu+mZF3JU0bVLEyNJUJqo6b4GkxrelhKBJ4FYqk5L99bxVbtdf0SU1&#10;0m+QxPJMN3ACXxsluVp9GdmtucX3mQwCqg8x0nqy2WoL1xBZcw3Zo1xLNsr2Kt6rjIRkq6o5tDVv&#10;FZ+H2RcomyyYryuxu4Pn1neouUZlThxyyGizCE5yd1lT+hmstplQ0ExNYZSrrJ/yj8rnbLZEJoi3&#10;ky2b3OS2GjLhIASd2Iqg89txYdc3+HbdEmx5/y14ntpp9oOWb7eU11JBgFelV1qEL+L9r8ES7oo0&#10;MvaC2CCT7SB1IhecWJzVEklc4BgpbUmHuvYTJFXEoURwKSexfgFjhe6Pz1DGStky5VShJXFuZJQB&#10;hv1XKeUmLcTkJlYkUhGJ8JBISbXqvpq5FlQkYSQ250Qt76+CazMn8ByS3Y8aJl2SSaJTnNFnZ/G5&#10;ZJ8W5GzRRtZ5sdquk1+mZrAW7SkSiBIOThkHo4wTTx2FtROa6hBVqSEKq2JtpfIoHaO/PX0AymnZ&#10;rLFkSKTepQm0zpRGFaTkpWRWRURrbQkq6i+rVUPrL6A1m93kE0Ro9dW+rJ43XpcdR4CkJadVV6OC&#10;uuxIWk3v/siZ9wkkXTuAFLLMNJ8zyPC/gOJod9NmrM1KtlKVjxtcrDfIIq/XcOCLeZ2xZCYExrPf&#10;rMOvq2bjj3fmY8dHS7Djw6XY/9lKnPrhPbjs/gJBJ39GlMNWSoJf4XfoO1O0r2L9coJ+eYq/SdFI&#10;uipp786FkYiumkLcJDvpbapEJ9mDmgo086E3UGJUk4EUkA3neB5FSehF04y1ngPYymtUZZFkvXpC&#10;mq4tXBBtpRmmIUEnf1dOqWlQQCDpb0xAwCRomo3KKEHMhlwERnUu7pKFpYVUbzqzCRHldx0XvuRK&#10;Na2l2n0pwNOrqDVZnBJ8laiuxayFIACV81r+uqp8jkcpJxGZYWM1waOKR3U5tB+3Jq2pKBHb4DWo&#10;0kONSMVe0mh9lSIiK97dYjPfoXQLRXvl9tB2CcqzlMwso4TVeCtgoSqZNuVU8lr6WQGNM+VleSpl&#10;HudkFcGhroCsULKKc1Ptt7SVq6o9BAaVZL+qdJBhFyCWZkSjiBLWSCayHGtSmAFGAY8CR/LVmu7R&#10;BHv5oiTDVa9cQYmm96r7jzIwann+Wiog7ZfeXJKOtvJsEwhSlxwZ//zQKyimkpKB6SKgdXFslKOo&#10;euqyBB8yzCRTuqYuUV3NVehpVpS+iNI5BTbei7oDiaU2FiSileDaxvEWC23g3DEMVcyec1/b4lYo&#10;cEWWrawQUx9MENP4iaHq0JYf8uP2+4XzcF15mwS9Ut6LIvc5BCdVgGmbVwF/czHfx3kmFlyfS+JR&#10;lsl5RmJEY6NEagVKlB4nwFTifbuyUTh+1SRNZZlxJhCU4OVgwFYuuEqub2GG1KP8ntW89zKOg7aW&#10;VZCtluNeQXBrKKN6pJrLIYmJPr8VKV6nDQFr4zOSwlGKjpLITXkjjYnYbxnv28ZnVcvnZMtSB/1g&#10;EhKCMPFJTSgqlLvMv8s4NzR26qyjbREqpCCUvUACJrUg91AF/yfFUc05r8qY4jgfXjcNEMdZ58uT&#10;Sg6/2mcX4XHePt7P0ZLGB5epZrQErjwe+bxBHQV8rYAgl81JkEGZqb1zSzNiYOMkViWENj1XM04h&#10;sPwbZi8K9WQktS6iPC1O5O/xPsaPmOx3EfFe5xBz9RhCLh5A9NUTSCVjKODk1wNUSobYjhaRZIaS&#10;r9WuXotJjm5NzposMhuyUSXZFhGoJOFNBCq/f6c0WVF1Vm6gfFLpmGTvdTIf5UR2caJo4umh5oZc&#10;QapaZDkfQcCZnfA/9ScCz/yJsNPbEH76d4Se+AWee7+C87aPEXTsZ0pvB/MAK9QiLJ4PL+A80vj5&#10;XLKa0jh31BL02zmxTWqCQKE230igDNcDiDj6A5Kd93OBh5Jt8H44UVp4Py3FXNAEySoyzSpKptoU&#10;H9Ra/FBJw6J8NMnxFsock0jMRaAkdUVxq/h6CQdb0VV1zpbFVdONVsra/nJAjomSgZWXR+aizYoU&#10;3VM+mXK91HJfzNLsiEdJp2a79TyntlQ1jIYTR2xQ9b/aS1lF9vIfaj+ORslo/lTnZVl0uQO6yQy1&#10;AZmuxaqadIKbYTNkldr/Wd+nrSYkxes5RvJHy2+kbRXESrT3itmfh2CrVB9t4dtaU2xYm1JkVNXU&#10;zudQW5BEluGNZN9LXOQ0vFwIFQJNLho9J7GnOp5PebeFZOUFZEnFZDnFfJ/eK9mthrFivnWcU9lR&#10;3tDWrqoy0kJW5UMGmU86F3txUj8LaSqkGiCQCazkYzTg+E/uphKDtXeLksabFVwhQNYROCpIEkrV&#10;/IPgKmabTVUU60xD7n6KyuiCyfQoJKDKb6dafFM4IULAa1DisXyOOr8aTCh/U+8R29TWCmLo8mtr&#10;fLQjo+a6Nq9TpUcHn5veoz3R9TnV6KvVl9aFIu7KRlB+Yp2ulQZJ81DgXUcyUUsDrq18Nb+UjidW&#10;LZeO+hBox0Dt+WJ2n+RcUz9JpWyJ7arTUSPVXbbfKUSc34GQcztgcT9uujyVcU6Xx15FVawTCoLO&#10;IN7lEDyP/Aqn3d/C6/hviCdLyw53Rg4JRn9wyZU44cpnQ7CiIVBuqxpkq0t+kucp4sYRPj8SFAKj&#10;/JryA4v1S3Ir8CbmrBpo+SXLM3hPvF6zOR6NrhLgRaAsXmeIaX5kn9ozJ9jkfCodUVFpbeVRxfHL&#10;TwgkY4xwsk+LcrNkxvgSEImYlIc5ZI258QTIeH/kcnLlkpIqfSKFsjLe5SgsBDi19JFfSlHBZj4o&#10;LQLtJV2Zk0JWGIz8KIJHsDMsnAhJBBA52FMDrxrpnMX/ZZBap0lCeZ8zTl9FTOV7VEqJgFAb+6gX&#10;oySBrLlKE/WgBKI5wVfJ4Hg9PK8acyqgIOukm5NMl2SXQ16LsX9Dn4b+6Ggzf6dl7+FPVbnIyWvo&#10;Nb9PDmYV9aviQz4eUXWxkjKy3XKCcCV/yo8haSM/Z06gAzLNfioenFjRBJYY46MRcCs41MBFXEJ2&#10;m67Gun5nKLt9aM1o7bLJlFWCaGRuAd8bTyD0RhknUm1qEEGKYMeFrb1tlMEv+SDpKLeFtrPUJvxZ&#10;vF850VO4wNL4U6WOTWQJLbwfdUSRL07lctp8Sb5BVX4oTUUyVveucjj5fbWxfw2fqbqS1+TFGyCu&#10;5IQROBoZTtkhf6Ki42qmYPbd5oLQMza7ApYX8Tv/yfXjBNTv8lUr0q+WXtrASZNNWySonXyHnjvB&#10;VjmZdVaCNRexcirVpFbXazbx54IWc1Rk23RhoczUVhPq7xjndhpRLqdgCaQsSxYj9Ee86ymEnd9j&#10;6r8VlVVupvzYppSRBkvBi+wwLrhozTtvzpX+evCCID47qo3gM1vhuvMrhBz7jYbyLOLdTsDt8G84&#10;8cPHuLL1c/gf3wK/k1sJoAeRzMWZ5Hac7ztnfMqS0UpKl/RVvmyn8kaN8dImaukG4MSKFXSo5j3U&#10;EFxL0iK48JVTSTUkIOezVP5cUTIZSwYZjulVGs2xsEAbtwlomwmKMvBNNLx5Ub4cf21TazWMvUWG&#10;h+MqBdFG49/MOa8iDG3RKnakbul1HCvtGtgkw0ajoHWqLUgLUmOQl0JFkxxB0Izg/CLzyiCLrSxD&#10;340e3LrdR6Zby+tQ+hFJi9wzNGIiK1onDYXJxoBn+V3gMznNtRIMbepm4xrQWhUrrlQ2i/I+k305&#10;h4NRGCm1dxjJLruR6n7ANLzOCXZARsA5ZIc48DxHkHh1N8fmKIojnVFClVcc5cxzOHPNX4DF9xxx&#10;Qr0+Q806VeNgqQ49mzoTDaca4XpVK0J9b6XSw/jc5Y4o5VotI+mo4GvlZKFWjQWPnCQCJJ9/Gdl2&#10;qRhxXmqfXWKEh316pJclP8arnx2S3eURsfMJiIWxZIdJvry5QFQkeZjMf/n1LET6zMCLXJB+qCIt&#10;F1to5gNXCoF8T8bac6Ko9E4RwHxaBG0Wn8cLLU6SpeTiozSu0k3owcV7IyvICSk+Z5Hq74CCaF9j&#10;TWUl1cBBDlhDqVXDbIkgW+TEJ1Ms4vfLH6XSxFIyAm0CpcRW1fua0jc+NEXYzCZfZHJmwy9aVVW7&#10;GD8dDwGn/GGq4f1PeaH8ZVq0AkqBQwdZlxJ32wg+ajOvDbHKVFLG71S1gRJ95cBWhYIkVhafTfy1&#10;Iwi9sAeB53cixHEfYtxOItnnHJIJ5Bbf81zI10jfw8x2CZJSiubXUtbUcbKZjZ34XWKIClr159rl&#10;UaYVQjvgqdC+lAwjg1Y2jOzb4/g2+JzaaerCk2ls0sOu0er5GWNRSwYg4G8gA9EiU42oGI16JprA&#10;GaWm5EOq/yXEuZ+HJeAajRsZGGV+E8dReZaSzi0E10aOrdIjKuVD4qGuM2o9byLatZVoJotUqyfl&#10;iKmaR7sqyuWSH6O0oDi08H/dlLP/afWlZg7aXdJE9FXhw3FQCyllBtRKARSqTDHHtKHPToqAJZIT&#10;OC0RNfzO/gYRZSbIIODL55ypIhDIGKgbkjUlxMg038M/mwhsIZVLIRdTjtqO0VhnciFbqWhqOWcU&#10;wGsuTeMYEJg439P9zyL8wja47PkKR358H1s2rsYfX7yHE39+i2M8Dqob9q4fEHhhH8fRlWwrCl1k&#10;kbcoX9UVx6TTkMG0VNLQcixtiqJTadRwvFXEUEfAUNBHzE3NGHTPcnVov2qxHzFBBRQUVJKPvpzy&#10;UBvsa08XpV6poCI31t+QEAVd6kgaxDS1xYLOq32tVa0iv77Wj/zEGhc1uWhpakB7W4vZFqCxvhb1&#10;NVVobiDAtjSZLtcqp2wX4PJaVJqqXSyVWaDAXo8yNyTZOe7a8EtRcP0uf7YMbT9jU4WcAo80bnyu&#10;TSUpsKUFoizWFZVJZOap2tzNFdYIAqHPfqQ4bYXFeRssLjuR4c7n6XsEOd6HOD4HyUJJKkg+isn+&#10;VT6qNmPKkFDLsSz1Q40LJADHE/hUVUa1yvWj1n6lJBEVuYnEiEBiyTWquktk6SRmBPBcYlF5egif&#10;pwwUFXKQA5LdjtHonkBKIA0msSU3KajPzmqJsC/NjLKUc9BKLYEELh9+QPsC+6AqjTKBN1WfHoiW&#10;nBC0ZFMeJLjAGkqmRDSvSCEwcqBrcyL/8YtkGasiqSFHrnrUKQlWTSgLCIp5YapdllU4bRifko5L&#10;5Rug1ZGPUr7KEk7eQjJV5ZNV5nGQ5eguL+BBgOT51LG3xrBCVShk9YMg3yPAUD9GU5nDyfYfh7Lk&#10;mLbVbOQhoJF1EVM07eUpD5VvZraEJTAq4itntMoN+4vVC01vx96WGvS1q0tzg6njVgWH/IPad7nf&#10;70RrSkDWvjFNisIT5CotBPwYTzIdZ96zoq9nTbefBB5KzBXbTaMRENNRBYcmvVI9xFTlUxI4yq1g&#10;Nss390FQFEhxETXzmsxWlXwe2iYiPcIToVdPwv3kTjjt/xWuR7fC/+xOHn/Clz89jv5h9gW+uO0L&#10;eB/bgvBLuxDjvA+JrocNS1IUWCog3PEgwhz2md/lm6mi/JLEK8mgQUqLQxGPQrKM4gwuAPmaJQN5&#10;SDnUcjHXlOWbCgR1l1HUsZXAWMd7KKJ80/7EYrJqWNpfrcDFWk2Ao0xupoSXZFZQQwEojY3GUZUk&#10;kvWmM01DjekcVKt9xMk4S/PSTOJ0egiNABmYUoOU96Y9acRwlUitrR0k3Vz3bzGpQC1kFVW5Scbw&#10;ajMwGaQepXa11aJLRoAgJN+gGv2mepxA2Lk/cXHHN9j95fvY8dX72LxhDT5bvQQ/f7gGJ//4HJd2&#10;f4P/f01f1tzmtWV3f0yqUpWHvCbVlajuU6eTVCU9Xd+hb9ply7Z8fW0NHiRZMzWQlDhLnAdwnkkQ&#10;JEGAAEESAEnMAAGCIIiR4CzZlk/e+2H3Whv2w1fUAAL4vnPO2mvtsfPh59J65xPpeXBNVrprtCEB&#10;Jf27i2r5JWelJD02TXcLQSUxUFnE/jjlnsHeOcE+1vQuGAe6JVgJxQAoq1eC0x0SXx6RAygVkgj6&#10;0zj0KovDT2VCtk9AZIqSRsDBHml0WO3B4BJ9qOrmwnlhFyimWLGjzTlA8OQUIHh5KT+9f4/rJ531&#10;/P79z2LMz/Lzzz+p3/q4AnYP0ORkvQJYJNt5lfmeYKVnzJ44YjUVzoNmRLAIgkFEtkFjp30wOLDk&#10;I+zno6hLSgCivHcW0npQMis4+0uvJTL1AqD4vWwCGLdHn0p0th6g+EK8YJPrQ89xZlifPqFMW8ce&#10;UxEyFkHDyUAWzjRTByNQodvzxBYoCewFthULLo+Ka6wdqrQPhGwMxGxQyRyzUkJUplEYWDDOLJ7f&#10;LhimF3KdEX+Sw8T6jPlN3GW7sutf8R3gBsjemIKzC6BKQY5wjgRZ2MnuhpwlXFIJzEthDfR2oU1i&#10;s00StXZUk8A38Tv4SX8AnaAc2kN5ydb++W2rpD0TOjgoAoBg1j4lyZqlXmefeEcb8YXfADjxwOg7&#10;AB1m7hgbUipbwsE6om8KwMBIFlNL9ig5AAj0ITBJV4GObFDrXQ/VT8Xk7R+PwV7oD8FhY8kfJTmp&#10;NyOnVbABUOrFWmAAHT6LoMq/X+bwnthU7Cb0I8BTLxxm9oQjeHLEJ/vQ/VDE62AIOO+FP9mu7Qf8&#10;O6PXF/g3+tDIKunH4WCvzDqel9MiUVuHhCANdkH5U2DRTI+iVE7h4NAhnAbDOcB65AIOjZTyELA5&#10;BntLMk2lCAtdYWkf7qkI63wA5p4CQ1R3CHMUwXzSG1hkR7+sj9SLtfW2LOKiTPEOP5XgVAtUwBye&#10;NcdLMIodUV9tEFLTOw0LCyBJgxkfwvIyITjuWZCga04ilKn4HI53CAPUQ4uD6kNLba1KHiBWwNrR&#10;gKmLhQwTGzgGYAgsj4Pt87tDajHCiPcI2Cyy+KZGZgBeG6PNyvoLdNDjALCyRYfS09hy3WjQsI7s&#10;gsRUGn4nsr/txRF8TycOKpgNDiYDS2zIQfXCypJtfK57olP9hjqLBsbKxbk7Yx3Y60wJcqhBZlNi&#10;BqEqZOZ4rsyXZHoaB7vtwkjs4F7dY62a8rU53QKD1yuR5V5Z6n0sLd98KFf/92/lg9/+F634GK2/&#10;oz7NozQMN1gTVUyezxGfs7tp1XxAH+S4s5ujf3ur0e2kX4NK8ZVxkAmcOQCnJjDDWPI8kaQcYE33&#10;XKPYG+wF6YAxgcxmHTWT1inp+YwYwAA75POgyiDz5Dmme4upWYdgkmwWkgXTJMkoZVKQ40UdVn95&#10;fqaT9d6+eyc/ARzfvnsrZ6dncn5xIeeXF3J0XJFyqSTHYJ3n52SYx/g9GKKTaguxczJ+AKXmwwKE&#10;2dZNe1HSP45zx+ogSuu0G3J2fQwMEj9dFtlbxlkAS/RaHsh6321ZeX1D5l5+ISNPrsrAvT9L260/&#10;Svv3n8l8b52szfXLxiIUjnNGAmtWyGAbZLBN4htLMLzADhhn4gC7R7EVGvuo7vJMOIBB+Mku4XmQ&#10;l0wAZwUEjIn1zKW1WxolgnNzANzKBlkSSB+jc9i3AxRlEfvmwqD4l8b0g8gI2LeQw5GYI6UyLrau&#10;EWemvmxAUjstz8U58AIyrEE8YB/aZBT0dRdAlwZ9zqyNQIJ360BxzjpJcmGxQdnmJ+IYxutpSQcl&#10;ah/RKDh9XSzVUh8GDjw7yjDhmhUPOaA8G01GmYSJG93Fg6Gs3odFzWAz0bHP6CbbarEMj/TfvDuR&#10;92B6Gh3FhqGvRn2XBEvc2znkzik+i5KHuWRsXa8HhHIWoEsfGJ3bWiXBnKuAGwwZUgGAd5ryawDl&#10;FPL3AgDDZprvGGXGdZnf1fy0I7CSIg4fZ0FTTnB2sncQ0hpSzYNDFZhtlfiqReKuMRxaXpM4wDgE&#10;WLg8DgU7ibPZhkqqLYcuchyvYxIvA0DesUasQ5NawjCMT9I7h0MJqwnGn14fxxoMSXjhDV7zEq99&#10;JUEYswQ+i8+auYRFWE02e+B8Xs7sZbJwdJUybQOgi2cDw3AMwC/gPsKOUXEM1Mtsy10tRQsA2Peg&#10;MA4B+gzcELyYdMzkakb+WKWRAxNMA9Tj66yeWtZ/Y+UHfWvsj8lgRwBSmFU4+SgOOaQaP5MgSDnK&#10;em+mNjHJmg1HygCRErs0BVZ0LxLYkjgcbArMCht2gmH6E9OaGMShAWGUkq3VDvA7ZAtL/Q1i638l&#10;Puz1CNuIQervelcUFJmIzBzIc1Ua+K5YW0ZtMz6ruj/CMO4RWw9YNvP8+nCwumUVxn0Fhn554LlY&#10;6m5Iw18/kKF7H8rWWC1Uw6A+oxjAYAvMnAnEewC6+OasbEAxLIGlL3Y/k7nWBzL64obMNt3BGvVq&#10;55c865SxjmF8HuuY2dE9bOuS0EK7GtX4CkAF6m53BaD/S9nnHmcDsfwTa8u0IFahUFruwXBpQ1hG&#10;tEEWylBUTM/iaGNmIHAA/WkRa1fOySnY+elRdXTAWxibs5OyzkPhCNITgOgxrgqHXgEgz8g+AYzl&#10;UkFHA+yndiW7n6pO48skNVj3wwnO4ylISj6Os7WB/czkdxCtuAvruCi5zQnJuvGcHF2yZ2+X1HKb&#10;hGeBJ4NPxdn/BCrmiSz3vhDH0CuZg6KxsFFIzQ1pu/dXsPXPpf/Zt/i/Zkl4ZjWKrzEC+st3VrS8&#10;kucpE/Ko/GeLtzyeQxFMvYAzntyyw3iCXU51iWuyS/dpLuYBMM51X9m09vq2lgY118hrG1LfVRJ0&#10;PQsWUsaGpPW54IanIxzgkwQYBfB65+Arsb55IHPNd2T61S0Zr78po3W3ZKaJ5V6PZbHjkcy13JaJ&#10;uq+k9/ur0n7rQxl+el3Hkm6zBhtWnM5wjgwIYDOEloc11M+bInMkKDBYwVnX7MbNi6F5tqxiThVz&#10;2Dgikg1Mk/hzGgeNIXlKbG2wCvrN+RdMXyAzfAvLxWg3Nz6DC8c4tIzKMi+RQ9rpP2FLIlpiygCy&#10;F50DApbCi1JPGwkwRYDgBVbHskZOGjyOMtdyQy6Sm3Ke2JBjsLxScEXTlzjTeddZHQEbgHFY7Xsm&#10;i213xdb8jay03ZYNAKQfrG4TAOeHfIrimTBixj6VZE/0GbGTSR4Lqa4D1vjG3ZLHhtoFe98afi7u&#10;7nuy2HRdxp98LAN3/kU6bn0gbV/9Tpr/+s/y5uYfZPDxNVmANGTZGwNqXF9K5AxAfg/gEmPAbXUK&#10;14wCVjG1A3kKYE9FFDz5fDdxMGfbcIDrvxPnUKOu3S4T//F/bPSQ3WHnokVIm2F8DtjVKIwALLJv&#10;vg8g0A02SnYHNUG/J9ZEy7wInjA4XC/6dZkTycR1+qopuxk8UiUAY1ftMXmoQRmuIROqmTR9AmbF&#10;ipQK1pKpJTo6lQALo8ccWk6g5GgJ5j0yjScKg8rqCTJvyvsck6MBhDTGGoHW5G0ysU0tXz2JQv3s&#10;kO1PSgoX3U0RJ++xGfv/kSxgr7twFtgEdR9GKb46Kj6sMwOVbuz1pa7HMtHwtfTXfCHt9z/Bgf5Y&#10;mr/7CH/+XGzdj8FAG3GWamW29Z4MPvqL1H70f+SL//k3cu3v/ps03/izuAfrIAk78Lo3sjbeJrae&#10;FzLZdA+gUS8JgiMM7t4KR6r2SxpGNrrUIwG8nv7P1CaYFACQ7igOpeLFDIPjQkZTrTg2lBkMmnHA&#10;AgPK8VMwwuPq9D0FTRYLMJOBJXoAwQpAsJjPSgG/Vy7ldeLeSQVsEYyS8vsMLPLy4qTqSsEa70Pd&#10;MTUmAULkGGqQl1/9P3nw4T/K0ItvNDC7BWPDqPNaP2X0c1nreyqOridaGkpjtOeZkgxUFdUoYx8h&#10;56iSqvBil/gnX8lM83dS99WfpOaLP0rv4y/E3vG9BGZaNYuEaV/MhuA9M3ioRgHPgi0FWZ3FVMEy&#10;WD3ryLehfFane2S2px7AONVyZXPmjc9v7cKXbMVis2a0RUsBA7BUSVigQ1g4OjZ1Q+Ngsk1RFAeC&#10;PfG2YfUCjNDOt8sOGExksQ+WDFof7CWOm2K/xgAOlFdv/LnYWu7I7KtvxNr0rSwBFNY672qziYTt&#10;jWTcI5LbohRfBDNb0QoX5lwxjYHRUsqvHJGfLJKgBvlQDfpggcFqKduY2sApgvm4V2VnzAl2ie9C&#10;X98uHijv5QiyhQGTApkAfWkABlaxMHdMI274f0aLKX+ZpnC5DzaYDcsPhaT8VAYjBYM6AvDtg/2m&#10;wIxZw30cX5OL/S253PPLSQTAAtnMwVVM0tVGmGAMjJQyIkZfLn1IMT4jPq/Fbm3ZlAKT42szlNAA&#10;mUPIReZlMWLLXEHWMzNBlY0UmHr0Fiz+NI2FxedRZu3a+yQ42SjunocyV/elWL7/V2m/8Tt5/eU/&#10;ScfN38vg/Y9kvuGmePqfin+iSR3SzDaI2PoluNAnW7iCkIx0cLNxAv27BW5ssC22hVoZapOJlsdi&#10;7XgqmzBsEecEGGq1bOwA3zeDZ5sAW2Gy9mzzXY3qdn33r9J5+0Ppw4EniKyOtqgBZj7dHvtZBmD8&#10;AI6/5sUSINm7kv5UTTLHZubFzu4ERgZ0LjWQBgZS/iWgRrA8yoKl43nsMTF5Q5k6I5H7mzPYhwPa&#10;0j+2XFUmMbA27o0i2AMrszRKCQOXYxI19h6DKWyDd8ZGJmz7hfeqhOxYyykdoMYejZtgiSxIcPbW&#10;yNKbe7KKn+wxwNppNnxmMO7yAMCN32XqistSK2P138jAsy/l1c1/kQ8Bev/9P/0H+dv//B/lq//7&#10;W2n9+k/ScedDafrq92Ccv1PW2fTl7wGMf5LXtz+W4fqvwXKfywr7LY60yLbNAiOzhHMAAGe5Ir8n&#10;9gKbUBxqYAFM0wEQ961Uq5qgutihhs1zS6zCAaM7B5ixZPX/mx91HrTWvAMoK2T8IBTZGNYDPzkG&#10;RDuVQyITLCv0+QJA2T2e86TZEIUJ2ZTUJYBoEe9fJlvEGrIg4OhgV6V11eilpYBnThZHYpMFK07D&#10;mLiHX8pk4x1ZaHsIUHwsc4235fWdz6Tlu09k6Pl1sQIrbG++FWvjX2Su9gOZrfk7sdV9IAstn8jg&#10;0z/Kw6v/Q67+r/8qX/79b6UD+26pr07CzilNmWK+J9N6mGZGN8MF9koJ2JED0SgAMwjeVEV0KeWw&#10;djH3lPmNveHGlaW2b31LnffEASbjGqoXFx4+kZyXHYsx13pXBxbtzEIq27oBmF0q25jGE7Di7/Nd&#10;uvHouM7jkFBmMmH0HBvrPAOLzpyspE83bCHs1Iz1JBgUB4ezIiQxXSexiScSn3wqyflmSds7Jbnc&#10;KYnlHsjuGQAD2FHch4Wib8kNpIes5CKzhRTAugDGwIqaatF4QpkI0z4K9K+A3dGBS4m/M9ctW7OQ&#10;I2C7TDRPg92QfZJxZgDEdHLvbyxIGpR8HwCV21oE61uWSsQhZyn2iwzIRWYbEtorZd4HNnxsukUi&#10;Ey8lZWtXBneM1x+H7VIJLkp5xybFEBhwAOCL78HZ22Q2x/Q9AYRZMklnemwFz8IxJmzBRsc6qxvo&#10;Q+IIAAYgGL1kBLCY/HXMQFIvtmFixJpslsEaMjtKbuZaMsWIPsY4nuH2eL24u74XW+NNsb7CJmu4&#10;LnMvr8tM/XWZxDX87C9aulXzyT9K0/U/y1TLA9m0Akw0hWFHDgFU7HbCSDTHLDDthWyfAEP/lTZI&#10;gGFieg43GGuT2Y0pgOftG2sQOzb6OA72KCTQ8mCj+CGdI3QJeBclsbkIOcMoYrUhSYFpQAfYyMx9&#10;PC7KCdhjBcyRLaro1mHg7QCGkcON6CdjlJzBh+ODuEZHmZido8LAVcCzOARgs/6ZQY8C/o2MsAgp&#10;xy7jNERkIfTlckgZe4uqkx7qZWeuX6ttmGTOnoXKILmPAUKlyGq1kAHvoQFI77Tsw6inOAgfTDLv&#10;n5cy1o9J/m8PY5rET2nOudTsxEP/FvN7I4u9kNuN4h3mzPNn4h14KCutN2XiyacycBdG7fZH8hqH&#10;3PL8how0fCuWF3iGtd+IE+c0CtJCJkW3CNu1UW2QpDCQyRLHMgw6W5Gxu0wKRojpLVnsceZ8VnD4&#10;qZbOAVocfP8jCwTUL8ucv4wm71NOc2hUNU2LA+uxBgA4zm3WaX1aY89qlZhkgh4oCjancKtfl0BD&#10;dwoNGoNJp2D4TNZmzmUpyXLOiO5pznbJML+U3zm6pv76n8/webkwmOEImOBd6Xn0pXSCWQ89/asy&#10;we3hGlltvyUd3/xBnn32D/L02j9J7Vd/kDd3P9FZMxGQg6RnAvgEbFoaVQKXhPpK4LyztJlNOZb6&#10;XooDxsUJ9bTQU6djValW42DYSTvWZKQOwNj97Iqjr8a3AhaxBAq7OIAXTnWKf3FEfEsj4oEMsuNN&#10;hhtuS8udT6T78V9kobNGXGCWm+NN2mjCOwGGqRb0lWzgJ5Oh2a3nAIeTlQMFHFTKT87O5SYrxek7&#10;w0OEZSM4cebH3to4ZMGA0uPIQqeEZttVdgbnqnlLdGbvBwGIOBQcakW/UWqbFQ4rktxe0xykLJgH&#10;U1m0EQQpMq4jMhDKNVDlFMAuAjmroXuAPqPj3snXso0DTLDkkPgEmB03LD87xul9YL2stAmBFTN3&#10;MQpDEAQzCE41SQgSKDzdIBHQ+dhUg8RmGnWeNdlvYrlb4pA0saVeAB8MABaa5ZLM7yqDjZR3NyUD&#10;IGarrODiYBVoIBO0agAST78/7oWNQXX2BdOFIA816s6AEWQny8xYl0vfmM66ANAesvsRGGaBvjym&#10;S2TBWmCgymD8rNqJYeNsjtWKvfuB2LDRZlpvyUDNp2Axv5cHV/9e7n/8D/Lyyz/J8POvxTGIw7Y8&#10;BlbnhtyIYrPj83Isp4qC3TH3cAPqAWsJhl1iwIzfCaytAuPEChD6CCuZsKoN+keZK5cA0HBgkY6y&#10;1GqEgAZtCIpHBwB8yr1yDoCY0/EC/DvnD5fS1cwEDkxnHh6VAvsknpHhADjzAG82xGA3IT6TE34P&#10;sGt2r6FrpQjDoaklYEDMIdVILY0KXsP0GAby6C7g9MdVgPeKBcx79I1sgZmp35fgSiaP9aOSyTEn&#10;dZsGDOoAYMP8PQJSiYEyTqTchowDQJbwZwZHWDFzhu+tQT6s4znWUKtpYCjZO/RdPiaXIBEXTCiH&#10;UWVua2ShRzwjkNmWV5pf6QGI+rBvE/YBqJQZnC2qklnJ0o9v61SQ3QTz2p5qxbnpAMB3QrkNgLCM&#10;ScpN3z5eC1afC7n0DHKmD5u/smUcWRTlNCU2/Y0lgGA2zpnNYJsapMF6Mkf1uKQZAmSF6e1Vjbaz&#10;j+R88/cAeJAaRt2xF1njzzXS/ZIOYW+uS3rLLuycTrbIAgV2TaIvnW4jkgKWELPZDJvFpNeYwD8v&#10;Ife0rM9bJLAyruwyv8tmyDYwfxAdnGP3aLPY8bkbsz06zoGFJyUYsIOdJVm11MtU031Zm2iH/IYE&#10;Xx4STqPkmdMqHJIoqCL6GTfmB8Qz1SOhlTFJeCYBjP3PrrhHXvpcow2yCDlg7YZU6n0qKxzADsmz&#10;gy+2A8vpXx4RNzbNPNB2pOmeTLbdF7ulTpyQE/b+F7KE31nufSYOAKsdFo0T3uz4O530i50PQYXv&#10;yVTDdzL16jtZaH+oPpkdK0Pp9DPixiHnmODNAu89WGMyxdT6tEa6U5AFDNakvVhU3FCOQAdrnIHF&#10;2YMk0tnSbKGFw3cIxsAKGuYBEjwuASgMtmhuIjYhmZg2v4AMjrLjMECcM6MZmGBAiYOhspTyAC0W&#10;+7PFGYe7F3EQVK5Ckgdn2vS1MYAk/Yd0kPP3KEs3xyF1+mrE9vp79b/i+Wq7eT87GwMkGX3fdUFW&#10;b1pVerLdVgpgmABo0OehEpaATp+mAk0alrdatsYhUzo35ygjP1UO5D3+/l6repisjg2I+6YLoYAN&#10;T/ZEYOLv0j/3Dq89L8Fq45Dy3p1Ys7H6W9L35HPpe3xNOu5flba7H8nQi+tYu0fiHmuWTRgMP/YA&#10;52ZHPVZ8PxcAhIEpMFQwtRKAhWBFFstKF/4bwfMMll8DLNh0mlaBi0EQghS7phznIa0YzMOh4f1p&#10;BFVZIWRaAewETENLDiHRKOMqeB07q3BMKUdYsOM6uxBVOwidy4+sEYe0q7Zvg3QDsySQ03fIdKIK&#10;/v7uhIOyKtrppzp98lgHXXHC3yUPu7IaPMMsQBIgynSOX/dWCAZrxz4svplOWce5oCElw6R/O7PD&#10;TlP0g7txyN1V9wdIAHtERnCY4ziENHZMPKcvlGV3lOecbcPGDRcAQ7pm3pf3NQ3sB6wRO3UzFewM&#10;+7WcADPGXmRaG9PeMr45EAy8HytVGPRiTnC4WifMc8P52wzMcb+xW/cq1nlrohXsdhJM0Q0wrjao&#10;oHojqyxC+XCMiaZG0WfLZ0BmuBtShcD+CGTonGXDctELZn2w/FHzVAswWJz6t6L+abZHY+UJSzW1&#10;5ZgPZwZkhkqH+ZQsbEi5piUEhkvwXgfor4+2aB4tW6exCCJofQ2C9QL/9xJkgfgwqrm/BEAXfjpH&#10;X4sfZI1pfZnwuuzizIexFn4byIV9AmSJkXe/JPDMVyc6xT3dJ3EAcQbkLIaz6mNzanzfAhQb8y4Z&#10;K/Hg/M93PAQzvSajL2/Ltq2XjPHxlVVLrc9peaFjNAfrrkvnw8+kB9R1ovm2LHTXyDLAbgVscH3q&#10;jQQp+7yQn5CZic0ZCTtGtApjnRUuuHzzPVVfFQAkpIDXJxtYmKWepzINST6J9xx5+bX0P/9KJhu/&#10;gUR/JBsApS2ATXChS4GDfrYsboSty05hVdnN+QwXgY1Jo9WUG7CXTEQjtvQTaoskSFAuylEKv8PX&#10;FAiK2Gw4XGxswCg0gxmk8JQZ+5uzAF88TDqvnRbZc+ACwOW2FuQYFpVuAG5S+vLe4jC/Bfhc5sFW&#10;sKmZjqRtsQIO4QhUpkswyZTfm05v7zQWk0mj2KDqQGbmv39B9gCucecQQBlM1MXeewwYbUkem7LM&#10;AACZBC8ADVNW6NMlGDFpWVNZfukC825/S97nQvIjrst9WGiycDAZRjKV1TC6n2TiK54Fvhfzyo5S&#10;fmzYRfHPtEMu3wMYXpO2O1fF8uxLMMfvxNp5X5zMbbR2Scw9AQs8p9adPscUy8mC6+pzZNI3mcUp&#10;numv/QWVpUHeMzWDkvoMhkhBhqBIuQuQZ9pVCaypCOnL9yFTZDcYpnSo3FJALMg5gOqUScdgjGzL&#10;xkoaziLhZzBa/ZYBGX4O3u8E70UmWAZAs8M3m+bqIYwz4XdbQZnfl/4tTuS7ADtiAjo7DWlpHd6P&#10;bgBenMNCcCXwMgWM/seYc0LWhhrBrh/LJIz64ItbMt18T1xYWz/2eRSgGfXMSGh1QjuHR2BEIjj8&#10;EQBi0DEMpgIGwtQrbWTwyzoA7HT/Ud5jvdiZ5zIT0It7jqWlF9jrdEmxlpkslAUArKbSvwPMCltW&#10;KUDCF7CvSgDLAlgU+5eyV0ABa8wWexkwxT0XDDHkIatIMkzzAYDmsW8zYKR72IdpKJlDAC77nHK2&#10;M5/HGcgEGR/zBbN4hnRZ5PGMmX7DNChdE/oYca44ZoKGMQeVckB/eMSjfj0SFPZCoLE5A+gzJ5f5&#10;ucGFQW1xtj3RKDuTDbI++EJWuh9pV//ZRuzB1vvi6MMenOtX8NuH4mRa1vp0r/hsQ8AcKwwRq8CY&#10;LoZn7mBRyqwyUUaUGfX3gj06B1ugfLslgv9L4dnEoQT98x1Qui0AR4Alo9XY34xaRwGsCZCbKAiL&#10;Z7pbZrpqzW9cU91XPPMDvvXZXlmBhJgCE+x7dl3a738qb+59LL2QzoyoLbY/EPcgaLq1R/PNCAZM&#10;Y6lAurA9voINLCV9ZvzJ/EcGNwgUzKmLAXT8pL44eEtdT8T6GowTDHUTaB1d6VOndhwLGLfDGjvw&#10;UECls+yagY1D/yRrZdls4V1hF7IDTIjpFDj0Fc7zCK3gtVZsNjw0PARKHFYXcAMyqZfyhQPgmex9&#10;tLsFKQTLvo3fgTQ6AF1PM7fQBSnLtmN4eDvTbZoiQbbKHDICDntK0j9FS3/MlIPwSrWYXT9zUa13&#10;MYqNgY1HsI1CfkdwkZ3RVXAAsGUgILE6JNswAi5GpsHMOHB/xwqpDRnAGmMmnZYYOACzZceiPSw4&#10;63bjYM0sh2ShfBHy7Ci0pL5PJimzBZteAM1CAO+zMSGHngHJeyxSxM8jT59UNoak5J3E/4GtYpPw&#10;3tgWPwC5toHN4oEEcw3WysY4Nq2tW4GRVp/9DplCQ3nMNlE8MGwuwS7LKmspgcGwCOYXAC8mpPMQ&#10;nOC1jPxT5pOxKfgVqzJN/Yb5jMo1JoWzekajpSdFzYU7PymrXGP7ekZEKffYOKHataY6rVK7goOB&#10;MMGXI02zQY/kcBg59ItJ8NowF69ljThnPbOag+knFycVZaLVEkbm2lXnilNW0w+mAR9GvQG+HBqm&#10;fR1x/2UY5gL2UwZr7ZvtElt3rZYnelmFQjWzAyUClhLkIZ7rlYX+BplufwqZWSue8XZ1k+QBbjTs&#10;dIWwTI3+wJ3ZdnH3P5c1qK8oGNIh5Lf6pLGvMtgvDAr9mudIHyeNXRnSvYQ9TKbIxOliwCYFSHeC&#10;ZTlkx77HXmDbMvoagyAYm2PYB0OSx9pTehe2wDp9zKggsI5KcW1Iss4BScGAp9a4x7CnAdx53BP9&#10;4kxC51lnJVoeioYVaBzIz4AZDQ/nQ+8HPFonvx+qjiLNsL9rcEMj4qoUyMLBTAlEkWULzgdICNht&#10;Fmc1R386wJ+lwG8Z3IQiItGg/zoGxh5dXwDLA7aENgHQYd2HbIXGCroMmaOfKXsAUJwPB+QzM2OG&#10;am8qCeN8nWH8uefBZ9L67YfScOPP0v/sprgn24R19yEYMAKo3wa8AdM8BWs/P86CMdqnrqw5Jn0b&#10;S6PiBs10THTIXE+tTLQ+xMJCDuPgroP2BrBopKKUEAcAC/ooGEQ4I+0HQ7gkS6A84mEhE2CSLx4I&#10;kzoZsaRj249NsD7eJGsjDWCRbILbrD0YN8dhPcCwwmAqIWu7+Dk8ixIU1oRAlYblY6J4KbSMhV/R&#10;lky0opS6DFQQ4DIEOCwqgzopTiyEFP/VB8QI5THYUpVxBpXZVfC92K0ji0XZw2vpewyD3TI/zT/z&#10;WhwDtWCzz9RnSvBIuhkxntD65z0mrIPZ+qeaxN79UOydj8U70YSN3Y1/H4CU6cX7dEuQOWeLvfi3&#10;Ifz+iPpQ6avkDBs7QNGqszse4XdfV8sr8Zw4NIs1tpReTDxmSSXL95K4NzqqKX9O0jwkTDPa1mAA&#10;B47TCDGowGBPzouDsDkkJ9uTchFblB/2XPJDxic/FaLyU5ntrlIwFFgrGIoSDhp9nXHcVxjfb9va&#10;LTu2flhPMGlsOKa7sOGARoPVv0S/H1gCAFIDXgA+zpdmnfYFmAEvJp4zrYv+HnZVIXMkc2DUj2WW&#10;dBEoc9MOzeVfAixpABkYaPFQfYwVsMcjVm/w3xgFBXCyYoat1piPqqWbZJj0SbJ8DUBGX2MRzCbH&#10;NvYaxGE0tBrd1hZt2p7tTFviczIjywrJaNn8gn5d5rJqYAyqgjmr1cofj/qtySjJJFl3flE51Htk&#10;OSyTtimhS/hdllGeltLqu2L7NqaC0PeqTBb3TCbLqXdHOBs8+KfZENbNqS4W18BTsXfdx75n6lad&#10;BEEiKImTYHn0w5ViTHz3676lcedV7UKO98caUlrnQECya2P4OYlzsaA+u6q/E9IbAKrNQqLYJzg7&#10;R2G7nIWt8mPUKj9E5rFXAIjOftmZAdOy1MhS69figLxkriY759D4MYFcG5rgPlndxlp/Br1YDsgm&#10;FQykxaEu9gCS2qIQeyCbCABwGKzB3+PYazivTFvzszvW6Cv8bK4Gdec6NGuECoyD+LRJB9gn35Od&#10;mxJr89plh2BJssDsh2qDGzYLwQVDHuBzHGuSZUsjlE+zeKBU2SRmseOJrMD4rA4+k+VeYNpAvews&#10;WSTlW9C0Kze+x1JPDX62alZG3DNtfmNpvP83Q69rVmYszTJraTJT3S/M8OtHpr/hrhlrvWesvbXG&#10;MdJovNPtJuqcMNmQyxRT26aSCRo8GFPJxkw+uWOyUZ/JJ3ZMKR00sBAmlwyaXCpo8rhyiW2zt+Mw&#10;Yfz+trXPbNm6TMg+YOKrYya+Pmlia+Mm7LCYHWun8U01mbWReuPsf25WLc+Ne/iZcQ/VGc/oS+MZ&#10;w8/hWuMdazQha7dJeibNwY7d5CMuk4+6TSHuMaXkhilEVs3Bts0c+Oaql99qwFwNLJPJh1ZNKYrX&#10;Jby4Nkw+7DSQtyaOzwdwmdhynwnOdhj/2EuzMfzS+CbaTMTej/ewmSI+IxdeNfveORNZ7jXOgRdm&#10;tP6WGXh2zQzXfo7rC2N5fs103/vYdN29aiZefmM2JhpNYnXEpHCPUXuv2cb9eUZeGrel1ti7H5nl&#10;rhrjm+zAvcyZw5Db4GAaMAoDJo778JiMb94knCMmau0xSXzHg/UpA4ZsjhO4B9xvDveTDSybDO4x&#10;vT5rYs5hE7R2mK3JRhOce2P218ZMOeoyZ5kdc5GNmstc3ECuGTBgk9myYg1GTXCpR6+oc9Rgs5mI&#10;a8xEnOMmsTZj0oFVk8d6nhaz5vykZDhzt5zPmNx+3GRiAZOJ+g2Yozkr7puLCl5TwlU8MGBtevHP&#10;ACZTOohjHwRMNuwxh1GvqeDvYGbm7WnZAPDMWQG/c5g2x4d7poR9dZgKm2wyakqH++b8uGguzyvm&#10;7dmxeYuflydl/G7RnJXz5qySM6e4IMHNeRnvU8qZY3y/fDpmsvh+ufiOgdTGe+8ZgDt+t2QujnHh&#10;dyvZPezZsMnHtk057jdnePZv8dnvCmnztpAyZwdhk4uuG4CfASs1ByHsl2TAFJLbeOZOc+DlHpvX&#10;/ZULOg2UkwFAGrBsfGbYnBwkcF8Z3GPJAJT1s4/xTIo4D4fYi2BmJo7nHLFbTNw1acCeTCnkNBWs&#10;zTHe6xTf5xzf5/wQ3yW3ZyD1TTkTMYfhNbPns5rUxjzW3Y738uAMrGOPOwwYJvbBjNnDXsj4F/Fa&#10;t57XY+ynk4Mo9hXWPr5hitjHx9jPZ3GnOQ3NmrJ/3BS8Yya7PmISy11mZ/ypcfU9MN6JVpzPaX0G&#10;IBH4josm7R43ofkuE1kaMFBoJh+0GxAGszPVbrZwXoLYq4m1Wbx+FfvTbQ4D+L2tRd2jyTXsL+y1&#10;7elWszH2ymzgLGzhZwB/B3vGhc+exxlcHjUx94xJbthMcstu4t5Fs700atanuk3QPg4cWjMFPOtM&#10;ZM0kcHaCS0PGNdJklnvqcNWapb46M/ryjmm7/Smuq6bj3jXTfOdT8+beF2au/anxzXaaDWCave+5&#10;Wey6Zxy4V+fAQ/78t6WeR5V/B9756JYQfXS7AAAAAElFTkSuQmCCUEsDBBQABgAIAAAAIQBC700h&#10;3gAAAAcBAAAPAAAAZHJzL2Rvd25yZXYueG1sTI/BTsMwEETvSP0Haytxo04DtFWIUwGCGwjRpoWj&#10;Gy9xRLwOtpuGv8fl0l5Ws5rVzNt8OZiW9eh8Y0nAdJIAQ6qsaqgWUK6frxbAfJCkZGsJBfyih2Ux&#10;ushlpuyB3rFfhZrFEPKZFKBD6DLOfaXRSD+xHVL0vqwzMsTV1Vw5eYjhpuVpksy4kQ3FBi07fNRY&#10;fa/2RkA639z4p8/u7eF187PtXz5K7epSiMvxcH8HLOAQTsdwxI/oUESmnd2T8qwVEB8J//Popen1&#10;HNguqtliegu8yPk5f/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4cZFOEhAADgUgEADgAAAAAAAAAAAAAAAAA6AgAAZHJzL2Uyb0RvYy54bWxQSwECLQAKAAAA&#10;AAAAACEA73ta1F3nBQBd5wUAFAAAAAAAAAAAAAAAAABHJAAAZHJzL21lZGlhL2ltYWdlMS5wbmdQ&#10;SwECLQAUAAYACAAAACEAQu9NId4AAAAHAQAADwAAAAAAAAAAAAAAAADWCwYAZHJzL2Rvd25yZXYu&#10;eG1sUEsBAi0AFAAGAAgAAAAhAKomDr68AAAAIQEAABkAAAAAAAAAAAAAAAAA4QwGAGRycy9fcmVs&#10;cy9lMm9Eb2MueG1sLnJlbHNQSwUGAAAAAAYABgB8AQAA1A0GAAAA&#10;">
              <v:rect id="Rettangolo 390" o:spid="_x0000_s1027" alt="donna che scrive mentre è seduta su una montagna" style="position:absolute;left:4966;top:24671;width:51938;height:3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donna che scrive mentre è seduta su una montagna" recolor="t" rotate="t" type="frame"/>
              </v:rect>
              <v:group id="Gruppo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ttangolo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ttangolo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ttangolo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ttangolo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ttangolo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ttangolo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ttangolo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ttangolo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uppo 73" o:spid="_x0000_s1037" style="position:absolute;left:40809;top:26957;width:16002;height:7930;flip:x" coordorigin=",-68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ttangolo 86" o:spid="_x0000_s1038" style="position:absolute;top:-68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ttangolo 87" o:spid="_x0000_s1039" style="position:absolute;left:5492;top:-68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ttangolo 88" o:spid="_x0000_s1040" style="position:absolute;left:12954;top:2963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ttangolo 89" o:spid="_x0000_s1041" style="position:absolute;left:9032;top:2963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ttangolo 90" o:spid="_x0000_s1042" style="position:absolute;top:2963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ttangolo 91" o:spid="_x0000_s1043" style="position:absolute;top:5916;width:242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ttangolo 92" o:spid="_x0000_s1044" style="position:absolute;left:3492;top:5916;width:1060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ttangolo 93" o:spid="_x0000_s1045" style="position:absolute;left:15462;top:8964;width:201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ttangolo 94" o:spid="_x0000_s1046" style="position:absolute;left:5667;top:8964;width:890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ttangolo 95" o:spid="_x0000_s1047" style="position:absolute;top:8964;width:465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uppo 102" o:spid="_x0000_s1048" style="position:absolute;top:70195;width:2609;height:36576" coordorigin=",7239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ttangolo 52" o:spid="_x0000_s1049" style="position:absolute;top:49229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ttangolo 53" o:spid="_x0000_s1050" style="position:absolute;top:4748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ttangolo 54" o:spid="_x0000_s1051" style="position:absolute;top:4570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ttangolo 55" o:spid="_x0000_s1052" style="position:absolute;top:4395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ttangolo 56" o:spid="_x0000_s1053" style="position:absolute;top:4221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ttangolo 57" o:spid="_x0000_s1054" style="position:absolute;top:4048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ttangolo 58" o:spid="_x0000_s1055" style="position:absolute;top:3873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ttangolo 59" o:spid="_x0000_s1056" style="position:absolute;top:3695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ttangolo 60" o:spid="_x0000_s1057" style="position:absolute;top:3521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ttangolo 61" o:spid="_x0000_s1058" style="position:absolute;top:33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ttangolo 62" o:spid="_x0000_s1059" style="position:absolute;top:3173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ttangolo 63" o:spid="_x0000_s1060" style="position:absolute;top:2998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ttangolo 64" o:spid="_x0000_s1061" style="position:absolute;top:2825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ttangolo 65" o:spid="_x0000_s1062" style="position:absolute;top:2646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ttangolo 66" o:spid="_x0000_s1063" style="position:absolute;top:2473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ttangolo 67" o:spid="_x0000_s1064" style="position:absolute;top:2298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ttangolo 68" o:spid="_x0000_s1065" style="position:absolute;top:2124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ttangolo 69" o:spid="_x0000_s1066" style="position:absolute;top:19511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ttangolo 70" o:spid="_x0000_s1067" style="position:absolute;top:1771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ttangolo 71" o:spid="_x0000_s1068" style="position:absolute;top:1598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ttangolo 72" o:spid="_x0000_s1069" style="position:absolute;top:1424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ttangolo 73" o:spid="_x0000_s1070" style="position:absolute;top:1249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ttangolo 74" o:spid="_x0000_s1071" style="position:absolute;top:1076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ttangolo 75" o:spid="_x0000_s1072" style="position:absolute;top:897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ttangolo 76" o:spid="_x0000_s1073" style="position:absolute;top:723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uppo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igura a mano libera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igura a mano libera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igura a mano libera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igura a mano libera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igura a mano libera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ttangolo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ttangolo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igura a mano libera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igura a mano libera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igura a mano libera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igura a mano libera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e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le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le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le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le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le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e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e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e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e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e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e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e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ttangolo 1" o:spid="_x0000_s1099" style="position:absolute;left:55040;top:24515;width:22398;height:8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3A2190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84C96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C08268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069C5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5B24016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BAB12A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A23184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9D08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86E8F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5441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AB61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7145F96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E3F3FD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2F"/>
    <w:rsid w:val="00001EB8"/>
    <w:rsid w:val="000629E9"/>
    <w:rsid w:val="0008209F"/>
    <w:rsid w:val="00090C60"/>
    <w:rsid w:val="000B7C68"/>
    <w:rsid w:val="000C7B6F"/>
    <w:rsid w:val="001239CE"/>
    <w:rsid w:val="00142716"/>
    <w:rsid w:val="0018361D"/>
    <w:rsid w:val="00194B06"/>
    <w:rsid w:val="001B305B"/>
    <w:rsid w:val="001E356C"/>
    <w:rsid w:val="002A3CC9"/>
    <w:rsid w:val="002E6BE9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557DB"/>
    <w:rsid w:val="00561657"/>
    <w:rsid w:val="00590C79"/>
    <w:rsid w:val="00592C02"/>
    <w:rsid w:val="005C19F6"/>
    <w:rsid w:val="005E55CE"/>
    <w:rsid w:val="0062123A"/>
    <w:rsid w:val="0063730C"/>
    <w:rsid w:val="006C1AD8"/>
    <w:rsid w:val="0071553D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A0B41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8270F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5D40"/>
    <w:rsid w:val="00DA3E92"/>
    <w:rsid w:val="00DC72E3"/>
    <w:rsid w:val="00DD2514"/>
    <w:rsid w:val="00E30B82"/>
    <w:rsid w:val="00E55D74"/>
    <w:rsid w:val="00E9597B"/>
    <w:rsid w:val="00EA50F5"/>
    <w:rsid w:val="00F004C1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5D3A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e">
    <w:name w:val="Normal"/>
    <w:qFormat/>
    <w:rsid w:val="00194B06"/>
    <w:pPr>
      <w:spacing w:line="240" w:lineRule="auto"/>
    </w:pPr>
    <w:rPr>
      <w:rFonts w:ascii="Century Gothic" w:hAnsi="Century Gothic"/>
      <w:noProof/>
      <w:sz w:val="21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8270F"/>
    <w:pPr>
      <w:spacing w:after="0"/>
      <w:outlineLvl w:val="0"/>
    </w:pPr>
    <w:rPr>
      <w:b/>
      <w:bCs/>
      <w:caps/>
      <w:spacing w:val="15"/>
      <w:sz w:val="36"/>
      <w:szCs w:val="22"/>
    </w:rPr>
  </w:style>
  <w:style w:type="paragraph" w:styleId="Titolo2">
    <w:name w:val="heading 2"/>
    <w:basedOn w:val="Normale"/>
    <w:next w:val="Normale"/>
    <w:link w:val="Titolo2Carattere"/>
    <w:uiPriority w:val="9"/>
    <w:rsid w:val="00B8270F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rsid w:val="00B8270F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rsid w:val="00B8270F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rsid w:val="00B8270F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B8270F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B8270F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B8270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B8270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94B06"/>
    <w:pPr>
      <w:spacing w:before="0" w:after="0" w:line="168" w:lineRule="auto"/>
    </w:pPr>
    <w:rPr>
      <w:b/>
      <w:caps/>
      <w:color w:val="454C02" w:themeColor="accent2"/>
      <w:sz w:val="100"/>
      <w:szCs w:val="110"/>
    </w:rPr>
  </w:style>
  <w:style w:type="character" w:customStyle="1" w:styleId="TitoloCarattere">
    <w:name w:val="Titolo Carattere"/>
    <w:basedOn w:val="Carpredefinitoparagrafo"/>
    <w:link w:val="Titolo"/>
    <w:uiPriority w:val="10"/>
    <w:rsid w:val="00194B06"/>
    <w:rPr>
      <w:rFonts w:ascii="Century Gothic" w:hAnsi="Century Gothic"/>
      <w:b/>
      <w:caps/>
      <w:noProof/>
      <w:color w:val="454C02" w:themeColor="accent2"/>
      <w:sz w:val="100"/>
      <w:szCs w:val="11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8270F"/>
    <w:rPr>
      <w:rFonts w:ascii="Century Gothic" w:hAnsi="Century Gothic"/>
      <w:b/>
      <w:bCs/>
      <w:caps/>
      <w:noProof/>
      <w:spacing w:val="15"/>
      <w:sz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270F"/>
    <w:rPr>
      <w:rFonts w:ascii="Century Gothic" w:hAnsi="Century Gothic"/>
      <w:b/>
      <w:caps/>
      <w:noProof/>
      <w:color w:val="492A86" w:themeColor="accent1"/>
      <w:spacing w:val="15"/>
      <w:sz w:val="5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8270F"/>
    <w:rPr>
      <w:rFonts w:ascii="Century Gothic" w:hAnsi="Century Gothic"/>
      <w:caps/>
      <w:noProof/>
      <w:color w:val="241542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8270F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270F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270F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270F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8270F"/>
    <w:rPr>
      <w:rFonts w:ascii="Century Gothic" w:hAnsi="Century Gothic"/>
      <w:caps/>
      <w:noProof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270F"/>
    <w:rPr>
      <w:rFonts w:ascii="Century Gothic" w:hAnsi="Century Gothic"/>
      <w:i/>
      <w:caps/>
      <w:noProof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8270F"/>
    <w:rPr>
      <w:b/>
      <w:bCs/>
      <w:color w:val="361F64" w:themeColor="accent1" w:themeShade="BF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4B06"/>
    <w:pPr>
      <w:spacing w:before="0" w:after="0" w:line="168" w:lineRule="auto"/>
    </w:pPr>
    <w:rPr>
      <w:b/>
      <w:caps/>
      <w:color w:val="000000" w:themeColor="text1"/>
      <w:spacing w:val="10"/>
      <w:sz w:val="10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4B06"/>
    <w:rPr>
      <w:rFonts w:ascii="Century Gothic" w:hAnsi="Century Gothic"/>
      <w:b/>
      <w:caps/>
      <w:noProof/>
      <w:color w:val="000000" w:themeColor="text1"/>
      <w:spacing w:val="10"/>
      <w:sz w:val="100"/>
      <w:szCs w:val="24"/>
    </w:rPr>
  </w:style>
  <w:style w:type="character" w:styleId="Enfasigrassetto">
    <w:name w:val="Strong"/>
    <w:uiPriority w:val="22"/>
    <w:semiHidden/>
    <w:qFormat/>
    <w:rsid w:val="00B8270F"/>
    <w:rPr>
      <w:rFonts w:ascii="Century Gothic" w:hAnsi="Century Gothic"/>
      <w:b/>
      <w:bCs/>
    </w:rPr>
  </w:style>
  <w:style w:type="character" w:styleId="Enfasicorsivo">
    <w:name w:val="Emphasis"/>
    <w:uiPriority w:val="20"/>
    <w:semiHidden/>
    <w:qFormat/>
    <w:rsid w:val="00B8270F"/>
    <w:rPr>
      <w:rFonts w:ascii="Century Gothic" w:hAnsi="Century Gothic"/>
      <w:caps/>
      <w:color w:val="241542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rsid w:val="00B8270F"/>
    <w:pPr>
      <w:spacing w:before="0" w:after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8270F"/>
    <w:rPr>
      <w:rFonts w:ascii="Century Gothic" w:hAnsi="Century Gothic"/>
      <w:noProof/>
      <w:sz w:val="21"/>
      <w:szCs w:val="24"/>
    </w:rPr>
  </w:style>
  <w:style w:type="paragraph" w:styleId="Paragrafoelenco">
    <w:name w:val="List Paragraph"/>
    <w:basedOn w:val="Normale"/>
    <w:uiPriority w:val="34"/>
    <w:semiHidden/>
    <w:qFormat/>
    <w:rsid w:val="00B8270F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8270F"/>
    <w:pPr>
      <w:spacing w:before="240" w:after="240"/>
      <w:ind w:right="720"/>
    </w:pPr>
    <w:rPr>
      <w:color w:val="FFFFFF" w:themeColor="background1"/>
      <w:sz w:val="32"/>
      <w:szCs w:val="6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8270F"/>
    <w:rPr>
      <w:rFonts w:ascii="Century Gothic" w:hAnsi="Century Gothic"/>
      <w:noProof/>
      <w:color w:val="FFFFFF" w:themeColor="background1"/>
      <w:sz w:val="32"/>
      <w:szCs w:val="6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B8270F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8270F"/>
    <w:rPr>
      <w:rFonts w:ascii="Century Gothic" w:hAnsi="Century Gothic"/>
      <w:i/>
      <w:iCs/>
      <w:noProof/>
      <w:color w:val="492A86" w:themeColor="accent1"/>
      <w:sz w:val="21"/>
      <w:szCs w:val="24"/>
    </w:rPr>
  </w:style>
  <w:style w:type="character" w:styleId="Enfasidelicata">
    <w:name w:val="Subtle Emphasis"/>
    <w:uiPriority w:val="19"/>
    <w:semiHidden/>
    <w:qFormat/>
    <w:rsid w:val="00B8270F"/>
    <w:rPr>
      <w:rFonts w:ascii="Century Gothic" w:hAnsi="Century Gothic"/>
      <w:i/>
      <w:iCs/>
      <w:color w:val="241542" w:themeColor="accent1" w:themeShade="7F"/>
    </w:rPr>
  </w:style>
  <w:style w:type="character" w:styleId="Enfasiintensa">
    <w:name w:val="Intense Emphasis"/>
    <w:uiPriority w:val="21"/>
    <w:semiHidden/>
    <w:qFormat/>
    <w:rsid w:val="00B8270F"/>
    <w:rPr>
      <w:rFonts w:ascii="Century Gothic" w:hAnsi="Century Gothic"/>
      <w:b/>
      <w:bCs/>
      <w:caps/>
      <w:color w:val="241542" w:themeColor="accent1" w:themeShade="7F"/>
      <w:spacing w:val="10"/>
    </w:rPr>
  </w:style>
  <w:style w:type="character" w:styleId="Riferimentodelicato">
    <w:name w:val="Subtle Reference"/>
    <w:uiPriority w:val="31"/>
    <w:semiHidden/>
    <w:qFormat/>
    <w:rsid w:val="00B8270F"/>
    <w:rPr>
      <w:rFonts w:ascii="Century Gothic" w:hAnsi="Century Gothic"/>
      <w:b/>
      <w:bCs/>
      <w:color w:val="492A86" w:themeColor="accent1"/>
    </w:rPr>
  </w:style>
  <w:style w:type="character" w:styleId="Riferimentointenso">
    <w:name w:val="Intense Reference"/>
    <w:uiPriority w:val="32"/>
    <w:semiHidden/>
    <w:qFormat/>
    <w:rsid w:val="00B8270F"/>
    <w:rPr>
      <w:rFonts w:ascii="Century Gothic" w:hAnsi="Century Gothic"/>
      <w:b/>
      <w:bCs/>
      <w:i/>
      <w:iCs/>
      <w:caps/>
      <w:color w:val="492A86" w:themeColor="accent1"/>
    </w:rPr>
  </w:style>
  <w:style w:type="character" w:styleId="Titolodellibro">
    <w:name w:val="Book Title"/>
    <w:uiPriority w:val="33"/>
    <w:semiHidden/>
    <w:qFormat/>
    <w:rsid w:val="00B8270F"/>
    <w:rPr>
      <w:rFonts w:ascii="Century Gothic" w:hAnsi="Century Gothic"/>
      <w:b/>
      <w:bCs/>
      <w:i/>
      <w:iCs/>
      <w:spacing w:val="9"/>
    </w:rPr>
  </w:style>
  <w:style w:type="paragraph" w:styleId="Titolosommario">
    <w:name w:val="TOC Heading"/>
    <w:basedOn w:val="Normale"/>
    <w:next w:val="Normale"/>
    <w:uiPriority w:val="39"/>
    <w:semiHidden/>
    <w:qFormat/>
    <w:rsid w:val="00B8270F"/>
    <w:pPr>
      <w:spacing w:before="0" w:after="0"/>
    </w:pPr>
    <w:rPr>
      <w:sz w:val="72"/>
      <w:szCs w:val="88"/>
      <w:lang w:eastAsia="ja-JP"/>
    </w:rPr>
  </w:style>
  <w:style w:type="paragraph" w:styleId="Pidipagina">
    <w:name w:val="footer"/>
    <w:basedOn w:val="Normale"/>
    <w:link w:val="PidipaginaCarattere"/>
    <w:uiPriority w:val="99"/>
    <w:semiHidden/>
    <w:rsid w:val="00B8270F"/>
    <w:pPr>
      <w:tabs>
        <w:tab w:val="center" w:pos="4680"/>
        <w:tab w:val="right" w:pos="9360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B8270F"/>
    <w:rPr>
      <w:rFonts w:ascii="Century Gothic" w:hAnsi="Century Gothic"/>
    </w:rPr>
  </w:style>
  <w:style w:type="paragraph" w:styleId="Intestazione">
    <w:name w:val="header"/>
    <w:basedOn w:val="Normale"/>
    <w:link w:val="IntestazioneCarattere"/>
    <w:uiPriority w:val="99"/>
    <w:semiHidden/>
    <w:rsid w:val="00B8270F"/>
    <w:pPr>
      <w:tabs>
        <w:tab w:val="center" w:pos="4680"/>
        <w:tab w:val="right" w:pos="9360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table" w:styleId="Grigliatabella">
    <w:name w:val="Table Grid"/>
    <w:basedOn w:val="Tabellanormale"/>
    <w:uiPriority w:val="39"/>
    <w:rsid w:val="00B8270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Sommario2"/>
    <w:uiPriority w:val="39"/>
    <w:rsid w:val="00B8270F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Sommario2">
    <w:name w:val="toc 2"/>
    <w:basedOn w:val="Normale"/>
    <w:next w:val="Normale"/>
    <w:autoRedefine/>
    <w:uiPriority w:val="39"/>
    <w:rsid w:val="00B8270F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Altcitazione">
    <w:name w:val="Alt citazione"/>
    <w:basedOn w:val="Normale"/>
    <w:semiHidden/>
    <w:qFormat/>
    <w:rsid w:val="00B8270F"/>
    <w:pPr>
      <w:jc w:val="center"/>
    </w:pPr>
    <w:rPr>
      <w:sz w:val="72"/>
      <w:szCs w:val="72"/>
    </w:rPr>
  </w:style>
  <w:style w:type="character" w:styleId="Testosegnaposto">
    <w:name w:val="Placeholder Text"/>
    <w:basedOn w:val="Carpredefinitoparagrafo"/>
    <w:uiPriority w:val="99"/>
    <w:semiHidden/>
    <w:rsid w:val="00B8270F"/>
    <w:rPr>
      <w:rFonts w:ascii="Century Gothic" w:hAnsi="Century Gothic"/>
      <w:color w:val="808080"/>
    </w:rPr>
  </w:style>
  <w:style w:type="paragraph" w:customStyle="1" w:styleId="Info">
    <w:name w:val="Info"/>
    <w:basedOn w:val="Normale"/>
    <w:qFormat/>
    <w:rsid w:val="00B8270F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Originecitazione">
    <w:name w:val="Origine citazione"/>
    <w:basedOn w:val="Nessunaspaziatura"/>
    <w:qFormat/>
    <w:rsid w:val="00B8270F"/>
    <w:rPr>
      <w:i/>
      <w:color w:val="FFFFFF" w:themeColor="background1"/>
    </w:rPr>
  </w:style>
  <w:style w:type="paragraph" w:customStyle="1" w:styleId="Servizi">
    <w:name w:val="Servizi"/>
    <w:basedOn w:val="Normale"/>
    <w:qFormat/>
    <w:rsid w:val="00B8270F"/>
    <w:pPr>
      <w:spacing w:before="0" w:after="0"/>
      <w:ind w:right="72"/>
    </w:pPr>
    <w:rPr>
      <w:sz w:val="22"/>
    </w:rPr>
  </w:style>
  <w:style w:type="numbering" w:styleId="111111">
    <w:name w:val="Outline List 2"/>
    <w:basedOn w:val="Nessunelenco"/>
    <w:uiPriority w:val="99"/>
    <w:semiHidden/>
    <w:unhideWhenUsed/>
    <w:rsid w:val="00B8270F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B8270F"/>
    <w:pPr>
      <w:numPr>
        <w:numId w:val="2"/>
      </w:numPr>
    </w:pPr>
  </w:style>
  <w:style w:type="numbering" w:styleId="ArticoloSezione">
    <w:name w:val="Outline List 3"/>
    <w:basedOn w:val="Nessunelenco"/>
    <w:uiPriority w:val="99"/>
    <w:semiHidden/>
    <w:unhideWhenUsed/>
    <w:rsid w:val="00B8270F"/>
    <w:pPr>
      <w:numPr>
        <w:numId w:val="3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270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270F"/>
    <w:rPr>
      <w:rFonts w:ascii="Segoe UI" w:hAnsi="Segoe UI" w:cs="Segoe UI"/>
      <w:noProof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B8270F"/>
  </w:style>
  <w:style w:type="paragraph" w:styleId="Testodelblocco">
    <w:name w:val="Block Text"/>
    <w:basedOn w:val="Normale"/>
    <w:uiPriority w:val="99"/>
    <w:semiHidden/>
    <w:unhideWhenUsed/>
    <w:rsid w:val="00B8270F"/>
    <w:pPr>
      <w:pBdr>
        <w:top w:val="single" w:sz="2" w:space="10" w:color="492A86" w:themeColor="accent1"/>
        <w:left w:val="single" w:sz="2" w:space="10" w:color="492A86" w:themeColor="accent1"/>
        <w:bottom w:val="single" w:sz="2" w:space="10" w:color="492A86" w:themeColor="accent1"/>
        <w:right w:val="single" w:sz="2" w:space="10" w:color="492A86" w:themeColor="accent1"/>
      </w:pBdr>
      <w:ind w:left="1152" w:right="1152"/>
    </w:pPr>
    <w:rPr>
      <w:i/>
      <w:iCs/>
      <w:color w:val="492A86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8270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8270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8270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8270F"/>
    <w:rPr>
      <w:rFonts w:ascii="Century Gothic" w:hAnsi="Century Gothic"/>
      <w:noProof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8270F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8270F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8270F"/>
    <w:pPr>
      <w:spacing w:after="2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8270F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8270F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8270F"/>
    <w:rPr>
      <w:rFonts w:ascii="Century Gothic" w:hAnsi="Century Gothic"/>
      <w:noProof/>
      <w:sz w:val="16"/>
      <w:szCs w:val="16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8270F"/>
    <w:pPr>
      <w:spacing w:before="0" w:after="0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table" w:styleId="Grigliaacolori">
    <w:name w:val="Colorful Grid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</w:rPr>
      <w:tblPr/>
      <w:tcPr>
        <w:shd w:val="clear" w:color="auto" w:fill="B09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9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</w:rPr>
      <w:tblPr/>
      <w:tcPr>
        <w:shd w:val="clear" w:color="auto" w:fill="EAFA5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A5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</w:rPr>
      <w:tblPr/>
      <w:tcPr>
        <w:shd w:val="clear" w:color="auto" w:fill="9BB5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B5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</w:rPr>
      <w:tblPr/>
      <w:tcPr>
        <w:shd w:val="clear" w:color="auto" w:fill="D3D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</w:rPr>
      <w:tblPr/>
      <w:tcPr>
        <w:shd w:val="clear" w:color="auto" w:fill="99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ED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7779" w:themeFill="accent4" w:themeFillShade="CC"/>
      </w:tcPr>
    </w:tblStylePr>
    <w:tblStylePr w:type="lastRow">
      <w:rPr>
        <w:b/>
        <w:bCs/>
        <w:color w:val="75777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407B" w:themeFill="accent3" w:themeFillShade="CC"/>
      </w:tcPr>
    </w:tblStylePr>
    <w:tblStylePr w:type="lastRow">
      <w:rPr>
        <w:b/>
        <w:bCs/>
        <w:color w:val="2040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5" w:themeFillShade="CC"/>
      </w:tcPr>
    </w:tblStylePr>
    <w:tblStylePr w:type="lastRow">
      <w:rPr>
        <w:b/>
        <w:bCs/>
        <w:color w:val="00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19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1950" w:themeColor="accent1" w:themeShade="99"/>
          <w:insideV w:val="nil"/>
        </w:tcBorders>
        <w:shd w:val="clear" w:color="auto" w:fill="2B19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1950" w:themeFill="accent1" w:themeFillShade="99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9D80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ED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2D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2D01" w:themeColor="accent2" w:themeShade="99"/>
          <w:insideV w:val="nil"/>
        </w:tcBorders>
        <w:shd w:val="clear" w:color="auto" w:fill="292D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2D01" w:themeFill="accent2" w:themeFillShade="99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5F92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7" w:themeColor="accent4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0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05C" w:themeColor="accent3" w:themeShade="99"/>
          <w:insideV w:val="nil"/>
        </w:tcBorders>
        <w:shd w:val="clear" w:color="auto" w:fill="1830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05C" w:themeFill="accent3" w:themeFillShade="99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519B" w:themeColor="accent3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59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595A" w:themeColor="accent4" w:themeShade="99"/>
          <w:insideV w:val="nil"/>
        </w:tcBorders>
        <w:shd w:val="clear" w:color="auto" w:fill="5759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95A" w:themeFill="accent4" w:themeFillShade="99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C9CA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5" w:themeShade="99"/>
          <w:insideV w:val="nil"/>
        </w:tcBorders>
        <w:shd w:val="clear" w:color="auto" w:fill="00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99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80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B8270F"/>
    <w:rPr>
      <w:rFonts w:ascii="Century Gothic" w:hAnsi="Century Gothic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270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270F"/>
    <w:rPr>
      <w:rFonts w:ascii="Century Gothic" w:hAnsi="Century Gothic"/>
      <w:noProof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270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270F"/>
    <w:rPr>
      <w:rFonts w:ascii="Century Gothic" w:hAnsi="Century Gothic"/>
      <w:b/>
      <w:bCs/>
      <w:noProof/>
      <w:sz w:val="20"/>
      <w:szCs w:val="20"/>
    </w:rPr>
  </w:style>
  <w:style w:type="table" w:styleId="Elencoscuro">
    <w:name w:val="Dark List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15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1F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25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380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8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C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A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F7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8270F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B8270F"/>
  </w:style>
  <w:style w:type="character" w:customStyle="1" w:styleId="DataCarattere">
    <w:name w:val="Data Carattere"/>
    <w:basedOn w:val="Carpredefinitoparagrafo"/>
    <w:link w:val="Dat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8270F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8270F"/>
    <w:rPr>
      <w:rFonts w:ascii="Segoe UI" w:hAnsi="Segoe UI" w:cs="Segoe UI"/>
      <w:noProof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8270F"/>
    <w:pPr>
      <w:spacing w:before="0"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8270F"/>
    <w:rPr>
      <w:rFonts w:ascii="Century Gothic" w:hAnsi="Century Gothic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8270F"/>
    <w:pPr>
      <w:spacing w:before="0"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8270F"/>
    <w:rPr>
      <w:rFonts w:ascii="Century Gothic" w:hAnsi="Century Gothic"/>
      <w:noProof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B8270F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paragraph" w:styleId="Indirizzomittente">
    <w:name w:val="envelope return"/>
    <w:basedOn w:val="Normale"/>
    <w:uiPriority w:val="99"/>
    <w:semiHidden/>
    <w:unhideWhenUsed/>
    <w:rsid w:val="00B8270F"/>
    <w:pPr>
      <w:spacing w:before="0" w:after="0"/>
    </w:pPr>
    <w:rPr>
      <w:rFonts w:eastAsiaTheme="majorEastAsia" w:cstheme="majorBidi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270F"/>
    <w:rPr>
      <w:rFonts w:ascii="Century Gothic" w:hAnsi="Century Gothic"/>
      <w:color w:val="939597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8270F"/>
    <w:rPr>
      <w:rFonts w:ascii="Century Gothic" w:hAnsi="Century Gothic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8270F"/>
    <w:pPr>
      <w:spacing w:before="0"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8270F"/>
    <w:rPr>
      <w:rFonts w:ascii="Century Gothic" w:hAnsi="Century Gothic"/>
      <w:noProof/>
      <w:sz w:val="20"/>
      <w:szCs w:val="20"/>
    </w:rPr>
  </w:style>
  <w:style w:type="table" w:styleId="Tabellagriglia1chiara">
    <w:name w:val="Grid Table 1 Light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099DF" w:themeColor="accent1" w:themeTint="66"/>
        <w:left w:val="single" w:sz="4" w:space="0" w:color="B099DF" w:themeColor="accent1" w:themeTint="66"/>
        <w:bottom w:val="single" w:sz="4" w:space="0" w:color="B099DF" w:themeColor="accent1" w:themeTint="66"/>
        <w:right w:val="single" w:sz="4" w:space="0" w:color="B099DF" w:themeColor="accent1" w:themeTint="66"/>
        <w:insideH w:val="single" w:sz="4" w:space="0" w:color="B099DF" w:themeColor="accent1" w:themeTint="66"/>
        <w:insideV w:val="single" w:sz="4" w:space="0" w:color="B099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EAFA56" w:themeColor="accent2" w:themeTint="66"/>
        <w:left w:val="single" w:sz="4" w:space="0" w:color="EAFA56" w:themeColor="accent2" w:themeTint="66"/>
        <w:bottom w:val="single" w:sz="4" w:space="0" w:color="EAFA56" w:themeColor="accent2" w:themeTint="66"/>
        <w:right w:val="single" w:sz="4" w:space="0" w:color="EAFA56" w:themeColor="accent2" w:themeTint="66"/>
        <w:insideH w:val="single" w:sz="4" w:space="0" w:color="EAFA56" w:themeColor="accent2" w:themeTint="66"/>
        <w:insideV w:val="single" w:sz="4" w:space="0" w:color="EAFA5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9BB5E4" w:themeColor="accent3" w:themeTint="66"/>
        <w:left w:val="single" w:sz="4" w:space="0" w:color="9BB5E4" w:themeColor="accent3" w:themeTint="66"/>
        <w:bottom w:val="single" w:sz="4" w:space="0" w:color="9BB5E4" w:themeColor="accent3" w:themeTint="66"/>
        <w:right w:val="single" w:sz="4" w:space="0" w:color="9BB5E4" w:themeColor="accent3" w:themeTint="66"/>
        <w:insideH w:val="single" w:sz="4" w:space="0" w:color="9BB5E4" w:themeColor="accent3" w:themeTint="66"/>
        <w:insideV w:val="single" w:sz="4" w:space="0" w:color="9BB5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D3D4D5" w:themeColor="accent4" w:themeTint="66"/>
        <w:left w:val="single" w:sz="4" w:space="0" w:color="D3D4D5" w:themeColor="accent4" w:themeTint="66"/>
        <w:bottom w:val="single" w:sz="4" w:space="0" w:color="D3D4D5" w:themeColor="accent4" w:themeTint="66"/>
        <w:right w:val="single" w:sz="4" w:space="0" w:color="D3D4D5" w:themeColor="accent4" w:themeTint="66"/>
        <w:insideH w:val="single" w:sz="4" w:space="0" w:color="D3D4D5" w:themeColor="accent4" w:themeTint="66"/>
        <w:insideV w:val="single" w:sz="4" w:space="0" w:color="D3D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8966CF" w:themeColor="accent1" w:themeTint="99"/>
        <w:bottom w:val="single" w:sz="2" w:space="0" w:color="8966CF" w:themeColor="accent1" w:themeTint="99"/>
        <w:insideH w:val="single" w:sz="2" w:space="0" w:color="8966CF" w:themeColor="accent1" w:themeTint="99"/>
        <w:insideV w:val="single" w:sz="2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66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DCF406" w:themeColor="accent2" w:themeTint="99"/>
        <w:bottom w:val="single" w:sz="2" w:space="0" w:color="DCF406" w:themeColor="accent2" w:themeTint="99"/>
        <w:insideH w:val="single" w:sz="2" w:space="0" w:color="DCF406" w:themeColor="accent2" w:themeTint="99"/>
        <w:insideV w:val="single" w:sz="2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40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6990D7" w:themeColor="accent3" w:themeTint="99"/>
        <w:bottom w:val="single" w:sz="2" w:space="0" w:color="6990D7" w:themeColor="accent3" w:themeTint="99"/>
        <w:insideH w:val="single" w:sz="2" w:space="0" w:color="6990D7" w:themeColor="accent3" w:themeTint="99"/>
        <w:insideV w:val="single" w:sz="2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90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BEBFC0" w:themeColor="accent4" w:themeTint="99"/>
        <w:bottom w:val="single" w:sz="2" w:space="0" w:color="BEBFC0" w:themeColor="accent4" w:themeTint="99"/>
        <w:insideH w:val="single" w:sz="2" w:space="0" w:color="BEBFC0" w:themeColor="accent4" w:themeTint="99"/>
        <w:insideV w:val="single" w:sz="2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BF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5" w:themeTint="99"/>
        <w:bottom w:val="single" w:sz="2" w:space="0" w:color="666666" w:themeColor="accent5" w:themeTint="99"/>
        <w:insideH w:val="single" w:sz="2" w:space="0" w:color="666666" w:themeColor="accent5" w:themeTint="99"/>
        <w:insideV w:val="single" w:sz="2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gliatab3">
    <w:name w:val="Grid Table 3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B099DF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AFA5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9BB5E4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D3D4D5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827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8270F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8270F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8270F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8270F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8270F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8270F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827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8270F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8270F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8270F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8270F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8270F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8270F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Hashtag">
    <w:name w:val="Hashtag"/>
    <w:basedOn w:val="Carpredefinitoparagrafo"/>
    <w:uiPriority w:val="99"/>
    <w:semiHidden/>
    <w:rsid w:val="00B8270F"/>
    <w:rPr>
      <w:rFonts w:ascii="Century Gothic" w:hAnsi="Century Gothic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B8270F"/>
    <w:rPr>
      <w:rFonts w:ascii="Century Gothic" w:hAnsi="Century Gothic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8270F"/>
    <w:pPr>
      <w:spacing w:before="0"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8270F"/>
    <w:rPr>
      <w:rFonts w:ascii="Century Gothic" w:hAnsi="Century Gothic"/>
      <w:i/>
      <w:iCs/>
      <w:noProof/>
      <w:sz w:val="21"/>
      <w:szCs w:val="24"/>
    </w:rPr>
  </w:style>
  <w:style w:type="character" w:styleId="CitazioneHTML">
    <w:name w:val="HTML Cite"/>
    <w:basedOn w:val="Carpredefinitoparagrafo"/>
    <w:uiPriority w:val="99"/>
    <w:semiHidden/>
    <w:unhideWhenUsed/>
    <w:rsid w:val="00B8270F"/>
    <w:rPr>
      <w:rFonts w:ascii="Century Gothic" w:hAnsi="Century Gothic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B8270F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B8270F"/>
    <w:rPr>
      <w:rFonts w:ascii="Century Gothic" w:hAnsi="Century Gothic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B8270F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8270F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8270F"/>
    <w:rPr>
      <w:rFonts w:ascii="Consolas" w:hAnsi="Consolas"/>
      <w:noProof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8270F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B8270F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8270F"/>
    <w:rPr>
      <w:rFonts w:ascii="Century Gothic" w:hAnsi="Century Gothic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B8270F"/>
    <w:rPr>
      <w:rFonts w:ascii="Century Gothic" w:hAnsi="Century Gothic"/>
      <w:color w:val="94C020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8270F"/>
    <w:pPr>
      <w:spacing w:before="0" w:after="0"/>
      <w:ind w:left="210" w:hanging="21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8270F"/>
    <w:pPr>
      <w:spacing w:before="0" w:after="0"/>
      <w:ind w:left="420" w:hanging="21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8270F"/>
    <w:pPr>
      <w:spacing w:before="0" w:after="0"/>
      <w:ind w:left="630" w:hanging="21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8270F"/>
    <w:pPr>
      <w:spacing w:before="0" w:after="0"/>
      <w:ind w:left="840" w:hanging="21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8270F"/>
    <w:pPr>
      <w:spacing w:before="0" w:after="0"/>
      <w:ind w:left="1050" w:hanging="21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8270F"/>
    <w:pPr>
      <w:spacing w:before="0" w:after="0"/>
      <w:ind w:left="1260" w:hanging="21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8270F"/>
    <w:pPr>
      <w:spacing w:before="0" w:after="0"/>
      <w:ind w:left="1470" w:hanging="21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8270F"/>
    <w:pPr>
      <w:spacing w:before="0" w:after="0"/>
      <w:ind w:left="1680" w:hanging="21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8270F"/>
    <w:pPr>
      <w:spacing w:before="0" w:after="0"/>
      <w:ind w:left="1890" w:hanging="21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8270F"/>
    <w:rPr>
      <w:rFonts w:eastAsiaTheme="majorEastAsia" w:cstheme="majorBidi"/>
      <w:b/>
      <w:bCs/>
    </w:rPr>
  </w:style>
  <w:style w:type="table" w:styleId="Grigliachiara">
    <w:name w:val="Light Grid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1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  <w:shd w:val="clear" w:color="auto" w:fill="CEC0EB" w:themeFill="accent1" w:themeFillTint="3F"/>
      </w:tcPr>
    </w:tblStylePr>
    <w:tblStylePr w:type="band2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1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  <w:shd w:val="clear" w:color="auto" w:fill="F2FC96" w:themeFill="accent2" w:themeFillTint="3F"/>
      </w:tcPr>
    </w:tblStylePr>
    <w:tblStylePr w:type="band2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1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  <w:shd w:val="clear" w:color="auto" w:fill="C1D1EE" w:themeFill="accent3" w:themeFillTint="3F"/>
      </w:tcPr>
    </w:tblStylePr>
    <w:tblStylePr w:type="band2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1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  <w:shd w:val="clear" w:color="auto" w:fill="E4E4E5" w:themeFill="accent4" w:themeFillTint="3F"/>
      </w:tcPr>
    </w:tblStylePr>
    <w:tblStylePr w:type="band2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1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  <w:shd w:val="clear" w:color="auto" w:fill="C0C0C0" w:themeFill="accent5" w:themeFillTint="3F"/>
      </w:tcPr>
    </w:tblStylePr>
    <w:tblStylePr w:type="band2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8270F"/>
    <w:pPr>
      <w:spacing w:before="0"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B8270F"/>
    <w:rPr>
      <w:rFonts w:ascii="Century Gothic" w:hAnsi="Century Gothic"/>
    </w:rPr>
  </w:style>
  <w:style w:type="paragraph" w:styleId="Elenco">
    <w:name w:val="List"/>
    <w:basedOn w:val="Normale"/>
    <w:uiPriority w:val="99"/>
    <w:semiHidden/>
    <w:unhideWhenUsed/>
    <w:rsid w:val="00B8270F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8270F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8270F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8270F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8270F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B8270F"/>
    <w:pPr>
      <w:numPr>
        <w:numId w:val="4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8270F"/>
    <w:pPr>
      <w:numPr>
        <w:numId w:val="5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8270F"/>
    <w:pPr>
      <w:numPr>
        <w:numId w:val="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8270F"/>
    <w:pPr>
      <w:numPr>
        <w:numId w:val="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8270F"/>
    <w:pPr>
      <w:numPr>
        <w:numId w:val="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B8270F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8270F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8270F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8270F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8270F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8270F"/>
    <w:pPr>
      <w:numPr>
        <w:numId w:val="9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8270F"/>
    <w:pPr>
      <w:numPr>
        <w:numId w:val="10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8270F"/>
    <w:pPr>
      <w:numPr>
        <w:numId w:val="11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8270F"/>
    <w:pPr>
      <w:numPr>
        <w:numId w:val="12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8270F"/>
    <w:pPr>
      <w:numPr>
        <w:numId w:val="13"/>
      </w:numPr>
      <w:contextualSpacing/>
    </w:pPr>
  </w:style>
  <w:style w:type="table" w:styleId="Tabellaelenco1chiara">
    <w:name w:val="List Table 1 Light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aelenco2">
    <w:name w:val="List Table 2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bottom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bottom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bottom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bottom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bottom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Elencotab3">
    <w:name w:val="List Table 3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492A86" w:themeColor="accent1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2A86" w:themeColor="accent1"/>
          <w:right w:val="single" w:sz="4" w:space="0" w:color="492A86" w:themeColor="accent1"/>
        </w:tcBorders>
      </w:tcPr>
    </w:tblStylePr>
    <w:tblStylePr w:type="band1Horz">
      <w:tblPr/>
      <w:tcPr>
        <w:tcBorders>
          <w:top w:val="single" w:sz="4" w:space="0" w:color="492A86" w:themeColor="accent1"/>
          <w:bottom w:val="single" w:sz="4" w:space="0" w:color="492A8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2A86" w:themeColor="accent1"/>
          <w:left w:val="nil"/>
        </w:tcBorders>
      </w:tcPr>
    </w:tblStylePr>
    <w:tblStylePr w:type="swCell">
      <w:tblPr/>
      <w:tcPr>
        <w:tcBorders>
          <w:top w:val="double" w:sz="4" w:space="0" w:color="492A86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C02" w:themeColor="accent2"/>
          <w:right w:val="single" w:sz="4" w:space="0" w:color="454C02" w:themeColor="accent2"/>
        </w:tcBorders>
      </w:tcPr>
    </w:tblStylePr>
    <w:tblStylePr w:type="band1Horz">
      <w:tblPr/>
      <w:tcPr>
        <w:tcBorders>
          <w:top w:val="single" w:sz="4" w:space="0" w:color="454C02" w:themeColor="accent2"/>
          <w:bottom w:val="single" w:sz="4" w:space="0" w:color="454C0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C02" w:themeColor="accent2"/>
          <w:left w:val="nil"/>
        </w:tcBorders>
      </w:tcPr>
    </w:tblStylePr>
    <w:tblStylePr w:type="swCell">
      <w:tblPr/>
      <w:tcPr>
        <w:tcBorders>
          <w:top w:val="double" w:sz="4" w:space="0" w:color="454C02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29519B" w:themeColor="accent3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519B" w:themeColor="accent3"/>
          <w:right w:val="single" w:sz="4" w:space="0" w:color="29519B" w:themeColor="accent3"/>
        </w:tcBorders>
      </w:tcPr>
    </w:tblStylePr>
    <w:tblStylePr w:type="band1Horz">
      <w:tblPr/>
      <w:tcPr>
        <w:tcBorders>
          <w:top w:val="single" w:sz="4" w:space="0" w:color="29519B" w:themeColor="accent3"/>
          <w:bottom w:val="single" w:sz="4" w:space="0" w:color="2951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519B" w:themeColor="accent3"/>
          <w:left w:val="nil"/>
        </w:tcBorders>
      </w:tcPr>
    </w:tblStylePr>
    <w:tblStylePr w:type="swCell">
      <w:tblPr/>
      <w:tcPr>
        <w:tcBorders>
          <w:top w:val="double" w:sz="4" w:space="0" w:color="29519B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939597" w:themeColor="accent4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597" w:themeColor="accent4"/>
          <w:right w:val="single" w:sz="4" w:space="0" w:color="939597" w:themeColor="accent4"/>
        </w:tcBorders>
      </w:tcPr>
    </w:tblStylePr>
    <w:tblStylePr w:type="band1Horz">
      <w:tblPr/>
      <w:tcPr>
        <w:tcBorders>
          <w:top w:val="single" w:sz="4" w:space="0" w:color="939597" w:themeColor="accent4"/>
          <w:bottom w:val="single" w:sz="4" w:space="0" w:color="9395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597" w:themeColor="accent4"/>
          <w:left w:val="nil"/>
        </w:tcBorders>
      </w:tcPr>
    </w:tblStylePr>
    <w:tblStylePr w:type="swCell">
      <w:tblPr/>
      <w:tcPr>
        <w:tcBorders>
          <w:top w:val="double" w:sz="4" w:space="0" w:color="939597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5"/>
          <w:right w:val="single" w:sz="4" w:space="0" w:color="000000" w:themeColor="accent5"/>
        </w:tcBorders>
      </w:tcPr>
    </w:tblStylePr>
    <w:tblStylePr w:type="band1Horz">
      <w:tblPr/>
      <w:tcPr>
        <w:tcBorders>
          <w:top w:val="single" w:sz="4" w:space="0" w:color="000000" w:themeColor="accent5"/>
          <w:bottom w:val="single" w:sz="4" w:space="0" w:color="00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5"/>
          <w:left w:val="nil"/>
        </w:tcBorders>
      </w:tcPr>
    </w:tblStylePr>
    <w:tblStylePr w:type="swCell">
      <w:tblPr/>
      <w:tcPr>
        <w:tcBorders>
          <w:top w:val="double" w:sz="4" w:space="0" w:color="000000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2A86" w:themeColor="accent1"/>
        <w:left w:val="single" w:sz="24" w:space="0" w:color="492A86" w:themeColor="accent1"/>
        <w:bottom w:val="single" w:sz="24" w:space="0" w:color="492A86" w:themeColor="accent1"/>
        <w:right w:val="single" w:sz="24" w:space="0" w:color="492A86" w:themeColor="accent1"/>
      </w:tblBorders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4C02" w:themeColor="accent2"/>
        <w:left w:val="single" w:sz="24" w:space="0" w:color="454C02" w:themeColor="accent2"/>
        <w:bottom w:val="single" w:sz="24" w:space="0" w:color="454C02" w:themeColor="accent2"/>
        <w:right w:val="single" w:sz="24" w:space="0" w:color="454C02" w:themeColor="accent2"/>
      </w:tblBorders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519B" w:themeColor="accent3"/>
        <w:left w:val="single" w:sz="24" w:space="0" w:color="29519B" w:themeColor="accent3"/>
        <w:bottom w:val="single" w:sz="24" w:space="0" w:color="29519B" w:themeColor="accent3"/>
        <w:right w:val="single" w:sz="24" w:space="0" w:color="29519B" w:themeColor="accent3"/>
      </w:tblBorders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597" w:themeColor="accent4"/>
        <w:left w:val="single" w:sz="24" w:space="0" w:color="939597" w:themeColor="accent4"/>
        <w:bottom w:val="single" w:sz="24" w:space="0" w:color="939597" w:themeColor="accent4"/>
        <w:right w:val="single" w:sz="24" w:space="0" w:color="939597" w:themeColor="accent4"/>
      </w:tblBorders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5"/>
        <w:left w:val="single" w:sz="24" w:space="0" w:color="000000" w:themeColor="accent5"/>
        <w:bottom w:val="single" w:sz="24" w:space="0" w:color="000000" w:themeColor="accent5"/>
        <w:right w:val="single" w:sz="24" w:space="0" w:color="000000" w:themeColor="accent5"/>
      </w:tblBorders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827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827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8270F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492A86" w:themeColor="accent1"/>
        <w:bottom w:val="single" w:sz="4" w:space="0" w:color="492A8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2A8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8270F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454C02" w:themeColor="accent2"/>
        <w:bottom w:val="single" w:sz="4" w:space="0" w:color="454C0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54C0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8270F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29519B" w:themeColor="accent3"/>
        <w:bottom w:val="single" w:sz="4" w:space="0" w:color="2951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51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8270F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939597" w:themeColor="accent4"/>
        <w:bottom w:val="single" w:sz="4" w:space="0" w:color="9395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395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8270F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000000" w:themeColor="accent5"/>
        <w:bottom w:val="single" w:sz="4" w:space="0" w:color="00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8270F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827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8270F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2A8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2A8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2A8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2A8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8270F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4C0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4C0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4C0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4C0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8270F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51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51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51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51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8270F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5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5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5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5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8270F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8270F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B827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noProof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8270F"/>
    <w:rPr>
      <w:rFonts w:ascii="Consolas" w:hAnsi="Consolas" w:cs="Consolas"/>
      <w:noProof/>
      <w:sz w:val="20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  <w:insideV w:val="single" w:sz="8" w:space="0" w:color="6C40C3" w:themeColor="accent1" w:themeTint="BF"/>
      </w:tblBorders>
    </w:tblPr>
    <w:tcPr>
      <w:shd w:val="clear" w:color="auto" w:fill="CEC0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40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  <w:insideV w:val="single" w:sz="8" w:space="0" w:color="A4B504" w:themeColor="accent2" w:themeTint="BF"/>
      </w:tblBorders>
    </w:tblPr>
    <w:tcPr>
      <w:shd w:val="clear" w:color="auto" w:fill="F2FC9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50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  <w:insideV w:val="single" w:sz="8" w:space="0" w:color="4474CD" w:themeColor="accent3" w:themeTint="BF"/>
      </w:tblBorders>
    </w:tblPr>
    <w:tcPr>
      <w:shd w:val="clear" w:color="auto" w:fill="C1D1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74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  <w:insideV w:val="single" w:sz="8" w:space="0" w:color="AEAFB1" w:themeColor="accent4" w:themeTint="BF"/>
      </w:tblBorders>
    </w:tblPr>
    <w:tcPr>
      <w:shd w:val="clear" w:color="auto" w:fill="E4E4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AF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  <w:insideV w:val="single" w:sz="8" w:space="0" w:color="404040" w:themeColor="accent5" w:themeTint="BF"/>
      </w:tblBorders>
    </w:tblPr>
    <w:tcPr>
      <w:shd w:val="clear" w:color="auto" w:fill="C0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cPr>
      <w:shd w:val="clear" w:color="auto" w:fill="CEC0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CEF" w:themeFill="accent1" w:themeFillTint="33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tcBorders>
          <w:insideH w:val="single" w:sz="6" w:space="0" w:color="492A86" w:themeColor="accent1"/>
          <w:insideV w:val="single" w:sz="6" w:space="0" w:color="492A86" w:themeColor="accent1"/>
        </w:tcBorders>
        <w:shd w:val="clear" w:color="auto" w:fill="9D8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cPr>
      <w:shd w:val="clear" w:color="auto" w:fill="F2FC9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ED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CAA" w:themeFill="accent2" w:themeFillTint="33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tcBorders>
          <w:insideH w:val="single" w:sz="6" w:space="0" w:color="454C02" w:themeColor="accent2"/>
          <w:insideV w:val="single" w:sz="6" w:space="0" w:color="454C02" w:themeColor="accent2"/>
        </w:tcBorders>
        <w:shd w:val="clear" w:color="auto" w:fill="E5F92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cPr>
      <w:shd w:val="clear" w:color="auto" w:fill="C1D1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E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9F1" w:themeFill="accent3" w:themeFillTint="33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tcBorders>
          <w:insideH w:val="single" w:sz="6" w:space="0" w:color="29519B" w:themeColor="accent3"/>
          <w:insideV w:val="single" w:sz="6" w:space="0" w:color="29519B" w:themeColor="accent3"/>
        </w:tcBorders>
        <w:shd w:val="clear" w:color="auto" w:fill="83A2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cPr>
      <w:shd w:val="clear" w:color="auto" w:fill="E4E4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9EA" w:themeFill="accent4" w:themeFillTint="33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tcBorders>
          <w:insideH w:val="single" w:sz="6" w:space="0" w:color="939597" w:themeColor="accent4"/>
          <w:insideV w:val="single" w:sz="6" w:space="0" w:color="939597" w:themeColor="accent4"/>
        </w:tcBorders>
        <w:shd w:val="clear" w:color="auto" w:fill="C9CA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cPr>
      <w:shd w:val="clear" w:color="auto" w:fill="C0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3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tcBorders>
          <w:insideH w:val="single" w:sz="6" w:space="0" w:color="000000" w:themeColor="accent5"/>
          <w:insideV w:val="single" w:sz="6" w:space="0" w:color="000000" w:themeColor="accent5"/>
        </w:tcBorders>
        <w:shd w:val="clear" w:color="auto" w:fill="80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0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80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80D7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C9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92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92D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1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A2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A2DE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4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A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ACB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2A8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shd w:val="clear" w:color="auto" w:fill="CEC0EB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4C0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shd w:val="clear" w:color="auto" w:fill="F2FC96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519B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shd w:val="clear" w:color="auto" w:fill="C1D1EE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597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shd w:val="clear" w:color="auto" w:fill="E4E4E5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shd w:val="clear" w:color="auto" w:fill="C0C0C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8270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2A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2A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2A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0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4C0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4C0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C9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51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51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1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5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5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4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8270F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0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C9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1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4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8270F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zione">
    <w:name w:val="Mention"/>
    <w:basedOn w:val="Carpredefinitoparagrafo"/>
    <w:uiPriority w:val="99"/>
    <w:semiHidden/>
    <w:unhideWhenUsed/>
    <w:rsid w:val="00B8270F"/>
    <w:rPr>
      <w:rFonts w:ascii="Century Gothic" w:hAnsi="Century Gothic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827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8270F"/>
    <w:rPr>
      <w:rFonts w:ascii="Century Gothic" w:eastAsiaTheme="majorEastAsia" w:hAnsi="Century Gothic" w:cstheme="majorBidi"/>
      <w:noProof/>
      <w:sz w:val="24"/>
      <w:szCs w:val="24"/>
      <w:shd w:val="pct20" w:color="auto" w:fill="auto"/>
    </w:rPr>
  </w:style>
  <w:style w:type="paragraph" w:styleId="NormaleWeb">
    <w:name w:val="Normal (Web)"/>
    <w:basedOn w:val="Normale"/>
    <w:uiPriority w:val="99"/>
    <w:semiHidden/>
    <w:unhideWhenUsed/>
    <w:rsid w:val="00B8270F"/>
    <w:rPr>
      <w:rFonts w:ascii="Times New Roman" w:hAnsi="Times New Roman" w:cs="Times New Roman"/>
      <w:sz w:val="24"/>
    </w:rPr>
  </w:style>
  <w:style w:type="paragraph" w:styleId="Rientronormale">
    <w:name w:val="Normal Indent"/>
    <w:basedOn w:val="Normale"/>
    <w:uiPriority w:val="99"/>
    <w:semiHidden/>
    <w:unhideWhenUsed/>
    <w:rsid w:val="00B8270F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8270F"/>
    <w:pPr>
      <w:spacing w:before="0"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table" w:styleId="Tabellasemplice-1">
    <w:name w:val="Plain Table 1"/>
    <w:basedOn w:val="Tabellanormale"/>
    <w:uiPriority w:val="41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827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827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8270F"/>
    <w:pPr>
      <w:spacing w:before="0" w:after="0"/>
    </w:pPr>
    <w:rPr>
      <w:rFonts w:ascii="Consolas" w:hAnsi="Consolas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8270F"/>
    <w:rPr>
      <w:rFonts w:ascii="Consolas" w:hAnsi="Consolas" w:cs="Consolas"/>
      <w:noProof/>
      <w:sz w:val="21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8270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paragraph" w:styleId="Firma">
    <w:name w:val="Signature"/>
    <w:basedOn w:val="Normale"/>
    <w:link w:val="FirmaCarattere"/>
    <w:uiPriority w:val="99"/>
    <w:semiHidden/>
    <w:unhideWhenUsed/>
    <w:rsid w:val="00B8270F"/>
    <w:pPr>
      <w:spacing w:before="0"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8270F"/>
    <w:rPr>
      <w:rFonts w:ascii="Century Gothic" w:hAnsi="Century Gothic"/>
      <w:noProof/>
      <w:sz w:val="21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B8270F"/>
    <w:rPr>
      <w:rFonts w:ascii="Century Gothic" w:hAnsi="Century Gothic"/>
      <w:u w:val="dotted"/>
    </w:rPr>
  </w:style>
  <w:style w:type="table" w:styleId="Tabellaeffetti3D1">
    <w:name w:val="Table 3D effects 1"/>
    <w:basedOn w:val="Tabellanormale"/>
    <w:uiPriority w:val="99"/>
    <w:semiHidden/>
    <w:unhideWhenUsed/>
    <w:rsid w:val="00B8270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8270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827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B8270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8270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827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8270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827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8270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8270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B8270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8270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8270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8270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8270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B827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B827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B827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8270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8270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8270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827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827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8270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8270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827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B827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827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8270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827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827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827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827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827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B8270F"/>
    <w:pPr>
      <w:spacing w:after="0"/>
      <w:ind w:left="210" w:hanging="21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B8270F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B827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B8270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827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8270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827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827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82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B8270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8270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8270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B8270F"/>
    <w:pPr>
      <w:spacing w:before="120"/>
    </w:pPr>
    <w:rPr>
      <w:rFonts w:eastAsiaTheme="majorEastAsia" w:cstheme="majorBidi"/>
      <w:b/>
      <w:bCs/>
      <w:sz w:val="24"/>
    </w:rPr>
  </w:style>
  <w:style w:type="paragraph" w:styleId="Sommario3">
    <w:name w:val="toc 3"/>
    <w:basedOn w:val="Normale"/>
    <w:next w:val="Normale"/>
    <w:autoRedefine/>
    <w:uiPriority w:val="39"/>
    <w:semiHidden/>
    <w:rsid w:val="00B8270F"/>
    <w:pPr>
      <w:spacing w:after="100"/>
      <w:ind w:left="420"/>
    </w:pPr>
  </w:style>
  <w:style w:type="paragraph" w:styleId="Sommario4">
    <w:name w:val="toc 4"/>
    <w:basedOn w:val="Normale"/>
    <w:next w:val="Normale"/>
    <w:autoRedefine/>
    <w:uiPriority w:val="39"/>
    <w:semiHidden/>
    <w:rsid w:val="00B8270F"/>
    <w:pPr>
      <w:spacing w:after="100"/>
      <w:ind w:left="630"/>
    </w:pPr>
  </w:style>
  <w:style w:type="paragraph" w:styleId="Sommario5">
    <w:name w:val="toc 5"/>
    <w:basedOn w:val="Normale"/>
    <w:next w:val="Normale"/>
    <w:autoRedefine/>
    <w:uiPriority w:val="39"/>
    <w:semiHidden/>
    <w:rsid w:val="00B8270F"/>
    <w:pPr>
      <w:spacing w:after="100"/>
      <w:ind w:left="840"/>
    </w:pPr>
  </w:style>
  <w:style w:type="paragraph" w:styleId="Sommario6">
    <w:name w:val="toc 6"/>
    <w:basedOn w:val="Normale"/>
    <w:next w:val="Normale"/>
    <w:autoRedefine/>
    <w:uiPriority w:val="39"/>
    <w:semiHidden/>
    <w:rsid w:val="00B8270F"/>
    <w:pPr>
      <w:spacing w:after="100"/>
      <w:ind w:left="1050"/>
    </w:pPr>
  </w:style>
  <w:style w:type="paragraph" w:styleId="Sommario7">
    <w:name w:val="toc 7"/>
    <w:basedOn w:val="Normale"/>
    <w:next w:val="Normale"/>
    <w:autoRedefine/>
    <w:uiPriority w:val="39"/>
    <w:semiHidden/>
    <w:rsid w:val="00B8270F"/>
    <w:pPr>
      <w:spacing w:after="100"/>
      <w:ind w:left="1260"/>
    </w:pPr>
  </w:style>
  <w:style w:type="paragraph" w:styleId="Sommario8">
    <w:name w:val="toc 8"/>
    <w:basedOn w:val="Normale"/>
    <w:next w:val="Normale"/>
    <w:autoRedefine/>
    <w:uiPriority w:val="39"/>
    <w:semiHidden/>
    <w:rsid w:val="00B8270F"/>
    <w:pPr>
      <w:spacing w:after="100"/>
      <w:ind w:left="1470"/>
    </w:pPr>
  </w:style>
  <w:style w:type="paragraph" w:styleId="Sommario9">
    <w:name w:val="toc 9"/>
    <w:basedOn w:val="Normale"/>
    <w:next w:val="Normale"/>
    <w:autoRedefine/>
    <w:uiPriority w:val="39"/>
    <w:semiHidden/>
    <w:rsid w:val="00B8270F"/>
    <w:pPr>
      <w:spacing w:after="100"/>
      <w:ind w:left="1680"/>
    </w:pPr>
  </w:style>
  <w:style w:type="character" w:styleId="Menzionenonrisolta">
    <w:name w:val="Unresolved Mention"/>
    <w:basedOn w:val="Carpredefinitoparagrafo"/>
    <w:uiPriority w:val="99"/>
    <w:semiHidden/>
    <w:rsid w:val="00B8270F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68FD788B854576B72ACB1BF21B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9C5C-99AD-4966-BC06-63E54A78DF7D}"/>
      </w:docPartPr>
      <w:docPartBody>
        <w:p w:rsidR="0003573C" w:rsidRDefault="00791980" w:rsidP="00791980">
          <w:pPr>
            <w:pStyle w:val="A368FD788B854576B72ACB1BF21B94D42"/>
          </w:pPr>
          <w:r w:rsidRPr="00B8270F">
            <w:rPr>
              <w:lang w:bidi="it-IT"/>
            </w:rPr>
            <w:t>NEWSLETTER</w:t>
          </w:r>
        </w:p>
      </w:docPartBody>
    </w:docPart>
    <w:docPart>
      <w:docPartPr>
        <w:name w:val="6E96AD89CBDA4521B464B8395106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75C9-AA15-4B87-A4A7-E70CCD42D30E}"/>
      </w:docPartPr>
      <w:docPartBody>
        <w:p w:rsidR="0003573C" w:rsidRDefault="00791980" w:rsidP="00791980">
          <w:pPr>
            <w:pStyle w:val="6E96AD89CBDA4521B464B8395106570220"/>
          </w:pPr>
          <w:r w:rsidRPr="00B8270F">
            <w:rPr>
              <w:rStyle w:val="SottotitoloCarattere"/>
              <w:lang w:bidi="it-IT"/>
            </w:rPr>
            <w:t>IMMETTI IL TITOLO QUI</w:t>
          </w:r>
        </w:p>
      </w:docPartBody>
    </w:docPart>
    <w:docPart>
      <w:docPartPr>
        <w:name w:val="D6CD90D0BCFB4302AD99A023A024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5E-E94F-4A04-A0CE-1056DFCA1D7E}"/>
      </w:docPartPr>
      <w:docPartBody>
        <w:p w:rsidR="0003573C" w:rsidRDefault="00791980" w:rsidP="00791980">
          <w:pPr>
            <w:pStyle w:val="D6CD90D0BCFB4302AD99A023A024EB202"/>
          </w:pPr>
          <w:r w:rsidRPr="00B8270F">
            <w:rPr>
              <w:lang w:bidi="it-IT"/>
            </w:rPr>
            <w:t>NUMERO</w:t>
          </w:r>
        </w:p>
      </w:docPartBody>
    </w:docPart>
    <w:docPart>
      <w:docPartPr>
        <w:name w:val="19E0F29E5ECE4AB8A7BF09102F31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65AA4-B8CA-4ABE-B87A-67BB603E4D3C}"/>
      </w:docPartPr>
      <w:docPartBody>
        <w:p w:rsidR="0003573C" w:rsidRDefault="00791980" w:rsidP="00791980">
          <w:pPr>
            <w:pStyle w:val="19E0F29E5ECE4AB8A7BF09102F31D1FD2"/>
          </w:pPr>
          <w:r w:rsidRPr="00B8270F">
            <w:rPr>
              <w:lang w:bidi="it-IT"/>
            </w:rPr>
            <w:t>MESE - MESE ANNO</w:t>
          </w:r>
        </w:p>
      </w:docPartBody>
    </w:docPart>
    <w:docPart>
      <w:docPartPr>
        <w:name w:val="80A64EA705BE4ED3908082F17665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4E84-4325-443C-B7F0-598F7122EC72}"/>
      </w:docPartPr>
      <w:docPartBody>
        <w:p w:rsidR="0003573C" w:rsidRDefault="00791980" w:rsidP="00791980">
          <w:pPr>
            <w:pStyle w:val="80A64EA705BE4ED3908082F17665F8482"/>
          </w:pPr>
          <w:r w:rsidRPr="00B8270F">
            <w:rPr>
              <w:lang w:bidi="it-IT"/>
            </w:rPr>
            <w:t>VOLUME</w:t>
          </w:r>
        </w:p>
      </w:docPartBody>
    </w:docPart>
    <w:docPart>
      <w:docPartPr>
        <w:name w:val="A448C987612C431CA31700B32C9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C04A-1F42-4383-A992-B2D032BE8BDB}"/>
      </w:docPartPr>
      <w:docPartBody>
        <w:p w:rsidR="0003573C" w:rsidRDefault="00791980" w:rsidP="00791980">
          <w:pPr>
            <w:pStyle w:val="A448C987612C431CA31700B32C9224772"/>
          </w:pPr>
          <w:r w:rsidRPr="00B8270F">
            <w:rPr>
              <w:lang w:bidi="it-IT"/>
            </w:rPr>
            <w:t>Argomento 01</w:t>
          </w:r>
        </w:p>
      </w:docPartBody>
    </w:docPart>
    <w:docPart>
      <w:docPartPr>
        <w:name w:val="1DE9F39FA1334722A18027F7883C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4C15-B21D-4281-A4B6-6641CFAD3913}"/>
      </w:docPartPr>
      <w:docPartBody>
        <w:p w:rsidR="0003573C" w:rsidRDefault="00791980" w:rsidP="00791980">
          <w:pPr>
            <w:pStyle w:val="1DE9F39FA1334722A18027F7883CB3AC2"/>
          </w:pPr>
          <w:r w:rsidRPr="00B8270F">
            <w:rPr>
              <w:lang w:bidi="it-IT"/>
            </w:rPr>
            <w:t>Inviaci un trafiletto riguardo una storia a pagina 2.  Dicci cosa aspettarci e qual è il titolo.</w:t>
          </w:r>
        </w:p>
      </w:docPartBody>
    </w:docPart>
    <w:docPart>
      <w:docPartPr>
        <w:name w:val="F02DD7988956449598589E7D3E4D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245DE-FDA3-4AF3-B7CF-40DA3C20A3DC}"/>
      </w:docPartPr>
      <w:docPartBody>
        <w:p w:rsidR="0003573C" w:rsidRDefault="00791980" w:rsidP="00791980">
          <w:pPr>
            <w:pStyle w:val="F02DD7988956449598589E7D3E4D5C1E2"/>
          </w:pPr>
          <w:r w:rsidRPr="00B8270F">
            <w:rPr>
              <w:lang w:bidi="it-IT"/>
            </w:rPr>
            <w:t>Argomento 02</w:t>
          </w:r>
        </w:p>
      </w:docPartBody>
    </w:docPart>
    <w:docPart>
      <w:docPartPr>
        <w:name w:val="86179872CE984F1F9078A1279332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1A9A-EAEE-4E28-BB4B-F802E49906CE}"/>
      </w:docPartPr>
      <w:docPartBody>
        <w:p w:rsidR="0003573C" w:rsidRDefault="00791980" w:rsidP="00791980">
          <w:pPr>
            <w:pStyle w:val="86179872CE984F1F9078A1279332E07F2"/>
          </w:pPr>
          <w:r w:rsidRPr="00B8270F">
            <w:rPr>
              <w:lang w:bidi="it-IT"/>
            </w:rPr>
            <w:t>Inviaci un trafiletto riguardo una storia a pagina 3.  Inserisci qui una citazione tratta dal brano per suscitare l'interesse dei lettori.</w:t>
          </w:r>
        </w:p>
      </w:docPartBody>
    </w:docPart>
    <w:docPart>
      <w:docPartPr>
        <w:name w:val="9F4A6EA7336846A8ACAF860D26D5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AFD2-5C3F-403E-9BFB-446E7B6E038D}"/>
      </w:docPartPr>
      <w:docPartBody>
        <w:p w:rsidR="0003573C" w:rsidRDefault="00791980" w:rsidP="00791980">
          <w:pPr>
            <w:pStyle w:val="9F4A6EA7336846A8ACAF860D26D59DD12"/>
          </w:pPr>
          <w:r w:rsidRPr="00B8270F">
            <w:rPr>
              <w:lang w:bidi="it-IT"/>
            </w:rPr>
            <w:t>I nostri servizi</w:t>
          </w:r>
        </w:p>
      </w:docPartBody>
    </w:docPart>
    <w:docPart>
      <w:docPartPr>
        <w:name w:val="E322BCB081EC4CB887AD39C36208B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388E-6EBC-4739-9028-D3325C775148}"/>
      </w:docPartPr>
      <w:docPartBody>
        <w:p w:rsidR="0003573C" w:rsidRDefault="00791980" w:rsidP="00791980">
          <w:pPr>
            <w:pStyle w:val="E322BCB081EC4CB887AD39C36208BE4D2"/>
          </w:pPr>
          <w:r w:rsidRPr="00B8270F">
            <w:rPr>
              <w:lang w:bidi="it-IT"/>
            </w:rPr>
            <w:t>Argomento 03</w:t>
          </w:r>
        </w:p>
      </w:docPartBody>
    </w:docPart>
    <w:docPart>
      <w:docPartPr>
        <w:name w:val="F509EAE9BA8C44DFB7D9A9AAB432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ABE52-290C-4324-ABCF-DE64390B308F}"/>
      </w:docPartPr>
      <w:docPartBody>
        <w:p w:rsidR="0003573C" w:rsidRDefault="00791980" w:rsidP="00791980">
          <w:pPr>
            <w:pStyle w:val="F509EAE9BA8C44DFB7D9A9AAB4326CBA2"/>
          </w:pPr>
          <w:r w:rsidRPr="00B8270F">
            <w:rPr>
              <w:lang w:bidi="it-IT"/>
            </w:rPr>
            <w:t>Inviaci un trafiletto riguardo una storia a pagina 4.  Personalizzalo.</w:t>
          </w:r>
        </w:p>
      </w:docPartBody>
    </w:docPart>
    <w:docPart>
      <w:docPartPr>
        <w:name w:val="247E943E5BF34E38A351383F5F02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D4CC-3D6D-4FFC-B345-52E2453AD5A8}"/>
      </w:docPartPr>
      <w:docPartBody>
        <w:p w:rsidR="0003573C" w:rsidRDefault="00791980" w:rsidP="00791980">
          <w:pPr>
            <w:pStyle w:val="247E943E5BF34E38A351383F5F029CCC2"/>
          </w:pPr>
          <w:r w:rsidRPr="00B8270F">
            <w:rPr>
              <w:lang w:bidi="it-IT"/>
            </w:rPr>
            <w:t>Inviaci un trafiletto riguardo una storia a pagina 4.</w:t>
          </w:r>
        </w:p>
      </w:docPartBody>
    </w:docPart>
    <w:docPart>
      <w:docPartPr>
        <w:name w:val="F7BF856A708441789A8C9C896F665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B4120-FC5C-4E8A-AD39-E672F5D354F8}"/>
      </w:docPartPr>
      <w:docPartBody>
        <w:p w:rsidR="0003573C" w:rsidRDefault="00791980" w:rsidP="00791980">
          <w:pPr>
            <w:pStyle w:val="F7BF856A708441789A8C9C896F665C9F2"/>
          </w:pPr>
          <w:r w:rsidRPr="00B8270F">
            <w:rPr>
              <w:lang w:bidi="it-IT"/>
            </w:rPr>
            <w:t>NUMERO</w:t>
          </w:r>
        </w:p>
      </w:docPartBody>
    </w:docPart>
    <w:docPart>
      <w:docPartPr>
        <w:name w:val="76CAB827C6DC41FBAB76F17E8319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6F2F-C101-45E7-A593-E958401E4533}"/>
      </w:docPartPr>
      <w:docPartBody>
        <w:p w:rsidR="0003573C" w:rsidRDefault="00791980" w:rsidP="00791980">
          <w:pPr>
            <w:pStyle w:val="76CAB827C6DC41FBAB76F17E831980C62"/>
          </w:pPr>
          <w:r w:rsidRPr="00B8270F">
            <w:rPr>
              <w:lang w:bidi="it-IT"/>
            </w:rPr>
            <w:t>MESE - MESE ANNO</w:t>
          </w:r>
        </w:p>
      </w:docPartBody>
    </w:docPart>
    <w:docPart>
      <w:docPartPr>
        <w:name w:val="5742A37BD7514577B2552FCEF3B1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BBD29-3A51-4D2E-8DEB-BFF7A6E25454}"/>
      </w:docPartPr>
      <w:docPartBody>
        <w:p w:rsidR="0003573C" w:rsidRDefault="00791980" w:rsidP="00791980">
          <w:pPr>
            <w:pStyle w:val="5742A37BD7514577B2552FCEF3B1CD452"/>
          </w:pPr>
          <w:r w:rsidRPr="00B8270F">
            <w:rPr>
              <w:lang w:bidi="it-IT"/>
            </w:rPr>
            <w:t>VOLUME</w:t>
          </w:r>
        </w:p>
      </w:docPartBody>
    </w:docPart>
    <w:docPart>
      <w:docPartPr>
        <w:name w:val="E5363E564BBD4A2299F4A74BA02E6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14F20-DDE2-4CB8-ADB2-78F1505D49EC}"/>
      </w:docPartPr>
      <w:docPartBody>
        <w:p w:rsidR="0003573C" w:rsidRDefault="00791980" w:rsidP="00791980">
          <w:pPr>
            <w:pStyle w:val="E5363E564BBD4A2299F4A74BA02E60FE18"/>
          </w:pPr>
          <w:r w:rsidRPr="00B8270F">
            <w:rPr>
              <w:lang w:bidi="it-IT"/>
            </w:rPr>
            <w:t>Una volta selezionata l'immagine che desideri sostituire, puoi selezionare "Cambia immagine" dal menu di scelta rapida oppure fare clic su "Riempi" e scegliere l'opzione per "Immagine".</w:t>
          </w:r>
        </w:p>
      </w:docPartBody>
    </w:docPart>
    <w:docPart>
      <w:docPartPr>
        <w:name w:val="4428650A8C214FCE99459A665D0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DF3D-4C9C-4D5E-BC0F-CD3C1EEDF0CF}"/>
      </w:docPartPr>
      <w:docPartBody>
        <w:p w:rsidR="00791980" w:rsidRPr="00B8270F" w:rsidRDefault="00791980" w:rsidP="00BB53CD">
          <w:r w:rsidRPr="00B8270F">
            <w:rPr>
              <w:lang w:bidi="it-IT"/>
            </w:rPr>
            <w:t>Per modificare qualsiasi testo in questo documento, fai clic sul testo da aggiornare e inizia a digitare.</w:t>
          </w:r>
        </w:p>
        <w:p w:rsidR="0003573C" w:rsidRDefault="00791980" w:rsidP="00791980">
          <w:pPr>
            <w:pStyle w:val="4428650A8C214FCE99459A665D035A442"/>
          </w:pPr>
          <w:r w:rsidRPr="00B8270F">
            <w:rPr>
              <w:lang w:bidi="it-IT"/>
            </w:rPr>
            <w:t xml:space="preserve">Per cambiare i colori, vai alla scheda Progettazione e fai clic su Colori.  Nell'elenco dei colori scegli una combinazione di colori diversa.  Passa con il mouse sulle diverse scelte per visualizzare l'aspetto generale del </w:t>
          </w:r>
          <w:r>
            <w:rPr>
              <w:lang w:bidi="it-IT"/>
            </w:rPr>
            <w:br/>
          </w:r>
          <w:r w:rsidRPr="00B8270F">
            <w:rPr>
              <w:lang w:bidi="it-IT"/>
            </w:rPr>
            <w:t>documento con ciascuna opzione.</w:t>
          </w:r>
        </w:p>
      </w:docPartBody>
    </w:docPart>
    <w:docPart>
      <w:docPartPr>
        <w:name w:val="1D4203AEB38B43C6BE397DDCB3F6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F9223-334F-4B21-9DF6-7DDCDDE19991}"/>
      </w:docPartPr>
      <w:docPartBody>
        <w:p w:rsidR="00791980" w:rsidRPr="00B8270F" w:rsidRDefault="00791980" w:rsidP="003750FA">
          <w:r w:rsidRPr="00B8270F">
            <w:rPr>
              <w:lang w:bidi="it-IT"/>
            </w:rPr>
            <w:t xml:space="preserve">Puoi anche aggiornare </w:t>
          </w:r>
          <w:r>
            <w:rPr>
              <w:lang w:bidi="it-IT"/>
            </w:rPr>
            <w:br/>
          </w:r>
          <w:r w:rsidRPr="00B8270F">
            <w:rPr>
              <w:lang w:bidi="it-IT"/>
            </w:rPr>
            <w:t>facilmente i tipi di carattere dell'intero documento.  Nella scheda Progettazione scegli una combinazione di caratteri che soddisfi i tuoi gusti.</w:t>
          </w:r>
        </w:p>
        <w:p w:rsidR="0003573C" w:rsidRDefault="00791980" w:rsidP="00791980">
          <w:pPr>
            <w:pStyle w:val="1D4203AEB38B43C6BE397DDCB3F6E5962"/>
          </w:pPr>
          <w:r w:rsidRPr="00B8270F">
            <w:rPr>
              <w:lang w:bidi="it-IT"/>
            </w:rPr>
            <w:t>Reimposta il tema per riportare il modello allo stato originale.</w:t>
          </w:r>
        </w:p>
      </w:docPartBody>
    </w:docPart>
    <w:docPart>
      <w:docPartPr>
        <w:name w:val="A5E2A8265245494D8B3BE9B929ACC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63BEF-63B4-40E3-97AC-56EE5A4CED9E}"/>
      </w:docPartPr>
      <w:docPartBody>
        <w:p w:rsidR="0003573C" w:rsidRDefault="00791980" w:rsidP="00791980">
          <w:pPr>
            <w:pStyle w:val="A5E2A8265245494D8B3BE9B929ACC17D8"/>
          </w:pPr>
          <w:r w:rsidRPr="00B8270F">
            <w:rPr>
              <w:lang w:bidi="it-IT"/>
            </w:rPr>
            <w:t>Hai altre immagini che desideri utilizzare?  È semplice sostituire le immagini in questa brochure.  Per iniziare, fai doppio clic sull'intestazione di ogni pagina.  Quindi, fai clic sull'immagine che desideri modificare.  Per le immagini di sfondo è necessario un ulteriore clic perché fanno parte di un gruppo di immagini di sfondo.  Continua a fare clic finché i punti di selezione si trovano attorno all'immagine che desideri sostituire.</w:t>
          </w:r>
        </w:p>
      </w:docPartBody>
    </w:docPart>
    <w:docPart>
      <w:docPartPr>
        <w:name w:val="AC0B12C17F5E4BE6B9FFA06D0E8D1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C61A-FE7D-4D50-B707-11A55F5DAD8F}"/>
      </w:docPartPr>
      <w:docPartBody>
        <w:p w:rsidR="0003573C" w:rsidRDefault="00791980" w:rsidP="00791980">
          <w:pPr>
            <w:pStyle w:val="AC0B12C17F5E4BE6B9FFA06D0E8D1DFE5"/>
          </w:pPr>
          <w:r w:rsidRPr="00B8270F">
            <w:rPr>
              <w:rStyle w:val="CitazioneCarattere"/>
              <w:lang w:bidi="it-IT"/>
            </w:rPr>
            <w:t>"Non ci limitiamo a prenotare viaggi, ma offriamo ai nostri clienti la possibilità di realizzare i loro sogni in base al tipo di esperienza che cercano."</w:t>
          </w:r>
        </w:p>
      </w:docPartBody>
    </w:docPart>
    <w:docPart>
      <w:docPartPr>
        <w:name w:val="A58569DDAA3D4074B1E1A376BECBC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C7255-E038-447A-8001-F40954CBF57B}"/>
      </w:docPartPr>
      <w:docPartBody>
        <w:p w:rsidR="0003573C" w:rsidRDefault="00791980" w:rsidP="00791980">
          <w:pPr>
            <w:pStyle w:val="A58569DDAA3D4074B1E1A376BECBC0622"/>
          </w:pPr>
          <w:r w:rsidRPr="00B8270F">
            <w:rPr>
              <w:lang w:bidi="it-IT"/>
            </w:rPr>
            <w:t>- Sofia Mancini</w:t>
          </w:r>
        </w:p>
      </w:docPartBody>
    </w:docPart>
    <w:docPart>
      <w:docPartPr>
        <w:name w:val="5E1CD4CF563E4EECB256A60F09346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DAE35-5166-464E-8701-D41A730A88E0}"/>
      </w:docPartPr>
      <w:docPartBody>
        <w:p w:rsidR="0003573C" w:rsidRDefault="00791980" w:rsidP="00791980">
          <w:pPr>
            <w:pStyle w:val="5E1CD4CF563E4EECB256A60F093468D62"/>
          </w:pPr>
          <w:r w:rsidRPr="00B8270F">
            <w:rPr>
              <w:lang w:bidi="it-IT"/>
            </w:rPr>
            <w:t>MARGIE’S TRAVEL TI OFFRE:</w:t>
          </w:r>
        </w:p>
      </w:docPartBody>
    </w:docPart>
    <w:docPart>
      <w:docPartPr>
        <w:name w:val="54D15241383F43938AD698DA6B43D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A7091-CEC1-4692-AB5B-6B3BCFC5BDCF}"/>
      </w:docPartPr>
      <w:docPartBody>
        <w:p w:rsidR="0003573C" w:rsidRDefault="00791980" w:rsidP="00791980">
          <w:pPr>
            <w:pStyle w:val="54D15241383F43938AD698DA6B43D8292"/>
          </w:pPr>
          <w:r w:rsidRPr="00B8270F">
            <w:rPr>
              <w:lang w:bidi="it-IT"/>
            </w:rPr>
            <w:t>02</w:t>
          </w:r>
        </w:p>
      </w:docPartBody>
    </w:docPart>
    <w:docPart>
      <w:docPartPr>
        <w:name w:val="6050C81BD5BF434393B7DDCEF4318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9D6F-2881-4810-B542-09E8DACC4DCE}"/>
      </w:docPartPr>
      <w:docPartBody>
        <w:p w:rsidR="0003573C" w:rsidRDefault="00791980" w:rsidP="00791980">
          <w:pPr>
            <w:pStyle w:val="6050C81BD5BF434393B7DDCEF43189A02"/>
          </w:pPr>
          <w:r w:rsidRPr="00B8270F">
            <w:rPr>
              <w:lang w:bidi="it-IT"/>
            </w:rPr>
            <w:t>03</w:t>
          </w:r>
        </w:p>
      </w:docPartBody>
    </w:docPart>
    <w:docPart>
      <w:docPartPr>
        <w:name w:val="1878E6974E4C432F8857B3265CA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1C141-29E8-4E2E-9E40-32F7AED5AC59}"/>
      </w:docPartPr>
      <w:docPartBody>
        <w:p w:rsidR="0003573C" w:rsidRDefault="00791980" w:rsidP="00791980">
          <w:pPr>
            <w:pStyle w:val="1878E6974E4C432F8857B3265CAAC2DE2"/>
          </w:pPr>
          <w:r w:rsidRPr="00B8270F">
            <w:rPr>
              <w:lang w:bidi="it-IT"/>
            </w:rPr>
            <w:t>04</w:t>
          </w:r>
        </w:p>
      </w:docPartBody>
    </w:docPart>
    <w:docPart>
      <w:docPartPr>
        <w:name w:val="9E4F75430B454F5FACC60D9430C6E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7D086-1E91-41F0-9D5E-0C4A5C2260A7}"/>
      </w:docPartPr>
      <w:docPartBody>
        <w:p w:rsidR="0003573C" w:rsidRDefault="00791980" w:rsidP="00791980">
          <w:pPr>
            <w:pStyle w:val="9E4F75430B454F5FACC60D9430C6EDC51"/>
          </w:pPr>
          <w:r w:rsidRPr="00B8270F">
            <w:rPr>
              <w:lang w:bidi="it-IT"/>
            </w:rPr>
            <w:t>01</w:t>
          </w:r>
        </w:p>
      </w:docPartBody>
    </w:docPart>
    <w:docPart>
      <w:docPartPr>
        <w:name w:val="9FA594794307424EB3626FD958D8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16510-DE12-45CE-9E65-429BC4FB58CE}"/>
      </w:docPartPr>
      <w:docPartBody>
        <w:p w:rsidR="0003573C" w:rsidRDefault="00791980" w:rsidP="00791980">
          <w:pPr>
            <w:pStyle w:val="9FA594794307424EB3626FD958D8FB691"/>
          </w:pPr>
          <w:r w:rsidRPr="00B8270F">
            <w:rPr>
              <w:lang w:bidi="it-IT"/>
            </w:rPr>
            <w:t>Prenotazioni per qualsiasi tipo di viaggio</w:t>
          </w:r>
        </w:p>
      </w:docPartBody>
    </w:docPart>
    <w:docPart>
      <w:docPartPr>
        <w:name w:val="6B7EF95C5598455791A325F9ED9D7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59936-502D-44BC-A71C-8A40867662C4}"/>
      </w:docPartPr>
      <w:docPartBody>
        <w:p w:rsidR="0003573C" w:rsidRDefault="00791980" w:rsidP="00791980">
          <w:pPr>
            <w:pStyle w:val="6B7EF95C5598455791A325F9ED9D78BB1"/>
          </w:pPr>
          <w:r w:rsidRPr="00B8270F">
            <w:rPr>
              <w:lang w:bidi="it-IT"/>
            </w:rPr>
            <w:t>Risposte rapide, approfondite e affidabili a ogni richiesta e domanda</w:t>
          </w:r>
        </w:p>
      </w:docPartBody>
    </w:docPart>
    <w:docPart>
      <w:docPartPr>
        <w:name w:val="87E5D81E305946AD874FB30DE93A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E1190-568A-4536-BA92-A1D4D81BF6BF}"/>
      </w:docPartPr>
      <w:docPartBody>
        <w:p w:rsidR="0003573C" w:rsidRDefault="00791980" w:rsidP="00791980">
          <w:pPr>
            <w:pStyle w:val="87E5D81E305946AD874FB30DE93AED011"/>
          </w:pPr>
          <w:r w:rsidRPr="00B8270F">
            <w:rPr>
              <w:lang w:bidi="it-IT"/>
            </w:rPr>
            <w:t>Servizi internazionali</w:t>
          </w:r>
        </w:p>
      </w:docPartBody>
    </w:docPart>
    <w:docPart>
      <w:docPartPr>
        <w:name w:val="471B2469C3214F9C91EDFF8AFAFE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76DA-4867-4788-9FFF-51BECA78DE7F}"/>
      </w:docPartPr>
      <w:docPartBody>
        <w:p w:rsidR="0003573C" w:rsidRDefault="00791980" w:rsidP="00791980">
          <w:pPr>
            <w:pStyle w:val="471B2469C3214F9C91EDFF8AFAFE286C1"/>
          </w:pPr>
          <w:r w:rsidRPr="00B8270F">
            <w:rPr>
              <w:lang w:bidi="it-IT"/>
            </w:rPr>
            <w:t>Agenti esperti e capaci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9C"/>
    <w:rsid w:val="0003573C"/>
    <w:rsid w:val="00637433"/>
    <w:rsid w:val="00791980"/>
    <w:rsid w:val="00A26F93"/>
    <w:rsid w:val="00CB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B5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367174ECC024D10B944212A04DE764B">
    <w:name w:val="E367174ECC024D10B944212A04DE764B"/>
  </w:style>
  <w:style w:type="paragraph" w:customStyle="1" w:styleId="EAFB9B7C0E7D42A9AC12F1D7D34672BB">
    <w:name w:val="EAFB9B7C0E7D42A9AC12F1D7D34672BB"/>
  </w:style>
  <w:style w:type="paragraph" w:customStyle="1" w:styleId="667975C0034448ACBBB952CA7923502B">
    <w:name w:val="667975C0034448ACBBB952CA7923502B"/>
  </w:style>
  <w:style w:type="paragraph" w:customStyle="1" w:styleId="CCCE509DA3C74901A22E89C5DBA64B47">
    <w:name w:val="CCCE509DA3C74901A22E89C5DBA64B47"/>
  </w:style>
  <w:style w:type="paragraph" w:customStyle="1" w:styleId="CB361DE0FA67447499B88DF7F5736135">
    <w:name w:val="CB361DE0FA67447499B88DF7F5736135"/>
  </w:style>
  <w:style w:type="paragraph" w:customStyle="1" w:styleId="CA6B9FD70E524A05883AD697102F4291">
    <w:name w:val="CA6B9FD70E524A05883AD697102F4291"/>
  </w:style>
  <w:style w:type="paragraph" w:customStyle="1" w:styleId="0E748FC6CFDC45C7B632D4F7A0CC9F47">
    <w:name w:val="0E748FC6CFDC45C7B632D4F7A0CC9F47"/>
  </w:style>
  <w:style w:type="paragraph" w:customStyle="1" w:styleId="70BE86D4863B44C9A022AA573925845C">
    <w:name w:val="70BE86D4863B44C9A022AA573925845C"/>
  </w:style>
  <w:style w:type="paragraph" w:customStyle="1" w:styleId="90096930135049488FB5C3552F26DE67">
    <w:name w:val="90096930135049488FB5C3552F26DE67"/>
  </w:style>
  <w:style w:type="paragraph" w:customStyle="1" w:styleId="39227157ACB84E6E9211F83CAA2496B7">
    <w:name w:val="39227157ACB84E6E9211F83CAA2496B7"/>
  </w:style>
  <w:style w:type="character" w:styleId="Testosegnaposto">
    <w:name w:val="Placeholder Text"/>
    <w:basedOn w:val="Carpredefinitoparagrafo"/>
    <w:uiPriority w:val="99"/>
    <w:semiHidden/>
    <w:rsid w:val="00791980"/>
    <w:rPr>
      <w:rFonts w:ascii="Century Gothic" w:hAnsi="Century Gothic"/>
      <w:color w:val="808080"/>
    </w:rPr>
  </w:style>
  <w:style w:type="paragraph" w:customStyle="1" w:styleId="D9CE506A04274F22B96C63C4D9066390">
    <w:name w:val="D9CE506A04274F22B96C63C4D9066390"/>
  </w:style>
  <w:style w:type="paragraph" w:customStyle="1" w:styleId="55F6C745D69E4E01A94032F7F98A9E77">
    <w:name w:val="55F6C745D69E4E01A94032F7F98A9E77"/>
  </w:style>
  <w:style w:type="paragraph" w:customStyle="1" w:styleId="D1627409EA614503B5CC77D32A835217">
    <w:name w:val="D1627409EA614503B5CC77D32A835217"/>
  </w:style>
  <w:style w:type="paragraph" w:customStyle="1" w:styleId="A1134374EB724616AED1C5EC1AF5391A">
    <w:name w:val="A1134374EB724616AED1C5EC1AF5391A"/>
  </w:style>
  <w:style w:type="paragraph" w:customStyle="1" w:styleId="BD3C857284E34C279D96EC957BB8C0B2">
    <w:name w:val="BD3C857284E34C279D96EC957BB8C0B2"/>
  </w:style>
  <w:style w:type="paragraph" w:customStyle="1" w:styleId="300ADAA981414D0B910B073038A8FD7C">
    <w:name w:val="300ADAA981414D0B910B073038A8FD7C"/>
  </w:style>
  <w:style w:type="paragraph" w:customStyle="1" w:styleId="6BECBEFE260043FBA570E7452AACCD51">
    <w:name w:val="6BECBEFE260043FBA570E7452AACCD51"/>
  </w:style>
  <w:style w:type="paragraph" w:customStyle="1" w:styleId="5F3CE603557149F3B217297C8BA4EF82">
    <w:name w:val="5F3CE603557149F3B217297C8BA4EF82"/>
    <w:rsid w:val="00CB569C"/>
  </w:style>
  <w:style w:type="paragraph" w:customStyle="1" w:styleId="1ED3A3EE82494F7D80D68A1D8D9B2A8A">
    <w:name w:val="1ED3A3EE82494F7D80D68A1D8D9B2A8A"/>
    <w:rsid w:val="00CB569C"/>
  </w:style>
  <w:style w:type="paragraph" w:customStyle="1" w:styleId="BE60D1C2FAF8463496D2E4772478EDB5">
    <w:name w:val="BE60D1C2FAF8463496D2E4772478EDB5"/>
    <w:rsid w:val="00CB569C"/>
  </w:style>
  <w:style w:type="paragraph" w:customStyle="1" w:styleId="7BFDF4D76E7342468E826856FF1A483B">
    <w:name w:val="7BFDF4D76E7342468E826856FF1A483B"/>
    <w:rsid w:val="00CB569C"/>
  </w:style>
  <w:style w:type="paragraph" w:customStyle="1" w:styleId="195A70A16ED54B47AED148F27EDF38A4">
    <w:name w:val="195A70A16ED54B47AED148F27EDF38A4"/>
    <w:rsid w:val="00CB569C"/>
  </w:style>
  <w:style w:type="paragraph" w:customStyle="1" w:styleId="3AE7D3F39D2E4973BEE5012E3F81CC55">
    <w:name w:val="3AE7D3F39D2E4973BEE5012E3F81CC55"/>
    <w:rsid w:val="00CB569C"/>
  </w:style>
  <w:style w:type="paragraph" w:customStyle="1" w:styleId="3E1558E26B7D4349A18A9DC11FCD83A9">
    <w:name w:val="3E1558E26B7D4349A18A9DC11FCD83A9"/>
    <w:rsid w:val="00CB569C"/>
  </w:style>
  <w:style w:type="paragraph" w:customStyle="1" w:styleId="28E57F85B5214EB99362493922129F99">
    <w:name w:val="28E57F85B5214EB99362493922129F99"/>
    <w:rsid w:val="00CB569C"/>
  </w:style>
  <w:style w:type="paragraph" w:customStyle="1" w:styleId="27F37950E71348669718F4A29AA8400B">
    <w:name w:val="27F37950E71348669718F4A29AA8400B"/>
    <w:rsid w:val="00CB569C"/>
  </w:style>
  <w:style w:type="paragraph" w:customStyle="1" w:styleId="CE0A813442B241DF9F05DAF4D49C73B8">
    <w:name w:val="CE0A813442B241DF9F05DAF4D49C73B8"/>
    <w:rsid w:val="00CB569C"/>
  </w:style>
  <w:style w:type="paragraph" w:customStyle="1" w:styleId="39498C0E1E184426810EA7DB3E6D1E3B">
    <w:name w:val="39498C0E1E184426810EA7DB3E6D1E3B"/>
    <w:rsid w:val="00CB569C"/>
  </w:style>
  <w:style w:type="paragraph" w:customStyle="1" w:styleId="DC5F0EE17AA4435DBC77935806C5C13E">
    <w:name w:val="DC5F0EE17AA4435DBC77935806C5C13E"/>
    <w:rsid w:val="00CB569C"/>
  </w:style>
  <w:style w:type="paragraph" w:styleId="Sottotitolo">
    <w:name w:val="Subtitle"/>
    <w:basedOn w:val="Normale"/>
    <w:next w:val="Normale"/>
    <w:link w:val="SottotitoloCarattere"/>
    <w:uiPriority w:val="11"/>
    <w:qFormat/>
    <w:rsid w:val="00791980"/>
    <w:pPr>
      <w:spacing w:after="0" w:line="168" w:lineRule="auto"/>
    </w:pPr>
    <w:rPr>
      <w:rFonts w:ascii="Century Gothic" w:hAnsi="Century Gothic"/>
      <w:b/>
      <w:caps/>
      <w:noProof/>
      <w:color w:val="000000" w:themeColor="text1"/>
      <w:spacing w:val="10"/>
      <w:sz w:val="100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1980"/>
    <w:rPr>
      <w:rFonts w:ascii="Century Gothic" w:hAnsi="Century Gothic"/>
      <w:b/>
      <w:caps/>
      <w:noProof/>
      <w:color w:val="000000" w:themeColor="text1"/>
      <w:spacing w:val="10"/>
      <w:sz w:val="100"/>
      <w:szCs w:val="24"/>
    </w:rPr>
  </w:style>
  <w:style w:type="paragraph" w:customStyle="1" w:styleId="5F3CE603557149F3B217297C8BA4EF821">
    <w:name w:val="5F3CE603557149F3B217297C8BA4EF821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5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Normale"/>
    <w:next w:val="Normale"/>
    <w:uiPriority w:val="39"/>
    <w:qFormat/>
    <w:rsid w:val="00CB569C"/>
    <w:pPr>
      <w:spacing w:after="0" w:line="240" w:lineRule="auto"/>
    </w:pPr>
    <w:rPr>
      <w:noProof/>
      <w:sz w:val="72"/>
      <w:szCs w:val="88"/>
      <w:lang w:eastAsia="ja-JP"/>
    </w:rPr>
  </w:style>
  <w:style w:type="paragraph" w:customStyle="1" w:styleId="39498C0E1E184426810EA7DB3E6D1E3B1">
    <w:name w:val="39498C0E1E184426810EA7DB3E6D1E3B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">
    <w:name w:val="D1627409EA614503B5CC77D32A835217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1">
    <w:name w:val="A1134374EB724616AED1C5EC1AF5391A1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styleId="Nessunaspaziatura">
    <w:name w:val="No Spacing"/>
    <w:basedOn w:val="Normale"/>
    <w:link w:val="NessunaspaziaturaCarattere"/>
    <w:uiPriority w:val="1"/>
    <w:rsid w:val="00CB569C"/>
    <w:pPr>
      <w:spacing w:after="0" w:line="240" w:lineRule="auto"/>
    </w:pPr>
    <w:rPr>
      <w:noProof/>
      <w:sz w:val="21"/>
      <w:szCs w:val="24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B569C"/>
    <w:rPr>
      <w:noProof/>
      <w:sz w:val="21"/>
      <w:szCs w:val="24"/>
    </w:rPr>
  </w:style>
  <w:style w:type="paragraph" w:customStyle="1" w:styleId="DC5F0EE17AA4435DBC77935806C5C13E1">
    <w:name w:val="DC5F0EE17AA4435DBC77935806C5C13E1"/>
    <w:rsid w:val="00CB569C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569C"/>
    <w:pPr>
      <w:spacing w:after="0" w:line="240" w:lineRule="auto"/>
    </w:pPr>
    <w:rPr>
      <w:b/>
      <w:caps/>
      <w:noProof/>
      <w:color w:val="ED7D31" w:themeColor="accent2"/>
      <w:sz w:val="110"/>
      <w:szCs w:val="110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9C"/>
    <w:rPr>
      <w:b/>
      <w:caps/>
      <w:noProof/>
      <w:color w:val="ED7D31" w:themeColor="accent2"/>
      <w:sz w:val="110"/>
      <w:szCs w:val="110"/>
    </w:rPr>
  </w:style>
  <w:style w:type="paragraph" w:customStyle="1" w:styleId="B56E1B536C8549FB9BDC6701112AD0A6">
    <w:name w:val="B56E1B536C8549FB9BDC6701112AD0A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D871A13E6FD42E0B703DDFB64983370">
    <w:name w:val="BD871A13E6FD42E0B703DDFB64983370"/>
    <w:rsid w:val="00CB569C"/>
  </w:style>
  <w:style w:type="paragraph" w:customStyle="1" w:styleId="E19DE0FDBCA943FC9738D384C00FF78B">
    <w:name w:val="E19DE0FDBCA943FC9738D384C00FF78B"/>
    <w:rsid w:val="00CB569C"/>
  </w:style>
  <w:style w:type="paragraph" w:customStyle="1" w:styleId="2E561EB589934B2D96E2AF23D69DD720">
    <w:name w:val="2E561EB589934B2D96E2AF23D69DD720"/>
    <w:rsid w:val="00CB569C"/>
  </w:style>
  <w:style w:type="paragraph" w:customStyle="1" w:styleId="9FBA3039EF0F4F0F94D9D501B6229343">
    <w:name w:val="9FBA3039EF0F4F0F94D9D501B6229343"/>
    <w:rsid w:val="00CB569C"/>
  </w:style>
  <w:style w:type="paragraph" w:customStyle="1" w:styleId="987FC62814E84B9DAEF8FD68F310AD41">
    <w:name w:val="987FC62814E84B9DAEF8FD68F310AD41"/>
    <w:rsid w:val="00CB569C"/>
  </w:style>
  <w:style w:type="paragraph" w:customStyle="1" w:styleId="4861D38F96754B33BB001AFB553CE569">
    <w:name w:val="4861D38F96754B33BB001AFB553CE569"/>
    <w:rsid w:val="00CB569C"/>
  </w:style>
  <w:style w:type="paragraph" w:customStyle="1" w:styleId="AAB126856CB74D40B1CD5FB9EDBB5411">
    <w:name w:val="AAB126856CB74D40B1CD5FB9EDBB5411"/>
    <w:rsid w:val="00CB569C"/>
  </w:style>
  <w:style w:type="paragraph" w:customStyle="1" w:styleId="D783883B04084BCDB3C2A5E066DD346D">
    <w:name w:val="D783883B04084BCDB3C2A5E066DD346D"/>
    <w:rsid w:val="00CB569C"/>
  </w:style>
  <w:style w:type="paragraph" w:customStyle="1" w:styleId="503737DCA10D41A8A47AC86427A756F9">
    <w:name w:val="503737DCA10D41A8A47AC86427A756F9"/>
    <w:rsid w:val="00CB569C"/>
  </w:style>
  <w:style w:type="paragraph" w:customStyle="1" w:styleId="636CBAF5491F475F87842E8661FF303F">
    <w:name w:val="636CBAF5491F475F87842E8661FF303F"/>
    <w:rsid w:val="00CB569C"/>
  </w:style>
  <w:style w:type="paragraph" w:customStyle="1" w:styleId="FDA45B41055E41468F72968FE3506711">
    <w:name w:val="FDA45B41055E41468F72968FE3506711"/>
    <w:rsid w:val="00CB569C"/>
  </w:style>
  <w:style w:type="paragraph" w:customStyle="1" w:styleId="F1FA37CC0A3549478697BE7785AEA3E7">
    <w:name w:val="F1FA37CC0A3549478697BE7785AEA3E7"/>
    <w:rsid w:val="00CB569C"/>
  </w:style>
  <w:style w:type="paragraph" w:customStyle="1" w:styleId="D9A12611FDC64826958FBEBD6E77B6AF">
    <w:name w:val="D9A12611FDC64826958FBEBD6E77B6AF"/>
    <w:rsid w:val="00CB569C"/>
  </w:style>
  <w:style w:type="paragraph" w:customStyle="1" w:styleId="146757A03CAF4E64825CBDD55AE32AFD">
    <w:name w:val="146757A03CAF4E64825CBDD55AE32AFD"/>
    <w:rsid w:val="00CB569C"/>
  </w:style>
  <w:style w:type="paragraph" w:customStyle="1" w:styleId="3599DE9DA6A843DAB290C59CDF9A6A7D">
    <w:name w:val="3599DE9DA6A843DAB290C59CDF9A6A7D"/>
    <w:rsid w:val="00CB569C"/>
  </w:style>
  <w:style w:type="paragraph" w:customStyle="1" w:styleId="F5E60CB5A2C04B39BA744D9B012F4BD5">
    <w:name w:val="F5E60CB5A2C04B39BA744D9B012F4BD5"/>
    <w:rsid w:val="00CB569C"/>
  </w:style>
  <w:style w:type="paragraph" w:customStyle="1" w:styleId="617B904770AF416F82FB6075B04A79C8">
    <w:name w:val="617B904770AF416F82FB6075B04A79C8"/>
    <w:rsid w:val="00CB569C"/>
  </w:style>
  <w:style w:type="paragraph" w:customStyle="1" w:styleId="CDA7D89EA51A4DC4A314D8A8E178F2CB">
    <w:name w:val="CDA7D89EA51A4DC4A314D8A8E178F2CB"/>
    <w:rsid w:val="00CB569C"/>
  </w:style>
  <w:style w:type="paragraph" w:customStyle="1" w:styleId="437B1EDE9293483581A7BF1B4D630A28">
    <w:name w:val="437B1EDE9293483581A7BF1B4D630A28"/>
    <w:rsid w:val="00CB569C"/>
  </w:style>
  <w:style w:type="paragraph" w:customStyle="1" w:styleId="95002759B55B4CF29A0BB1A455AB4122">
    <w:name w:val="95002759B55B4CF29A0BB1A455AB4122"/>
    <w:rsid w:val="00CB569C"/>
  </w:style>
  <w:style w:type="paragraph" w:customStyle="1" w:styleId="54584B17472B4E288A6550336ECAF5FD">
    <w:name w:val="54584B17472B4E288A6550336ECAF5FD"/>
    <w:rsid w:val="00CB569C"/>
  </w:style>
  <w:style w:type="paragraph" w:customStyle="1" w:styleId="5F3CE603557149F3B217297C8BA4EF822">
    <w:name w:val="5F3CE603557149F3B217297C8BA4EF822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D9A12611FDC64826958FBEBD6E77B6AF1">
    <w:name w:val="D9A12611FDC64826958FBEBD6E77B6AF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Sommario2">
    <w:name w:val="toc 2"/>
    <w:basedOn w:val="Normale"/>
    <w:next w:val="Normale"/>
    <w:autoRedefine/>
    <w:uiPriority w:val="39"/>
    <w:rsid w:val="00CB569C"/>
    <w:pPr>
      <w:spacing w:before="200" w:after="240" w:line="276" w:lineRule="auto"/>
    </w:pPr>
    <w:rPr>
      <w:noProof/>
      <w:sz w:val="21"/>
      <w:szCs w:val="24"/>
      <w:lang w:eastAsia="ja-JP"/>
    </w:rPr>
  </w:style>
  <w:style w:type="paragraph" w:customStyle="1" w:styleId="D1627409EA614503B5CC77D32A8352172">
    <w:name w:val="D1627409EA614503B5CC77D32A835217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2">
    <w:name w:val="A1134374EB724616AED1C5EC1AF5391A2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1">
    <w:name w:val="B56E1B536C8549FB9BDC6701112AD0A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8854CEB8E7842379999AA0B564B5D28">
    <w:name w:val="E8854CEB8E7842379999AA0B564B5D28"/>
    <w:rsid w:val="00CB569C"/>
  </w:style>
  <w:style w:type="paragraph" w:customStyle="1" w:styleId="9C1D574DB6DE4FC69A3E2A15050EBFFB">
    <w:name w:val="9C1D574DB6DE4FC69A3E2A15050EBFFB"/>
    <w:rsid w:val="00CB569C"/>
  </w:style>
  <w:style w:type="paragraph" w:customStyle="1" w:styleId="53049AA256E84420B41B2DB5BE2F4D7B">
    <w:name w:val="53049AA256E84420B41B2DB5BE2F4D7B"/>
    <w:rsid w:val="00CB569C"/>
  </w:style>
  <w:style w:type="paragraph" w:customStyle="1" w:styleId="92F1A83EEB5149739B75989AA5066983">
    <w:name w:val="92F1A83EEB5149739B75989AA5066983"/>
    <w:rsid w:val="00CB569C"/>
  </w:style>
  <w:style w:type="paragraph" w:customStyle="1" w:styleId="B42C3B4A6B624F408DA58398621B6D97">
    <w:name w:val="B42C3B4A6B624F408DA58398621B6D97"/>
    <w:rsid w:val="00CB569C"/>
  </w:style>
  <w:style w:type="paragraph" w:customStyle="1" w:styleId="153246A3DB8B420DA53B4628A70642AE">
    <w:name w:val="153246A3DB8B420DA53B4628A70642AE"/>
    <w:rsid w:val="00CB569C"/>
  </w:style>
  <w:style w:type="paragraph" w:customStyle="1" w:styleId="8942312CFCB5470DB15E1616BEB9BED1">
    <w:name w:val="8942312CFCB5470DB15E1616BEB9BED1"/>
    <w:rsid w:val="00CB569C"/>
  </w:style>
  <w:style w:type="paragraph" w:customStyle="1" w:styleId="D0128F17DE0B4109A663F6828767FB66">
    <w:name w:val="D0128F17DE0B4109A663F6828767FB66"/>
    <w:rsid w:val="00CB569C"/>
  </w:style>
  <w:style w:type="paragraph" w:customStyle="1" w:styleId="E1A928511AD043AF95CB9DDFA2268F20">
    <w:name w:val="E1A928511AD043AF95CB9DDFA2268F20"/>
    <w:rsid w:val="00CB569C"/>
  </w:style>
  <w:style w:type="paragraph" w:customStyle="1" w:styleId="C158CD4D649345CCAA1BF364BFD78F00">
    <w:name w:val="C158CD4D649345CCAA1BF364BFD78F00"/>
    <w:rsid w:val="00CB569C"/>
  </w:style>
  <w:style w:type="paragraph" w:customStyle="1" w:styleId="21764DF49E364942A8DA2C9955C09551">
    <w:name w:val="21764DF49E364942A8DA2C9955C09551"/>
    <w:rsid w:val="00CB569C"/>
  </w:style>
  <w:style w:type="paragraph" w:customStyle="1" w:styleId="95B9814167734EE6AE56EB95349D10FD">
    <w:name w:val="95B9814167734EE6AE56EB95349D10FD"/>
    <w:rsid w:val="00CB569C"/>
  </w:style>
  <w:style w:type="paragraph" w:customStyle="1" w:styleId="9CB4C304D9F8404D94C6BB1F07181FA8">
    <w:name w:val="9CB4C304D9F8404D94C6BB1F07181FA8"/>
    <w:rsid w:val="00CB569C"/>
  </w:style>
  <w:style w:type="paragraph" w:customStyle="1" w:styleId="8D0273C590514BEF87A421ADD6EA6C8E">
    <w:name w:val="8D0273C590514BEF87A421ADD6EA6C8E"/>
    <w:rsid w:val="00CB569C"/>
  </w:style>
  <w:style w:type="paragraph" w:customStyle="1" w:styleId="3EE57F20B6364EB29D1FFBEB2A1E15B1">
    <w:name w:val="3EE57F20B6364EB29D1FFBEB2A1E15B1"/>
    <w:rsid w:val="00CB569C"/>
  </w:style>
  <w:style w:type="paragraph" w:customStyle="1" w:styleId="DCF1A44319144979B86A6862745F977C">
    <w:name w:val="DCF1A44319144979B86A6862745F977C"/>
    <w:rsid w:val="00CB569C"/>
  </w:style>
  <w:style w:type="paragraph" w:customStyle="1" w:styleId="17406B50F98648B3A83AF338B8981206">
    <w:name w:val="17406B50F98648B3A83AF338B8981206"/>
    <w:rsid w:val="00CB569C"/>
  </w:style>
  <w:style w:type="paragraph" w:customStyle="1" w:styleId="E16ED045D2EB41E086D0E90DD4536AEC">
    <w:name w:val="E16ED045D2EB41E086D0E90DD4536AEC"/>
    <w:rsid w:val="00CB569C"/>
  </w:style>
  <w:style w:type="paragraph" w:customStyle="1" w:styleId="44125E4CF092449FBBC2239C71E1BD55">
    <w:name w:val="44125E4CF092449FBBC2239C71E1BD55"/>
    <w:rsid w:val="00CB569C"/>
  </w:style>
  <w:style w:type="paragraph" w:customStyle="1" w:styleId="5746DAA341384A289D2DC2E05DF8802C">
    <w:name w:val="5746DAA341384A289D2DC2E05DF8802C"/>
    <w:rsid w:val="00CB569C"/>
  </w:style>
  <w:style w:type="paragraph" w:customStyle="1" w:styleId="F65B676D231A44FD8EABA5C78E0A5A1E">
    <w:name w:val="F65B676D231A44FD8EABA5C78E0A5A1E"/>
    <w:rsid w:val="00CB569C"/>
  </w:style>
  <w:style w:type="paragraph" w:customStyle="1" w:styleId="31B65E88A2D3421187E89D9E60C61970">
    <w:name w:val="31B65E88A2D3421187E89D9E60C61970"/>
    <w:rsid w:val="00CB569C"/>
  </w:style>
  <w:style w:type="paragraph" w:customStyle="1" w:styleId="7D7002042ED1434FA4859978E70CD7D4">
    <w:name w:val="7D7002042ED1434FA4859978E70CD7D4"/>
    <w:rsid w:val="00CB569C"/>
  </w:style>
  <w:style w:type="paragraph" w:customStyle="1" w:styleId="5F3CE603557149F3B217297C8BA4EF823">
    <w:name w:val="5F3CE603557149F3B217297C8BA4EF823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7D7002042ED1434FA4859978E70CD7D41">
    <w:name w:val="7D7002042ED1434FA4859978E70CD7D4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3">
    <w:name w:val="D1627409EA614503B5CC77D32A835217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3">
    <w:name w:val="A1134374EB724616AED1C5EC1AF5391A3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2">
    <w:name w:val="B56E1B536C8549FB9BDC6701112AD0A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AECF16A9C7B4FA2AC43D3B3D805F608">
    <w:name w:val="5AECF16A9C7B4FA2AC43D3B3D805F608"/>
    <w:rsid w:val="00CB569C"/>
  </w:style>
  <w:style w:type="paragraph" w:customStyle="1" w:styleId="475436D68D8A410A8E1A622046D4111D">
    <w:name w:val="475436D68D8A410A8E1A622046D4111D"/>
    <w:rsid w:val="00CB569C"/>
  </w:style>
  <w:style w:type="paragraph" w:customStyle="1" w:styleId="1DCC5337B1214CD69962094A2AFC80FC">
    <w:name w:val="1DCC5337B1214CD69962094A2AFC80FC"/>
    <w:rsid w:val="00CB569C"/>
  </w:style>
  <w:style w:type="paragraph" w:customStyle="1" w:styleId="67BB3235FB92427D87567A19D7C4EF52">
    <w:name w:val="67BB3235FB92427D87567A19D7C4EF52"/>
    <w:rsid w:val="00CB569C"/>
  </w:style>
  <w:style w:type="paragraph" w:customStyle="1" w:styleId="6FE2A01B052C4FFD843F1DEBBA1A4B86">
    <w:name w:val="6FE2A01B052C4FFD843F1DEBBA1A4B86"/>
    <w:rsid w:val="00CB569C"/>
  </w:style>
  <w:style w:type="paragraph" w:customStyle="1" w:styleId="EB7D329C5335440D9719997B0327BD60">
    <w:name w:val="EB7D329C5335440D9719997B0327BD60"/>
    <w:rsid w:val="00CB569C"/>
  </w:style>
  <w:style w:type="paragraph" w:customStyle="1" w:styleId="5B2C943830BA4CE59A3D8230BB831450">
    <w:name w:val="5B2C943830BA4CE59A3D8230BB831450"/>
    <w:rsid w:val="00CB569C"/>
  </w:style>
  <w:style w:type="paragraph" w:customStyle="1" w:styleId="D9E7355781AF4E049BF6667A5D9F51C7">
    <w:name w:val="D9E7355781AF4E049BF6667A5D9F51C7"/>
    <w:rsid w:val="00CB569C"/>
  </w:style>
  <w:style w:type="paragraph" w:customStyle="1" w:styleId="03F70AB5F02948A7A4A582B8B13D263F">
    <w:name w:val="03F70AB5F02948A7A4A582B8B13D263F"/>
    <w:rsid w:val="00CB569C"/>
  </w:style>
  <w:style w:type="paragraph" w:customStyle="1" w:styleId="578FD2B7EC9B41498A93D2C6798C8621">
    <w:name w:val="578FD2B7EC9B41498A93D2C6798C8621"/>
    <w:rsid w:val="00CB569C"/>
  </w:style>
  <w:style w:type="paragraph" w:customStyle="1" w:styleId="7A2463BDDF93485D8C5B849AD304F6EA">
    <w:name w:val="7A2463BDDF93485D8C5B849AD304F6EA"/>
    <w:rsid w:val="00CB569C"/>
  </w:style>
  <w:style w:type="paragraph" w:customStyle="1" w:styleId="C745CA2CCD654D158D9AF56CC3F19441">
    <w:name w:val="C745CA2CCD654D158D9AF56CC3F19441"/>
    <w:rsid w:val="00CB569C"/>
  </w:style>
  <w:style w:type="paragraph" w:customStyle="1" w:styleId="F683D2BAECAA428580EF1138A4997799">
    <w:name w:val="F683D2BAECAA428580EF1138A4997799"/>
    <w:rsid w:val="00CB569C"/>
  </w:style>
  <w:style w:type="paragraph" w:customStyle="1" w:styleId="CF7B1F2E8B264D8394E1950133A3E3F7">
    <w:name w:val="CF7B1F2E8B264D8394E1950133A3E3F7"/>
    <w:rsid w:val="00CB569C"/>
  </w:style>
  <w:style w:type="paragraph" w:customStyle="1" w:styleId="E92BBCFC15634CC88AE0A65514003D49">
    <w:name w:val="E92BBCFC15634CC88AE0A65514003D49"/>
    <w:rsid w:val="00CB569C"/>
  </w:style>
  <w:style w:type="paragraph" w:customStyle="1" w:styleId="4DF0CCA37FB94621B3DA4EE7EE50C93C">
    <w:name w:val="4DF0CCA37FB94621B3DA4EE7EE50C93C"/>
    <w:rsid w:val="00CB569C"/>
  </w:style>
  <w:style w:type="paragraph" w:customStyle="1" w:styleId="77CCC8A290C14BD5B093168FBF1C3791">
    <w:name w:val="77CCC8A290C14BD5B093168FBF1C3791"/>
    <w:rsid w:val="00CB569C"/>
  </w:style>
  <w:style w:type="paragraph" w:customStyle="1" w:styleId="B41880DAFF9D4710898E364C7C8315F2">
    <w:name w:val="B41880DAFF9D4710898E364C7C8315F2"/>
    <w:rsid w:val="00CB569C"/>
  </w:style>
  <w:style w:type="paragraph" w:customStyle="1" w:styleId="39151D23994D42A6ACC56E09DA6B91C8">
    <w:name w:val="39151D23994D42A6ACC56E09DA6B91C8"/>
    <w:rsid w:val="00CB569C"/>
  </w:style>
  <w:style w:type="paragraph" w:customStyle="1" w:styleId="AEA8B0CFFBB641218D245E1163E3C17A">
    <w:name w:val="AEA8B0CFFBB641218D245E1163E3C17A"/>
    <w:rsid w:val="00CB569C"/>
  </w:style>
  <w:style w:type="paragraph" w:customStyle="1" w:styleId="DC833A7E2C4D42BA8ECD1641D70E9976">
    <w:name w:val="DC833A7E2C4D42BA8ECD1641D70E9976"/>
    <w:rsid w:val="00CB569C"/>
  </w:style>
  <w:style w:type="paragraph" w:customStyle="1" w:styleId="7DABBE4A16464B20B6724EEE91502E92">
    <w:name w:val="7DABBE4A16464B20B6724EEE91502E92"/>
    <w:rsid w:val="00CB569C"/>
  </w:style>
  <w:style w:type="paragraph" w:customStyle="1" w:styleId="5F3CE603557149F3B217297C8BA4EF824">
    <w:name w:val="5F3CE603557149F3B217297C8BA4EF824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1">
    <w:name w:val="DC833A7E2C4D42BA8ECD1641D70E997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4">
    <w:name w:val="D1627409EA614503B5CC77D32A835217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4">
    <w:name w:val="A1134374EB724616AED1C5EC1AF5391A4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3">
    <w:name w:val="B56E1B536C8549FB9BDC6701112AD0A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5">
    <w:name w:val="5F3CE603557149F3B217297C8BA4EF825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2">
    <w:name w:val="DC833A7E2C4D42BA8ECD1641D70E997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5">
    <w:name w:val="D1627409EA614503B5CC77D32A835217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5">
    <w:name w:val="A1134374EB724616AED1C5EC1AF5391A5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4">
    <w:name w:val="B56E1B536C8549FB9BDC6701112AD0A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6">
    <w:name w:val="5F3CE603557149F3B217297C8BA4EF826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3">
    <w:name w:val="DC833A7E2C4D42BA8ECD1641D70E997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6">
    <w:name w:val="D1627409EA614503B5CC77D32A835217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6">
    <w:name w:val="A1134374EB724616AED1C5EC1AF5391A6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5">
    <w:name w:val="B56E1B536C8549FB9BDC6701112AD0A6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7">
    <w:name w:val="5F3CE603557149F3B217297C8BA4EF827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4">
    <w:name w:val="DC833A7E2C4D42BA8ECD1641D70E997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7">
    <w:name w:val="D1627409EA614503B5CC77D32A835217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7">
    <w:name w:val="A1134374EB724616AED1C5EC1AF5391A7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6">
    <w:name w:val="B56E1B536C8549FB9BDC6701112AD0A6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A75552EC968406C817C11158E9664A6">
    <w:name w:val="EA75552EC968406C817C11158E9664A6"/>
    <w:rsid w:val="00CB569C"/>
  </w:style>
  <w:style w:type="paragraph" w:customStyle="1" w:styleId="BD5BD8FD1D3F42F69B05E19CDDB54640">
    <w:name w:val="BD5BD8FD1D3F42F69B05E19CDDB54640"/>
    <w:rsid w:val="00CB569C"/>
  </w:style>
  <w:style w:type="paragraph" w:customStyle="1" w:styleId="1D615EFEBF244793B5F4A82E6D942BA3">
    <w:name w:val="1D615EFEBF244793B5F4A82E6D942BA3"/>
    <w:rsid w:val="00CB569C"/>
  </w:style>
  <w:style w:type="paragraph" w:customStyle="1" w:styleId="FDBBE857AF79460A80EDFFB08B1ECA52">
    <w:name w:val="FDBBE857AF79460A80EDFFB08B1ECA52"/>
    <w:rsid w:val="00CB569C"/>
  </w:style>
  <w:style w:type="paragraph" w:customStyle="1" w:styleId="B4E0D082705C4836BF2D98A1C87771AD">
    <w:name w:val="B4E0D082705C4836BF2D98A1C87771AD"/>
    <w:rsid w:val="00CB569C"/>
  </w:style>
  <w:style w:type="paragraph" w:customStyle="1" w:styleId="8115E539EAC84565B04F674DCC5DC462">
    <w:name w:val="8115E539EAC84565B04F674DCC5DC462"/>
    <w:rsid w:val="00CB569C"/>
  </w:style>
  <w:style w:type="paragraph" w:customStyle="1" w:styleId="D5145B17232B43D3A344F5B1C3552C58">
    <w:name w:val="D5145B17232B43D3A344F5B1C3552C58"/>
    <w:rsid w:val="00CB569C"/>
  </w:style>
  <w:style w:type="paragraph" w:customStyle="1" w:styleId="416A9965C4F24C18B207AFE6A43D3FA9">
    <w:name w:val="416A9965C4F24C18B207AFE6A43D3FA9"/>
    <w:rsid w:val="00CB569C"/>
  </w:style>
  <w:style w:type="paragraph" w:customStyle="1" w:styleId="B780333A80EB4E7C9FF020CECBFDD906">
    <w:name w:val="B780333A80EB4E7C9FF020CECBFDD906"/>
    <w:rsid w:val="00CB569C"/>
  </w:style>
  <w:style w:type="paragraph" w:customStyle="1" w:styleId="31A7BA7A797D422283DD6810F76CAABA">
    <w:name w:val="31A7BA7A797D422283DD6810F76CAABA"/>
    <w:rsid w:val="00CB569C"/>
  </w:style>
  <w:style w:type="paragraph" w:customStyle="1" w:styleId="52C863EA23694BAD9AFD5B12A88D465C">
    <w:name w:val="52C863EA23694BAD9AFD5B12A88D465C"/>
    <w:rsid w:val="00CB569C"/>
  </w:style>
  <w:style w:type="paragraph" w:customStyle="1" w:styleId="D15F86DBFE014E10B4ADED6FA9CCB72F">
    <w:name w:val="D15F86DBFE014E10B4ADED6FA9CCB72F"/>
    <w:rsid w:val="00CB569C"/>
  </w:style>
  <w:style w:type="paragraph" w:customStyle="1" w:styleId="278060579E484340A3345E0CFC5B1F04">
    <w:name w:val="278060579E484340A3345E0CFC5B1F04"/>
    <w:rsid w:val="00CB569C"/>
  </w:style>
  <w:style w:type="paragraph" w:customStyle="1" w:styleId="61846D5B07154CE6BB5D135FE9477515">
    <w:name w:val="61846D5B07154CE6BB5D135FE9477515"/>
    <w:rsid w:val="00CB569C"/>
  </w:style>
  <w:style w:type="paragraph" w:customStyle="1" w:styleId="B834327353364581A4612BF26FA561D1">
    <w:name w:val="B834327353364581A4612BF26FA561D1"/>
    <w:rsid w:val="00CB569C"/>
  </w:style>
  <w:style w:type="paragraph" w:customStyle="1" w:styleId="8A72EF4CB95548329F337BD1F2DD2647">
    <w:name w:val="8A72EF4CB95548329F337BD1F2DD2647"/>
    <w:rsid w:val="00CB569C"/>
  </w:style>
  <w:style w:type="paragraph" w:customStyle="1" w:styleId="D2BF1EE8DC244458B008ABB235CF587E">
    <w:name w:val="D2BF1EE8DC244458B008ABB235CF587E"/>
    <w:rsid w:val="00CB569C"/>
  </w:style>
  <w:style w:type="paragraph" w:customStyle="1" w:styleId="58E06646D24C46D0AA87C57D7891E196">
    <w:name w:val="58E06646D24C46D0AA87C57D7891E196"/>
    <w:rsid w:val="00CB569C"/>
  </w:style>
  <w:style w:type="paragraph" w:customStyle="1" w:styleId="71E4ABC61CD64EA79750B36E4BDCB566">
    <w:name w:val="71E4ABC61CD64EA79750B36E4BDCB566"/>
    <w:rsid w:val="00CB569C"/>
  </w:style>
  <w:style w:type="paragraph" w:customStyle="1" w:styleId="2562AA39AE7847B79E81609D335A16C8">
    <w:name w:val="2562AA39AE7847B79E81609D335A16C8"/>
    <w:rsid w:val="00CB569C"/>
  </w:style>
  <w:style w:type="paragraph" w:customStyle="1" w:styleId="54157AB7A60F495DB9524F44C79BAD14">
    <w:name w:val="54157AB7A60F495DB9524F44C79BAD14"/>
    <w:rsid w:val="00CB569C"/>
  </w:style>
  <w:style w:type="paragraph" w:customStyle="1" w:styleId="ABA288BE03944A49A314D2C009A3C9BD">
    <w:name w:val="ABA288BE03944A49A314D2C009A3C9BD"/>
    <w:rsid w:val="00CB569C"/>
  </w:style>
  <w:style w:type="paragraph" w:customStyle="1" w:styleId="E1333452EAC84DE892BF7F80D977C3BA">
    <w:name w:val="E1333452EAC84DE892BF7F80D977C3BA"/>
    <w:rsid w:val="00CB569C"/>
  </w:style>
  <w:style w:type="paragraph" w:customStyle="1" w:styleId="58620D248F754107924372379124BE15">
    <w:name w:val="58620D248F754107924372379124BE15"/>
    <w:rsid w:val="00CB569C"/>
  </w:style>
  <w:style w:type="paragraph" w:customStyle="1" w:styleId="F3E1AAFD4B0646C6B32DBE70142E50BD">
    <w:name w:val="F3E1AAFD4B0646C6B32DBE70142E50BD"/>
    <w:rsid w:val="00CB569C"/>
  </w:style>
  <w:style w:type="paragraph" w:customStyle="1" w:styleId="853BEA91209C480CA942ABBFCAE1F870">
    <w:name w:val="853BEA91209C480CA942ABBFCAE1F870"/>
    <w:rsid w:val="00CB569C"/>
  </w:style>
  <w:style w:type="paragraph" w:customStyle="1" w:styleId="CA324AA09DC34270B00918EA948C2891">
    <w:name w:val="CA324AA09DC34270B00918EA948C2891"/>
    <w:rsid w:val="00CB569C"/>
  </w:style>
  <w:style w:type="paragraph" w:customStyle="1" w:styleId="F6F4C5C537FE45968416545361FB61FF">
    <w:name w:val="F6F4C5C537FE45968416545361FB61FF"/>
    <w:rsid w:val="00CB569C"/>
  </w:style>
  <w:style w:type="paragraph" w:customStyle="1" w:styleId="545C280E905C4738A222472BEFF3D1EA">
    <w:name w:val="545C280E905C4738A222472BEFF3D1EA"/>
    <w:rsid w:val="00CB569C"/>
  </w:style>
  <w:style w:type="paragraph" w:customStyle="1" w:styleId="CF3A96D63B5D44FEB1216B8811ABAF04">
    <w:name w:val="CF3A96D63B5D44FEB1216B8811ABAF04"/>
    <w:rsid w:val="00CB569C"/>
  </w:style>
  <w:style w:type="paragraph" w:customStyle="1" w:styleId="6477BD14116F428AA5BB66B8B1CEF4BA">
    <w:name w:val="6477BD14116F428AA5BB66B8B1CEF4BA"/>
    <w:rsid w:val="00CB569C"/>
  </w:style>
  <w:style w:type="paragraph" w:customStyle="1" w:styleId="EF33FC7FF6314B23857AC977C5997B07">
    <w:name w:val="EF33FC7FF6314B23857AC977C5997B07"/>
    <w:rsid w:val="00CB569C"/>
  </w:style>
  <w:style w:type="paragraph" w:customStyle="1" w:styleId="DC7AA109790E43B180B1099573CF949A">
    <w:name w:val="DC7AA109790E43B180B1099573CF949A"/>
    <w:rsid w:val="00CB569C"/>
  </w:style>
  <w:style w:type="paragraph" w:customStyle="1" w:styleId="0FB5226811EC4D47913B85D61FD7FCA6">
    <w:name w:val="0FB5226811EC4D47913B85D61FD7FCA6"/>
    <w:rsid w:val="00CB569C"/>
  </w:style>
  <w:style w:type="paragraph" w:customStyle="1" w:styleId="3BAA0232541C4867A3003D1AEF18F2EB">
    <w:name w:val="3BAA0232541C4867A3003D1AEF18F2EB"/>
    <w:rsid w:val="00CB569C"/>
  </w:style>
  <w:style w:type="paragraph" w:customStyle="1" w:styleId="0A0F0D542E7746F7B28EF23FACC50FC6">
    <w:name w:val="0A0F0D542E7746F7B28EF23FACC50FC6"/>
    <w:rsid w:val="00CB569C"/>
  </w:style>
  <w:style w:type="paragraph" w:customStyle="1" w:styleId="D4D238B80FB64032860FAD650152F406">
    <w:name w:val="D4D238B80FB64032860FAD650152F406"/>
    <w:rsid w:val="00CB569C"/>
  </w:style>
  <w:style w:type="paragraph" w:customStyle="1" w:styleId="03FAB596C0CA4806BA21891B9C2A098C">
    <w:name w:val="03FAB596C0CA4806BA21891B9C2A098C"/>
    <w:rsid w:val="00CB569C"/>
  </w:style>
  <w:style w:type="paragraph" w:customStyle="1" w:styleId="39729F7EEA06428388E5AF7E365BDA93">
    <w:name w:val="39729F7EEA06428388E5AF7E365BDA93"/>
    <w:rsid w:val="00CB569C"/>
  </w:style>
  <w:style w:type="paragraph" w:customStyle="1" w:styleId="1155F507E127494A8A3F05A69DE1E92B">
    <w:name w:val="1155F507E127494A8A3F05A69DE1E92B"/>
    <w:rsid w:val="00CB569C"/>
  </w:style>
  <w:style w:type="paragraph" w:customStyle="1" w:styleId="B7B515A75CF14974B2DE51837C47AB67">
    <w:name w:val="B7B515A75CF14974B2DE51837C47AB67"/>
    <w:rsid w:val="00CB569C"/>
  </w:style>
  <w:style w:type="paragraph" w:customStyle="1" w:styleId="809A6883D07A4EF9A07318D2C1E4D72F">
    <w:name w:val="809A6883D07A4EF9A07318D2C1E4D72F"/>
    <w:rsid w:val="00CB569C"/>
  </w:style>
  <w:style w:type="paragraph" w:customStyle="1" w:styleId="01DCEB5357E14DC9B65BD0A2F18906AB">
    <w:name w:val="01DCEB5357E14DC9B65BD0A2F18906AB"/>
    <w:rsid w:val="00CB569C"/>
  </w:style>
  <w:style w:type="paragraph" w:customStyle="1" w:styleId="6D7ED7B0980F41D988F3D134E145D8F1">
    <w:name w:val="6D7ED7B0980F41D988F3D134E145D8F1"/>
    <w:rsid w:val="00CB569C"/>
  </w:style>
  <w:style w:type="paragraph" w:customStyle="1" w:styleId="BA9BA032FE2E47F4B2F35ED95989170D">
    <w:name w:val="BA9BA032FE2E47F4B2F35ED95989170D"/>
    <w:rsid w:val="00CB569C"/>
  </w:style>
  <w:style w:type="paragraph" w:customStyle="1" w:styleId="7C06B84C0D584EA785BA64F08DE0D1D7">
    <w:name w:val="7C06B84C0D584EA785BA64F08DE0D1D7"/>
    <w:rsid w:val="00CB569C"/>
  </w:style>
  <w:style w:type="paragraph" w:customStyle="1" w:styleId="7917561EC07B4029A2784AA616F0AA99">
    <w:name w:val="7917561EC07B4029A2784AA616F0AA99"/>
    <w:rsid w:val="00CB569C"/>
  </w:style>
  <w:style w:type="paragraph" w:customStyle="1" w:styleId="6AA300570B5E4EDBB53CB0594EF174F2">
    <w:name w:val="6AA300570B5E4EDBB53CB0594EF174F2"/>
    <w:rsid w:val="00CB569C"/>
  </w:style>
  <w:style w:type="paragraph" w:customStyle="1" w:styleId="2984228806354C47B918396F5647645F">
    <w:name w:val="2984228806354C47B918396F5647645F"/>
    <w:rsid w:val="00CB569C"/>
  </w:style>
  <w:style w:type="paragraph" w:customStyle="1" w:styleId="5AA2675D35FD4759845763A2C4B7FC8D">
    <w:name w:val="5AA2675D35FD4759845763A2C4B7FC8D"/>
    <w:rsid w:val="00CB569C"/>
  </w:style>
  <w:style w:type="paragraph" w:customStyle="1" w:styleId="19BED794A581488DB267471D8268B3BD">
    <w:name w:val="19BED794A581488DB267471D8268B3BD"/>
    <w:rsid w:val="00CB569C"/>
  </w:style>
  <w:style w:type="paragraph" w:customStyle="1" w:styleId="3DA7F0CDA0134B1C86E1E4943B438EFC">
    <w:name w:val="3DA7F0CDA0134B1C86E1E4943B438EFC"/>
    <w:rsid w:val="00CB569C"/>
  </w:style>
  <w:style w:type="paragraph" w:customStyle="1" w:styleId="C63853B428474FAFA0B5D2D558FD42A1">
    <w:name w:val="C63853B428474FAFA0B5D2D558FD42A1"/>
    <w:rsid w:val="00CB569C"/>
  </w:style>
  <w:style w:type="paragraph" w:customStyle="1" w:styleId="AF9AE813A5EC437F87BD6686877517D2">
    <w:name w:val="AF9AE813A5EC437F87BD6686877517D2"/>
    <w:rsid w:val="00CB569C"/>
  </w:style>
  <w:style w:type="paragraph" w:customStyle="1" w:styleId="B61E6F5211EF4537B4A4479E92765624">
    <w:name w:val="B61E6F5211EF4537B4A4479E92765624"/>
    <w:rsid w:val="00CB569C"/>
  </w:style>
  <w:style w:type="paragraph" w:customStyle="1" w:styleId="FEBC4FD9534F440EABC938EDCD7E7478">
    <w:name w:val="FEBC4FD9534F440EABC938EDCD7E7478"/>
    <w:rsid w:val="00CB569C"/>
  </w:style>
  <w:style w:type="paragraph" w:customStyle="1" w:styleId="901CDE56E3ED44D98D13E7BC68197EC6">
    <w:name w:val="901CDE56E3ED44D98D13E7BC68197EC6"/>
    <w:rsid w:val="00CB569C"/>
  </w:style>
  <w:style w:type="paragraph" w:customStyle="1" w:styleId="2D3EAE67DC0D48C0B885989F571889C9">
    <w:name w:val="2D3EAE67DC0D48C0B885989F571889C9"/>
    <w:rsid w:val="00CB569C"/>
  </w:style>
  <w:style w:type="paragraph" w:customStyle="1" w:styleId="F1C95EAE390D44BC83EABF11CAF4AF11">
    <w:name w:val="F1C95EAE390D44BC83EABF11CAF4AF11"/>
    <w:rsid w:val="00CB569C"/>
  </w:style>
  <w:style w:type="paragraph" w:customStyle="1" w:styleId="07C73E6C43654DF89AD6EEFD692F811C">
    <w:name w:val="07C73E6C43654DF89AD6EEFD692F811C"/>
    <w:rsid w:val="00CB569C"/>
  </w:style>
  <w:style w:type="paragraph" w:customStyle="1" w:styleId="C7E6F3F51F1243BDA002C79598B3D6FC">
    <w:name w:val="C7E6F3F51F1243BDA002C79598B3D6FC"/>
    <w:rsid w:val="00CB569C"/>
  </w:style>
  <w:style w:type="paragraph" w:customStyle="1" w:styleId="43190F81934945A3BD2D8F5E16F58C26">
    <w:name w:val="43190F81934945A3BD2D8F5E16F58C26"/>
    <w:rsid w:val="00CB569C"/>
  </w:style>
  <w:style w:type="paragraph" w:customStyle="1" w:styleId="42E732E5C26D4973B32A26432F2D4FED">
    <w:name w:val="42E732E5C26D4973B32A26432F2D4FED"/>
    <w:rsid w:val="00CB569C"/>
  </w:style>
  <w:style w:type="paragraph" w:customStyle="1" w:styleId="02ED1597C3844D53AD354638D653E0E3">
    <w:name w:val="02ED1597C3844D53AD354638D653E0E3"/>
    <w:rsid w:val="00CB569C"/>
  </w:style>
  <w:style w:type="paragraph" w:customStyle="1" w:styleId="784ECC2B7A7D4297BB91B2E306514A95">
    <w:name w:val="784ECC2B7A7D4297BB91B2E306514A95"/>
    <w:rsid w:val="00CB569C"/>
  </w:style>
  <w:style w:type="paragraph" w:customStyle="1" w:styleId="1E7B5523428E40EBA4C54A5F7C47F547">
    <w:name w:val="1E7B5523428E40EBA4C54A5F7C47F547"/>
    <w:rsid w:val="00CB569C"/>
  </w:style>
  <w:style w:type="paragraph" w:customStyle="1" w:styleId="BE6649738094419CA724E62AFC769253">
    <w:name w:val="BE6649738094419CA724E62AFC769253"/>
    <w:rsid w:val="00CB569C"/>
  </w:style>
  <w:style w:type="paragraph" w:customStyle="1" w:styleId="BFEC3D6DCC3B4B2BAA8164FF1F914A3A">
    <w:name w:val="BFEC3D6DCC3B4B2BAA8164FF1F914A3A"/>
    <w:rsid w:val="00CB569C"/>
  </w:style>
  <w:style w:type="paragraph" w:customStyle="1" w:styleId="CE4B2DB44EEE4770926AE30127FA2EF9">
    <w:name w:val="CE4B2DB44EEE4770926AE30127FA2EF9"/>
    <w:rsid w:val="00CB569C"/>
  </w:style>
  <w:style w:type="paragraph" w:customStyle="1" w:styleId="997C5F8398DC40AEB43EC2ADDFBF9873">
    <w:name w:val="997C5F8398DC40AEB43EC2ADDFBF9873"/>
    <w:rsid w:val="00CB569C"/>
  </w:style>
  <w:style w:type="paragraph" w:customStyle="1" w:styleId="84658A89279E4A42BF486E57D734B762">
    <w:name w:val="84658A89279E4A42BF486E57D734B762"/>
    <w:rsid w:val="00CB569C"/>
  </w:style>
  <w:style w:type="paragraph" w:customStyle="1" w:styleId="7D3158C0C795443087E9E48645044BAA">
    <w:name w:val="7D3158C0C795443087E9E48645044BAA"/>
    <w:rsid w:val="00CB569C"/>
  </w:style>
  <w:style w:type="paragraph" w:customStyle="1" w:styleId="857D122D7E014468B59A02641F449FD0">
    <w:name w:val="857D122D7E014468B59A02641F449FD0"/>
    <w:rsid w:val="00CB569C"/>
  </w:style>
  <w:style w:type="paragraph" w:customStyle="1" w:styleId="8B721B906BFE40C08210A24F506A901A">
    <w:name w:val="8B721B906BFE40C08210A24F506A901A"/>
    <w:rsid w:val="00CB569C"/>
  </w:style>
  <w:style w:type="paragraph" w:customStyle="1" w:styleId="F30C771981554AE89F1D65A8281A17BA">
    <w:name w:val="F30C771981554AE89F1D65A8281A17BA"/>
    <w:rsid w:val="00CB569C"/>
  </w:style>
  <w:style w:type="paragraph" w:customStyle="1" w:styleId="75B7E1BC26D54D70B93C2AA1F0D2F234">
    <w:name w:val="75B7E1BC26D54D70B93C2AA1F0D2F234"/>
    <w:rsid w:val="00CB569C"/>
  </w:style>
  <w:style w:type="paragraph" w:customStyle="1" w:styleId="A368FD788B854576B72ACB1BF21B94D4">
    <w:name w:val="A368FD788B854576B72ACB1BF21B94D4"/>
    <w:rsid w:val="00CB569C"/>
  </w:style>
  <w:style w:type="paragraph" w:customStyle="1" w:styleId="6E96AD89CBDA4521B464B83951065702">
    <w:name w:val="6E96AD89CBDA4521B464B83951065702"/>
    <w:rsid w:val="00CB569C"/>
  </w:style>
  <w:style w:type="paragraph" w:customStyle="1" w:styleId="D6CD90D0BCFB4302AD99A023A024EB20">
    <w:name w:val="D6CD90D0BCFB4302AD99A023A024EB20"/>
    <w:rsid w:val="00CB569C"/>
  </w:style>
  <w:style w:type="paragraph" w:customStyle="1" w:styleId="19E0F29E5ECE4AB8A7BF09102F31D1FD">
    <w:name w:val="19E0F29E5ECE4AB8A7BF09102F31D1FD"/>
    <w:rsid w:val="00CB569C"/>
  </w:style>
  <w:style w:type="paragraph" w:customStyle="1" w:styleId="80A64EA705BE4ED3908082F17665F848">
    <w:name w:val="80A64EA705BE4ED3908082F17665F848"/>
    <w:rsid w:val="00CB569C"/>
  </w:style>
  <w:style w:type="paragraph" w:customStyle="1" w:styleId="A448C987612C431CA31700B32C922477">
    <w:name w:val="A448C987612C431CA31700B32C922477"/>
    <w:rsid w:val="00CB569C"/>
  </w:style>
  <w:style w:type="paragraph" w:customStyle="1" w:styleId="1DE9F39FA1334722A18027F7883CB3AC">
    <w:name w:val="1DE9F39FA1334722A18027F7883CB3AC"/>
    <w:rsid w:val="00CB569C"/>
  </w:style>
  <w:style w:type="paragraph" w:customStyle="1" w:styleId="F02DD7988956449598589E7D3E4D5C1E">
    <w:name w:val="F02DD7988956449598589E7D3E4D5C1E"/>
    <w:rsid w:val="00CB569C"/>
  </w:style>
  <w:style w:type="paragraph" w:customStyle="1" w:styleId="86179872CE984F1F9078A1279332E07F">
    <w:name w:val="86179872CE984F1F9078A1279332E07F"/>
    <w:rsid w:val="00CB569C"/>
  </w:style>
  <w:style w:type="paragraph" w:customStyle="1" w:styleId="9F4A6EA7336846A8ACAF860D26D59DD1">
    <w:name w:val="9F4A6EA7336846A8ACAF860D26D59DD1"/>
    <w:rsid w:val="00CB569C"/>
  </w:style>
  <w:style w:type="paragraph" w:customStyle="1" w:styleId="FC4B8FDAC5EF4095A143E65E43EA917E">
    <w:name w:val="FC4B8FDAC5EF4095A143E65E43EA917E"/>
    <w:rsid w:val="00CB569C"/>
  </w:style>
  <w:style w:type="paragraph" w:customStyle="1" w:styleId="07212057A1D84E2ABCF38779DD2C2877">
    <w:name w:val="07212057A1D84E2ABCF38779DD2C2877"/>
    <w:rsid w:val="00CB569C"/>
  </w:style>
  <w:style w:type="paragraph" w:customStyle="1" w:styleId="F192F47F6A12452A890C136E6212FB6A">
    <w:name w:val="F192F47F6A12452A890C136E6212FB6A"/>
    <w:rsid w:val="00CB569C"/>
  </w:style>
  <w:style w:type="paragraph" w:customStyle="1" w:styleId="464A7CAB92FE4F0E9924FF816ADE9AAA">
    <w:name w:val="464A7CAB92FE4F0E9924FF816ADE9AAA"/>
    <w:rsid w:val="00CB569C"/>
  </w:style>
  <w:style w:type="paragraph" w:customStyle="1" w:styleId="DDCD00AC821D4A0A9E951DF1AEFB12A8">
    <w:name w:val="DDCD00AC821D4A0A9E951DF1AEFB12A8"/>
    <w:rsid w:val="00CB569C"/>
  </w:style>
  <w:style w:type="paragraph" w:customStyle="1" w:styleId="C51E44151EC044DAA4BDA87FD3F2320E">
    <w:name w:val="C51E44151EC044DAA4BDA87FD3F2320E"/>
    <w:rsid w:val="00CB569C"/>
  </w:style>
  <w:style w:type="paragraph" w:customStyle="1" w:styleId="6B8FC12B68974FFAAE2CFDF5C7D5A7E2">
    <w:name w:val="6B8FC12B68974FFAAE2CFDF5C7D5A7E2"/>
    <w:rsid w:val="00CB569C"/>
  </w:style>
  <w:style w:type="paragraph" w:customStyle="1" w:styleId="A34E4046F39446F19EA1B6EB9CC15008">
    <w:name w:val="A34E4046F39446F19EA1B6EB9CC15008"/>
    <w:rsid w:val="00CB569C"/>
  </w:style>
  <w:style w:type="paragraph" w:customStyle="1" w:styleId="E03C2B4519B74BAE87139CDE07B35FA2">
    <w:name w:val="E03C2B4519B74BAE87139CDE07B35FA2"/>
    <w:rsid w:val="00CB569C"/>
  </w:style>
  <w:style w:type="paragraph" w:customStyle="1" w:styleId="B5B059F3BEBA419CA2910207C3AFD4FA">
    <w:name w:val="B5B059F3BEBA419CA2910207C3AFD4FA"/>
    <w:rsid w:val="00CB569C"/>
  </w:style>
  <w:style w:type="paragraph" w:customStyle="1" w:styleId="E322BCB081EC4CB887AD39C36208BE4D">
    <w:name w:val="E322BCB081EC4CB887AD39C36208BE4D"/>
    <w:rsid w:val="00CB569C"/>
  </w:style>
  <w:style w:type="paragraph" w:customStyle="1" w:styleId="F509EAE9BA8C44DFB7D9A9AAB4326CBA">
    <w:name w:val="F509EAE9BA8C44DFB7D9A9AAB4326CBA"/>
    <w:rsid w:val="00CB569C"/>
  </w:style>
  <w:style w:type="paragraph" w:customStyle="1" w:styleId="247E943E5BF34E38A351383F5F029CCC">
    <w:name w:val="247E943E5BF34E38A351383F5F029CCC"/>
    <w:rsid w:val="00CB569C"/>
  </w:style>
  <w:style w:type="paragraph" w:customStyle="1" w:styleId="01C496D35AC044799A1382A0D492C522">
    <w:name w:val="01C496D35AC044799A1382A0D492C522"/>
    <w:rsid w:val="00CB569C"/>
  </w:style>
  <w:style w:type="paragraph" w:customStyle="1" w:styleId="8869ABC2F9F0429890909FBA6CA59E5B">
    <w:name w:val="8869ABC2F9F0429890909FBA6CA59E5B"/>
    <w:rsid w:val="00CB569C"/>
  </w:style>
  <w:style w:type="paragraph" w:customStyle="1" w:styleId="D77A54D3224347718B0B0FDCA4031CA4">
    <w:name w:val="D77A54D3224347718B0B0FDCA4031CA4"/>
    <w:rsid w:val="00CB569C"/>
  </w:style>
  <w:style w:type="paragraph" w:customStyle="1" w:styleId="FCFA1A401ADE4293949D80F7297968DF">
    <w:name w:val="FCFA1A401ADE4293949D80F7297968DF"/>
    <w:rsid w:val="00CB569C"/>
  </w:style>
  <w:style w:type="paragraph" w:customStyle="1" w:styleId="102F3376116B44FC80E743FB05309DCF">
    <w:name w:val="102F3376116B44FC80E743FB05309DCF"/>
    <w:rsid w:val="00CB569C"/>
  </w:style>
  <w:style w:type="paragraph" w:customStyle="1" w:styleId="2A4F949B57D6403A9322FF3ABCE77A3F">
    <w:name w:val="2A4F949B57D6403A9322FF3ABCE77A3F"/>
    <w:rsid w:val="00CB569C"/>
  </w:style>
  <w:style w:type="paragraph" w:customStyle="1" w:styleId="F7BF856A708441789A8C9C896F665C9F">
    <w:name w:val="F7BF856A708441789A8C9C896F665C9F"/>
    <w:rsid w:val="00CB569C"/>
  </w:style>
  <w:style w:type="paragraph" w:customStyle="1" w:styleId="76CAB827C6DC41FBAB76F17E831980C6">
    <w:name w:val="76CAB827C6DC41FBAB76F17E831980C6"/>
    <w:rsid w:val="00CB569C"/>
  </w:style>
  <w:style w:type="paragraph" w:customStyle="1" w:styleId="5742A37BD7514577B2552FCEF3B1CD45">
    <w:name w:val="5742A37BD7514577B2552FCEF3B1CD45"/>
    <w:rsid w:val="00CB569C"/>
  </w:style>
  <w:style w:type="paragraph" w:customStyle="1" w:styleId="C3F3AE0638794D5383AFB4B230F9D982">
    <w:name w:val="C3F3AE0638794D5383AFB4B230F9D982"/>
    <w:rsid w:val="00CB569C"/>
  </w:style>
  <w:style w:type="paragraph" w:customStyle="1" w:styleId="CF94E0A5F688456D973CB9A156E7EDB9">
    <w:name w:val="CF94E0A5F688456D973CB9A156E7EDB9"/>
    <w:rsid w:val="00CB569C"/>
  </w:style>
  <w:style w:type="paragraph" w:customStyle="1" w:styleId="6E96AD89CBDA4521B464B839510657021">
    <w:name w:val="6E96AD89CBDA4521B464B83951065702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CF94E0A5F688456D973CB9A156E7EDB91">
    <w:name w:val="CF94E0A5F688456D973CB9A156E7EDB9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8">
    <w:name w:val="D1627409EA614503B5CC77D32A835217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3FBC79A7C7A4FB0B058FB18AF5BAB31">
    <w:name w:val="D3FBC79A7C7A4FB0B058FB18AF5BAB31"/>
    <w:rsid w:val="00CB569C"/>
  </w:style>
  <w:style w:type="paragraph" w:customStyle="1" w:styleId="5B2B51869CC943EAA221C9C1A80B3DA0">
    <w:name w:val="5B2B51869CC943EAA221C9C1A80B3DA0"/>
    <w:rsid w:val="00CB569C"/>
  </w:style>
  <w:style w:type="paragraph" w:customStyle="1" w:styleId="6E96AD89CBDA4521B464B839510657022">
    <w:name w:val="6E96AD89CBDA4521B464B83951065702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1627409EA614503B5CC77D32A8352179">
    <w:name w:val="D1627409EA614503B5CC77D32A835217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1AF80E60DCE47538E6B85A0BEF9A42F">
    <w:name w:val="B1AF80E60DCE47538E6B85A0BEF9A42F"/>
    <w:rsid w:val="00CB569C"/>
  </w:style>
  <w:style w:type="paragraph" w:customStyle="1" w:styleId="E5363E564BBD4A2299F4A74BA02E60FE">
    <w:name w:val="E5363E564BBD4A2299F4A74BA02E60FE"/>
    <w:rsid w:val="00CB569C"/>
  </w:style>
  <w:style w:type="paragraph" w:customStyle="1" w:styleId="B7E2C08558544CF38B26A3B09B9AB892">
    <w:name w:val="B7E2C08558544CF38B26A3B09B9AB892"/>
    <w:rsid w:val="00CB569C"/>
  </w:style>
  <w:style w:type="paragraph" w:customStyle="1" w:styleId="640335D4C9A149BCB0129313B764D200">
    <w:name w:val="640335D4C9A149BCB0129313B764D200"/>
    <w:rsid w:val="00CB569C"/>
  </w:style>
  <w:style w:type="paragraph" w:customStyle="1" w:styleId="0055685EFEE14A2BA764440A2E36AE58">
    <w:name w:val="0055685EFEE14A2BA764440A2E36AE58"/>
    <w:rsid w:val="00CB569C"/>
  </w:style>
  <w:style w:type="paragraph" w:customStyle="1" w:styleId="409E4F0EBBCA46259804EEE48287E2C4">
    <w:name w:val="409E4F0EBBCA46259804EEE48287E2C4"/>
    <w:rsid w:val="00CB569C"/>
  </w:style>
  <w:style w:type="paragraph" w:customStyle="1" w:styleId="2E87AF885E4D42E48182B8E309E246E1">
    <w:name w:val="2E87AF885E4D42E48182B8E309E246E1"/>
    <w:rsid w:val="00CB569C"/>
  </w:style>
  <w:style w:type="paragraph" w:customStyle="1" w:styleId="2E659669EE004B668B5F4AFFC530D835">
    <w:name w:val="2E659669EE004B668B5F4AFFC530D835"/>
    <w:rsid w:val="00CB569C"/>
  </w:style>
  <w:style w:type="paragraph" w:customStyle="1" w:styleId="6E96AD89CBDA4521B464B839510657023">
    <w:name w:val="6E96AD89CBDA4521B464B83951065702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">
    <w:name w:val="640335D4C9A149BCB0129313B764D200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">
    <w:name w:val="E5363E564BBD4A2299F4A74BA02E60FE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0">
    <w:name w:val="D1627409EA614503B5CC77D32A835217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FEF826C3EEAC4A55B7FD4ED823B22932">
    <w:name w:val="FEF826C3EEAC4A55B7FD4ED823B22932"/>
    <w:rsid w:val="00CB569C"/>
  </w:style>
  <w:style w:type="paragraph" w:customStyle="1" w:styleId="4428650A8C214FCE99459A665D035A44">
    <w:name w:val="4428650A8C214FCE99459A665D035A44"/>
    <w:rsid w:val="00CB569C"/>
  </w:style>
  <w:style w:type="paragraph" w:customStyle="1" w:styleId="6E96AD89CBDA4521B464B839510657024">
    <w:name w:val="6E96AD89CBDA4521B464B83951065702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2">
    <w:name w:val="640335D4C9A149BCB0129313B764D2002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2">
    <w:name w:val="E5363E564BBD4A2299F4A74BA02E60FE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1">
    <w:name w:val="D1627409EA614503B5CC77D32A835217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5">
    <w:name w:val="6E96AD89CBDA4521B464B83951065702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3">
    <w:name w:val="640335D4C9A149BCB0129313B764D2003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3">
    <w:name w:val="E5363E564BBD4A2299F4A74BA02E60FE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2">
    <w:name w:val="D1627409EA614503B5CC77D32A835217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6">
    <w:name w:val="6E96AD89CBDA4521B464B83951065702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4">
    <w:name w:val="640335D4C9A149BCB0129313B764D2004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4">
    <w:name w:val="E5363E564BBD4A2299F4A74BA02E60FE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3">
    <w:name w:val="D1627409EA614503B5CC77D32A835217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7">
    <w:name w:val="6E96AD89CBDA4521B464B83951065702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5">
    <w:name w:val="640335D4C9A149BCB0129313B764D2005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5">
    <w:name w:val="E5363E564BBD4A2299F4A74BA02E60FE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4">
    <w:name w:val="D1627409EA614503B5CC77D32A835217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8">
    <w:name w:val="6E96AD89CBDA4521B464B83951065702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6">
    <w:name w:val="640335D4C9A149BCB0129313B764D2006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6">
    <w:name w:val="E5363E564BBD4A2299F4A74BA02E60FE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5">
    <w:name w:val="D1627409EA614503B5CC77D32A835217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9">
    <w:name w:val="6E96AD89CBDA4521B464B839510657029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7">
    <w:name w:val="640335D4C9A149BCB0129313B764D2007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7">
    <w:name w:val="E5363E564BBD4A2299F4A74BA02E60FE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6">
    <w:name w:val="D1627409EA614503B5CC77D32A835217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0">
    <w:name w:val="6E96AD89CBDA4521B464B8395106570210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8">
    <w:name w:val="640335D4C9A149BCB0129313B764D2008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8">
    <w:name w:val="E5363E564BBD4A2299F4A74BA02E60FE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7">
    <w:name w:val="D1627409EA614503B5CC77D32A8352171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1">
    <w:name w:val="6E96AD89CBDA4521B464B839510657021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9">
    <w:name w:val="640335D4C9A149BCB0129313B764D2009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9">
    <w:name w:val="E5363E564BBD4A2299F4A74BA02E60FE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8">
    <w:name w:val="D1627409EA614503B5CC77D32A8352171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C0432A74A76A41DB9C205D006DC3BB33">
    <w:name w:val="C0432A74A76A41DB9C205D006DC3BB33"/>
    <w:rsid w:val="00CB569C"/>
  </w:style>
  <w:style w:type="paragraph" w:customStyle="1" w:styleId="1D4203AEB38B43C6BE397DDCB3F6E596">
    <w:name w:val="1D4203AEB38B43C6BE397DDCB3F6E596"/>
    <w:rsid w:val="00CB569C"/>
  </w:style>
  <w:style w:type="paragraph" w:customStyle="1" w:styleId="6E96AD89CBDA4521B464B8395106570212">
    <w:name w:val="6E96AD89CBDA4521B464B839510657021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0">
    <w:name w:val="640335D4C9A149BCB0129313B764D20010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0">
    <w:name w:val="E5363E564BBD4A2299F4A74BA02E60FE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9">
    <w:name w:val="D1627409EA614503B5CC77D32A8352171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2DBAEC8E798F40B2903A1081611E0D2F">
    <w:name w:val="2DBAEC8E798F40B2903A1081611E0D2F"/>
    <w:rsid w:val="00CB569C"/>
  </w:style>
  <w:style w:type="paragraph" w:customStyle="1" w:styleId="A5E2A8265245494D8B3BE9B929ACC17D">
    <w:name w:val="A5E2A8265245494D8B3BE9B929ACC17D"/>
    <w:rsid w:val="00CB569C"/>
  </w:style>
  <w:style w:type="paragraph" w:customStyle="1" w:styleId="6E96AD89CBDA4521B464B8395106570213">
    <w:name w:val="6E96AD89CBDA4521B464B839510657021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1">
    <w:name w:val="A5E2A8265245494D8B3BE9B929ACC17D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1">
    <w:name w:val="E5363E564BBD4A2299F4A74BA02E60FE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0">
    <w:name w:val="D1627409EA614503B5CC77D32A8352172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4">
    <w:name w:val="6E96AD89CBDA4521B464B839510657021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2">
    <w:name w:val="A5E2A8265245494D8B3BE9B929ACC17D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2">
    <w:name w:val="E5363E564BBD4A2299F4A74BA02E60FE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1">
    <w:name w:val="D1627409EA614503B5CC77D32A8352172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5">
    <w:name w:val="6E96AD89CBDA4521B464B839510657021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3">
    <w:name w:val="A5E2A8265245494D8B3BE9B929ACC17D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3">
    <w:name w:val="E5363E564BBD4A2299F4A74BA02E60FE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2">
    <w:name w:val="D1627409EA614503B5CC77D32A8352172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">
    <w:name w:val="AC0B12C17F5E4BE6B9FFA06D0E8D1DFE"/>
    <w:rsid w:val="00CB569C"/>
  </w:style>
  <w:style w:type="paragraph" w:customStyle="1" w:styleId="A58569DDAA3D4074B1E1A376BECBC062">
    <w:name w:val="A58569DDAA3D4074B1E1A376BECBC062"/>
    <w:rsid w:val="00CB569C"/>
  </w:style>
  <w:style w:type="paragraph" w:customStyle="1" w:styleId="6E96AD89CBDA4521B464B8395106570216">
    <w:name w:val="6E96AD89CBDA4521B464B839510657021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4">
    <w:name w:val="A5E2A8265245494D8B3BE9B929ACC17D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91980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1980"/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C0B12C17F5E4BE6B9FFA06D0E8D1DFE1">
    <w:name w:val="AC0B12C17F5E4BE6B9FFA06D0E8D1DFE1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4">
    <w:name w:val="E5363E564BBD4A2299F4A74BA02E60FE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364747197D94FF7B4C05C73125A3C35">
    <w:name w:val="6364747197D94FF7B4C05C73125A3C35"/>
    <w:rsid w:val="00CB569C"/>
  </w:style>
  <w:style w:type="paragraph" w:customStyle="1" w:styleId="A6A0507639524C249B49FC4A5218DB78">
    <w:name w:val="A6A0507639524C249B49FC4A5218DB78"/>
    <w:rsid w:val="00CB569C"/>
  </w:style>
  <w:style w:type="paragraph" w:customStyle="1" w:styleId="5EEAF84E691D4CD59FFDE605237A347E">
    <w:name w:val="5EEAF84E691D4CD59FFDE605237A347E"/>
    <w:rsid w:val="00CB569C"/>
  </w:style>
  <w:style w:type="paragraph" w:customStyle="1" w:styleId="5E1CD4CF563E4EECB256A60F093468D6">
    <w:name w:val="5E1CD4CF563E4EECB256A60F093468D6"/>
    <w:rsid w:val="00CB569C"/>
  </w:style>
  <w:style w:type="paragraph" w:customStyle="1" w:styleId="6E96AD89CBDA4521B464B8395106570217">
    <w:name w:val="6E96AD89CBDA4521B464B839510657021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5">
    <w:name w:val="A5E2A8265245494D8B3BE9B929ACC17D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2">
    <w:name w:val="AC0B12C17F5E4BE6B9FFA06D0E8D1DFE2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5">
    <w:name w:val="E5363E564BBD4A2299F4A74BA02E60FE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1AC0905E03864019841AE043C11F69EF">
    <w:name w:val="1AC0905E03864019841AE043C11F69EF"/>
    <w:rsid w:val="00CB569C"/>
  </w:style>
  <w:style w:type="paragraph" w:customStyle="1" w:styleId="54D15241383F43938AD698DA6B43D829">
    <w:name w:val="54D15241383F43938AD698DA6B43D829"/>
    <w:rsid w:val="00CB569C"/>
  </w:style>
  <w:style w:type="paragraph" w:customStyle="1" w:styleId="3398FB3437BF423B9310470A9BB40ECD">
    <w:name w:val="3398FB3437BF423B9310470A9BB40ECD"/>
    <w:rsid w:val="00CB569C"/>
  </w:style>
  <w:style w:type="paragraph" w:customStyle="1" w:styleId="A0A7047CCD12426E9326DD1A117C8A5B">
    <w:name w:val="A0A7047CCD12426E9326DD1A117C8A5B"/>
    <w:rsid w:val="00CB569C"/>
  </w:style>
  <w:style w:type="paragraph" w:customStyle="1" w:styleId="6050C81BD5BF434393B7DDCEF43189A0">
    <w:name w:val="6050C81BD5BF434393B7DDCEF43189A0"/>
    <w:rsid w:val="00CB569C"/>
  </w:style>
  <w:style w:type="paragraph" w:customStyle="1" w:styleId="4DCEFD35BB184755A13246B27F463A37">
    <w:name w:val="4DCEFD35BB184755A13246B27F463A37"/>
    <w:rsid w:val="00CB569C"/>
  </w:style>
  <w:style w:type="paragraph" w:customStyle="1" w:styleId="1878E6974E4C432F8857B3265CAAC2DE">
    <w:name w:val="1878E6974E4C432F8857B3265CAAC2DE"/>
    <w:rsid w:val="00CB569C"/>
  </w:style>
  <w:style w:type="paragraph" w:customStyle="1" w:styleId="6E96AD89CBDA4521B464B8395106570218">
    <w:name w:val="6E96AD89CBDA4521B464B839510657021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6">
    <w:name w:val="A5E2A8265245494D8B3BE9B929ACC17D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3">
    <w:name w:val="AC0B12C17F5E4BE6B9FFA06D0E8D1DFE3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6">
    <w:name w:val="E5363E564BBD4A2299F4A74BA02E60FE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368FD788B854576B72ACB1BF21B94D41">
    <w:name w:val="A368FD788B854576B72ACB1BF21B94D41"/>
    <w:rsid w:val="00791980"/>
    <w:pPr>
      <w:spacing w:after="0" w:line="168" w:lineRule="auto"/>
    </w:pPr>
    <w:rPr>
      <w:rFonts w:ascii="Century Gothic" w:hAnsi="Century Gothic"/>
      <w:b/>
      <w:caps/>
      <w:noProof/>
      <w:color w:val="ED7D31" w:themeColor="accent2"/>
      <w:sz w:val="100"/>
      <w:szCs w:val="110"/>
    </w:rPr>
  </w:style>
  <w:style w:type="paragraph" w:customStyle="1" w:styleId="6E96AD89CBDA4521B464B8395106570219">
    <w:name w:val="6E96AD89CBDA4521B464B8395106570219"/>
    <w:rsid w:val="00791980"/>
    <w:pPr>
      <w:spacing w:after="0" w:line="168" w:lineRule="auto"/>
    </w:pPr>
    <w:rPr>
      <w:rFonts w:ascii="Century Gothic" w:hAnsi="Century Gothic"/>
      <w:b/>
      <w:caps/>
      <w:noProof/>
      <w:color w:val="000000" w:themeColor="text1"/>
      <w:spacing w:val="10"/>
      <w:sz w:val="100"/>
      <w:szCs w:val="24"/>
    </w:rPr>
  </w:style>
  <w:style w:type="paragraph" w:customStyle="1" w:styleId="D6CD90D0BCFB4302AD99A023A024EB201">
    <w:name w:val="D6CD90D0BCFB4302AD99A023A024EB20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19E0F29E5ECE4AB8A7BF09102F31D1FD1">
    <w:name w:val="19E0F29E5ECE4AB8A7BF09102F31D1FD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80A64EA705BE4ED3908082F17665F8481">
    <w:name w:val="80A64EA705BE4ED3908082F17665F848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448C987612C431CA31700B32C9224771">
    <w:name w:val="A448C987612C431CA31700B32C9224771"/>
    <w:rsid w:val="00791980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1">
    <w:name w:val="1DE9F39FA1334722A18027F7883CB3AC1"/>
    <w:rsid w:val="00791980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1">
    <w:name w:val="F02DD7988956449598589E7D3E4D5C1E1"/>
    <w:rsid w:val="00791980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1">
    <w:name w:val="86179872CE984F1F9078A1279332E07F1"/>
    <w:rsid w:val="00791980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1">
    <w:name w:val="9F4A6EA7336846A8ACAF860D26D59DD11"/>
    <w:rsid w:val="00791980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table" w:styleId="Tabellaelenco6acolori-colore6">
    <w:name w:val="List Table 6 Colorful Accent 6"/>
    <w:basedOn w:val="Tabellanormale"/>
    <w:uiPriority w:val="51"/>
    <w:rsid w:val="00791980"/>
    <w:pPr>
      <w:spacing w:before="200"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4428650A8C214FCE99459A665D035A441">
    <w:name w:val="4428650A8C214FCE99459A665D035A441"/>
    <w:rsid w:val="00791980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table" w:styleId="Elencomedio1-Colore3">
    <w:name w:val="Medium List 1 Accent 3"/>
    <w:basedOn w:val="Tabellanormale"/>
    <w:uiPriority w:val="65"/>
    <w:semiHidden/>
    <w:unhideWhenUsed/>
    <w:rsid w:val="007919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1D4203AEB38B43C6BE397DDCB3F6E5961">
    <w:name w:val="1D4203AEB38B43C6BE397DDCB3F6E5961"/>
    <w:rsid w:val="00791980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E322BCB081EC4CB887AD39C36208BE4D1">
    <w:name w:val="E322BCB081EC4CB887AD39C36208BE4D1"/>
    <w:rsid w:val="00791980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1">
    <w:name w:val="F509EAE9BA8C44DFB7D9A9AAB4326CBA1"/>
    <w:rsid w:val="00791980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1">
    <w:name w:val="247E943E5BF34E38A351383F5F029CCC1"/>
    <w:rsid w:val="00791980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1">
    <w:name w:val="F7BF856A708441789A8C9C896F665C9F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76CAB827C6DC41FBAB76F17E831980C61">
    <w:name w:val="76CAB827C6DC41FBAB76F17E831980C6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5742A37BD7514577B2552FCEF3B1CD451">
    <w:name w:val="5742A37BD7514577B2552FCEF3B1CD451"/>
    <w:rsid w:val="00791980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5E2A8265245494D8B3BE9B929ACC17D7">
    <w:name w:val="A5E2A8265245494D8B3BE9B929ACC17D7"/>
    <w:rsid w:val="00791980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AC0B12C17F5E4BE6B9FFA06D0E8D1DFE4">
    <w:name w:val="AC0B12C17F5E4BE6B9FFA06D0E8D1DFE4"/>
    <w:rsid w:val="00791980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58569DDAA3D4074B1E1A376BECBC0621">
    <w:name w:val="A58569DDAA3D4074B1E1A376BECBC0621"/>
    <w:rsid w:val="00791980"/>
    <w:pPr>
      <w:spacing w:after="0" w:line="240" w:lineRule="auto"/>
    </w:pPr>
    <w:rPr>
      <w:rFonts w:ascii="Century Gothic" w:hAnsi="Century Gothic"/>
      <w:i/>
      <w:noProof/>
      <w:color w:val="FFFFFF" w:themeColor="background1"/>
      <w:sz w:val="21"/>
      <w:szCs w:val="24"/>
    </w:rPr>
  </w:style>
  <w:style w:type="paragraph" w:customStyle="1" w:styleId="E5363E564BBD4A2299F4A74BA02E60FE17">
    <w:name w:val="E5363E564BBD4A2299F4A74BA02E60FE17"/>
    <w:rsid w:val="00791980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5E1CD4CF563E4EECB256A60F093468D61">
    <w:name w:val="5E1CD4CF563E4EECB256A60F093468D61"/>
    <w:rsid w:val="00791980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paragraph" w:customStyle="1" w:styleId="9E4F75430B454F5FACC60D9430C6EDC5">
    <w:name w:val="9E4F75430B454F5FACC60D9430C6EDC5"/>
    <w:rsid w:val="00791980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9FA594794307424EB3626FD958D8FB69">
    <w:name w:val="9FA594794307424EB3626FD958D8FB69"/>
    <w:rsid w:val="00791980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54D15241383F43938AD698DA6B43D8291">
    <w:name w:val="54D15241383F43938AD698DA6B43D8291"/>
    <w:rsid w:val="00791980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6B7EF95C5598455791A325F9ED9D78BB">
    <w:name w:val="6B7EF95C5598455791A325F9ED9D78BB"/>
    <w:rsid w:val="00791980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6050C81BD5BF434393B7DDCEF43189A01">
    <w:name w:val="6050C81BD5BF434393B7DDCEF43189A01"/>
    <w:rsid w:val="00791980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87E5D81E305946AD874FB30DE93AED01">
    <w:name w:val="87E5D81E305946AD874FB30DE93AED01"/>
    <w:rsid w:val="00791980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1878E6974E4C432F8857B3265CAAC2DE1">
    <w:name w:val="1878E6974E4C432F8857B3265CAAC2DE1"/>
    <w:rsid w:val="00791980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471B2469C3214F9C91EDFF8AFAFE286C">
    <w:name w:val="471B2469C3214F9C91EDFF8AFAFE286C"/>
    <w:rsid w:val="00791980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A368FD788B854576B72ACB1BF21B94D42">
    <w:name w:val="A368FD788B854576B72ACB1BF21B94D42"/>
    <w:rsid w:val="00791980"/>
    <w:pPr>
      <w:spacing w:after="0" w:line="168" w:lineRule="auto"/>
    </w:pPr>
    <w:rPr>
      <w:rFonts w:ascii="Century Gothic" w:hAnsi="Century Gothic"/>
      <w:b/>
      <w:caps/>
      <w:noProof/>
      <w:color w:val="ED7D31" w:themeColor="accent2"/>
      <w:sz w:val="100"/>
      <w:szCs w:val="110"/>
    </w:rPr>
  </w:style>
  <w:style w:type="paragraph" w:customStyle="1" w:styleId="6E96AD89CBDA4521B464B8395106570220">
    <w:name w:val="6E96AD89CBDA4521B464B8395106570220"/>
    <w:rsid w:val="00791980"/>
    <w:pPr>
      <w:spacing w:after="0" w:line="168" w:lineRule="auto"/>
    </w:pPr>
    <w:rPr>
      <w:rFonts w:ascii="Century Gothic" w:hAnsi="Century Gothic"/>
      <w:b/>
      <w:caps/>
      <w:noProof/>
      <w:color w:val="000000" w:themeColor="text1"/>
      <w:spacing w:val="10"/>
      <w:sz w:val="100"/>
      <w:szCs w:val="24"/>
    </w:rPr>
  </w:style>
  <w:style w:type="paragraph" w:customStyle="1" w:styleId="D6CD90D0BCFB4302AD99A023A024EB202">
    <w:name w:val="D6CD90D0BCFB4302AD99A023A024EB20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19E0F29E5ECE4AB8A7BF09102F31D1FD2">
    <w:name w:val="19E0F29E5ECE4AB8A7BF09102F31D1FD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80A64EA705BE4ED3908082F17665F8482">
    <w:name w:val="80A64EA705BE4ED3908082F17665F848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448C987612C431CA31700B32C9224772">
    <w:name w:val="A448C987612C431CA31700B32C9224772"/>
    <w:rsid w:val="00791980"/>
    <w:pPr>
      <w:spacing w:before="200" w:after="200" w:line="240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2">
    <w:name w:val="1DE9F39FA1334722A18027F7883CB3AC2"/>
    <w:rsid w:val="00791980"/>
    <w:pPr>
      <w:spacing w:before="200" w:after="240" w:line="240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2">
    <w:name w:val="F02DD7988956449598589E7D3E4D5C1E2"/>
    <w:rsid w:val="00791980"/>
    <w:pPr>
      <w:spacing w:before="200" w:after="200" w:line="240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2">
    <w:name w:val="86179872CE984F1F9078A1279332E07F2"/>
    <w:rsid w:val="00791980"/>
    <w:pPr>
      <w:spacing w:before="200" w:after="240" w:line="240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2">
    <w:name w:val="9F4A6EA7336846A8ACAF860D26D59DD12"/>
    <w:rsid w:val="00791980"/>
    <w:pPr>
      <w:spacing w:before="200" w:after="0" w:line="240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table" w:styleId="Tabellacolonne4">
    <w:name w:val="Table Columns 4"/>
    <w:basedOn w:val="Tabellanormale"/>
    <w:uiPriority w:val="99"/>
    <w:semiHidden/>
    <w:unhideWhenUsed/>
    <w:rsid w:val="00791980"/>
    <w:pPr>
      <w:spacing w:before="200" w:after="20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4428650A8C214FCE99459A665D035A442">
    <w:name w:val="4428650A8C214FCE99459A665D035A442"/>
    <w:rsid w:val="00791980"/>
    <w:pPr>
      <w:spacing w:before="200" w:after="200" w:line="240" w:lineRule="auto"/>
    </w:pPr>
    <w:rPr>
      <w:rFonts w:ascii="Century Gothic" w:hAnsi="Century Gothic"/>
      <w:noProof/>
      <w:sz w:val="21"/>
      <w:szCs w:val="24"/>
    </w:rPr>
  </w:style>
  <w:style w:type="table" w:styleId="Tabellacontemporanea">
    <w:name w:val="Table Contemporary"/>
    <w:basedOn w:val="Tabellanormale"/>
    <w:uiPriority w:val="99"/>
    <w:semiHidden/>
    <w:unhideWhenUsed/>
    <w:rsid w:val="00791980"/>
    <w:pPr>
      <w:spacing w:before="200"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D4203AEB38B43C6BE397DDCB3F6E5962">
    <w:name w:val="1D4203AEB38B43C6BE397DDCB3F6E5962"/>
    <w:rsid w:val="00791980"/>
    <w:pPr>
      <w:spacing w:before="200" w:after="200" w:line="240" w:lineRule="auto"/>
    </w:pPr>
    <w:rPr>
      <w:rFonts w:ascii="Century Gothic" w:hAnsi="Century Gothic"/>
      <w:noProof/>
      <w:sz w:val="21"/>
      <w:szCs w:val="24"/>
    </w:rPr>
  </w:style>
  <w:style w:type="paragraph" w:customStyle="1" w:styleId="E322BCB081EC4CB887AD39C36208BE4D2">
    <w:name w:val="E322BCB081EC4CB887AD39C36208BE4D2"/>
    <w:rsid w:val="00791980"/>
    <w:pPr>
      <w:spacing w:before="200" w:after="200" w:line="240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2">
    <w:name w:val="F509EAE9BA8C44DFB7D9A9AAB4326CBA2"/>
    <w:rsid w:val="00791980"/>
    <w:pPr>
      <w:spacing w:before="200" w:after="240" w:line="240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2">
    <w:name w:val="247E943E5BF34E38A351383F5F029CCC2"/>
    <w:rsid w:val="00791980"/>
    <w:pPr>
      <w:spacing w:before="200" w:after="240" w:line="240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2">
    <w:name w:val="F7BF856A708441789A8C9C896F665C9F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76CAB827C6DC41FBAB76F17E831980C62">
    <w:name w:val="76CAB827C6DC41FBAB76F17E831980C6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5742A37BD7514577B2552FCEF3B1CD452">
    <w:name w:val="5742A37BD7514577B2552FCEF3B1CD452"/>
    <w:rsid w:val="00791980"/>
    <w:pPr>
      <w:spacing w:before="120" w:after="120" w:line="240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5E2A8265245494D8B3BE9B929ACC17D8">
    <w:name w:val="A5E2A8265245494D8B3BE9B929ACC17D8"/>
    <w:rsid w:val="00791980"/>
    <w:pPr>
      <w:spacing w:before="200" w:after="200" w:line="240" w:lineRule="auto"/>
    </w:pPr>
    <w:rPr>
      <w:rFonts w:ascii="Century Gothic" w:hAnsi="Century Gothic"/>
      <w:noProof/>
      <w:sz w:val="21"/>
      <w:szCs w:val="24"/>
    </w:rPr>
  </w:style>
  <w:style w:type="paragraph" w:customStyle="1" w:styleId="AC0B12C17F5E4BE6B9FFA06D0E8D1DFE5">
    <w:name w:val="AC0B12C17F5E4BE6B9FFA06D0E8D1DFE5"/>
    <w:rsid w:val="00791980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58569DDAA3D4074B1E1A376BECBC0622">
    <w:name w:val="A58569DDAA3D4074B1E1A376BECBC0622"/>
    <w:rsid w:val="00791980"/>
    <w:pPr>
      <w:spacing w:after="0" w:line="240" w:lineRule="auto"/>
    </w:pPr>
    <w:rPr>
      <w:rFonts w:ascii="Century Gothic" w:hAnsi="Century Gothic"/>
      <w:i/>
      <w:noProof/>
      <w:color w:val="FFFFFF" w:themeColor="background1"/>
      <w:sz w:val="21"/>
      <w:szCs w:val="24"/>
    </w:rPr>
  </w:style>
  <w:style w:type="paragraph" w:customStyle="1" w:styleId="E5363E564BBD4A2299F4A74BA02E60FE18">
    <w:name w:val="E5363E564BBD4A2299F4A74BA02E60FE18"/>
    <w:rsid w:val="00791980"/>
    <w:pPr>
      <w:spacing w:before="200" w:after="200" w:line="240" w:lineRule="auto"/>
    </w:pPr>
    <w:rPr>
      <w:rFonts w:ascii="Century Gothic" w:hAnsi="Century Gothic"/>
      <w:noProof/>
      <w:sz w:val="21"/>
      <w:szCs w:val="24"/>
    </w:rPr>
  </w:style>
  <w:style w:type="paragraph" w:customStyle="1" w:styleId="5E1CD4CF563E4EECB256A60F093468D62">
    <w:name w:val="5E1CD4CF563E4EECB256A60F093468D62"/>
    <w:rsid w:val="00791980"/>
    <w:pPr>
      <w:spacing w:before="200" w:after="0" w:line="240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paragraph" w:customStyle="1" w:styleId="9E4F75430B454F5FACC60D9430C6EDC51">
    <w:name w:val="9E4F75430B454F5FACC60D9430C6EDC51"/>
    <w:rsid w:val="00791980"/>
    <w:pPr>
      <w:spacing w:before="120" w:after="0" w:line="240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9FA594794307424EB3626FD958D8FB691">
    <w:name w:val="9FA594794307424EB3626FD958D8FB691"/>
    <w:rsid w:val="00791980"/>
    <w:pPr>
      <w:spacing w:after="0" w:line="240" w:lineRule="auto"/>
      <w:ind w:right="72"/>
    </w:pPr>
    <w:rPr>
      <w:rFonts w:ascii="Century Gothic" w:hAnsi="Century Gothic"/>
      <w:noProof/>
      <w:szCs w:val="24"/>
    </w:rPr>
  </w:style>
  <w:style w:type="paragraph" w:customStyle="1" w:styleId="54D15241383F43938AD698DA6B43D8292">
    <w:name w:val="54D15241383F43938AD698DA6B43D8292"/>
    <w:rsid w:val="00791980"/>
    <w:pPr>
      <w:spacing w:before="120" w:after="0" w:line="240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6B7EF95C5598455791A325F9ED9D78BB1">
    <w:name w:val="6B7EF95C5598455791A325F9ED9D78BB1"/>
    <w:rsid w:val="00791980"/>
    <w:pPr>
      <w:spacing w:after="0" w:line="240" w:lineRule="auto"/>
      <w:ind w:right="72"/>
    </w:pPr>
    <w:rPr>
      <w:rFonts w:ascii="Century Gothic" w:hAnsi="Century Gothic"/>
      <w:noProof/>
      <w:szCs w:val="24"/>
    </w:rPr>
  </w:style>
  <w:style w:type="paragraph" w:customStyle="1" w:styleId="6050C81BD5BF434393B7DDCEF43189A02">
    <w:name w:val="6050C81BD5BF434393B7DDCEF43189A02"/>
    <w:rsid w:val="00791980"/>
    <w:pPr>
      <w:spacing w:before="120" w:after="0" w:line="240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87E5D81E305946AD874FB30DE93AED011">
    <w:name w:val="87E5D81E305946AD874FB30DE93AED011"/>
    <w:rsid w:val="00791980"/>
    <w:pPr>
      <w:spacing w:after="0" w:line="240" w:lineRule="auto"/>
      <w:ind w:right="72"/>
    </w:pPr>
    <w:rPr>
      <w:rFonts w:ascii="Century Gothic" w:hAnsi="Century Gothic"/>
      <w:noProof/>
      <w:szCs w:val="24"/>
    </w:rPr>
  </w:style>
  <w:style w:type="paragraph" w:customStyle="1" w:styleId="1878E6974E4C432F8857B3265CAAC2DE2">
    <w:name w:val="1878E6974E4C432F8857B3265CAAC2DE2"/>
    <w:rsid w:val="00791980"/>
    <w:pPr>
      <w:spacing w:before="120" w:after="0" w:line="240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471B2469C3214F9C91EDFF8AFAFE286C1">
    <w:name w:val="471B2469C3214F9C91EDFF8AFAFE286C1"/>
    <w:rsid w:val="00791980"/>
    <w:pPr>
      <w:spacing w:after="0" w:line="240" w:lineRule="auto"/>
      <w:ind w:right="72"/>
    </w:pPr>
    <w:rPr>
      <w:rFonts w:ascii="Century Gothic" w:hAnsi="Century Gothic"/>
      <w:noProof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24D36A-4206-4973-B03B-61266FAD4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Office_30081284_TF22618618</Template>
  <TotalTime>15</TotalTime>
  <Pages>2</Pages>
  <Words>334</Words>
  <Characters>1906</Characters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2019-02-21T00:10:00Z</dcterms:created>
  <dcterms:modified xsi:type="dcterms:W3CDTF">2019-03-01T03:46:00Z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