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E00914" w14:paraId="32D20EAC" w14:textId="77777777" w:rsidTr="00897E9B">
        <w:trPr>
          <w:trHeight w:val="1890"/>
          <w:jc w:val="center"/>
        </w:trPr>
        <w:tc>
          <w:tcPr>
            <w:tcW w:w="450" w:type="dxa"/>
          </w:tcPr>
          <w:p w14:paraId="44E5F2AD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449BBC60" w14:textId="77777777" w:rsidR="00B42643" w:rsidRPr="00E00914" w:rsidRDefault="008C451F" w:rsidP="00B67D2F">
            <w:pPr>
              <w:pStyle w:val="Titel"/>
            </w:pPr>
            <w:sdt>
              <w:sdtPr>
                <w:id w:val="-69652455"/>
                <w:placeholder>
                  <w:docPart w:val="A368FD788B854576B72ACB1BF21B94D4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NIEUWSBRIEF</w:t>
                </w:r>
              </w:sdtContent>
            </w:sdt>
          </w:p>
          <w:p w14:paraId="25968D70" w14:textId="77777777" w:rsidR="00B42643" w:rsidRPr="00E00914" w:rsidRDefault="008C451F" w:rsidP="00EA50F5">
            <w:pPr>
              <w:pStyle w:val="Ondertitel"/>
            </w:pPr>
            <w:sdt>
              <w:sdtPr>
                <w:id w:val="1628426206"/>
                <w:placeholder>
                  <w:docPart w:val="6E96AD89CBDA4521B464B83951065702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rStyle w:val="OndertitelChar"/>
                    <w:b/>
                    <w:lang w:bidi="nl-NL"/>
                  </w:rPr>
                  <w:t>TITEL HIER</w:t>
                </w:r>
              </w:sdtContent>
            </w:sdt>
          </w:p>
        </w:tc>
        <w:tc>
          <w:tcPr>
            <w:tcW w:w="3060" w:type="dxa"/>
            <w:gridSpan w:val="3"/>
          </w:tcPr>
          <w:p w14:paraId="1BBCBE02" w14:textId="77777777" w:rsidR="00B42643" w:rsidRPr="00E00914" w:rsidRDefault="00B42643" w:rsidP="00EA50F5">
            <w:pPr>
              <w:pStyle w:val="Inhopg2"/>
            </w:pPr>
          </w:p>
        </w:tc>
      </w:tr>
      <w:tr w:rsidR="00B42643" w:rsidRPr="00E00914" w14:paraId="4BC95BD9" w14:textId="77777777" w:rsidTr="00897E9B">
        <w:trPr>
          <w:trHeight w:val="1170"/>
          <w:jc w:val="center"/>
        </w:trPr>
        <w:tc>
          <w:tcPr>
            <w:tcW w:w="450" w:type="dxa"/>
          </w:tcPr>
          <w:p w14:paraId="3F899BF3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</w:tcPr>
          <w:p w14:paraId="1D308D59" w14:textId="10B68E24" w:rsidR="00B42643" w:rsidRPr="00E00914" w:rsidRDefault="008C451F" w:rsidP="00EA50F5">
            <w:pPr>
              <w:pStyle w:val="Informatie"/>
            </w:pPr>
            <w:sdt>
              <w:sdtPr>
                <w:id w:val="-1811085139"/>
                <w:placeholder>
                  <w:docPart w:val="D6CD90D0BCFB4302AD99A023A024EB20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UITGAVE NR</w:t>
                </w:r>
              </w:sdtContent>
            </w:sdt>
            <w:r w:rsidR="00E00914">
              <w:rPr>
                <w:lang w:bidi="nl-NL"/>
              </w:rPr>
              <w:t xml:space="preserve">  </w:t>
            </w:r>
            <w:r w:rsidR="00B42643" w:rsidRPr="00E00914">
              <w:rPr>
                <w:lang w:bidi="nl-NL"/>
              </w:rPr>
              <w:t>|</w:t>
            </w:r>
            <w:bookmarkStart w:id="0" w:name="_GoBack"/>
            <w:r w:rsidR="00E00914">
              <w:rPr>
                <w:lang w:bidi="nl-NL"/>
              </w:rPr>
              <w:t xml:space="preserve">  </w:t>
            </w:r>
            <w:bookmarkEnd w:id="0"/>
            <w:sdt>
              <w:sdtPr>
                <w:id w:val="-1179736916"/>
                <w:placeholder>
                  <w:docPart w:val="19E0F29E5ECE4AB8A7BF09102F31D1FD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MAAND- MAAND JAAR</w:t>
                </w:r>
              </w:sdtContent>
            </w:sdt>
            <w:r w:rsidR="00E00914">
              <w:rPr>
                <w:lang w:bidi="nl-NL"/>
              </w:rPr>
              <w:t xml:space="preserve">  </w:t>
            </w:r>
            <w:r w:rsidR="00B42643" w:rsidRPr="00E00914">
              <w:rPr>
                <w:lang w:bidi="nl-NL"/>
              </w:rPr>
              <w:t>|</w:t>
            </w:r>
            <w:r w:rsidR="00E00914">
              <w:rPr>
                <w:lang w:bidi="nl-NL"/>
              </w:rPr>
              <w:t xml:space="preserve">  </w:t>
            </w:r>
            <w:sdt>
              <w:sdtPr>
                <w:id w:val="435021645"/>
                <w:placeholder>
                  <w:docPart w:val="80A64EA705BE4ED3908082F17665F848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VOLUME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6AAB6187" w14:textId="77777777" w:rsidR="00B42643" w:rsidRPr="00E00914" w:rsidRDefault="00B42643" w:rsidP="00B67D2F">
            <w:pPr>
              <w:rPr>
                <w:lang w:eastAsia="ja-JP"/>
              </w:rPr>
            </w:pPr>
          </w:p>
        </w:tc>
      </w:tr>
      <w:tr w:rsidR="00B42643" w:rsidRPr="00E00914" w14:paraId="059B7DCB" w14:textId="77777777" w:rsidTr="00AA4539">
        <w:trPr>
          <w:trHeight w:val="3321"/>
          <w:jc w:val="center"/>
        </w:trPr>
        <w:tc>
          <w:tcPr>
            <w:tcW w:w="450" w:type="dxa"/>
          </w:tcPr>
          <w:p w14:paraId="06D56B94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  <w:vMerge w:val="restart"/>
          </w:tcPr>
          <w:p w14:paraId="448CB4C7" w14:textId="77777777" w:rsidR="00B42643" w:rsidRPr="00E00914" w:rsidRDefault="00B42643" w:rsidP="00C714EB"/>
        </w:tc>
        <w:tc>
          <w:tcPr>
            <w:tcW w:w="3060" w:type="dxa"/>
            <w:gridSpan w:val="3"/>
            <w:shd w:val="clear" w:color="auto" w:fill="auto"/>
          </w:tcPr>
          <w:p w14:paraId="65000FFB" w14:textId="77777777" w:rsidR="00B42643" w:rsidRPr="00E00914" w:rsidRDefault="008C451F" w:rsidP="00EA50F5">
            <w:pPr>
              <w:pStyle w:val="Inhopg1"/>
            </w:pPr>
            <w:sdt>
              <w:sdtPr>
                <w:id w:val="-107735066"/>
                <w:placeholder>
                  <w:docPart w:val="A448C987612C431CA31700B32C922477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Onderwerp 01</w:t>
                </w:r>
              </w:sdtContent>
            </w:sdt>
          </w:p>
          <w:sdt>
            <w:sdtPr>
              <w:id w:val="-668398952"/>
              <w:placeholder>
                <w:docPart w:val="1DE9F39FA1334722A18027F7883CB3AC"/>
              </w:placeholder>
              <w:temporary/>
              <w:showingPlcHdr/>
              <w15:appearance w15:val="hidden"/>
            </w:sdtPr>
            <w:sdtEndPr/>
            <w:sdtContent>
              <w:p w14:paraId="4E71FA48" w14:textId="1836B599" w:rsidR="00B42643" w:rsidRPr="00E00914" w:rsidRDefault="00B42643" w:rsidP="00EA50F5">
                <w:pPr>
                  <w:pStyle w:val="Inhopg2"/>
                </w:pPr>
                <w:r w:rsidRPr="00E00914">
                  <w:rPr>
                    <w:lang w:bidi="nl-NL"/>
                  </w:rPr>
                  <w:t>Geef een korte omschrijving van het verhaal op pagina 2. Vertel ons wat we kunnen verwachten en wat de titel is.</w:t>
                </w:r>
              </w:p>
            </w:sdtContent>
          </w:sdt>
        </w:tc>
      </w:tr>
      <w:tr w:rsidR="00B42643" w:rsidRPr="00E00914" w14:paraId="09CCAE16" w14:textId="77777777" w:rsidTr="00AA4539">
        <w:trPr>
          <w:trHeight w:val="89"/>
          <w:jc w:val="center"/>
        </w:trPr>
        <w:tc>
          <w:tcPr>
            <w:tcW w:w="450" w:type="dxa"/>
          </w:tcPr>
          <w:p w14:paraId="39357BDC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  <w:vMerge/>
          </w:tcPr>
          <w:p w14:paraId="53DD79B7" w14:textId="77777777" w:rsidR="00B42643" w:rsidRPr="00E00914" w:rsidRDefault="00B42643" w:rsidP="00C714EB"/>
        </w:tc>
        <w:tc>
          <w:tcPr>
            <w:tcW w:w="174" w:type="dxa"/>
            <w:shd w:val="clear" w:color="auto" w:fill="auto"/>
          </w:tcPr>
          <w:p w14:paraId="729356AA" w14:textId="77777777" w:rsidR="00B42643" w:rsidRPr="00E00914" w:rsidRDefault="00B42643" w:rsidP="00C714E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1970BB42" w14:textId="77777777" w:rsidR="00B42643" w:rsidRPr="00E00914" w:rsidRDefault="00B42643" w:rsidP="00C714E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14CCA46D" w14:textId="77777777" w:rsidR="00B42643" w:rsidRPr="00E00914" w:rsidRDefault="00B42643" w:rsidP="00C714EB">
            <w:pPr>
              <w:pStyle w:val="Geenafstand"/>
              <w:rPr>
                <w:sz w:val="10"/>
                <w:szCs w:val="10"/>
              </w:rPr>
            </w:pPr>
          </w:p>
        </w:tc>
      </w:tr>
      <w:tr w:rsidR="00B42643" w:rsidRPr="00E00914" w14:paraId="7BBD8739" w14:textId="77777777" w:rsidTr="00AA4539">
        <w:trPr>
          <w:trHeight w:val="2538"/>
          <w:jc w:val="center"/>
        </w:trPr>
        <w:tc>
          <w:tcPr>
            <w:tcW w:w="450" w:type="dxa"/>
          </w:tcPr>
          <w:p w14:paraId="0C3F3638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  <w:vMerge/>
          </w:tcPr>
          <w:p w14:paraId="700FCCF8" w14:textId="77777777" w:rsidR="00B42643" w:rsidRPr="00E00914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29374300" w14:textId="77777777" w:rsidR="00B42643" w:rsidRPr="00E00914" w:rsidRDefault="008C451F" w:rsidP="00C714EB">
            <w:pPr>
              <w:pStyle w:val="Inhopg1"/>
            </w:pPr>
            <w:sdt>
              <w:sdtPr>
                <w:id w:val="-102650644"/>
                <w:placeholder>
                  <w:docPart w:val="F02DD7988956449598589E7D3E4D5C1E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Onderwerp 02</w:t>
                </w:r>
              </w:sdtContent>
            </w:sdt>
          </w:p>
          <w:sdt>
            <w:sdtPr>
              <w:id w:val="-2100401512"/>
              <w:placeholder>
                <w:docPart w:val="86179872CE984F1F9078A1279332E07F"/>
              </w:placeholder>
              <w:temporary/>
              <w:showingPlcHdr/>
              <w15:appearance w15:val="hidden"/>
            </w:sdtPr>
            <w:sdtEndPr/>
            <w:sdtContent>
              <w:p w14:paraId="4812290C" w14:textId="05E17D8F" w:rsidR="00B42643" w:rsidRPr="00E00914" w:rsidRDefault="00B42643" w:rsidP="00C714EB">
                <w:pPr>
                  <w:pStyle w:val="Inhopg2"/>
                </w:pPr>
                <w:r w:rsidRPr="00E00914">
                  <w:rPr>
                    <w:lang w:bidi="nl-NL"/>
                  </w:rPr>
                  <w:t>Geef een korte omschrijving van het verhaal op pagina 3. Plaats hier een citaat van de omschrijving om interesse te wekken bij de doelgroep.</w:t>
                </w:r>
              </w:p>
            </w:sdtContent>
          </w:sdt>
        </w:tc>
      </w:tr>
      <w:tr w:rsidR="00B42643" w:rsidRPr="00E00914" w14:paraId="3FEE4BAB" w14:textId="77777777" w:rsidTr="00B42643">
        <w:trPr>
          <w:trHeight w:val="729"/>
          <w:jc w:val="center"/>
        </w:trPr>
        <w:tc>
          <w:tcPr>
            <w:tcW w:w="450" w:type="dxa"/>
          </w:tcPr>
          <w:p w14:paraId="30F99C0E" w14:textId="77777777" w:rsidR="00B42643" w:rsidRPr="00E00914" w:rsidRDefault="00B42643" w:rsidP="00B42643">
            <w:pPr>
              <w:pStyle w:val="Geenafstand"/>
            </w:pPr>
          </w:p>
        </w:tc>
        <w:tc>
          <w:tcPr>
            <w:tcW w:w="8010" w:type="dxa"/>
            <w:gridSpan w:val="5"/>
          </w:tcPr>
          <w:p w14:paraId="72E492C9" w14:textId="77777777" w:rsidR="00B42643" w:rsidRPr="00E00914" w:rsidRDefault="008C451F" w:rsidP="00EA50F5">
            <w:pPr>
              <w:pStyle w:val="Kop1"/>
              <w:rPr>
                <w:lang w:eastAsia="ja-JP"/>
              </w:rPr>
            </w:pPr>
            <w:sdt>
              <w:sdtPr>
                <w:id w:val="340206128"/>
                <w:placeholder>
                  <w:docPart w:val="9F4A6EA7336846A8ACAF860D26D59DD1"/>
                </w:placeholder>
                <w:temporary/>
                <w:showingPlcHdr/>
                <w15:appearance w15:val="hidden"/>
              </w:sdtPr>
              <w:sdtEndPr/>
              <w:sdtContent>
                <w:r w:rsidR="00B42643" w:rsidRPr="00E00914">
                  <w:rPr>
                    <w:lang w:bidi="nl-NL"/>
                  </w:rPr>
                  <w:t>Onze diensten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45E010B8" w14:textId="77777777" w:rsidR="00B42643" w:rsidRPr="00E00914" w:rsidRDefault="00B42643" w:rsidP="00EA50F5">
            <w:pPr>
              <w:pStyle w:val="Inhopg2"/>
            </w:pPr>
          </w:p>
        </w:tc>
      </w:tr>
      <w:tr w:rsidR="00897E9B" w:rsidRPr="00E00914" w14:paraId="35112016" w14:textId="77777777" w:rsidTr="00AA4539">
        <w:trPr>
          <w:trHeight w:val="144"/>
          <w:jc w:val="center"/>
        </w:trPr>
        <w:tc>
          <w:tcPr>
            <w:tcW w:w="450" w:type="dxa"/>
          </w:tcPr>
          <w:p w14:paraId="33D9BD62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43431F69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0118CB93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2F46845F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3F50EC4E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1E864FBB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21AD7D92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17B70C34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645BE946" w14:textId="77777777" w:rsidR="00897E9B" w:rsidRPr="00E00914" w:rsidRDefault="00897E9B" w:rsidP="00897E9B">
            <w:pPr>
              <w:pStyle w:val="Geenafstand"/>
              <w:rPr>
                <w:sz w:val="10"/>
                <w:szCs w:val="10"/>
              </w:rPr>
            </w:pPr>
          </w:p>
        </w:tc>
      </w:tr>
      <w:tr w:rsidR="00897E9B" w:rsidRPr="00E00914" w14:paraId="74065EFE" w14:textId="77777777" w:rsidTr="00B42643">
        <w:trPr>
          <w:trHeight w:val="3744"/>
          <w:jc w:val="center"/>
        </w:trPr>
        <w:tc>
          <w:tcPr>
            <w:tcW w:w="450" w:type="dxa"/>
          </w:tcPr>
          <w:p w14:paraId="6D08B6EB" w14:textId="77777777" w:rsidR="00897E9B" w:rsidRPr="00E00914" w:rsidRDefault="00897E9B" w:rsidP="00B42643">
            <w:pPr>
              <w:pStyle w:val="Geenafstand"/>
              <w:rPr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id w:val="865341982"/>
              <w:placeholder>
                <w:docPart w:val="4428650A8C214FCE99459A665D035A44"/>
              </w:placeholder>
              <w:temporary/>
              <w:showingPlcHdr/>
              <w15:appearance w15:val="hidden"/>
            </w:sdtPr>
            <w:sdtEndPr/>
            <w:sdtContent>
              <w:p w14:paraId="025E47CA" w14:textId="77777777" w:rsidR="00BB53CD" w:rsidRPr="00E00914" w:rsidRDefault="00BB53CD" w:rsidP="00BB53CD">
                <w:r w:rsidRPr="00E00914">
                  <w:rPr>
                    <w:lang w:bidi="nl-NL"/>
                  </w:rPr>
                  <w:t>Als u tekst in dit document wilt wijzigen, klikt u op het de tekst dat u wilt bijwerken en start met typen.</w:t>
                </w:r>
              </w:p>
              <w:p w14:paraId="75F4D1F1" w14:textId="18AE78FC" w:rsidR="00897E9B" w:rsidRPr="00E00914" w:rsidRDefault="00BB53CD" w:rsidP="00BB53CD">
                <w:r w:rsidRPr="00E00914">
                  <w:rPr>
                    <w:lang w:bidi="nl-NL"/>
                  </w:rPr>
                  <w:t>Als u de kleuren wilt wijzigen gaat u naar het tabblad Ontwerpen en klikt u op Kleuren. Kies een ander kleurenschema in de lijst met kleuren. Ga met uw muisaanwijzer over de verschillende keuzes en zie hoe het algehele aanzicht van het document verandert met elke optie.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4C270848" w14:textId="77777777" w:rsidR="00897E9B" w:rsidRPr="00E00914" w:rsidRDefault="00897E9B" w:rsidP="00EA50F5">
            <w:pPr>
              <w:pStyle w:val="Geenafstand"/>
              <w:rPr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id w:val="-164403912"/>
              <w:placeholder>
                <w:docPart w:val="1D4203AEB38B43C6BE397DDCB3F6E596"/>
              </w:placeholder>
              <w:temporary/>
              <w:showingPlcHdr/>
              <w15:appearance w15:val="hidden"/>
            </w:sdtPr>
            <w:sdtEndPr/>
            <w:sdtContent>
              <w:p w14:paraId="10759B22" w14:textId="7C3BE38B" w:rsidR="003750FA" w:rsidRPr="00E00914" w:rsidRDefault="003750FA" w:rsidP="003750FA">
                <w:r w:rsidRPr="00E00914">
                  <w:rPr>
                    <w:lang w:bidi="nl-NL"/>
                  </w:rPr>
                  <w:t>U kunt ook de lettertypen van het hele document eenvoudig bijwerken! Kies in het tabblad Ontwerpen het gewenste lettertypecombinatie.</w:t>
                </w:r>
              </w:p>
              <w:p w14:paraId="0ACD2D30" w14:textId="77777777" w:rsidR="00897E9B" w:rsidRPr="00E00914" w:rsidRDefault="003750FA" w:rsidP="003750FA">
                <w:r w:rsidRPr="00E00914">
                  <w:rPr>
                    <w:lang w:bidi="nl-NL"/>
                  </w:rPr>
                  <w:t>Herstel het thema om het sjabloon in zijn originele staat terug te brengen!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7C4B4900" w14:textId="77777777" w:rsidR="00897E9B" w:rsidRPr="00E00914" w:rsidRDefault="008C451F" w:rsidP="00C714EB">
            <w:pPr>
              <w:pStyle w:val="Inhopg1"/>
            </w:pPr>
            <w:sdt>
              <w:sdtPr>
                <w:id w:val="439036342"/>
                <w:placeholder>
                  <w:docPart w:val="E322BCB081EC4CB887AD39C36208BE4D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E00914">
                  <w:rPr>
                    <w:lang w:bidi="nl-NL"/>
                  </w:rPr>
                  <w:t>Onderwerp 03</w:t>
                </w:r>
              </w:sdtContent>
            </w:sdt>
          </w:p>
          <w:sdt>
            <w:sdtPr>
              <w:id w:val="-107053206"/>
              <w:placeholder>
                <w:docPart w:val="F509EAE9BA8C44DFB7D9A9AAB4326CBA"/>
              </w:placeholder>
              <w:temporary/>
              <w:showingPlcHdr/>
              <w15:appearance w15:val="hidden"/>
            </w:sdtPr>
            <w:sdtEndPr/>
            <w:sdtContent>
              <w:p w14:paraId="6F3C7889" w14:textId="78642D37" w:rsidR="00897E9B" w:rsidRPr="00E00914" w:rsidRDefault="00897E9B" w:rsidP="00C714EB">
                <w:pPr>
                  <w:pStyle w:val="Inhopg2"/>
                </w:pPr>
                <w:r w:rsidRPr="00E00914">
                  <w:rPr>
                    <w:lang w:bidi="nl-NL"/>
                  </w:rPr>
                  <w:t>Geef een korte omschrijving van het verhaal op pagina 4. Maak dit persoonlijk!</w:t>
                </w:r>
              </w:p>
            </w:sdtContent>
          </w:sdt>
          <w:sdt>
            <w:sdtPr>
              <w:id w:val="1133827741"/>
              <w:placeholder>
                <w:docPart w:val="247E943E5BF34E38A351383F5F029CCC"/>
              </w:placeholder>
              <w:temporary/>
              <w:showingPlcHdr/>
              <w15:appearance w15:val="hidden"/>
            </w:sdtPr>
            <w:sdtEndPr/>
            <w:sdtContent>
              <w:p w14:paraId="7DE92391" w14:textId="77777777" w:rsidR="00897E9B" w:rsidRPr="00E00914" w:rsidRDefault="00897E9B" w:rsidP="00C714EB">
                <w:pPr>
                  <w:pStyle w:val="Inhopg2"/>
                </w:pPr>
                <w:r w:rsidRPr="00E00914">
                  <w:rPr>
                    <w:lang w:bidi="nl-NL"/>
                  </w:rPr>
                  <w:t>Geef een korte omschrijving van het verhaal op pagina 4.</w:t>
                </w:r>
              </w:p>
            </w:sdtContent>
          </w:sdt>
        </w:tc>
      </w:tr>
    </w:tbl>
    <w:p w14:paraId="33773714" w14:textId="77777777" w:rsidR="00890A94" w:rsidRPr="00E00914" w:rsidRDefault="00890A94" w:rsidP="00C714EB">
      <w:pPr>
        <w:pStyle w:val="Geenafstand"/>
        <w:rPr>
          <w:sz w:val="14"/>
        </w:rPr>
      </w:pPr>
      <w:r w:rsidRPr="00E00914">
        <w:rPr>
          <w:sz w:val="14"/>
          <w:szCs w:val="14"/>
          <w:lang w:bidi="nl-NL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E00914" w14:paraId="214787A6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7F88B707" w14:textId="77777777" w:rsidR="0063730C" w:rsidRPr="00E00914" w:rsidRDefault="008C451F" w:rsidP="00897E9B">
            <w:pPr>
              <w:pStyle w:val="Informatie"/>
            </w:pPr>
            <w:sdt>
              <w:sdtPr>
                <w:id w:val="1292254209"/>
                <w:placeholder>
                  <w:docPart w:val="F7BF856A708441789A8C9C896F665C9F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E00914">
                  <w:rPr>
                    <w:lang w:bidi="nl-NL"/>
                  </w:rPr>
                  <w:t>UITGAVE NR</w:t>
                </w:r>
              </w:sdtContent>
            </w:sdt>
            <w:r w:rsidR="00897E9B" w:rsidRPr="00E00914">
              <w:rPr>
                <w:lang w:bidi="nl-NL"/>
              </w:rPr>
              <w:t xml:space="preserve">  |  </w:t>
            </w:r>
            <w:sdt>
              <w:sdtPr>
                <w:id w:val="1440717494"/>
                <w:placeholder>
                  <w:docPart w:val="76CAB827C6DC41FBAB76F17E831980C6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E00914">
                  <w:rPr>
                    <w:lang w:bidi="nl-NL"/>
                  </w:rPr>
                  <w:t>MAAND- MAAND JAAR</w:t>
                </w:r>
              </w:sdtContent>
            </w:sdt>
            <w:r w:rsidR="00897E9B" w:rsidRPr="00E00914">
              <w:rPr>
                <w:lang w:bidi="nl-NL"/>
              </w:rPr>
              <w:t xml:space="preserve">  |  </w:t>
            </w:r>
            <w:sdt>
              <w:sdtPr>
                <w:id w:val="-2027854973"/>
                <w:placeholder>
                  <w:docPart w:val="5742A37BD7514577B2552FCEF3B1CD45"/>
                </w:placeholder>
                <w:temporary/>
                <w:showingPlcHdr/>
                <w15:appearance w15:val="hidden"/>
              </w:sdtPr>
              <w:sdtEndPr/>
              <w:sdtContent>
                <w:r w:rsidR="00897E9B" w:rsidRPr="00E00914">
                  <w:rPr>
                    <w:lang w:bidi="nl-NL"/>
                  </w:rPr>
                  <w:t>VOLUME</w:t>
                </w:r>
              </w:sdtContent>
            </w:sdt>
          </w:p>
        </w:tc>
        <w:tc>
          <w:tcPr>
            <w:tcW w:w="3264" w:type="dxa"/>
          </w:tcPr>
          <w:p w14:paraId="3AE293A9" w14:textId="77777777" w:rsidR="0063730C" w:rsidRPr="00E00914" w:rsidRDefault="0063730C" w:rsidP="00DA3E92">
            <w:pPr>
              <w:pStyle w:val="Geenafstand"/>
              <w:rPr>
                <w:lang w:eastAsia="ja-JP"/>
              </w:rPr>
            </w:pPr>
          </w:p>
        </w:tc>
      </w:tr>
      <w:tr w:rsidR="0063730C" w:rsidRPr="00E00914" w14:paraId="3BC15EB5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lang w:eastAsia="ja-JP"/>
              </w:rPr>
              <w:id w:val="613024742"/>
              <w:placeholder>
                <w:docPart w:val="A5E2A8265245494D8B3BE9B929ACC17D"/>
              </w:placeholder>
              <w:temporary/>
              <w:showingPlcHdr/>
              <w15:appearance w15:val="hidden"/>
            </w:sdtPr>
            <w:sdtEndPr/>
            <w:sdtContent>
              <w:p w14:paraId="502BA932" w14:textId="0561E910" w:rsidR="0063730C" w:rsidRPr="00E00914" w:rsidRDefault="003750FA" w:rsidP="003750FA">
                <w:pPr>
                  <w:rPr>
                    <w:lang w:eastAsia="ja-JP"/>
                  </w:rPr>
                </w:pPr>
                <w:r w:rsidRPr="00E00914">
                  <w:rPr>
                    <w:lang w:bidi="nl-NL"/>
                  </w:rPr>
                  <w:t>Hebt u andere afbeeldingen die u wilt gebruiken? Het is eenvoudig om de afbeeldingen in dit pamflet te vervangen. Klik tweemaal op de koptekst van een pagina. Klik tweemaal op de afbeelding die u wilt wijzigen. Voor afbeeldingen op de achtergrond moet u mogelijk nogmaals klikken, omdat ze onderdeel zijn van een groep afbeeldingen. Blijf klikken totdat de selectiegrepen rond de afbeelding staan die u wilt vervangen.</w:t>
                </w:r>
              </w:p>
            </w:sdtContent>
          </w:sdt>
        </w:tc>
        <w:tc>
          <w:tcPr>
            <w:tcW w:w="7392" w:type="dxa"/>
            <w:gridSpan w:val="4"/>
          </w:tcPr>
          <w:p w14:paraId="3606BE5A" w14:textId="77777777" w:rsidR="0063730C" w:rsidRPr="00E00914" w:rsidRDefault="0063730C" w:rsidP="00DA3E92">
            <w:pPr>
              <w:pStyle w:val="Geenafstand"/>
              <w:rPr>
                <w:lang w:eastAsia="ja-JP"/>
              </w:rPr>
            </w:pPr>
          </w:p>
        </w:tc>
      </w:tr>
      <w:tr w:rsidR="0063730C" w:rsidRPr="00E00914" w14:paraId="23445F40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id w:val="1234047349"/>
              <w:placeholder>
                <w:docPart w:val="AC0B12C17F5E4BE6B9FFA06D0E8D1DFE"/>
              </w:placeholder>
              <w:temporary/>
              <w:showingPlcHdr/>
              <w15:appearance w15:val="hidden"/>
            </w:sdtPr>
            <w:sdtEndPr/>
            <w:sdtContent>
              <w:p w14:paraId="045B21B2" w14:textId="77777777" w:rsidR="003750FA" w:rsidRPr="00E00914" w:rsidRDefault="003750FA" w:rsidP="003750FA">
                <w:pPr>
                  <w:pStyle w:val="Citaat"/>
                </w:pPr>
                <w:r w:rsidRPr="00E00914">
                  <w:rPr>
                    <w:rStyle w:val="CitaatChar"/>
                    <w:lang w:bidi="nl-NL"/>
                  </w:rPr>
                  <w:t>“Wij doen meer dan alleen uw reis boeken. Als u ons vertelt wat u wilt doen, kunnen wij u helpen uw reisdromen waar te maken.”</w:t>
                </w:r>
              </w:p>
            </w:sdtContent>
          </w:sdt>
          <w:sdt>
            <w:sdtPr>
              <w:id w:val="905579329"/>
              <w:placeholder>
                <w:docPart w:val="A58569DDAA3D4074B1E1A376BECBC062"/>
              </w:placeholder>
              <w:temporary/>
              <w:showingPlcHdr/>
              <w15:appearance w15:val="hidden"/>
            </w:sdtPr>
            <w:sdtEndPr/>
            <w:sdtContent>
              <w:p w14:paraId="37285845" w14:textId="77777777" w:rsidR="0063730C" w:rsidRPr="00E00914" w:rsidRDefault="003750FA" w:rsidP="003750FA">
                <w:pPr>
                  <w:pStyle w:val="Bronvancitaat"/>
                  <w:rPr>
                    <w:lang w:eastAsia="ja-JP"/>
                  </w:rPr>
                </w:pPr>
                <w:r w:rsidRPr="00E00914">
                  <w:rPr>
                    <w:lang w:bidi="nl-NL"/>
                  </w:rPr>
                  <w:t>- Esmé Nuijten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lang w:eastAsia="ja-JP"/>
              </w:rPr>
              <w:id w:val="-748886694"/>
              <w:placeholder>
                <w:docPart w:val="E5363E564BBD4A2299F4A74BA02E60FE"/>
              </w:placeholder>
              <w:temporary/>
              <w:showingPlcHdr/>
              <w15:appearance w15:val="hidden"/>
            </w:sdtPr>
            <w:sdtEndPr/>
            <w:sdtContent>
              <w:p w14:paraId="21CF2829" w14:textId="77777777" w:rsidR="0063730C" w:rsidRPr="00E00914" w:rsidRDefault="003750FA" w:rsidP="003750FA">
                <w:pPr>
                  <w:rPr>
                    <w:lang w:eastAsia="ja-JP"/>
                  </w:rPr>
                </w:pPr>
                <w:r w:rsidRPr="00E00914">
                  <w:rPr>
                    <w:lang w:bidi="nl-NL"/>
                  </w:rPr>
                  <w:t>Wanneer de afbeelding die u wilt wijzigen is geselecteerd, kunt u ‘Afbeelding wijzigen’ kiezen in het snelmenu of klik op ‘Opvullen’ en `kies de optie voor ‘Afbeelding’.</w:t>
                </w:r>
              </w:p>
            </w:sdtContent>
          </w:sdt>
        </w:tc>
      </w:tr>
      <w:tr w:rsidR="003750FA" w:rsidRPr="00E00914" w14:paraId="22A1A26B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1106D020" w14:textId="77777777" w:rsidR="003750FA" w:rsidRPr="00E00914" w:rsidRDefault="003750FA" w:rsidP="00DA3E92">
            <w:pPr>
              <w:pStyle w:val="Geenafstand"/>
              <w:rPr>
                <w:lang w:eastAsia="ja-JP"/>
              </w:rPr>
            </w:pPr>
          </w:p>
        </w:tc>
        <w:tc>
          <w:tcPr>
            <w:tcW w:w="6210" w:type="dxa"/>
            <w:gridSpan w:val="3"/>
          </w:tcPr>
          <w:p w14:paraId="4D6B261A" w14:textId="77777777" w:rsidR="003750FA" w:rsidRPr="00E00914" w:rsidRDefault="003750FA" w:rsidP="00DA3E92">
            <w:pPr>
              <w:pStyle w:val="Geenafstand"/>
              <w:rPr>
                <w:lang w:eastAsia="ja-JP"/>
              </w:rPr>
            </w:pPr>
          </w:p>
        </w:tc>
      </w:tr>
      <w:tr w:rsidR="00463223" w:rsidRPr="00E00914" w14:paraId="3AF15F35" w14:textId="77777777" w:rsidTr="00D45D40">
        <w:trPr>
          <w:trHeight w:val="729"/>
          <w:jc w:val="center"/>
        </w:trPr>
        <w:sdt>
          <w:sdtPr>
            <w:id w:val="-239028937"/>
            <w:placeholder>
              <w:docPart w:val="5E1CD4CF563E4EECB256A60F093468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2DE096B9" w14:textId="77777777" w:rsidR="00463223" w:rsidRPr="00E00914" w:rsidRDefault="00463223" w:rsidP="00463223">
                <w:pPr>
                  <w:pStyle w:val="Kop1"/>
                </w:pPr>
                <w:r w:rsidRPr="00E00914">
                  <w:rPr>
                    <w:lang w:bidi="nl-NL"/>
                  </w:rPr>
                  <w:t>MARIA'S REIZEN BIEDT U HET VOLGENDE: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1C03055C" w14:textId="77777777" w:rsidR="00463223" w:rsidRPr="00E00914" w:rsidRDefault="00463223" w:rsidP="00DA3E92">
            <w:pPr>
              <w:pStyle w:val="Geenafstand"/>
              <w:rPr>
                <w:lang w:eastAsia="ja-JP"/>
              </w:rPr>
            </w:pPr>
          </w:p>
        </w:tc>
      </w:tr>
      <w:tr w:rsidR="00D45D40" w:rsidRPr="00E00914" w14:paraId="4CEBA721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58DE445A" w14:textId="77777777" w:rsidR="00D45D40" w:rsidRPr="00E00914" w:rsidRDefault="00D45D40" w:rsidP="0046322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1710" w:type="dxa"/>
          </w:tcPr>
          <w:p w14:paraId="61F11134" w14:textId="77777777" w:rsidR="00D45D40" w:rsidRPr="00E00914" w:rsidRDefault="00D45D40" w:rsidP="0046322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782DCFEE" w14:textId="77777777" w:rsidR="00D45D40" w:rsidRPr="00E00914" w:rsidRDefault="00D45D40" w:rsidP="0046322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108EC7B6" w14:textId="77777777" w:rsidR="00D45D40" w:rsidRPr="00E00914" w:rsidRDefault="00D45D40" w:rsidP="0046322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50905A79" w14:textId="77777777" w:rsidR="00D45D40" w:rsidRPr="00E00914" w:rsidRDefault="00D45D40" w:rsidP="00DA3E92">
            <w:pPr>
              <w:pStyle w:val="Geenafstand"/>
              <w:rPr>
                <w:lang w:eastAsia="ja-JP"/>
              </w:rPr>
            </w:pPr>
          </w:p>
        </w:tc>
      </w:tr>
      <w:tr w:rsidR="00463223" w:rsidRPr="00E00914" w14:paraId="5D7444FC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9E4F75430B454F5FACC60D9430C6EDC5"/>
              </w:placeholder>
              <w:temporary/>
              <w:showingPlcHdr/>
              <w15:appearance w15:val="hidden"/>
            </w:sdtPr>
            <w:sdtEndPr/>
            <w:sdtContent>
              <w:p w14:paraId="0777684C" w14:textId="77777777" w:rsidR="00463223" w:rsidRPr="00E00914" w:rsidRDefault="00463223" w:rsidP="00D45D40">
                <w:pPr>
                  <w:pStyle w:val="Kop2"/>
                </w:pPr>
                <w:r w:rsidRPr="00E00914">
                  <w:rPr>
                    <w:lang w:bidi="nl-NL"/>
                  </w:rPr>
                  <w:t>01</w:t>
                </w:r>
              </w:p>
            </w:sdtContent>
          </w:sdt>
          <w:sdt>
            <w:sdtPr>
              <w:id w:val="1060364382"/>
              <w:placeholder>
                <w:docPart w:val="9FA594794307424EB3626FD958D8FB69"/>
              </w:placeholder>
              <w:temporary/>
              <w:showingPlcHdr/>
              <w15:appearance w15:val="hidden"/>
            </w:sdtPr>
            <w:sdtEndPr/>
            <w:sdtContent>
              <w:p w14:paraId="0AE8CDC8" w14:textId="77777777" w:rsidR="00463223" w:rsidRPr="00E00914" w:rsidRDefault="00463223" w:rsidP="00D45D40">
                <w:pPr>
                  <w:pStyle w:val="Services"/>
                </w:pPr>
                <w:r w:rsidRPr="00E00914">
                  <w:rPr>
                    <w:lang w:bidi="nl-NL"/>
                  </w:rPr>
                  <w:t>Boeken van elk reistype</w:t>
                </w:r>
              </w:p>
            </w:sdtContent>
          </w:sdt>
        </w:tc>
        <w:tc>
          <w:tcPr>
            <w:tcW w:w="270" w:type="dxa"/>
          </w:tcPr>
          <w:p w14:paraId="202B1E8A" w14:textId="77777777" w:rsidR="00463223" w:rsidRPr="00E00914" w:rsidRDefault="00463223" w:rsidP="00463223">
            <w:pPr>
              <w:pStyle w:val="Geenafstand"/>
            </w:pPr>
          </w:p>
        </w:tc>
        <w:tc>
          <w:tcPr>
            <w:tcW w:w="2520" w:type="dxa"/>
            <w:gridSpan w:val="2"/>
          </w:tcPr>
          <w:sdt>
            <w:sdtPr>
              <w:id w:val="279687929"/>
              <w:placeholder>
                <w:docPart w:val="54D15241383F43938AD698DA6B43D829"/>
              </w:placeholder>
              <w:temporary/>
              <w:showingPlcHdr/>
              <w15:appearance w15:val="hidden"/>
            </w:sdtPr>
            <w:sdtEndPr/>
            <w:sdtContent>
              <w:p w14:paraId="313F6668" w14:textId="77777777" w:rsidR="00463223" w:rsidRPr="00E00914" w:rsidRDefault="00463223" w:rsidP="00D45D40">
                <w:pPr>
                  <w:pStyle w:val="Kop2"/>
                </w:pPr>
                <w:r w:rsidRPr="00E00914">
                  <w:rPr>
                    <w:lang w:bidi="nl-NL"/>
                  </w:rPr>
                  <w:t>02</w:t>
                </w:r>
              </w:p>
            </w:sdtContent>
          </w:sdt>
          <w:p w14:paraId="68486830" w14:textId="77777777" w:rsidR="00463223" w:rsidRPr="00E00914" w:rsidRDefault="008C451F" w:rsidP="00D45D40">
            <w:pPr>
              <w:pStyle w:val="Services"/>
            </w:pPr>
            <w:sdt>
              <w:sdtPr>
                <w:id w:val="846603094"/>
                <w:placeholder>
                  <w:docPart w:val="6B7EF95C5598455791A325F9ED9D78BB"/>
                </w:placeholder>
                <w:temporary/>
                <w:showingPlcHdr/>
                <w15:appearance w15:val="hidden"/>
              </w:sdtPr>
              <w:sdtEndPr/>
              <w:sdtContent>
                <w:r w:rsidR="00463223" w:rsidRPr="00E00914">
                  <w:rPr>
                    <w:lang w:bidi="nl-NL"/>
                  </w:rPr>
                  <w:t>Snelle, grondige en deskundige reacties op oproepen en vragen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3CD1F36C" w14:textId="77777777" w:rsidR="00463223" w:rsidRPr="00E00914" w:rsidRDefault="00463223" w:rsidP="00DA3E92">
            <w:pPr>
              <w:pStyle w:val="Geenafstand"/>
              <w:rPr>
                <w:lang w:eastAsia="ja-JP"/>
              </w:rPr>
            </w:pPr>
          </w:p>
        </w:tc>
      </w:tr>
      <w:tr w:rsidR="00463223" w:rsidRPr="00E00914" w14:paraId="18A0A359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6050C81BD5BF434393B7DDCEF43189A0"/>
              </w:placeholder>
              <w:temporary/>
              <w:showingPlcHdr/>
              <w15:appearance w15:val="hidden"/>
            </w:sdtPr>
            <w:sdtEndPr/>
            <w:sdtContent>
              <w:p w14:paraId="50874DB7" w14:textId="77777777" w:rsidR="00D45D40" w:rsidRPr="00E00914" w:rsidRDefault="00D45D40" w:rsidP="00D45D40">
                <w:pPr>
                  <w:pStyle w:val="Kop2"/>
                </w:pPr>
                <w:r w:rsidRPr="00E00914">
                  <w:rPr>
                    <w:lang w:bidi="nl-NL"/>
                  </w:rPr>
                  <w:t>03</w:t>
                </w:r>
              </w:p>
            </w:sdtContent>
          </w:sdt>
          <w:p w14:paraId="71BD3AF9" w14:textId="77777777" w:rsidR="00463223" w:rsidRPr="00E00914" w:rsidRDefault="008C451F" w:rsidP="00D45D40">
            <w:pPr>
              <w:pStyle w:val="Services"/>
            </w:pPr>
            <w:sdt>
              <w:sdtPr>
                <w:id w:val="-1997410220"/>
                <w:placeholder>
                  <w:docPart w:val="87E5D81E305946AD874FB30DE93AED01"/>
                </w:placeholder>
                <w:temporary/>
                <w:showingPlcHdr/>
                <w15:appearance w15:val="hidden"/>
              </w:sdtPr>
              <w:sdtEndPr/>
              <w:sdtContent>
                <w:r w:rsidR="00D45D40" w:rsidRPr="00E00914">
                  <w:rPr>
                    <w:lang w:bidi="nl-NL"/>
                  </w:rPr>
                  <w:t>Internationale diensten</w:t>
                </w:r>
              </w:sdtContent>
            </w:sdt>
          </w:p>
        </w:tc>
        <w:tc>
          <w:tcPr>
            <w:tcW w:w="270" w:type="dxa"/>
          </w:tcPr>
          <w:p w14:paraId="038C45F7" w14:textId="77777777" w:rsidR="00463223" w:rsidRPr="00E00914" w:rsidRDefault="00463223" w:rsidP="00463223">
            <w:pPr>
              <w:pStyle w:val="Geenafstand"/>
            </w:pPr>
          </w:p>
        </w:tc>
        <w:tc>
          <w:tcPr>
            <w:tcW w:w="2520" w:type="dxa"/>
            <w:gridSpan w:val="2"/>
          </w:tcPr>
          <w:sdt>
            <w:sdtPr>
              <w:id w:val="-1669239126"/>
              <w:placeholder>
                <w:docPart w:val="1878E6974E4C432F8857B3265CAAC2DE"/>
              </w:placeholder>
              <w:temporary/>
              <w:showingPlcHdr/>
              <w15:appearance w15:val="hidden"/>
            </w:sdtPr>
            <w:sdtEndPr/>
            <w:sdtContent>
              <w:p w14:paraId="3764D099" w14:textId="77777777" w:rsidR="00463223" w:rsidRPr="00E00914" w:rsidRDefault="00463223" w:rsidP="00D45D40">
                <w:pPr>
                  <w:pStyle w:val="Kop2"/>
                </w:pPr>
                <w:r w:rsidRPr="00E00914">
                  <w:rPr>
                    <w:lang w:bidi="nl-NL"/>
                  </w:rPr>
                  <w:t>04</w:t>
                </w:r>
              </w:p>
            </w:sdtContent>
          </w:sdt>
          <w:sdt>
            <w:sdtPr>
              <w:id w:val="-962115148"/>
              <w:placeholder>
                <w:docPart w:val="471B2469C3214F9C91EDFF8AFAFE286C"/>
              </w:placeholder>
              <w:temporary/>
              <w:showingPlcHdr/>
              <w15:appearance w15:val="hidden"/>
            </w:sdtPr>
            <w:sdtEndPr/>
            <w:sdtContent>
              <w:p w14:paraId="31A35C71" w14:textId="77777777" w:rsidR="00463223" w:rsidRPr="00E00914" w:rsidRDefault="00D45D40" w:rsidP="00D45D40">
                <w:pPr>
                  <w:pStyle w:val="Services"/>
                </w:pPr>
                <w:r w:rsidRPr="00E00914">
                  <w:rPr>
                    <w:lang w:bidi="nl-NL"/>
                  </w:rPr>
                  <w:t>Goed geïnformeerde agenten met veel reiservaring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631E333D" w14:textId="77777777" w:rsidR="00463223" w:rsidRPr="00E00914" w:rsidRDefault="00463223" w:rsidP="00DA3E92">
            <w:pPr>
              <w:pStyle w:val="Geenafstand"/>
              <w:rPr>
                <w:lang w:eastAsia="ja-JP"/>
              </w:rPr>
            </w:pPr>
          </w:p>
        </w:tc>
      </w:tr>
    </w:tbl>
    <w:p w14:paraId="65A74E4B" w14:textId="77777777" w:rsidR="004E6F6A" w:rsidRPr="00E00914" w:rsidRDefault="004E6F6A" w:rsidP="00DA3E92">
      <w:pPr>
        <w:spacing w:before="0" w:after="0"/>
        <w:rPr>
          <w:sz w:val="12"/>
        </w:rPr>
      </w:pPr>
    </w:p>
    <w:sectPr w:rsidR="004E6F6A" w:rsidRPr="00E00914" w:rsidSect="00E00914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41184" w14:textId="77777777" w:rsidR="008C451F" w:rsidRDefault="008C451F" w:rsidP="00890A94">
      <w:r>
        <w:separator/>
      </w:r>
    </w:p>
  </w:endnote>
  <w:endnote w:type="continuationSeparator" w:id="0">
    <w:p w14:paraId="4B2D2933" w14:textId="77777777" w:rsidR="008C451F" w:rsidRDefault="008C451F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DEC4" w14:textId="77777777" w:rsidR="0018361D" w:rsidRDefault="0018361D" w:rsidP="00890A94">
    <w:pPr>
      <w:pStyle w:val="Voettekst"/>
      <w:rPr>
        <w:rStyle w:val="Paginanummer"/>
      </w:rPr>
    </w:pPr>
    <w:r>
      <w:rPr>
        <w:rStyle w:val="Paginanummer"/>
        <w:lang w:bidi="nl-NL"/>
      </w:rPr>
      <w:fldChar w:fldCharType="begin"/>
    </w:r>
    <w:r>
      <w:rPr>
        <w:rStyle w:val="Paginanummer"/>
        <w:lang w:bidi="nl-NL"/>
      </w:rPr>
      <w:instrText xml:space="preserve">PAGE  </w:instrText>
    </w:r>
    <w:r>
      <w:rPr>
        <w:rStyle w:val="Paginanummer"/>
        <w:lang w:bidi="nl-NL"/>
      </w:rPr>
      <w:fldChar w:fldCharType="separate"/>
    </w:r>
    <w:r>
      <w:rPr>
        <w:rStyle w:val="Paginanummer"/>
        <w:lang w:bidi="nl-NL"/>
      </w:rPr>
      <w:t>1</w:t>
    </w:r>
    <w:r>
      <w:rPr>
        <w:rStyle w:val="Paginanummer"/>
        <w:lang w:bidi="nl-NL"/>
      </w:rPr>
      <w:fldChar w:fldCharType="end"/>
    </w:r>
  </w:p>
  <w:p w14:paraId="4076E0D7" w14:textId="77777777" w:rsidR="0018361D" w:rsidRDefault="0018361D" w:rsidP="00890A9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3B8E3" w14:textId="77777777" w:rsidR="00FC2165" w:rsidRPr="00E00914" w:rsidRDefault="00FC2165" w:rsidP="00FC2165">
    <w:pPr>
      <w:pStyle w:val="Voettekst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0FD3B" w14:textId="77777777" w:rsidR="008C451F" w:rsidRDefault="008C451F" w:rsidP="00890A94">
      <w:r>
        <w:separator/>
      </w:r>
    </w:p>
  </w:footnote>
  <w:footnote w:type="continuationSeparator" w:id="0">
    <w:p w14:paraId="6FB04DB8" w14:textId="77777777" w:rsidR="008C451F" w:rsidRDefault="008C451F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CCE70" w14:textId="77777777" w:rsidR="0063730C" w:rsidRPr="00E00914" w:rsidRDefault="00AA4539">
    <w:pPr>
      <w:pStyle w:val="Koptekst"/>
    </w:pPr>
    <w:r w:rsidRPr="00E00914">
      <w:rPr>
        <w:lang w:bidi="nl-N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9EBF074" wp14:editId="1B748FA6">
              <wp:simplePos x="0" y="0"/>
              <wp:positionH relativeFrom="page">
                <wp:posOffset>0</wp:posOffset>
              </wp:positionH>
              <wp:positionV relativeFrom="page">
                <wp:posOffset>695325</wp:posOffset>
              </wp:positionV>
              <wp:extent cx="7772400" cy="9980381"/>
              <wp:effectExtent l="0" t="0" r="2540" b="1905"/>
              <wp:wrapNone/>
              <wp:docPr id="392" name="Groep 392" descr="achtergrondafbeelding en ontwer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980381"/>
                        <a:chOff x="0" y="180975"/>
                        <a:chExt cx="7772400" cy="9980381"/>
                      </a:xfrm>
                    </wpg:grpSpPr>
                    <wps:wsp>
                      <wps:cNvPr id="389" name="Rechthoek 389" descr="man en vrouw die uitkijken over een monument"/>
                      <wps:cNvSpPr/>
                      <wps:spPr>
                        <a:xfrm>
                          <a:off x="2971800" y="180975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oep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0" y="3499908"/>
                          <a:ext cx="5166360" cy="2011680"/>
                          <a:chOff x="0" y="211937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hthoek 33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868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hthoek 3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13785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hthoek 34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3439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hthoek 3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613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hthoek 34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867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hthoek 34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121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hthoek 34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3907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hthoek 34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5968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hthoek 3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8664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hthoek 3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202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hthoek 3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3740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hthoek 3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64361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hthoek 3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497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hthoek 3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19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hthoek 98"/>
                      <wps:cNvSpPr/>
                      <wps:spPr>
                        <a:xfrm>
                          <a:off x="0" y="180975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ep 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2971800" y="576792"/>
                          <a:ext cx="1645920" cy="815340"/>
                          <a:chOff x="0" y="209973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hthoek 2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09973"/>
                            <a:ext cx="44767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hthoek 2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209973"/>
                            <a:ext cx="1343026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hthoek 2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513184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hthoek 2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513184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hthoek 2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3184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hthoek 2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08460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hthoek 2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0" y="808460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hthoek 2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1113260"/>
                            <a:ext cx="201614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hthoek 2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9" y="1113260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hthoek 2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113260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hthoek 274"/>
                      <wps:cNvSpPr/>
                      <wps:spPr>
                        <a:xfrm>
                          <a:off x="0" y="3296708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chthoek 388" descr="Buitenkant, gegroepeerde afbeeldingen paneel linkerbovenhoek, twee"/>
                      <wps:cNvSpPr/>
                      <wps:spPr>
                        <a:xfrm>
                          <a:off x="38100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ep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7509933" y="6503755"/>
                          <a:ext cx="260985" cy="3657601"/>
                          <a:chOff x="0" y="922952"/>
                          <a:chExt cx="512763" cy="427989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hthoek 3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12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hthoek 3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4726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hthoek 3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6946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hthoek 3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948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hthoek 3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4202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hthoek 3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471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hthoek 3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725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hthoek 3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94753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hthoek 3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72012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hthoek 3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455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hthoek 3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7246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hthoek 3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9784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hthoek 3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024803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hthoek 3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45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hthoek 3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72376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hthoek 3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9775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hthoek 3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3231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hthoek 3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5008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hthoek 3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7070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hthoek 3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9766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hthoek 3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6230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hthoek 3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4841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hthoek 3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5379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hthoek 37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959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hthoek 37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2295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chthoek 380" descr="Buitenkant, gegroepeerde afbeeldingen paneel linkerbovenhoek, twee"/>
                      <wps:cNvSpPr/>
                      <wps:spPr>
                        <a:xfrm>
                          <a:off x="5638800" y="5888508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chthoek 381" descr="Buitenkant, gegroepeerde afbeeldingen paneel linkerbovenhoek, drie"/>
                      <wps:cNvSpPr/>
                      <wps:spPr>
                        <a:xfrm>
                          <a:off x="38100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chthoek 382" descr="Buitenkant, gegroepeerde afbeeldingen paneel linkerbovenhoek, vier"/>
                      <wps:cNvSpPr/>
                      <wps:spPr>
                        <a:xfrm>
                          <a:off x="5638800" y="7607241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353127" id="Groep 392" o:spid="_x0000_s1026" alt="achtergrondafbeelding en ontwerp" style="position:absolute;margin-left:0;margin-top:54.75pt;width:612pt;height:785.85pt;z-index:251671552;mso-width-percent:1000;mso-position-horizontal-relative:page;mso-position-vertical-relative:page;mso-width-percent:1000" coordorigin=",1809" coordsize="77724,99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">
              <v:rect id="Rechthoek 389" o:spid="_x0000_s1027" alt="man en vrouw die uitkijken over een monument" style="position:absolute;left:29718;top:1809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man en vrouw die uitkijken over een monument" recolor="t" rotate="t" type="frame"/>
              </v:rect>
              <v:group id="Groep 102" o:spid="_x0000_s1028" style="position:absolute;top:34999;width:51663;height:20116" coordorigin=",2119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hthoek 339" o:spid="_x0000_s1029" style="position:absolute;top:2486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hthoek 340" o:spid="_x0000_s1030" style="position:absolute;top:23137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hthoek 341" o:spid="_x0000_s1031" style="position:absolute;top:21343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hthoek 342" o:spid="_x0000_s1032" style="position:absolute;top:1961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hthoek 343" o:spid="_x0000_s1033" style="position:absolute;top:1786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hthoek 344" o:spid="_x0000_s1034" style="position:absolute;top:1612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hthoek 345" o:spid="_x0000_s1035" style="position:absolute;top:1439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hthoek 346" o:spid="_x0000_s1036" style="position:absolute;top:12596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hthoek 347" o:spid="_x0000_s1037" style="position:absolute;top:1086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hthoek 348" o:spid="_x0000_s1038" style="position:absolute;top:912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hthoek 349" o:spid="_x0000_s1039" style="position:absolute;top:737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hthoek 350" o:spid="_x0000_s1040" style="position:absolute;top:564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hthoek 351" o:spid="_x0000_s1041" style="position:absolute;top:384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hthoek 352" o:spid="_x0000_s1042" style="position:absolute;top:211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hthoek 98" o:spid="_x0000_s1043" style="position:absolute;top:1809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ep 73" o:spid="_x0000_s1044" style="position:absolute;left:29718;top:5767;width:16459;height:8154" coordorigin=",2099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hthoek 264" o:spid="_x0000_s1045" style="position:absolute;top:2099;width:447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hthoek 265" o:spid="_x0000_s1046" style="position:absolute;left:5492;top:2099;width:1343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hthoek 266" o:spid="_x0000_s1047" style="position:absolute;left:12954;top:5131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hthoek 267" o:spid="_x0000_s1048" style="position:absolute;left:9032;top:5131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hthoek 268" o:spid="_x0000_s1049" style="position:absolute;top:5131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hthoek 269" o:spid="_x0000_s1050" style="position:absolute;top:80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hthoek 270" o:spid="_x0000_s1051" style="position:absolute;left:3492;top:80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hthoek 271" o:spid="_x0000_s1052" style="position:absolute;left:15462;top:111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hthoek 272" o:spid="_x0000_s1053" style="position:absolute;left:5667;top:111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hthoek 273" o:spid="_x0000_s1054" style="position:absolute;top:111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hthoek 274" o:spid="_x0000_s1055" style="position:absolute;top:3296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Rechthoek 388" o:spid="_x0000_s1056" alt="Buitenkant, gegroepeerde afbeeldingen paneel linkerbovenhoek, twee" style="position:absolute;left:38100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Buitenkant, gegroepeerde afbeeldingen paneel linkerbovenhoek, twee" recolor="t" rotate="t" type="frame"/>
              </v:rect>
              <v:group id="Groep 102" o:spid="_x0000_s1057" style="position:absolute;left:75099;top:65037;width:2610;height:36576" coordorigin=",9229" coordsize="5127,4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hthoek 354" o:spid="_x0000_s1058" style="position:absolute;top:512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hthoek 355" o:spid="_x0000_s1059" style="position:absolute;top:4947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hthoek 356" o:spid="_x0000_s1060" style="position:absolute;top:4769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hthoek 357" o:spid="_x0000_s1061" style="position:absolute;top:459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hthoek 358" o:spid="_x0000_s1062" style="position:absolute;top:4420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hthoek 359" o:spid="_x0000_s1063" style="position:absolute;top:424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hthoek 360" o:spid="_x0000_s1064" style="position:absolute;top:407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hthoek 361" o:spid="_x0000_s1065" style="position:absolute;top:3894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hthoek 362" o:spid="_x0000_s1066" style="position:absolute;top:3720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hthoek 363" o:spid="_x0000_s1067" style="position:absolute;top:3545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hthoek 364" o:spid="_x0000_s1068" style="position:absolute;top:337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hthoek 365" o:spid="_x0000_s1069" style="position:absolute;top:3197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hthoek 366" o:spid="_x0000_s1070" style="position:absolute;top:3024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hthoek 367" o:spid="_x0000_s1071" style="position:absolute;top:2845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hthoek 368" o:spid="_x0000_s1072" style="position:absolute;top:2672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hthoek 369" o:spid="_x0000_s1073" style="position:absolute;top:249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hthoek 370" o:spid="_x0000_s1074" style="position:absolute;top:23231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hthoek 371" o:spid="_x0000_s1075" style="position:absolute;top:21500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hthoek 372" o:spid="_x0000_s1076" style="position:absolute;top:1970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hthoek 373" o:spid="_x0000_s1077" style="position:absolute;top:1797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hthoek 374" o:spid="_x0000_s1078" style="position:absolute;top:162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hthoek 375" o:spid="_x0000_s1079" style="position:absolute;top:1448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hthoek 376" o:spid="_x0000_s1080" style="position:absolute;top:1275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hthoek 377" o:spid="_x0000_s1081" style="position:absolute;top:1095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hthoek 378" o:spid="_x0000_s1082" style="position:absolute;top:922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chthoek 380" o:spid="_x0000_s1083" alt="Buitenkant, gegroepeerde afbeeldingen paneel linkerbovenhoek, twee" style="position:absolute;left:56388;top:58885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Buitenkant, gegroepeerde afbeeldingen paneel linkerbovenhoek, twee" recolor="t" rotate="t" type="frame"/>
              </v:rect>
              <v:rect id="Rechthoek 381" o:spid="_x0000_s1084" alt="Buitenkant, gegroepeerde afbeeldingen paneel linkerbovenhoek, drie" style="position:absolute;left:38100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Buitenkant, gegroepeerde afbeeldingen paneel linkerbovenhoek, drie" recolor="t" rotate="t" type="frame"/>
              </v:rect>
              <v:rect id="Rechthoek 382" o:spid="_x0000_s1085" alt="Buitenkant, gegroepeerde afbeeldingen paneel linkerbovenhoek, vier" style="position:absolute;left:56388;top:76072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Buitenkant, gegroepeerde afbeeldingen paneel linkerbovenhoek, vier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20489" w14:textId="77777777" w:rsidR="0063730C" w:rsidRDefault="00AA4539">
    <w:pPr>
      <w:pStyle w:val="Koptekst"/>
    </w:pPr>
    <w:r>
      <w:rPr>
        <w:lang w:bidi="nl-NL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1B7904B" wp14:editId="5A2787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677525"/>
              <wp:effectExtent l="0" t="0" r="2540" b="9525"/>
              <wp:wrapNone/>
              <wp:docPr id="391" name="Groep 391" descr="voorbladafbeeldingen en ontwerpen van eerste pagi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677525"/>
                        <a:chOff x="0" y="0"/>
                        <a:chExt cx="7770707" cy="10677525"/>
                      </a:xfrm>
                    </wpg:grpSpPr>
                    <wps:wsp>
                      <wps:cNvPr id="390" name="Rechthoek 390" descr="vrouw die schrijft terwijl ze op een berg zit"/>
                      <wps:cNvSpPr/>
                      <wps:spPr>
                        <a:xfrm>
                          <a:off x="496660" y="2467103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oep 102">
                        <a:extLst/>
                      </wpg:cNvPr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hthoek 24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hthoek 24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hthoek 24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hthoek 25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hthoek 25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hthoek 2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hthoek 2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hthoek 2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oep 73">
                        <a:extLst/>
                      </wpg:cNvPr>
                      <wpg:cNvGrpSpPr>
                        <a:grpSpLocks noChangeAspect="1"/>
                      </wpg:cNvGrpSpPr>
                      <wpg:grpSpPr>
                        <a:xfrm flipH="1">
                          <a:off x="4080933" y="2695703"/>
                          <a:ext cx="1600200" cy="793089"/>
                          <a:chOff x="0" y="-6884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chthoek 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-6884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chthoek 8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275" y="-6884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chthoek 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295400" y="296328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chthoek 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3287" y="296328"/>
                            <a:ext cx="29368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chthoek 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6328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chthoek 9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591602"/>
                            <a:ext cx="242887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chthoek 9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9251" y="591602"/>
                            <a:ext cx="1060449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chthoek 9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6225" y="896403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chthoek 9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66738" y="896403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chthoek 9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6403"/>
                            <a:ext cx="465137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ep 10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7019501"/>
                          <a:ext cx="260985" cy="3657602"/>
                          <a:chOff x="0" y="723967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hthoek 5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922904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hthoek 5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748279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hthoek 5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57047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hthoek 5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395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hthoek 5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22122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hthoek 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4048189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hthoek 5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87356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hthoek 5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69576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hthoek 6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521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hthoek 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34651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hthoek 6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317347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hthoek 6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998851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hthoek 6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825817"/>
                            <a:ext cx="512763" cy="761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hthoek 6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646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hthoek 6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47339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hthoek 6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298766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hthoek 6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212414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hthoek 6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951104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hthoek 7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77171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hthoek 7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598678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hthoek 7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42405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hthoek 73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49428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hthoek 7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76393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hthoek 7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89700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hthoek 7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72396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e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Vrije v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Vrije v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Vrije v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Vrije v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Vrije v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hthoek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Rechthoek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Vrije v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Vrije v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Vrije v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Vrije v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Ova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Ova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Rechthoek 1"/>
                      <wps:cNvSpPr/>
                      <wps:spPr>
                        <a:xfrm>
                          <a:off x="5504059" y="2451541"/>
                          <a:ext cx="2239788" cy="8225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91685D" id="Groep 391" o:spid="_x0000_s1026" alt="voorbladafbeeldingen en ontwerpen van eerste pagina" style="position:absolute;margin-left:0;margin-top:0;width:611.85pt;height:840.75pt;z-index:251686912;mso-width-percent:1000;mso-position-horizontal:center;mso-position-horizontal-relative:page;mso-position-vertical:center;mso-position-vertical-relative:page;mso-width-percent:1000" coordsize="77707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">
              <v:rect id="Rechthoek 390" o:spid="_x0000_s1027" alt="vrouw die schrijft terwijl ze op een berg zit" style="position:absolute;left:4966;top:24671;width:51938;height:3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vrouw die schrijft terwijl ze op een berg zit" recolor="t" rotate="t" type="frame"/>
              </v:rect>
              <v:group id="Groe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hthoek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hthoek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hthoek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hthoek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hthoek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hthoek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hthoek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hthoek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ep 73" o:spid="_x0000_s1037" style="position:absolute;left:40809;top:26957;width:16002;height:7930;flip:x" coordorigin=",-68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chthoek 86" o:spid="_x0000_s1038" style="position:absolute;top:-68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chthoek 87" o:spid="_x0000_s1039" style="position:absolute;left:5492;top:-68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hthoek 88" o:spid="_x0000_s1040" style="position:absolute;left:12954;top:2963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hthoek 89" o:spid="_x0000_s1041" style="position:absolute;left:9032;top:2963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chthoek 90" o:spid="_x0000_s1042" style="position:absolute;top:2963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chthoek 91" o:spid="_x0000_s1043" style="position:absolute;top:5916;width:242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chthoek 92" o:spid="_x0000_s1044" style="position:absolute;left:3492;top:5916;width:1060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hthoek 93" o:spid="_x0000_s1045" style="position:absolute;left:15462;top:8964;width:201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hthoek 94" o:spid="_x0000_s1046" style="position:absolute;left:5667;top:8964;width:890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chthoek 95" o:spid="_x0000_s1047" style="position:absolute;top:8964;width:465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oep 102" o:spid="_x0000_s1048" style="position:absolute;top:70195;width:2609;height:36576" coordorigin=",7239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hthoek 52" o:spid="_x0000_s1049" style="position:absolute;top:49229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hthoek 53" o:spid="_x0000_s1050" style="position:absolute;top:47482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hthoek 54" o:spid="_x0000_s1051" style="position:absolute;top:4570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hthoek 55" o:spid="_x0000_s1052" style="position:absolute;top:4395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hthoek 56" o:spid="_x0000_s1053" style="position:absolute;top:4221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hthoek 57" o:spid="_x0000_s1054" style="position:absolute;top:4048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hthoek 58" o:spid="_x0000_s1055" style="position:absolute;top:3873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hthoek 59" o:spid="_x0000_s1056" style="position:absolute;top:3695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hthoek 60" o:spid="_x0000_s1057" style="position:absolute;top:3521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hthoek 61" o:spid="_x0000_s1058" style="position:absolute;top:33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hthoek 62" o:spid="_x0000_s1059" style="position:absolute;top:3173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hthoek 63" o:spid="_x0000_s1060" style="position:absolute;top:2998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hthoek 64" o:spid="_x0000_s1061" style="position:absolute;top:2825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hthoek 65" o:spid="_x0000_s1062" style="position:absolute;top:2646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hthoek 66" o:spid="_x0000_s1063" style="position:absolute;top:2473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hthoek 67" o:spid="_x0000_s1064" style="position:absolute;top:2298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hthoek 68" o:spid="_x0000_s1065" style="position:absolute;top:2124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hthoek 69" o:spid="_x0000_s1066" style="position:absolute;top:19511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hthoek 70" o:spid="_x0000_s1067" style="position:absolute;top:17717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hthoek 71" o:spid="_x0000_s1068" style="position:absolute;top:15986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hthoek 72" o:spid="_x0000_s1069" style="position:absolute;top:1424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hthoek 73" o:spid="_x0000_s1070" style="position:absolute;top:12494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hthoek 74" o:spid="_x0000_s1071" style="position:absolute;top:10763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hthoek 75" o:spid="_x0000_s1072" style="position:absolute;top:8970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hthoek 76" o:spid="_x0000_s1073" style="position:absolute;top:7239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e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Vrije v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Vrije v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Vrije v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Vrije v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Vrije v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hthoek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hthoek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Vrije v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Vrije v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Vrije v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Vrije v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chthoek 1" o:spid="_x0000_s1099" style="position:absolute;left:55040;top:24515;width:22398;height:8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3CFC28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022C0A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D63AA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5F2FF2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00764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98F324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C2965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24840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209E3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DE03F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A50FC5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A961F3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603E3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2F"/>
    <w:rsid w:val="00001EB8"/>
    <w:rsid w:val="00017066"/>
    <w:rsid w:val="000629E9"/>
    <w:rsid w:val="0008209F"/>
    <w:rsid w:val="00090C60"/>
    <w:rsid w:val="000B7C68"/>
    <w:rsid w:val="000C7B6F"/>
    <w:rsid w:val="001239CE"/>
    <w:rsid w:val="00142716"/>
    <w:rsid w:val="0018361D"/>
    <w:rsid w:val="001B62A5"/>
    <w:rsid w:val="001E356C"/>
    <w:rsid w:val="002A3CC9"/>
    <w:rsid w:val="002E6BE9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557DB"/>
    <w:rsid w:val="00561657"/>
    <w:rsid w:val="00590C79"/>
    <w:rsid w:val="00592C02"/>
    <w:rsid w:val="005C19F6"/>
    <w:rsid w:val="005E55CE"/>
    <w:rsid w:val="0062123A"/>
    <w:rsid w:val="00634BB1"/>
    <w:rsid w:val="0063730C"/>
    <w:rsid w:val="006C1AD8"/>
    <w:rsid w:val="0071553D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51F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5D40"/>
    <w:rsid w:val="00DA3E92"/>
    <w:rsid w:val="00DC72E3"/>
    <w:rsid w:val="00DD2514"/>
    <w:rsid w:val="00E00914"/>
    <w:rsid w:val="00E30B82"/>
    <w:rsid w:val="00E55D74"/>
    <w:rsid w:val="00E9597B"/>
    <w:rsid w:val="00EA50F5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2E74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ard">
    <w:name w:val="Normal"/>
    <w:qFormat/>
    <w:rsid w:val="00017066"/>
    <w:rPr>
      <w:rFonts w:ascii="Century Gothic" w:hAnsi="Century Gothic"/>
      <w:noProof/>
      <w:sz w:val="21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017066"/>
    <w:pPr>
      <w:spacing w:after="0"/>
      <w:outlineLvl w:val="0"/>
    </w:pPr>
    <w:rPr>
      <w:b/>
      <w:bCs/>
      <w:caps/>
      <w:spacing w:val="15"/>
      <w:sz w:val="36"/>
      <w:szCs w:val="22"/>
    </w:rPr>
  </w:style>
  <w:style w:type="paragraph" w:styleId="Kop2">
    <w:name w:val="heading 2"/>
    <w:basedOn w:val="Standaard"/>
    <w:next w:val="Standaard"/>
    <w:link w:val="Kop2Char"/>
    <w:uiPriority w:val="9"/>
    <w:rsid w:val="00017066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rsid w:val="00017066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rsid w:val="00017066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rsid w:val="00017066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17066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17066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1706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1706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17066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elChar">
    <w:name w:val="Titel Char"/>
    <w:basedOn w:val="Standaardalinea-lettertype"/>
    <w:link w:val="Titel"/>
    <w:uiPriority w:val="10"/>
    <w:rsid w:val="00017066"/>
    <w:rPr>
      <w:rFonts w:ascii="Century Gothic" w:hAnsi="Century Gothic"/>
      <w:b/>
      <w:caps/>
      <w:noProof/>
      <w:color w:val="454C02" w:themeColor="accent2"/>
      <w:sz w:val="110"/>
      <w:szCs w:val="110"/>
    </w:rPr>
  </w:style>
  <w:style w:type="character" w:customStyle="1" w:styleId="Kop1Char">
    <w:name w:val="Kop 1 Char"/>
    <w:basedOn w:val="Standaardalinea-lettertype"/>
    <w:link w:val="Kop1"/>
    <w:uiPriority w:val="9"/>
    <w:rsid w:val="00017066"/>
    <w:rPr>
      <w:rFonts w:ascii="Century Gothic" w:hAnsi="Century Gothic"/>
      <w:b/>
      <w:bCs/>
      <w:caps/>
      <w:noProof/>
      <w:spacing w:val="15"/>
      <w:sz w:val="36"/>
    </w:rPr>
  </w:style>
  <w:style w:type="character" w:customStyle="1" w:styleId="Kop2Char">
    <w:name w:val="Kop 2 Char"/>
    <w:basedOn w:val="Standaardalinea-lettertype"/>
    <w:link w:val="Kop2"/>
    <w:uiPriority w:val="9"/>
    <w:rsid w:val="00017066"/>
    <w:rPr>
      <w:rFonts w:ascii="Century Gothic" w:hAnsi="Century Gothic"/>
      <w:b/>
      <w:caps/>
      <w:noProof/>
      <w:color w:val="492A86" w:themeColor="accent1"/>
      <w:spacing w:val="15"/>
      <w:sz w:val="5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17066"/>
    <w:rPr>
      <w:rFonts w:ascii="Century Gothic" w:hAnsi="Century Gothic"/>
      <w:caps/>
      <w:noProof/>
      <w:color w:val="241542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17066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17066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17066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17066"/>
    <w:rPr>
      <w:rFonts w:ascii="Century Gothic" w:hAnsi="Century Gothic"/>
      <w:caps/>
      <w:noProof/>
      <w:color w:val="361F64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17066"/>
    <w:rPr>
      <w:rFonts w:ascii="Century Gothic" w:hAnsi="Century Gothic"/>
      <w:caps/>
      <w:noProof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17066"/>
    <w:rPr>
      <w:rFonts w:ascii="Century Gothic" w:hAnsi="Century Gothic"/>
      <w:i/>
      <w:caps/>
      <w:noProof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17066"/>
    <w:rPr>
      <w:b/>
      <w:bCs/>
      <w:color w:val="361F64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17066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17066"/>
    <w:rPr>
      <w:rFonts w:ascii="Century Gothic" w:hAnsi="Century Gothic"/>
      <w:b/>
      <w:caps/>
      <w:noProof/>
      <w:color w:val="000000" w:themeColor="text1"/>
      <w:spacing w:val="10"/>
      <w:sz w:val="110"/>
      <w:szCs w:val="24"/>
    </w:rPr>
  </w:style>
  <w:style w:type="character" w:styleId="Zwaar">
    <w:name w:val="Strong"/>
    <w:uiPriority w:val="22"/>
    <w:semiHidden/>
    <w:qFormat/>
    <w:rsid w:val="00017066"/>
    <w:rPr>
      <w:rFonts w:ascii="Century Gothic" w:hAnsi="Century Gothic"/>
      <w:b/>
      <w:bCs/>
    </w:rPr>
  </w:style>
  <w:style w:type="character" w:styleId="Nadruk">
    <w:name w:val="Emphasis"/>
    <w:uiPriority w:val="20"/>
    <w:semiHidden/>
    <w:qFormat/>
    <w:rsid w:val="00017066"/>
    <w:rPr>
      <w:rFonts w:ascii="Century Gothic" w:hAnsi="Century Gothic"/>
      <w:caps/>
      <w:color w:val="241542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rsid w:val="00017066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017066"/>
    <w:rPr>
      <w:rFonts w:ascii="Century Gothic" w:hAnsi="Century Gothic"/>
      <w:noProof/>
      <w:sz w:val="21"/>
      <w:szCs w:val="24"/>
    </w:rPr>
  </w:style>
  <w:style w:type="paragraph" w:styleId="Lijstalinea">
    <w:name w:val="List Paragraph"/>
    <w:basedOn w:val="Standaard"/>
    <w:uiPriority w:val="34"/>
    <w:semiHidden/>
    <w:qFormat/>
    <w:rsid w:val="00017066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017066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CitaatChar">
    <w:name w:val="Citaat Char"/>
    <w:basedOn w:val="Standaardalinea-lettertype"/>
    <w:link w:val="Citaat"/>
    <w:uiPriority w:val="29"/>
    <w:rsid w:val="00017066"/>
    <w:rPr>
      <w:rFonts w:ascii="Century Gothic" w:hAnsi="Century Gothic"/>
      <w:noProof/>
      <w:color w:val="FFFFFF" w:themeColor="background1"/>
      <w:sz w:val="32"/>
      <w:szCs w:val="6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017066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17066"/>
    <w:rPr>
      <w:rFonts w:ascii="Century Gothic" w:hAnsi="Century Gothic"/>
      <w:i/>
      <w:iCs/>
      <w:noProof/>
      <w:color w:val="492A86" w:themeColor="accent1"/>
      <w:sz w:val="21"/>
      <w:szCs w:val="24"/>
    </w:rPr>
  </w:style>
  <w:style w:type="character" w:styleId="Subtielebenadrukking">
    <w:name w:val="Subtle Emphasis"/>
    <w:uiPriority w:val="19"/>
    <w:semiHidden/>
    <w:qFormat/>
    <w:rsid w:val="00017066"/>
    <w:rPr>
      <w:rFonts w:ascii="Century Gothic" w:hAnsi="Century Gothic"/>
      <w:i/>
      <w:iCs/>
      <w:color w:val="241542" w:themeColor="accent1" w:themeShade="7F"/>
    </w:rPr>
  </w:style>
  <w:style w:type="character" w:styleId="Intensievebenadrukking">
    <w:name w:val="Intense Emphasis"/>
    <w:uiPriority w:val="21"/>
    <w:semiHidden/>
    <w:qFormat/>
    <w:rsid w:val="00017066"/>
    <w:rPr>
      <w:rFonts w:ascii="Century Gothic" w:hAnsi="Century Gothic"/>
      <w:b/>
      <w:bCs/>
      <w:caps/>
      <w:color w:val="241542" w:themeColor="accent1" w:themeShade="7F"/>
      <w:spacing w:val="10"/>
    </w:rPr>
  </w:style>
  <w:style w:type="character" w:styleId="Subtieleverwijzing">
    <w:name w:val="Subtle Reference"/>
    <w:uiPriority w:val="31"/>
    <w:semiHidden/>
    <w:qFormat/>
    <w:rsid w:val="00017066"/>
    <w:rPr>
      <w:rFonts w:ascii="Century Gothic" w:hAnsi="Century Gothic"/>
      <w:b/>
      <w:bCs/>
      <w:color w:val="492A86" w:themeColor="accent1"/>
    </w:rPr>
  </w:style>
  <w:style w:type="character" w:styleId="Intensieveverwijzing">
    <w:name w:val="Intense Reference"/>
    <w:uiPriority w:val="32"/>
    <w:semiHidden/>
    <w:qFormat/>
    <w:rsid w:val="00017066"/>
    <w:rPr>
      <w:rFonts w:ascii="Century Gothic" w:hAnsi="Century Gothic"/>
      <w:b/>
      <w:bCs/>
      <w:i/>
      <w:iCs/>
      <w:caps/>
      <w:color w:val="492A86" w:themeColor="accent1"/>
    </w:rPr>
  </w:style>
  <w:style w:type="character" w:styleId="Titelvanboek">
    <w:name w:val="Book Title"/>
    <w:uiPriority w:val="33"/>
    <w:semiHidden/>
    <w:qFormat/>
    <w:rsid w:val="00017066"/>
    <w:rPr>
      <w:rFonts w:ascii="Century Gothic" w:hAnsi="Century Gothic"/>
      <w:b/>
      <w:bCs/>
      <w:i/>
      <w:iCs/>
      <w:spacing w:val="9"/>
    </w:rPr>
  </w:style>
  <w:style w:type="paragraph" w:styleId="Kopvaninhoudsopgave">
    <w:name w:val="TOC Heading"/>
    <w:basedOn w:val="Standaard"/>
    <w:next w:val="Standaard"/>
    <w:uiPriority w:val="39"/>
    <w:semiHidden/>
    <w:qFormat/>
    <w:rsid w:val="00017066"/>
    <w:pPr>
      <w:spacing w:before="0" w:after="0" w:line="240" w:lineRule="auto"/>
    </w:pPr>
    <w:rPr>
      <w:sz w:val="72"/>
      <w:szCs w:val="88"/>
      <w:lang w:eastAsia="ja-JP"/>
    </w:rPr>
  </w:style>
  <w:style w:type="paragraph" w:styleId="Voettekst">
    <w:name w:val="footer"/>
    <w:basedOn w:val="Standaard"/>
    <w:link w:val="VoettekstChar"/>
    <w:uiPriority w:val="99"/>
    <w:semiHidden/>
    <w:rsid w:val="000170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character" w:styleId="Paginanummer">
    <w:name w:val="page number"/>
    <w:basedOn w:val="Standaardalinea-lettertype"/>
    <w:uiPriority w:val="99"/>
    <w:semiHidden/>
    <w:unhideWhenUsed/>
    <w:rsid w:val="00017066"/>
    <w:rPr>
      <w:rFonts w:ascii="Century Gothic" w:hAnsi="Century Gothic"/>
    </w:rPr>
  </w:style>
  <w:style w:type="paragraph" w:styleId="Koptekst">
    <w:name w:val="header"/>
    <w:basedOn w:val="Standaard"/>
    <w:link w:val="KoptekstChar"/>
    <w:uiPriority w:val="99"/>
    <w:semiHidden/>
    <w:rsid w:val="0001706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table" w:styleId="Tabelraster">
    <w:name w:val="Table Grid"/>
    <w:basedOn w:val="Standaardtabel"/>
    <w:uiPriority w:val="39"/>
    <w:rsid w:val="0001706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Inhopg2"/>
    <w:uiPriority w:val="39"/>
    <w:rsid w:val="00E00914"/>
    <w:pPr>
      <w:ind w:left="360" w:right="360"/>
    </w:pPr>
    <w:rPr>
      <w:b/>
      <w:caps/>
      <w:color w:val="FFFFFF" w:themeColor="background1"/>
      <w:sz w:val="28"/>
      <w:szCs w:val="22"/>
      <w:lang w:eastAsia="ja-JP"/>
    </w:rPr>
  </w:style>
  <w:style w:type="paragraph" w:styleId="Inhopg2">
    <w:name w:val="toc 2"/>
    <w:basedOn w:val="Standaard"/>
    <w:next w:val="Standaard"/>
    <w:autoRedefine/>
    <w:uiPriority w:val="39"/>
    <w:rsid w:val="00017066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Altcitaat">
    <w:name w:val="Alt citaat"/>
    <w:basedOn w:val="Standaard"/>
    <w:semiHidden/>
    <w:qFormat/>
    <w:rsid w:val="00017066"/>
    <w:pPr>
      <w:jc w:val="center"/>
    </w:pPr>
    <w:rPr>
      <w:sz w:val="72"/>
      <w:szCs w:val="72"/>
    </w:rPr>
  </w:style>
  <w:style w:type="character" w:styleId="Tekstvantijdelijkeaanduiding">
    <w:name w:val="Placeholder Text"/>
    <w:basedOn w:val="Standaardalinea-lettertype"/>
    <w:uiPriority w:val="99"/>
    <w:semiHidden/>
    <w:rsid w:val="00017066"/>
    <w:rPr>
      <w:rFonts w:ascii="Century Gothic" w:hAnsi="Century Gothic"/>
      <w:color w:val="808080"/>
    </w:rPr>
  </w:style>
  <w:style w:type="paragraph" w:customStyle="1" w:styleId="Informatie">
    <w:name w:val="Informatie"/>
    <w:basedOn w:val="Standaard"/>
    <w:qFormat/>
    <w:rsid w:val="00017066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Bronvancitaat">
    <w:name w:val="Bron van citaat"/>
    <w:basedOn w:val="Geenafstand"/>
    <w:qFormat/>
    <w:rsid w:val="00017066"/>
    <w:rPr>
      <w:i/>
      <w:color w:val="FFFFFF" w:themeColor="background1"/>
    </w:rPr>
  </w:style>
  <w:style w:type="paragraph" w:customStyle="1" w:styleId="Services">
    <w:name w:val="Services"/>
    <w:basedOn w:val="Standaard"/>
    <w:qFormat/>
    <w:rsid w:val="00017066"/>
    <w:pPr>
      <w:spacing w:before="0" w:after="0"/>
      <w:ind w:right="72"/>
    </w:pPr>
    <w:rPr>
      <w:sz w:val="22"/>
    </w:rPr>
  </w:style>
  <w:style w:type="numbering" w:styleId="111111">
    <w:name w:val="Outline List 2"/>
    <w:basedOn w:val="Geenlijst"/>
    <w:uiPriority w:val="99"/>
    <w:semiHidden/>
    <w:unhideWhenUsed/>
    <w:rsid w:val="00017066"/>
    <w:pPr>
      <w:numPr>
        <w:numId w:val="1"/>
      </w:numPr>
    </w:pPr>
  </w:style>
  <w:style w:type="numbering" w:styleId="1ai">
    <w:name w:val="Outline List 1"/>
    <w:basedOn w:val="Geenlijst"/>
    <w:uiPriority w:val="99"/>
    <w:semiHidden/>
    <w:unhideWhenUsed/>
    <w:rsid w:val="00017066"/>
    <w:pPr>
      <w:numPr>
        <w:numId w:val="2"/>
      </w:numPr>
    </w:pPr>
  </w:style>
  <w:style w:type="numbering" w:styleId="Artikelsectie">
    <w:name w:val="Outline List 3"/>
    <w:basedOn w:val="Geenlijst"/>
    <w:uiPriority w:val="99"/>
    <w:semiHidden/>
    <w:unhideWhenUsed/>
    <w:rsid w:val="00017066"/>
    <w:pPr>
      <w:numPr>
        <w:numId w:val="3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1706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7066"/>
    <w:rPr>
      <w:rFonts w:ascii="Segoe UI" w:hAnsi="Segoe UI" w:cs="Segoe UI"/>
      <w:noProof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017066"/>
  </w:style>
  <w:style w:type="paragraph" w:styleId="Bloktekst">
    <w:name w:val="Block Text"/>
    <w:basedOn w:val="Standaard"/>
    <w:uiPriority w:val="99"/>
    <w:semiHidden/>
    <w:unhideWhenUsed/>
    <w:rsid w:val="00017066"/>
    <w:pPr>
      <w:pBdr>
        <w:top w:val="single" w:sz="2" w:space="10" w:color="492A86" w:themeColor="accent1"/>
        <w:left w:val="single" w:sz="2" w:space="10" w:color="492A86" w:themeColor="accent1"/>
        <w:bottom w:val="single" w:sz="2" w:space="10" w:color="492A86" w:themeColor="accent1"/>
        <w:right w:val="single" w:sz="2" w:space="10" w:color="492A86" w:themeColor="accent1"/>
      </w:pBdr>
      <w:ind w:left="1152" w:right="1152"/>
    </w:pPr>
    <w:rPr>
      <w:i/>
      <w:iCs/>
      <w:color w:val="492A86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017066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017066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017066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017066"/>
    <w:rPr>
      <w:rFonts w:ascii="Century Gothic" w:hAnsi="Century Gothic"/>
      <w:noProof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017066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017066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017066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017066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017066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017066"/>
    <w:rPr>
      <w:rFonts w:ascii="Century Gothic" w:hAnsi="Century Gothic"/>
      <w:noProof/>
      <w:sz w:val="16"/>
      <w:szCs w:val="16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017066"/>
    <w:pPr>
      <w:spacing w:before="0"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table" w:styleId="Kleurrijkraster">
    <w:name w:val="Colorful Grid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</w:rPr>
      <w:tblPr/>
      <w:tcPr>
        <w:shd w:val="clear" w:color="auto" w:fill="B09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9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</w:rPr>
      <w:tblPr/>
      <w:tcPr>
        <w:shd w:val="clear" w:color="auto" w:fill="EAFA5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A5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</w:rPr>
      <w:tblPr/>
      <w:tcPr>
        <w:shd w:val="clear" w:color="auto" w:fill="9BB5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B5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</w:rPr>
      <w:tblPr/>
      <w:tcPr>
        <w:shd w:val="clear" w:color="auto" w:fill="D3D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</w:rPr>
      <w:tblPr/>
      <w:tcPr>
        <w:shd w:val="clear" w:color="auto" w:fill="99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ED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7779" w:themeFill="accent4" w:themeFillShade="CC"/>
      </w:tcPr>
    </w:tblStylePr>
    <w:tblStylePr w:type="lastRow">
      <w:rPr>
        <w:b/>
        <w:bCs/>
        <w:color w:val="75777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407B" w:themeFill="accent3" w:themeFillShade="CC"/>
      </w:tcPr>
    </w:tblStylePr>
    <w:tblStylePr w:type="lastRow">
      <w:rPr>
        <w:b/>
        <w:bCs/>
        <w:color w:val="2040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5" w:themeFillShade="CC"/>
      </w:tcPr>
    </w:tblStylePr>
    <w:tblStylePr w:type="lastRow">
      <w:rPr>
        <w:b/>
        <w:bCs/>
        <w:color w:val="00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19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1950" w:themeColor="accent1" w:themeShade="99"/>
          <w:insideV w:val="nil"/>
        </w:tcBorders>
        <w:shd w:val="clear" w:color="auto" w:fill="2B19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1950" w:themeFill="accent1" w:themeFillShade="99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9D80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ED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2D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2D01" w:themeColor="accent2" w:themeShade="99"/>
          <w:insideV w:val="nil"/>
        </w:tcBorders>
        <w:shd w:val="clear" w:color="auto" w:fill="292D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2D01" w:themeFill="accent2" w:themeFillShade="99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5F92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7" w:themeColor="accent4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0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05C" w:themeColor="accent3" w:themeShade="99"/>
          <w:insideV w:val="nil"/>
        </w:tcBorders>
        <w:shd w:val="clear" w:color="auto" w:fill="1830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05C" w:themeFill="accent3" w:themeFillShade="99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519B" w:themeColor="accent3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59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595A" w:themeColor="accent4" w:themeShade="99"/>
          <w:insideV w:val="nil"/>
        </w:tcBorders>
        <w:shd w:val="clear" w:color="auto" w:fill="5759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95A" w:themeFill="accent4" w:themeFillShade="99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C9CA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5" w:themeShade="99"/>
          <w:insideV w:val="nil"/>
        </w:tcBorders>
        <w:shd w:val="clear" w:color="auto" w:fill="00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99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80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017066"/>
    <w:rPr>
      <w:rFonts w:ascii="Century Gothic" w:hAnsi="Century Gothic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706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7066"/>
    <w:rPr>
      <w:rFonts w:ascii="Century Gothic" w:hAnsi="Century Gothic"/>
      <w:noProof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706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7066"/>
    <w:rPr>
      <w:rFonts w:ascii="Century Gothic" w:hAnsi="Century Gothic"/>
      <w:b/>
      <w:bCs/>
      <w:noProof/>
      <w:sz w:val="20"/>
      <w:szCs w:val="20"/>
    </w:rPr>
  </w:style>
  <w:style w:type="table" w:styleId="Donkerelijst">
    <w:name w:val="Dark List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15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1F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25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380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8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C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A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F7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017066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017066"/>
  </w:style>
  <w:style w:type="character" w:customStyle="1" w:styleId="DatumChar">
    <w:name w:val="Datum Char"/>
    <w:basedOn w:val="Standaardalinea-lettertype"/>
    <w:link w:val="Datum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01706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017066"/>
    <w:rPr>
      <w:rFonts w:ascii="Segoe UI" w:hAnsi="Segoe UI" w:cs="Segoe UI"/>
      <w:noProof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017066"/>
    <w:pPr>
      <w:spacing w:before="0"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character" w:styleId="Eindnootmarkering">
    <w:name w:val="endnote reference"/>
    <w:basedOn w:val="Standaardalinea-lettertype"/>
    <w:uiPriority w:val="99"/>
    <w:semiHidden/>
    <w:unhideWhenUsed/>
    <w:rsid w:val="00017066"/>
    <w:rPr>
      <w:rFonts w:ascii="Century Gothic" w:hAnsi="Century Gothic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17066"/>
    <w:pPr>
      <w:spacing w:before="0"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17066"/>
    <w:rPr>
      <w:rFonts w:ascii="Century Gothic" w:hAnsi="Century Gothic"/>
      <w:noProof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01706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</w:rPr>
  </w:style>
  <w:style w:type="paragraph" w:styleId="Afzender">
    <w:name w:val="envelope return"/>
    <w:basedOn w:val="Standaard"/>
    <w:uiPriority w:val="99"/>
    <w:semiHidden/>
    <w:unhideWhenUsed/>
    <w:rsid w:val="00017066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17066"/>
    <w:rPr>
      <w:rFonts w:ascii="Century Gothic" w:hAnsi="Century Gothic"/>
      <w:color w:val="939597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17066"/>
    <w:rPr>
      <w:rFonts w:ascii="Century Gothic" w:hAnsi="Century Gothic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17066"/>
    <w:pPr>
      <w:spacing w:before="0"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17066"/>
    <w:rPr>
      <w:rFonts w:ascii="Century Gothic" w:hAnsi="Century Gothic"/>
      <w:noProof/>
      <w:sz w:val="20"/>
      <w:szCs w:val="20"/>
    </w:rPr>
  </w:style>
  <w:style w:type="table" w:styleId="Rastertabel1licht">
    <w:name w:val="Grid Table 1 Light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099DF" w:themeColor="accent1" w:themeTint="66"/>
        <w:left w:val="single" w:sz="4" w:space="0" w:color="B099DF" w:themeColor="accent1" w:themeTint="66"/>
        <w:bottom w:val="single" w:sz="4" w:space="0" w:color="B099DF" w:themeColor="accent1" w:themeTint="66"/>
        <w:right w:val="single" w:sz="4" w:space="0" w:color="B099DF" w:themeColor="accent1" w:themeTint="66"/>
        <w:insideH w:val="single" w:sz="4" w:space="0" w:color="B099DF" w:themeColor="accent1" w:themeTint="66"/>
        <w:insideV w:val="single" w:sz="4" w:space="0" w:color="B099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EAFA56" w:themeColor="accent2" w:themeTint="66"/>
        <w:left w:val="single" w:sz="4" w:space="0" w:color="EAFA56" w:themeColor="accent2" w:themeTint="66"/>
        <w:bottom w:val="single" w:sz="4" w:space="0" w:color="EAFA56" w:themeColor="accent2" w:themeTint="66"/>
        <w:right w:val="single" w:sz="4" w:space="0" w:color="EAFA56" w:themeColor="accent2" w:themeTint="66"/>
        <w:insideH w:val="single" w:sz="4" w:space="0" w:color="EAFA56" w:themeColor="accent2" w:themeTint="66"/>
        <w:insideV w:val="single" w:sz="4" w:space="0" w:color="EAFA5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9BB5E4" w:themeColor="accent3" w:themeTint="66"/>
        <w:left w:val="single" w:sz="4" w:space="0" w:color="9BB5E4" w:themeColor="accent3" w:themeTint="66"/>
        <w:bottom w:val="single" w:sz="4" w:space="0" w:color="9BB5E4" w:themeColor="accent3" w:themeTint="66"/>
        <w:right w:val="single" w:sz="4" w:space="0" w:color="9BB5E4" w:themeColor="accent3" w:themeTint="66"/>
        <w:insideH w:val="single" w:sz="4" w:space="0" w:color="9BB5E4" w:themeColor="accent3" w:themeTint="66"/>
        <w:insideV w:val="single" w:sz="4" w:space="0" w:color="9BB5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D3D4D5" w:themeColor="accent4" w:themeTint="66"/>
        <w:left w:val="single" w:sz="4" w:space="0" w:color="D3D4D5" w:themeColor="accent4" w:themeTint="66"/>
        <w:bottom w:val="single" w:sz="4" w:space="0" w:color="D3D4D5" w:themeColor="accent4" w:themeTint="66"/>
        <w:right w:val="single" w:sz="4" w:space="0" w:color="D3D4D5" w:themeColor="accent4" w:themeTint="66"/>
        <w:insideH w:val="single" w:sz="4" w:space="0" w:color="D3D4D5" w:themeColor="accent4" w:themeTint="66"/>
        <w:insideV w:val="single" w:sz="4" w:space="0" w:color="D3D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8966CF" w:themeColor="accent1" w:themeTint="99"/>
        <w:bottom w:val="single" w:sz="2" w:space="0" w:color="8966CF" w:themeColor="accent1" w:themeTint="99"/>
        <w:insideH w:val="single" w:sz="2" w:space="0" w:color="8966CF" w:themeColor="accent1" w:themeTint="99"/>
        <w:insideV w:val="single" w:sz="2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66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DCF406" w:themeColor="accent2" w:themeTint="99"/>
        <w:bottom w:val="single" w:sz="2" w:space="0" w:color="DCF406" w:themeColor="accent2" w:themeTint="99"/>
        <w:insideH w:val="single" w:sz="2" w:space="0" w:color="DCF406" w:themeColor="accent2" w:themeTint="99"/>
        <w:insideV w:val="single" w:sz="2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40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6990D7" w:themeColor="accent3" w:themeTint="99"/>
        <w:bottom w:val="single" w:sz="2" w:space="0" w:color="6990D7" w:themeColor="accent3" w:themeTint="99"/>
        <w:insideH w:val="single" w:sz="2" w:space="0" w:color="6990D7" w:themeColor="accent3" w:themeTint="99"/>
        <w:insideV w:val="single" w:sz="2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90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BEBFC0" w:themeColor="accent4" w:themeTint="99"/>
        <w:bottom w:val="single" w:sz="2" w:space="0" w:color="BEBFC0" w:themeColor="accent4" w:themeTint="99"/>
        <w:insideH w:val="single" w:sz="2" w:space="0" w:color="BEBFC0" w:themeColor="accent4" w:themeTint="99"/>
        <w:insideV w:val="single" w:sz="2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BF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5" w:themeTint="99"/>
        <w:bottom w:val="single" w:sz="2" w:space="0" w:color="666666" w:themeColor="accent5" w:themeTint="99"/>
        <w:insideH w:val="single" w:sz="2" w:space="0" w:color="666666" w:themeColor="accent5" w:themeTint="99"/>
        <w:insideV w:val="single" w:sz="2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3">
    <w:name w:val="Grid Table 3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B099DF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AFA5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9BB5E4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D3D4D5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0170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017066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017066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017066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017066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017066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017066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0170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017066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017066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017066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017066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017066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017066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rsid w:val="00017066"/>
    <w:rPr>
      <w:rFonts w:ascii="Century Gothic" w:hAnsi="Century Gothic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017066"/>
    <w:rPr>
      <w:rFonts w:ascii="Century Gothic" w:hAnsi="Century Gothic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017066"/>
    <w:pPr>
      <w:spacing w:before="0"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017066"/>
    <w:rPr>
      <w:rFonts w:ascii="Century Gothic" w:hAnsi="Century Gothic"/>
      <w:i/>
      <w:iCs/>
      <w:noProof/>
      <w:sz w:val="21"/>
      <w:szCs w:val="24"/>
    </w:rPr>
  </w:style>
  <w:style w:type="character" w:styleId="HTML-citaat">
    <w:name w:val="HTML Cite"/>
    <w:basedOn w:val="Standaardalinea-lettertype"/>
    <w:uiPriority w:val="99"/>
    <w:semiHidden/>
    <w:unhideWhenUsed/>
    <w:rsid w:val="00017066"/>
    <w:rPr>
      <w:rFonts w:ascii="Century Gothic" w:hAnsi="Century Gothic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017066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017066"/>
    <w:rPr>
      <w:rFonts w:ascii="Century Gothic" w:hAnsi="Century Gothic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017066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01706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017066"/>
    <w:rPr>
      <w:rFonts w:ascii="Consolas" w:hAnsi="Consolas"/>
      <w:noProof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017066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017066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017066"/>
    <w:rPr>
      <w:rFonts w:ascii="Century Gothic" w:hAnsi="Century Gothic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017066"/>
    <w:rPr>
      <w:rFonts w:ascii="Century Gothic" w:hAnsi="Century Gothic"/>
      <w:color w:val="94C020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210" w:hanging="21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420" w:hanging="21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630" w:hanging="21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840" w:hanging="21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1050" w:hanging="21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1260" w:hanging="21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1470" w:hanging="21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1680" w:hanging="21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017066"/>
    <w:pPr>
      <w:spacing w:before="0" w:after="0" w:line="240" w:lineRule="auto"/>
      <w:ind w:left="1890" w:hanging="210"/>
    </w:pPr>
  </w:style>
  <w:style w:type="paragraph" w:styleId="Indexkop">
    <w:name w:val="index heading"/>
    <w:basedOn w:val="Standaard"/>
    <w:next w:val="Index1"/>
    <w:uiPriority w:val="99"/>
    <w:semiHidden/>
    <w:unhideWhenUsed/>
    <w:rsid w:val="00017066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1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  <w:shd w:val="clear" w:color="auto" w:fill="CEC0EB" w:themeFill="accent1" w:themeFillTint="3F"/>
      </w:tcPr>
    </w:tblStylePr>
    <w:tblStylePr w:type="band2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1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  <w:shd w:val="clear" w:color="auto" w:fill="F2FC96" w:themeFill="accent2" w:themeFillTint="3F"/>
      </w:tcPr>
    </w:tblStylePr>
    <w:tblStylePr w:type="band2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1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  <w:shd w:val="clear" w:color="auto" w:fill="C1D1EE" w:themeFill="accent3" w:themeFillTint="3F"/>
      </w:tcPr>
    </w:tblStylePr>
    <w:tblStylePr w:type="band2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1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  <w:shd w:val="clear" w:color="auto" w:fill="E4E4E5" w:themeFill="accent4" w:themeFillTint="3F"/>
      </w:tcPr>
    </w:tblStylePr>
    <w:tblStylePr w:type="band2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1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  <w:shd w:val="clear" w:color="auto" w:fill="C0C0C0" w:themeFill="accent5" w:themeFillTint="3F"/>
      </w:tcPr>
    </w:tblStylePr>
    <w:tblStylePr w:type="band2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017066"/>
    <w:pPr>
      <w:spacing w:before="0"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017066"/>
    <w:rPr>
      <w:rFonts w:ascii="Century Gothic" w:hAnsi="Century Gothic"/>
    </w:rPr>
  </w:style>
  <w:style w:type="paragraph" w:styleId="Lijst">
    <w:name w:val="List"/>
    <w:basedOn w:val="Standaard"/>
    <w:uiPriority w:val="99"/>
    <w:semiHidden/>
    <w:unhideWhenUsed/>
    <w:rsid w:val="00017066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017066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017066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017066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017066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017066"/>
    <w:pPr>
      <w:numPr>
        <w:numId w:val="4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017066"/>
    <w:pPr>
      <w:numPr>
        <w:numId w:val="5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017066"/>
    <w:pPr>
      <w:numPr>
        <w:numId w:val="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017066"/>
    <w:pPr>
      <w:numPr>
        <w:numId w:val="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017066"/>
    <w:pPr>
      <w:numPr>
        <w:numId w:val="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017066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017066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017066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017066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017066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017066"/>
    <w:pPr>
      <w:numPr>
        <w:numId w:val="9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017066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017066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017066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017066"/>
    <w:pPr>
      <w:numPr>
        <w:numId w:val="13"/>
      </w:numPr>
      <w:contextualSpacing/>
    </w:pPr>
  </w:style>
  <w:style w:type="table" w:styleId="Lijsttabel1licht">
    <w:name w:val="List Table 1 Light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2">
    <w:name w:val="List Table 2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bottom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bottom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bottom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bottom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bottom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3">
    <w:name w:val="List Table 3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492A86" w:themeColor="accent1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2A86" w:themeColor="accent1"/>
          <w:right w:val="single" w:sz="4" w:space="0" w:color="492A86" w:themeColor="accent1"/>
        </w:tcBorders>
      </w:tcPr>
    </w:tblStylePr>
    <w:tblStylePr w:type="band1Horz">
      <w:tblPr/>
      <w:tcPr>
        <w:tcBorders>
          <w:top w:val="single" w:sz="4" w:space="0" w:color="492A86" w:themeColor="accent1"/>
          <w:bottom w:val="single" w:sz="4" w:space="0" w:color="492A8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2A86" w:themeColor="accent1"/>
          <w:left w:val="nil"/>
        </w:tcBorders>
      </w:tcPr>
    </w:tblStylePr>
    <w:tblStylePr w:type="swCell">
      <w:tblPr/>
      <w:tcPr>
        <w:tcBorders>
          <w:top w:val="double" w:sz="4" w:space="0" w:color="492A86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C02" w:themeColor="accent2"/>
          <w:right w:val="single" w:sz="4" w:space="0" w:color="454C02" w:themeColor="accent2"/>
        </w:tcBorders>
      </w:tcPr>
    </w:tblStylePr>
    <w:tblStylePr w:type="band1Horz">
      <w:tblPr/>
      <w:tcPr>
        <w:tcBorders>
          <w:top w:val="single" w:sz="4" w:space="0" w:color="454C02" w:themeColor="accent2"/>
          <w:bottom w:val="single" w:sz="4" w:space="0" w:color="454C0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C02" w:themeColor="accent2"/>
          <w:left w:val="nil"/>
        </w:tcBorders>
      </w:tcPr>
    </w:tblStylePr>
    <w:tblStylePr w:type="swCell">
      <w:tblPr/>
      <w:tcPr>
        <w:tcBorders>
          <w:top w:val="double" w:sz="4" w:space="0" w:color="454C02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29519B" w:themeColor="accent3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519B" w:themeColor="accent3"/>
          <w:right w:val="single" w:sz="4" w:space="0" w:color="29519B" w:themeColor="accent3"/>
        </w:tcBorders>
      </w:tcPr>
    </w:tblStylePr>
    <w:tblStylePr w:type="band1Horz">
      <w:tblPr/>
      <w:tcPr>
        <w:tcBorders>
          <w:top w:val="single" w:sz="4" w:space="0" w:color="29519B" w:themeColor="accent3"/>
          <w:bottom w:val="single" w:sz="4" w:space="0" w:color="2951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519B" w:themeColor="accent3"/>
          <w:left w:val="nil"/>
        </w:tcBorders>
      </w:tcPr>
    </w:tblStylePr>
    <w:tblStylePr w:type="swCell">
      <w:tblPr/>
      <w:tcPr>
        <w:tcBorders>
          <w:top w:val="double" w:sz="4" w:space="0" w:color="29519B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939597" w:themeColor="accent4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597" w:themeColor="accent4"/>
          <w:right w:val="single" w:sz="4" w:space="0" w:color="939597" w:themeColor="accent4"/>
        </w:tcBorders>
      </w:tcPr>
    </w:tblStylePr>
    <w:tblStylePr w:type="band1Horz">
      <w:tblPr/>
      <w:tcPr>
        <w:tcBorders>
          <w:top w:val="single" w:sz="4" w:space="0" w:color="939597" w:themeColor="accent4"/>
          <w:bottom w:val="single" w:sz="4" w:space="0" w:color="9395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597" w:themeColor="accent4"/>
          <w:left w:val="nil"/>
        </w:tcBorders>
      </w:tcPr>
    </w:tblStylePr>
    <w:tblStylePr w:type="swCell">
      <w:tblPr/>
      <w:tcPr>
        <w:tcBorders>
          <w:top w:val="double" w:sz="4" w:space="0" w:color="939597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5"/>
          <w:right w:val="single" w:sz="4" w:space="0" w:color="000000" w:themeColor="accent5"/>
        </w:tcBorders>
      </w:tcPr>
    </w:tblStylePr>
    <w:tblStylePr w:type="band1Horz">
      <w:tblPr/>
      <w:tcPr>
        <w:tcBorders>
          <w:top w:val="single" w:sz="4" w:space="0" w:color="000000" w:themeColor="accent5"/>
          <w:bottom w:val="single" w:sz="4" w:space="0" w:color="00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5"/>
          <w:left w:val="nil"/>
        </w:tcBorders>
      </w:tcPr>
    </w:tblStylePr>
    <w:tblStylePr w:type="swCell">
      <w:tblPr/>
      <w:tcPr>
        <w:tcBorders>
          <w:top w:val="double" w:sz="4" w:space="0" w:color="00000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2A86" w:themeColor="accent1"/>
        <w:left w:val="single" w:sz="24" w:space="0" w:color="492A86" w:themeColor="accent1"/>
        <w:bottom w:val="single" w:sz="24" w:space="0" w:color="492A86" w:themeColor="accent1"/>
        <w:right w:val="single" w:sz="24" w:space="0" w:color="492A86" w:themeColor="accent1"/>
      </w:tblBorders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4C02" w:themeColor="accent2"/>
        <w:left w:val="single" w:sz="24" w:space="0" w:color="454C02" w:themeColor="accent2"/>
        <w:bottom w:val="single" w:sz="24" w:space="0" w:color="454C02" w:themeColor="accent2"/>
        <w:right w:val="single" w:sz="24" w:space="0" w:color="454C02" w:themeColor="accent2"/>
      </w:tblBorders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519B" w:themeColor="accent3"/>
        <w:left w:val="single" w:sz="24" w:space="0" w:color="29519B" w:themeColor="accent3"/>
        <w:bottom w:val="single" w:sz="24" w:space="0" w:color="29519B" w:themeColor="accent3"/>
        <w:right w:val="single" w:sz="24" w:space="0" w:color="29519B" w:themeColor="accent3"/>
      </w:tblBorders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597" w:themeColor="accent4"/>
        <w:left w:val="single" w:sz="24" w:space="0" w:color="939597" w:themeColor="accent4"/>
        <w:bottom w:val="single" w:sz="24" w:space="0" w:color="939597" w:themeColor="accent4"/>
        <w:right w:val="single" w:sz="24" w:space="0" w:color="939597" w:themeColor="accent4"/>
      </w:tblBorders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5"/>
        <w:left w:val="single" w:sz="24" w:space="0" w:color="000000" w:themeColor="accent5"/>
        <w:bottom w:val="single" w:sz="24" w:space="0" w:color="000000" w:themeColor="accent5"/>
        <w:right w:val="single" w:sz="24" w:space="0" w:color="000000" w:themeColor="accent5"/>
      </w:tblBorders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0170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0170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017066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492A86" w:themeColor="accent1"/>
        <w:bottom w:val="single" w:sz="4" w:space="0" w:color="492A8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2A8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017066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454C02" w:themeColor="accent2"/>
        <w:bottom w:val="single" w:sz="4" w:space="0" w:color="454C0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54C0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017066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29519B" w:themeColor="accent3"/>
        <w:bottom w:val="single" w:sz="4" w:space="0" w:color="2951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51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017066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939597" w:themeColor="accent4"/>
        <w:bottom w:val="single" w:sz="4" w:space="0" w:color="9395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395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017066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000000" w:themeColor="accent5"/>
        <w:bottom w:val="single" w:sz="4" w:space="0" w:color="00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017066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0170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017066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2A8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2A8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2A8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2A8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017066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4C0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4C0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4C0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4C0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017066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51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51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51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51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017066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5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5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5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5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017066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017066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0170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noProof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017066"/>
    <w:rPr>
      <w:rFonts w:ascii="Consolas" w:hAnsi="Consolas" w:cs="Consolas"/>
      <w:noProof/>
      <w:sz w:val="20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  <w:insideV w:val="single" w:sz="8" w:space="0" w:color="6C40C3" w:themeColor="accent1" w:themeTint="BF"/>
      </w:tblBorders>
    </w:tblPr>
    <w:tcPr>
      <w:shd w:val="clear" w:color="auto" w:fill="CEC0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40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  <w:insideV w:val="single" w:sz="8" w:space="0" w:color="A4B504" w:themeColor="accent2" w:themeTint="BF"/>
      </w:tblBorders>
    </w:tblPr>
    <w:tcPr>
      <w:shd w:val="clear" w:color="auto" w:fill="F2FC9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50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  <w:insideV w:val="single" w:sz="8" w:space="0" w:color="4474CD" w:themeColor="accent3" w:themeTint="BF"/>
      </w:tblBorders>
    </w:tblPr>
    <w:tcPr>
      <w:shd w:val="clear" w:color="auto" w:fill="C1D1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74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  <w:insideV w:val="single" w:sz="8" w:space="0" w:color="AEAFB1" w:themeColor="accent4" w:themeTint="BF"/>
      </w:tblBorders>
    </w:tblPr>
    <w:tcPr>
      <w:shd w:val="clear" w:color="auto" w:fill="E4E4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AF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  <w:insideV w:val="single" w:sz="8" w:space="0" w:color="404040" w:themeColor="accent5" w:themeTint="BF"/>
      </w:tblBorders>
    </w:tblPr>
    <w:tcPr>
      <w:shd w:val="clear" w:color="auto" w:fill="C0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cPr>
      <w:shd w:val="clear" w:color="auto" w:fill="CEC0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CEF" w:themeFill="accent1" w:themeFillTint="33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tcBorders>
          <w:insideH w:val="single" w:sz="6" w:space="0" w:color="492A86" w:themeColor="accent1"/>
          <w:insideV w:val="single" w:sz="6" w:space="0" w:color="492A86" w:themeColor="accent1"/>
        </w:tcBorders>
        <w:shd w:val="clear" w:color="auto" w:fill="9D8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cPr>
      <w:shd w:val="clear" w:color="auto" w:fill="F2FC9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ED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CAA" w:themeFill="accent2" w:themeFillTint="33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tcBorders>
          <w:insideH w:val="single" w:sz="6" w:space="0" w:color="454C02" w:themeColor="accent2"/>
          <w:insideV w:val="single" w:sz="6" w:space="0" w:color="454C02" w:themeColor="accent2"/>
        </w:tcBorders>
        <w:shd w:val="clear" w:color="auto" w:fill="E5F92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cPr>
      <w:shd w:val="clear" w:color="auto" w:fill="C1D1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E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9F1" w:themeFill="accent3" w:themeFillTint="33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tcBorders>
          <w:insideH w:val="single" w:sz="6" w:space="0" w:color="29519B" w:themeColor="accent3"/>
          <w:insideV w:val="single" w:sz="6" w:space="0" w:color="29519B" w:themeColor="accent3"/>
        </w:tcBorders>
        <w:shd w:val="clear" w:color="auto" w:fill="83A2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cPr>
      <w:shd w:val="clear" w:color="auto" w:fill="E4E4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9EA" w:themeFill="accent4" w:themeFillTint="33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tcBorders>
          <w:insideH w:val="single" w:sz="6" w:space="0" w:color="939597" w:themeColor="accent4"/>
          <w:insideV w:val="single" w:sz="6" w:space="0" w:color="939597" w:themeColor="accent4"/>
        </w:tcBorders>
        <w:shd w:val="clear" w:color="auto" w:fill="C9CA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cPr>
      <w:shd w:val="clear" w:color="auto" w:fill="C0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3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tcBorders>
          <w:insideH w:val="single" w:sz="6" w:space="0" w:color="000000" w:themeColor="accent5"/>
          <w:insideV w:val="single" w:sz="6" w:space="0" w:color="000000" w:themeColor="accent5"/>
        </w:tcBorders>
        <w:shd w:val="clear" w:color="auto" w:fill="80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0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80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80D7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C9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92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92D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1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A2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A2DE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4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A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ACB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2A8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shd w:val="clear" w:color="auto" w:fill="CEC0EB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4C0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shd w:val="clear" w:color="auto" w:fill="F2FC96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519B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shd w:val="clear" w:color="auto" w:fill="C1D1EE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597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shd w:val="clear" w:color="auto" w:fill="E4E4E5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shd w:val="clear" w:color="auto" w:fill="C0C0C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01706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2A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2A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2A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0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4C0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4C0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C9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51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51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1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5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5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4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017066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0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C9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1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4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017066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017066"/>
    <w:rPr>
      <w:rFonts w:ascii="Century Gothic" w:hAnsi="Century Gothic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0170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017066"/>
    <w:rPr>
      <w:rFonts w:ascii="Century Gothic" w:eastAsiaTheme="majorEastAsia" w:hAnsi="Century Gothic" w:cstheme="majorBidi"/>
      <w:noProof/>
      <w:sz w:val="24"/>
      <w:szCs w:val="24"/>
      <w:shd w:val="pct20" w:color="auto" w:fill="auto"/>
    </w:rPr>
  </w:style>
  <w:style w:type="paragraph" w:styleId="Normaalweb">
    <w:name w:val="Normal (Web)"/>
    <w:basedOn w:val="Standaard"/>
    <w:uiPriority w:val="99"/>
    <w:semiHidden/>
    <w:unhideWhenUsed/>
    <w:rsid w:val="00017066"/>
    <w:rPr>
      <w:rFonts w:ascii="Times New Roman" w:hAnsi="Times New Roman" w:cs="Times New Roman"/>
      <w:sz w:val="24"/>
    </w:rPr>
  </w:style>
  <w:style w:type="paragraph" w:styleId="Standaardinspringing">
    <w:name w:val="Normal Indent"/>
    <w:basedOn w:val="Standaard"/>
    <w:uiPriority w:val="99"/>
    <w:semiHidden/>
    <w:unhideWhenUsed/>
    <w:rsid w:val="00017066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017066"/>
    <w:pPr>
      <w:spacing w:before="0"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table" w:styleId="Onopgemaaktetabel1">
    <w:name w:val="Plain Table 1"/>
    <w:basedOn w:val="Standaardtabel"/>
    <w:uiPriority w:val="41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0170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0170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17066"/>
    <w:pPr>
      <w:spacing w:before="0" w:after="0" w:line="240" w:lineRule="auto"/>
    </w:pPr>
    <w:rPr>
      <w:rFonts w:ascii="Consolas" w:hAnsi="Consolas" w:cs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17066"/>
    <w:rPr>
      <w:rFonts w:ascii="Consolas" w:hAnsi="Consolas" w:cs="Consolas"/>
      <w:noProof/>
      <w:sz w:val="21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017066"/>
  </w:style>
  <w:style w:type="character" w:customStyle="1" w:styleId="AanhefChar">
    <w:name w:val="Aanhef Char"/>
    <w:basedOn w:val="Standaardalinea-lettertype"/>
    <w:link w:val="Aanhef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017066"/>
    <w:pPr>
      <w:spacing w:before="0"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017066"/>
    <w:rPr>
      <w:rFonts w:ascii="Century Gothic" w:hAnsi="Century Gothic"/>
      <w:noProof/>
      <w:sz w:val="21"/>
      <w:szCs w:val="24"/>
    </w:rPr>
  </w:style>
  <w:style w:type="character" w:styleId="Slimmehyperlink">
    <w:name w:val="Smart Hyperlink"/>
    <w:basedOn w:val="Standaardalinea-lettertype"/>
    <w:uiPriority w:val="99"/>
    <w:semiHidden/>
    <w:unhideWhenUsed/>
    <w:rsid w:val="00017066"/>
    <w:rPr>
      <w:rFonts w:ascii="Century Gothic" w:hAnsi="Century Gothic"/>
      <w:u w:val="dotted"/>
    </w:rPr>
  </w:style>
  <w:style w:type="table" w:styleId="3D-effectenvoortabel1">
    <w:name w:val="Table 3D effects 1"/>
    <w:basedOn w:val="Standaardtabel"/>
    <w:uiPriority w:val="99"/>
    <w:semiHidden/>
    <w:unhideWhenUsed/>
    <w:rsid w:val="0001706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01706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01706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0170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0170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0170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0170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0170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0170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0170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0170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01706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0170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01706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0170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0170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0170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0170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01706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0170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0170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0170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0170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0170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0170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0170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0170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01706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0170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0170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0170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0170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0170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0170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017066"/>
    <w:pPr>
      <w:spacing w:after="0"/>
      <w:ind w:left="210" w:hanging="21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017066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0170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01706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01706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0170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01706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01706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01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0170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0170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0170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017066"/>
    <w:pPr>
      <w:spacing w:before="120"/>
    </w:pPr>
    <w:rPr>
      <w:rFonts w:eastAsiaTheme="majorEastAsia" w:cstheme="majorBidi"/>
      <w:b/>
      <w:bCs/>
      <w:sz w:val="24"/>
    </w:rPr>
  </w:style>
  <w:style w:type="paragraph" w:styleId="Inhopg3">
    <w:name w:val="toc 3"/>
    <w:basedOn w:val="Standaard"/>
    <w:next w:val="Standaard"/>
    <w:autoRedefine/>
    <w:uiPriority w:val="39"/>
    <w:semiHidden/>
    <w:rsid w:val="00017066"/>
    <w:pPr>
      <w:spacing w:after="100"/>
      <w:ind w:left="420"/>
    </w:pPr>
  </w:style>
  <w:style w:type="paragraph" w:styleId="Inhopg4">
    <w:name w:val="toc 4"/>
    <w:basedOn w:val="Standaard"/>
    <w:next w:val="Standaard"/>
    <w:autoRedefine/>
    <w:uiPriority w:val="39"/>
    <w:semiHidden/>
    <w:rsid w:val="00017066"/>
    <w:pPr>
      <w:spacing w:after="100"/>
      <w:ind w:left="630"/>
    </w:pPr>
  </w:style>
  <w:style w:type="paragraph" w:styleId="Inhopg5">
    <w:name w:val="toc 5"/>
    <w:basedOn w:val="Standaard"/>
    <w:next w:val="Standaard"/>
    <w:autoRedefine/>
    <w:uiPriority w:val="39"/>
    <w:semiHidden/>
    <w:rsid w:val="00017066"/>
    <w:pPr>
      <w:spacing w:after="100"/>
      <w:ind w:left="840"/>
    </w:pPr>
  </w:style>
  <w:style w:type="paragraph" w:styleId="Inhopg6">
    <w:name w:val="toc 6"/>
    <w:basedOn w:val="Standaard"/>
    <w:next w:val="Standaard"/>
    <w:autoRedefine/>
    <w:uiPriority w:val="39"/>
    <w:semiHidden/>
    <w:rsid w:val="00017066"/>
    <w:pPr>
      <w:spacing w:after="100"/>
      <w:ind w:left="1050"/>
    </w:pPr>
  </w:style>
  <w:style w:type="paragraph" w:styleId="Inhopg7">
    <w:name w:val="toc 7"/>
    <w:basedOn w:val="Standaard"/>
    <w:next w:val="Standaard"/>
    <w:autoRedefine/>
    <w:uiPriority w:val="39"/>
    <w:semiHidden/>
    <w:rsid w:val="00017066"/>
    <w:pPr>
      <w:spacing w:after="100"/>
      <w:ind w:left="1260"/>
    </w:pPr>
  </w:style>
  <w:style w:type="paragraph" w:styleId="Inhopg8">
    <w:name w:val="toc 8"/>
    <w:basedOn w:val="Standaard"/>
    <w:next w:val="Standaard"/>
    <w:autoRedefine/>
    <w:uiPriority w:val="39"/>
    <w:semiHidden/>
    <w:rsid w:val="00017066"/>
    <w:pPr>
      <w:spacing w:after="100"/>
      <w:ind w:left="1470"/>
    </w:pPr>
  </w:style>
  <w:style w:type="paragraph" w:styleId="Inhopg9">
    <w:name w:val="toc 9"/>
    <w:basedOn w:val="Standaard"/>
    <w:next w:val="Standaard"/>
    <w:autoRedefine/>
    <w:uiPriority w:val="39"/>
    <w:semiHidden/>
    <w:rsid w:val="00017066"/>
    <w:pPr>
      <w:spacing w:after="100"/>
      <w:ind w:left="1680"/>
    </w:pPr>
  </w:style>
  <w:style w:type="character" w:styleId="Onopgelostemelding">
    <w:name w:val="Unresolved Mention"/>
    <w:basedOn w:val="Standaardalinea-lettertype"/>
    <w:uiPriority w:val="99"/>
    <w:semiHidden/>
    <w:rsid w:val="00017066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68FD788B854576B72ACB1BF21B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9C5C-99AD-4966-BC06-63E54A78DF7D}"/>
      </w:docPartPr>
      <w:docPartBody>
        <w:p w:rsidR="0003573C" w:rsidRDefault="009341DA" w:rsidP="009341DA">
          <w:pPr>
            <w:pStyle w:val="A368FD788B854576B72ACB1BF21B94D42"/>
          </w:pPr>
          <w:r w:rsidRPr="00E00914">
            <w:rPr>
              <w:lang w:bidi="nl-NL"/>
            </w:rPr>
            <w:t>NIEUWSBRIEF</w:t>
          </w:r>
        </w:p>
      </w:docPartBody>
    </w:docPart>
    <w:docPart>
      <w:docPartPr>
        <w:name w:val="6E96AD89CBDA4521B464B8395106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75C9-AA15-4B87-A4A7-E70CCD42D30E}"/>
      </w:docPartPr>
      <w:docPartBody>
        <w:p w:rsidR="0003573C" w:rsidRDefault="009341DA" w:rsidP="009341DA">
          <w:pPr>
            <w:pStyle w:val="6E96AD89CBDA4521B464B8395106570220"/>
          </w:pPr>
          <w:r w:rsidRPr="00E00914">
            <w:rPr>
              <w:rStyle w:val="OndertitelChar"/>
              <w:lang w:bidi="nl-NL"/>
            </w:rPr>
            <w:t>TITEL HIER</w:t>
          </w:r>
        </w:p>
      </w:docPartBody>
    </w:docPart>
    <w:docPart>
      <w:docPartPr>
        <w:name w:val="D6CD90D0BCFB4302AD99A023A024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5E-E94F-4A04-A0CE-1056DFCA1D7E}"/>
      </w:docPartPr>
      <w:docPartBody>
        <w:p w:rsidR="0003573C" w:rsidRDefault="009341DA" w:rsidP="009341DA">
          <w:pPr>
            <w:pStyle w:val="D6CD90D0BCFB4302AD99A023A024EB202"/>
          </w:pPr>
          <w:r w:rsidRPr="00E00914">
            <w:rPr>
              <w:lang w:bidi="nl-NL"/>
            </w:rPr>
            <w:t>UITGAVE NR</w:t>
          </w:r>
        </w:p>
      </w:docPartBody>
    </w:docPart>
    <w:docPart>
      <w:docPartPr>
        <w:name w:val="19E0F29E5ECE4AB8A7BF09102F31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65AA4-B8CA-4ABE-B87A-67BB603E4D3C}"/>
      </w:docPartPr>
      <w:docPartBody>
        <w:p w:rsidR="0003573C" w:rsidRDefault="009341DA" w:rsidP="009341DA">
          <w:pPr>
            <w:pStyle w:val="19E0F29E5ECE4AB8A7BF09102F31D1FD2"/>
          </w:pPr>
          <w:r w:rsidRPr="00E00914">
            <w:rPr>
              <w:lang w:bidi="nl-NL"/>
            </w:rPr>
            <w:t>MAAND- MAAND JAAR</w:t>
          </w:r>
        </w:p>
      </w:docPartBody>
    </w:docPart>
    <w:docPart>
      <w:docPartPr>
        <w:name w:val="80A64EA705BE4ED3908082F17665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4E84-4325-443C-B7F0-598F7122EC72}"/>
      </w:docPartPr>
      <w:docPartBody>
        <w:p w:rsidR="0003573C" w:rsidRDefault="009341DA" w:rsidP="009341DA">
          <w:pPr>
            <w:pStyle w:val="80A64EA705BE4ED3908082F17665F8482"/>
          </w:pPr>
          <w:r w:rsidRPr="00E00914">
            <w:rPr>
              <w:lang w:bidi="nl-NL"/>
            </w:rPr>
            <w:t>VOLUME</w:t>
          </w:r>
        </w:p>
      </w:docPartBody>
    </w:docPart>
    <w:docPart>
      <w:docPartPr>
        <w:name w:val="A448C987612C431CA31700B32C9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C04A-1F42-4383-A992-B2D032BE8BDB}"/>
      </w:docPartPr>
      <w:docPartBody>
        <w:p w:rsidR="0003573C" w:rsidRDefault="009341DA" w:rsidP="009341DA">
          <w:pPr>
            <w:pStyle w:val="A448C987612C431CA31700B32C9224772"/>
          </w:pPr>
          <w:r w:rsidRPr="00E00914">
            <w:rPr>
              <w:lang w:bidi="nl-NL"/>
            </w:rPr>
            <w:t>Onderwerp 01</w:t>
          </w:r>
        </w:p>
      </w:docPartBody>
    </w:docPart>
    <w:docPart>
      <w:docPartPr>
        <w:name w:val="1DE9F39FA1334722A18027F7883C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4C15-B21D-4281-A4B6-6641CFAD3913}"/>
      </w:docPartPr>
      <w:docPartBody>
        <w:p w:rsidR="0003573C" w:rsidRDefault="009341DA" w:rsidP="009341DA">
          <w:pPr>
            <w:pStyle w:val="1DE9F39FA1334722A18027F7883CB3AC2"/>
          </w:pPr>
          <w:r w:rsidRPr="00E00914">
            <w:rPr>
              <w:lang w:bidi="nl-NL"/>
            </w:rPr>
            <w:t>Geef een korte omschrijving van het verhaal op pagina 2. Vertel ons wat we kunnen verwachten en wat de titel is.</w:t>
          </w:r>
        </w:p>
      </w:docPartBody>
    </w:docPart>
    <w:docPart>
      <w:docPartPr>
        <w:name w:val="F02DD7988956449598589E7D3E4D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245DE-FDA3-4AF3-B7CF-40DA3C20A3DC}"/>
      </w:docPartPr>
      <w:docPartBody>
        <w:p w:rsidR="0003573C" w:rsidRDefault="009341DA" w:rsidP="009341DA">
          <w:pPr>
            <w:pStyle w:val="F02DD7988956449598589E7D3E4D5C1E2"/>
          </w:pPr>
          <w:r w:rsidRPr="00E00914">
            <w:rPr>
              <w:lang w:bidi="nl-NL"/>
            </w:rPr>
            <w:t>Onderwerp 02</w:t>
          </w:r>
        </w:p>
      </w:docPartBody>
    </w:docPart>
    <w:docPart>
      <w:docPartPr>
        <w:name w:val="86179872CE984F1F9078A1279332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1A9A-EAEE-4E28-BB4B-F802E49906CE}"/>
      </w:docPartPr>
      <w:docPartBody>
        <w:p w:rsidR="0003573C" w:rsidRDefault="009341DA" w:rsidP="009341DA">
          <w:pPr>
            <w:pStyle w:val="86179872CE984F1F9078A1279332E07F2"/>
          </w:pPr>
          <w:r w:rsidRPr="00E00914">
            <w:rPr>
              <w:lang w:bidi="nl-NL"/>
            </w:rPr>
            <w:t>Geef een korte omschrijving van het verhaal op pagina 3. Plaats hier een citaat van de omschrijving om interesse te wekken bij de doelgroep.</w:t>
          </w:r>
        </w:p>
      </w:docPartBody>
    </w:docPart>
    <w:docPart>
      <w:docPartPr>
        <w:name w:val="9F4A6EA7336846A8ACAF860D26D5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AFD2-5C3F-403E-9BFB-446E7B6E038D}"/>
      </w:docPartPr>
      <w:docPartBody>
        <w:p w:rsidR="0003573C" w:rsidRDefault="009341DA" w:rsidP="009341DA">
          <w:pPr>
            <w:pStyle w:val="9F4A6EA7336846A8ACAF860D26D59DD12"/>
          </w:pPr>
          <w:r w:rsidRPr="00E00914">
            <w:rPr>
              <w:lang w:bidi="nl-NL"/>
            </w:rPr>
            <w:t>Onze diensten</w:t>
          </w:r>
        </w:p>
      </w:docPartBody>
    </w:docPart>
    <w:docPart>
      <w:docPartPr>
        <w:name w:val="E322BCB081EC4CB887AD39C36208B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388E-6EBC-4739-9028-D3325C775148}"/>
      </w:docPartPr>
      <w:docPartBody>
        <w:p w:rsidR="0003573C" w:rsidRDefault="009341DA" w:rsidP="009341DA">
          <w:pPr>
            <w:pStyle w:val="E322BCB081EC4CB887AD39C36208BE4D2"/>
          </w:pPr>
          <w:r w:rsidRPr="00E00914">
            <w:rPr>
              <w:lang w:bidi="nl-NL"/>
            </w:rPr>
            <w:t>Onderwerp 03</w:t>
          </w:r>
        </w:p>
      </w:docPartBody>
    </w:docPart>
    <w:docPart>
      <w:docPartPr>
        <w:name w:val="F509EAE9BA8C44DFB7D9A9AAB432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ABE52-290C-4324-ABCF-DE64390B308F}"/>
      </w:docPartPr>
      <w:docPartBody>
        <w:p w:rsidR="0003573C" w:rsidRDefault="009341DA" w:rsidP="009341DA">
          <w:pPr>
            <w:pStyle w:val="F509EAE9BA8C44DFB7D9A9AAB4326CBA2"/>
          </w:pPr>
          <w:r w:rsidRPr="00E00914">
            <w:rPr>
              <w:lang w:bidi="nl-NL"/>
            </w:rPr>
            <w:t>Geef een korte omschrijving van het verhaal op pagina 4. Maak dit persoonlijk!</w:t>
          </w:r>
        </w:p>
      </w:docPartBody>
    </w:docPart>
    <w:docPart>
      <w:docPartPr>
        <w:name w:val="247E943E5BF34E38A351383F5F02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D4CC-3D6D-4FFC-B345-52E2453AD5A8}"/>
      </w:docPartPr>
      <w:docPartBody>
        <w:p w:rsidR="0003573C" w:rsidRDefault="009341DA" w:rsidP="009341DA">
          <w:pPr>
            <w:pStyle w:val="247E943E5BF34E38A351383F5F029CCC2"/>
          </w:pPr>
          <w:r w:rsidRPr="00E00914">
            <w:rPr>
              <w:lang w:bidi="nl-NL"/>
            </w:rPr>
            <w:t>Geef een korte omschrijving van het verhaal op pagina 4.</w:t>
          </w:r>
        </w:p>
      </w:docPartBody>
    </w:docPart>
    <w:docPart>
      <w:docPartPr>
        <w:name w:val="F7BF856A708441789A8C9C896F665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B4120-FC5C-4E8A-AD39-E672F5D354F8}"/>
      </w:docPartPr>
      <w:docPartBody>
        <w:p w:rsidR="0003573C" w:rsidRDefault="009341DA" w:rsidP="009341DA">
          <w:pPr>
            <w:pStyle w:val="F7BF856A708441789A8C9C896F665C9F2"/>
          </w:pPr>
          <w:r w:rsidRPr="00E00914">
            <w:rPr>
              <w:lang w:bidi="nl-NL"/>
            </w:rPr>
            <w:t>UITGAVE NR</w:t>
          </w:r>
        </w:p>
      </w:docPartBody>
    </w:docPart>
    <w:docPart>
      <w:docPartPr>
        <w:name w:val="76CAB827C6DC41FBAB76F17E8319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6F2F-C101-45E7-A593-E958401E4533}"/>
      </w:docPartPr>
      <w:docPartBody>
        <w:p w:rsidR="0003573C" w:rsidRDefault="009341DA" w:rsidP="009341DA">
          <w:pPr>
            <w:pStyle w:val="76CAB827C6DC41FBAB76F17E831980C62"/>
          </w:pPr>
          <w:r w:rsidRPr="00E00914">
            <w:rPr>
              <w:lang w:bidi="nl-NL"/>
            </w:rPr>
            <w:t>MAAND- MAAND JAAR</w:t>
          </w:r>
        </w:p>
      </w:docPartBody>
    </w:docPart>
    <w:docPart>
      <w:docPartPr>
        <w:name w:val="5742A37BD7514577B2552FCEF3B1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BBD29-3A51-4D2E-8DEB-BFF7A6E25454}"/>
      </w:docPartPr>
      <w:docPartBody>
        <w:p w:rsidR="0003573C" w:rsidRDefault="009341DA" w:rsidP="009341DA">
          <w:pPr>
            <w:pStyle w:val="5742A37BD7514577B2552FCEF3B1CD452"/>
          </w:pPr>
          <w:r w:rsidRPr="00E00914">
            <w:rPr>
              <w:lang w:bidi="nl-NL"/>
            </w:rPr>
            <w:t>VOLUME</w:t>
          </w:r>
        </w:p>
      </w:docPartBody>
    </w:docPart>
    <w:docPart>
      <w:docPartPr>
        <w:name w:val="E5363E564BBD4A2299F4A74BA02E6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14F20-DDE2-4CB8-ADB2-78F1505D49EC}"/>
      </w:docPartPr>
      <w:docPartBody>
        <w:p w:rsidR="0003573C" w:rsidRDefault="009341DA" w:rsidP="009341DA">
          <w:pPr>
            <w:pStyle w:val="E5363E564BBD4A2299F4A74BA02E60FE18"/>
          </w:pPr>
          <w:r w:rsidRPr="00E00914">
            <w:rPr>
              <w:lang w:bidi="nl-NL"/>
            </w:rPr>
            <w:t>Wanneer de afbeelding die u wilt wijzigen is geselecteerd, kunt u ‘Afbeelding wijzigen’ kiezen in het snelmenu of klik op ‘Opvullen’ en `kies de optie voor ‘Afbeelding’.</w:t>
          </w:r>
        </w:p>
      </w:docPartBody>
    </w:docPart>
    <w:docPart>
      <w:docPartPr>
        <w:name w:val="4428650A8C214FCE99459A665D0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DF3D-4C9C-4D5E-BC0F-CD3C1EEDF0CF}"/>
      </w:docPartPr>
      <w:docPartBody>
        <w:p w:rsidR="009341DA" w:rsidRPr="00E00914" w:rsidRDefault="009341DA" w:rsidP="00BB53CD">
          <w:r w:rsidRPr="00E00914">
            <w:rPr>
              <w:lang w:bidi="nl-NL"/>
            </w:rPr>
            <w:t>Als u tekst in dit document wilt wijzigen, klikt u op het de tekst dat u wilt bijwerken en start met typen.</w:t>
          </w:r>
        </w:p>
        <w:p w:rsidR="0003573C" w:rsidRDefault="009341DA" w:rsidP="009341DA">
          <w:pPr>
            <w:pStyle w:val="4428650A8C214FCE99459A665D035A442"/>
          </w:pPr>
          <w:r w:rsidRPr="00E00914">
            <w:rPr>
              <w:lang w:bidi="nl-NL"/>
            </w:rPr>
            <w:t>Als u de kleuren wilt wijzigen gaat u naar het tabblad Ontwerpen en klikt u op Kleuren. Kies een ander kleurenschema in de lijst met kleuren. Ga met uw muisaanwijzer over de verschillende keuzes en zie hoe het algehele aanzicht van het document verandert met elke optie.</w:t>
          </w:r>
        </w:p>
      </w:docPartBody>
    </w:docPart>
    <w:docPart>
      <w:docPartPr>
        <w:name w:val="1D4203AEB38B43C6BE397DDCB3F6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F9223-334F-4B21-9DF6-7DDCDDE19991}"/>
      </w:docPartPr>
      <w:docPartBody>
        <w:p w:rsidR="009341DA" w:rsidRPr="00E00914" w:rsidRDefault="009341DA" w:rsidP="003750FA">
          <w:r w:rsidRPr="00E00914">
            <w:rPr>
              <w:lang w:bidi="nl-NL"/>
            </w:rPr>
            <w:t>U kunt ook de lettertypen van het hele document eenvoudig bijwerken! Kies in het tabblad Ontwerpen het gewenste lettertypecombinatie.</w:t>
          </w:r>
        </w:p>
        <w:p w:rsidR="0003573C" w:rsidRDefault="009341DA" w:rsidP="009341DA">
          <w:pPr>
            <w:pStyle w:val="1D4203AEB38B43C6BE397DDCB3F6E5962"/>
          </w:pPr>
          <w:r w:rsidRPr="00E00914">
            <w:rPr>
              <w:lang w:bidi="nl-NL"/>
            </w:rPr>
            <w:t>Herstel het thema om het sjabloon in zijn originele staat terug te brengen!</w:t>
          </w:r>
        </w:p>
      </w:docPartBody>
    </w:docPart>
    <w:docPart>
      <w:docPartPr>
        <w:name w:val="A5E2A8265245494D8B3BE9B929ACC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63BEF-63B4-40E3-97AC-56EE5A4CED9E}"/>
      </w:docPartPr>
      <w:docPartBody>
        <w:p w:rsidR="0003573C" w:rsidRDefault="009341DA" w:rsidP="009341DA">
          <w:pPr>
            <w:pStyle w:val="A5E2A8265245494D8B3BE9B929ACC17D8"/>
          </w:pPr>
          <w:r w:rsidRPr="00E00914">
            <w:rPr>
              <w:lang w:bidi="nl-NL"/>
            </w:rPr>
            <w:t>Hebt u andere afbeeldingen die u wilt gebruiken? Het is eenvoudig om de afbeeldingen in dit pamflet te vervangen. Klik tweemaal op de koptekst van een pagina. Klik tweemaal op de afbeelding die u wilt wijzigen. Voor afbeeldingen op de achtergrond moet u mogelijk nogmaals klikken, omdat ze onderdeel zijn van een groep afbeeldingen. Blijf klikken totdat de selectiegrepen rond de afbeelding staan die u wilt vervangen.</w:t>
          </w:r>
        </w:p>
      </w:docPartBody>
    </w:docPart>
    <w:docPart>
      <w:docPartPr>
        <w:name w:val="AC0B12C17F5E4BE6B9FFA06D0E8D1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C61A-FE7D-4D50-B707-11A55F5DAD8F}"/>
      </w:docPartPr>
      <w:docPartBody>
        <w:p w:rsidR="0003573C" w:rsidRDefault="009341DA" w:rsidP="009341DA">
          <w:pPr>
            <w:pStyle w:val="AC0B12C17F5E4BE6B9FFA06D0E8D1DFE5"/>
          </w:pPr>
          <w:r w:rsidRPr="00E00914">
            <w:rPr>
              <w:rStyle w:val="CitaatChar"/>
              <w:lang w:bidi="nl-NL"/>
            </w:rPr>
            <w:t>“Wij doen meer dan alleen uw reis boeken. Als u ons vertelt wat u wilt doen, kunnen wij u helpen uw reisdromen waar te maken.”</w:t>
          </w:r>
        </w:p>
      </w:docPartBody>
    </w:docPart>
    <w:docPart>
      <w:docPartPr>
        <w:name w:val="A58569DDAA3D4074B1E1A376BECBC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C7255-E038-447A-8001-F40954CBF57B}"/>
      </w:docPartPr>
      <w:docPartBody>
        <w:p w:rsidR="0003573C" w:rsidRDefault="009341DA" w:rsidP="009341DA">
          <w:pPr>
            <w:pStyle w:val="A58569DDAA3D4074B1E1A376BECBC0622"/>
          </w:pPr>
          <w:r w:rsidRPr="00E00914">
            <w:rPr>
              <w:lang w:bidi="nl-NL"/>
            </w:rPr>
            <w:t>- Esmé Nuijten</w:t>
          </w:r>
        </w:p>
      </w:docPartBody>
    </w:docPart>
    <w:docPart>
      <w:docPartPr>
        <w:name w:val="5E1CD4CF563E4EECB256A60F09346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DAE35-5166-464E-8701-D41A730A88E0}"/>
      </w:docPartPr>
      <w:docPartBody>
        <w:p w:rsidR="0003573C" w:rsidRDefault="009341DA" w:rsidP="009341DA">
          <w:pPr>
            <w:pStyle w:val="5E1CD4CF563E4EECB256A60F093468D62"/>
          </w:pPr>
          <w:r w:rsidRPr="00E00914">
            <w:rPr>
              <w:lang w:bidi="nl-NL"/>
            </w:rPr>
            <w:t>MARIA'S REIZEN BIEDT U HET VOLGENDE:</w:t>
          </w:r>
        </w:p>
      </w:docPartBody>
    </w:docPart>
    <w:docPart>
      <w:docPartPr>
        <w:name w:val="54D15241383F43938AD698DA6B43D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A7091-CEC1-4692-AB5B-6B3BCFC5BDCF}"/>
      </w:docPartPr>
      <w:docPartBody>
        <w:p w:rsidR="0003573C" w:rsidRDefault="009341DA" w:rsidP="009341DA">
          <w:pPr>
            <w:pStyle w:val="54D15241383F43938AD698DA6B43D8292"/>
          </w:pPr>
          <w:r w:rsidRPr="00E00914">
            <w:rPr>
              <w:lang w:bidi="nl-NL"/>
            </w:rPr>
            <w:t>02</w:t>
          </w:r>
        </w:p>
      </w:docPartBody>
    </w:docPart>
    <w:docPart>
      <w:docPartPr>
        <w:name w:val="6050C81BD5BF434393B7DDCEF4318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9D6F-2881-4810-B542-09E8DACC4DCE}"/>
      </w:docPartPr>
      <w:docPartBody>
        <w:p w:rsidR="0003573C" w:rsidRDefault="009341DA" w:rsidP="009341DA">
          <w:pPr>
            <w:pStyle w:val="6050C81BD5BF434393B7DDCEF43189A02"/>
          </w:pPr>
          <w:r w:rsidRPr="00E00914">
            <w:rPr>
              <w:lang w:bidi="nl-NL"/>
            </w:rPr>
            <w:t>03</w:t>
          </w:r>
        </w:p>
      </w:docPartBody>
    </w:docPart>
    <w:docPart>
      <w:docPartPr>
        <w:name w:val="1878E6974E4C432F8857B3265CA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1C141-29E8-4E2E-9E40-32F7AED5AC59}"/>
      </w:docPartPr>
      <w:docPartBody>
        <w:p w:rsidR="0003573C" w:rsidRDefault="009341DA" w:rsidP="009341DA">
          <w:pPr>
            <w:pStyle w:val="1878E6974E4C432F8857B3265CAAC2DE2"/>
          </w:pPr>
          <w:r w:rsidRPr="00E00914">
            <w:rPr>
              <w:lang w:bidi="nl-NL"/>
            </w:rPr>
            <w:t>04</w:t>
          </w:r>
        </w:p>
      </w:docPartBody>
    </w:docPart>
    <w:docPart>
      <w:docPartPr>
        <w:name w:val="9E4F75430B454F5FACC60D9430C6E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7D086-1E91-41F0-9D5E-0C4A5C2260A7}"/>
      </w:docPartPr>
      <w:docPartBody>
        <w:p w:rsidR="0003573C" w:rsidRDefault="009341DA" w:rsidP="009341DA">
          <w:pPr>
            <w:pStyle w:val="9E4F75430B454F5FACC60D9430C6EDC51"/>
          </w:pPr>
          <w:r w:rsidRPr="00E00914">
            <w:rPr>
              <w:lang w:bidi="nl-NL"/>
            </w:rPr>
            <w:t>01</w:t>
          </w:r>
        </w:p>
      </w:docPartBody>
    </w:docPart>
    <w:docPart>
      <w:docPartPr>
        <w:name w:val="9FA594794307424EB3626FD958D8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16510-DE12-45CE-9E65-429BC4FB58CE}"/>
      </w:docPartPr>
      <w:docPartBody>
        <w:p w:rsidR="0003573C" w:rsidRDefault="009341DA" w:rsidP="009341DA">
          <w:pPr>
            <w:pStyle w:val="9FA594794307424EB3626FD958D8FB691"/>
          </w:pPr>
          <w:r w:rsidRPr="00E00914">
            <w:rPr>
              <w:lang w:bidi="nl-NL"/>
            </w:rPr>
            <w:t>Boeken van elk reistype</w:t>
          </w:r>
        </w:p>
      </w:docPartBody>
    </w:docPart>
    <w:docPart>
      <w:docPartPr>
        <w:name w:val="6B7EF95C5598455791A325F9ED9D7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59936-502D-44BC-A71C-8A40867662C4}"/>
      </w:docPartPr>
      <w:docPartBody>
        <w:p w:rsidR="0003573C" w:rsidRDefault="009341DA" w:rsidP="009341DA">
          <w:pPr>
            <w:pStyle w:val="6B7EF95C5598455791A325F9ED9D78BB1"/>
          </w:pPr>
          <w:r w:rsidRPr="00E00914">
            <w:rPr>
              <w:lang w:bidi="nl-NL"/>
            </w:rPr>
            <w:t>Snelle, grondige en deskundige reacties op oproepen en vragen</w:t>
          </w:r>
        </w:p>
      </w:docPartBody>
    </w:docPart>
    <w:docPart>
      <w:docPartPr>
        <w:name w:val="87E5D81E305946AD874FB30DE93A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E1190-568A-4536-BA92-A1D4D81BF6BF}"/>
      </w:docPartPr>
      <w:docPartBody>
        <w:p w:rsidR="0003573C" w:rsidRDefault="009341DA" w:rsidP="009341DA">
          <w:pPr>
            <w:pStyle w:val="87E5D81E305946AD874FB30DE93AED011"/>
          </w:pPr>
          <w:r w:rsidRPr="00E00914">
            <w:rPr>
              <w:lang w:bidi="nl-NL"/>
            </w:rPr>
            <w:t>Internationale diensten</w:t>
          </w:r>
        </w:p>
      </w:docPartBody>
    </w:docPart>
    <w:docPart>
      <w:docPartPr>
        <w:name w:val="471B2469C3214F9C91EDFF8AFAFE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76DA-4867-4788-9FFF-51BECA78DE7F}"/>
      </w:docPartPr>
      <w:docPartBody>
        <w:p w:rsidR="0003573C" w:rsidRDefault="009341DA" w:rsidP="009341DA">
          <w:pPr>
            <w:pStyle w:val="471B2469C3214F9C91EDFF8AFAFE286C1"/>
          </w:pPr>
          <w:r w:rsidRPr="00E00914">
            <w:rPr>
              <w:lang w:bidi="nl-NL"/>
            </w:rPr>
            <w:t>Goed geïnformeerde agenten met veel reiservaring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9C"/>
    <w:rsid w:val="0003573C"/>
    <w:rsid w:val="00637433"/>
    <w:rsid w:val="009273DC"/>
    <w:rsid w:val="009341DA"/>
    <w:rsid w:val="00CB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B5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367174ECC024D10B944212A04DE764B">
    <w:name w:val="E367174ECC024D10B944212A04DE764B"/>
  </w:style>
  <w:style w:type="paragraph" w:customStyle="1" w:styleId="EAFB9B7C0E7D42A9AC12F1D7D34672BB">
    <w:name w:val="EAFB9B7C0E7D42A9AC12F1D7D34672BB"/>
  </w:style>
  <w:style w:type="paragraph" w:customStyle="1" w:styleId="667975C0034448ACBBB952CA7923502B">
    <w:name w:val="667975C0034448ACBBB952CA7923502B"/>
  </w:style>
  <w:style w:type="paragraph" w:customStyle="1" w:styleId="CCCE509DA3C74901A22E89C5DBA64B47">
    <w:name w:val="CCCE509DA3C74901A22E89C5DBA64B47"/>
  </w:style>
  <w:style w:type="paragraph" w:customStyle="1" w:styleId="CB361DE0FA67447499B88DF7F5736135">
    <w:name w:val="CB361DE0FA67447499B88DF7F5736135"/>
  </w:style>
  <w:style w:type="paragraph" w:customStyle="1" w:styleId="CA6B9FD70E524A05883AD697102F4291">
    <w:name w:val="CA6B9FD70E524A05883AD697102F4291"/>
  </w:style>
  <w:style w:type="paragraph" w:customStyle="1" w:styleId="0E748FC6CFDC45C7B632D4F7A0CC9F47">
    <w:name w:val="0E748FC6CFDC45C7B632D4F7A0CC9F47"/>
  </w:style>
  <w:style w:type="paragraph" w:customStyle="1" w:styleId="70BE86D4863B44C9A022AA573925845C">
    <w:name w:val="70BE86D4863B44C9A022AA573925845C"/>
  </w:style>
  <w:style w:type="paragraph" w:customStyle="1" w:styleId="90096930135049488FB5C3552F26DE67">
    <w:name w:val="90096930135049488FB5C3552F26DE67"/>
  </w:style>
  <w:style w:type="paragraph" w:customStyle="1" w:styleId="39227157ACB84E6E9211F83CAA2496B7">
    <w:name w:val="39227157ACB84E6E9211F83CAA2496B7"/>
  </w:style>
  <w:style w:type="character" w:styleId="Tekstvantijdelijkeaanduiding">
    <w:name w:val="Placeholder Text"/>
    <w:basedOn w:val="Standaardalinea-lettertype"/>
    <w:uiPriority w:val="99"/>
    <w:semiHidden/>
    <w:rsid w:val="009341DA"/>
    <w:rPr>
      <w:rFonts w:ascii="Century Gothic" w:hAnsi="Century Gothic"/>
      <w:color w:val="808080"/>
    </w:rPr>
  </w:style>
  <w:style w:type="paragraph" w:customStyle="1" w:styleId="D9CE506A04274F22B96C63C4D9066390">
    <w:name w:val="D9CE506A04274F22B96C63C4D9066390"/>
  </w:style>
  <w:style w:type="paragraph" w:customStyle="1" w:styleId="55F6C745D69E4E01A94032F7F98A9E77">
    <w:name w:val="55F6C745D69E4E01A94032F7F98A9E77"/>
  </w:style>
  <w:style w:type="paragraph" w:customStyle="1" w:styleId="D1627409EA614503B5CC77D32A835217">
    <w:name w:val="D1627409EA614503B5CC77D32A835217"/>
  </w:style>
  <w:style w:type="paragraph" w:customStyle="1" w:styleId="A1134374EB724616AED1C5EC1AF5391A">
    <w:name w:val="A1134374EB724616AED1C5EC1AF5391A"/>
  </w:style>
  <w:style w:type="paragraph" w:customStyle="1" w:styleId="BD3C857284E34C279D96EC957BB8C0B2">
    <w:name w:val="BD3C857284E34C279D96EC957BB8C0B2"/>
  </w:style>
  <w:style w:type="paragraph" w:customStyle="1" w:styleId="300ADAA981414D0B910B073038A8FD7C">
    <w:name w:val="300ADAA981414D0B910B073038A8FD7C"/>
  </w:style>
  <w:style w:type="paragraph" w:customStyle="1" w:styleId="6BECBEFE260043FBA570E7452AACCD51">
    <w:name w:val="6BECBEFE260043FBA570E7452AACCD51"/>
  </w:style>
  <w:style w:type="paragraph" w:customStyle="1" w:styleId="5F3CE603557149F3B217297C8BA4EF82">
    <w:name w:val="5F3CE603557149F3B217297C8BA4EF82"/>
    <w:rsid w:val="00CB569C"/>
  </w:style>
  <w:style w:type="paragraph" w:customStyle="1" w:styleId="1ED3A3EE82494F7D80D68A1D8D9B2A8A">
    <w:name w:val="1ED3A3EE82494F7D80D68A1D8D9B2A8A"/>
    <w:rsid w:val="00CB569C"/>
  </w:style>
  <w:style w:type="paragraph" w:customStyle="1" w:styleId="BE60D1C2FAF8463496D2E4772478EDB5">
    <w:name w:val="BE60D1C2FAF8463496D2E4772478EDB5"/>
    <w:rsid w:val="00CB569C"/>
  </w:style>
  <w:style w:type="paragraph" w:customStyle="1" w:styleId="7BFDF4D76E7342468E826856FF1A483B">
    <w:name w:val="7BFDF4D76E7342468E826856FF1A483B"/>
    <w:rsid w:val="00CB569C"/>
  </w:style>
  <w:style w:type="paragraph" w:customStyle="1" w:styleId="195A70A16ED54B47AED148F27EDF38A4">
    <w:name w:val="195A70A16ED54B47AED148F27EDF38A4"/>
    <w:rsid w:val="00CB569C"/>
  </w:style>
  <w:style w:type="paragraph" w:customStyle="1" w:styleId="3AE7D3F39D2E4973BEE5012E3F81CC55">
    <w:name w:val="3AE7D3F39D2E4973BEE5012E3F81CC55"/>
    <w:rsid w:val="00CB569C"/>
  </w:style>
  <w:style w:type="paragraph" w:customStyle="1" w:styleId="3E1558E26B7D4349A18A9DC11FCD83A9">
    <w:name w:val="3E1558E26B7D4349A18A9DC11FCD83A9"/>
    <w:rsid w:val="00CB569C"/>
  </w:style>
  <w:style w:type="paragraph" w:customStyle="1" w:styleId="28E57F85B5214EB99362493922129F99">
    <w:name w:val="28E57F85B5214EB99362493922129F99"/>
    <w:rsid w:val="00CB569C"/>
  </w:style>
  <w:style w:type="paragraph" w:customStyle="1" w:styleId="27F37950E71348669718F4A29AA8400B">
    <w:name w:val="27F37950E71348669718F4A29AA8400B"/>
    <w:rsid w:val="00CB569C"/>
  </w:style>
  <w:style w:type="paragraph" w:customStyle="1" w:styleId="CE0A813442B241DF9F05DAF4D49C73B8">
    <w:name w:val="CE0A813442B241DF9F05DAF4D49C73B8"/>
    <w:rsid w:val="00CB569C"/>
  </w:style>
  <w:style w:type="paragraph" w:customStyle="1" w:styleId="39498C0E1E184426810EA7DB3E6D1E3B">
    <w:name w:val="39498C0E1E184426810EA7DB3E6D1E3B"/>
    <w:rsid w:val="00CB569C"/>
  </w:style>
  <w:style w:type="paragraph" w:customStyle="1" w:styleId="DC5F0EE17AA4435DBC77935806C5C13E">
    <w:name w:val="DC5F0EE17AA4435DBC77935806C5C13E"/>
    <w:rsid w:val="00CB569C"/>
  </w:style>
  <w:style w:type="paragraph" w:styleId="Ondertitel">
    <w:name w:val="Subtitle"/>
    <w:basedOn w:val="Standaard"/>
    <w:next w:val="Standaard"/>
    <w:link w:val="OndertitelChar"/>
    <w:uiPriority w:val="11"/>
    <w:qFormat/>
    <w:rsid w:val="009341DA"/>
    <w:pPr>
      <w:spacing w:after="0" w:line="192" w:lineRule="auto"/>
    </w:pPr>
    <w:rPr>
      <w:rFonts w:ascii="Century Gothic" w:hAnsi="Century Gothic"/>
      <w:b/>
      <w:caps/>
      <w:noProof/>
      <w:color w:val="000000" w:themeColor="text1"/>
      <w:spacing w:val="10"/>
      <w:sz w:val="11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341DA"/>
    <w:rPr>
      <w:rFonts w:ascii="Century Gothic" w:hAnsi="Century Gothic"/>
      <w:b/>
      <w:caps/>
      <w:noProof/>
      <w:color w:val="000000" w:themeColor="text1"/>
      <w:spacing w:val="10"/>
      <w:sz w:val="110"/>
      <w:szCs w:val="24"/>
    </w:rPr>
  </w:style>
  <w:style w:type="paragraph" w:customStyle="1" w:styleId="5F3CE603557149F3B217297C8BA4EF821">
    <w:name w:val="5F3CE603557149F3B217297C8BA4EF821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character" w:customStyle="1" w:styleId="Kop1Char">
    <w:name w:val="Kop 1 Char"/>
    <w:basedOn w:val="Standaardalinea-lettertype"/>
    <w:link w:val="Kop1"/>
    <w:uiPriority w:val="9"/>
    <w:rsid w:val="00CB56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Standaard"/>
    <w:next w:val="Standaard"/>
    <w:uiPriority w:val="39"/>
    <w:qFormat/>
    <w:rsid w:val="00CB569C"/>
    <w:pPr>
      <w:spacing w:after="0" w:line="240" w:lineRule="auto"/>
    </w:pPr>
    <w:rPr>
      <w:noProof/>
      <w:sz w:val="72"/>
      <w:szCs w:val="88"/>
      <w:lang w:eastAsia="ja-JP"/>
    </w:rPr>
  </w:style>
  <w:style w:type="paragraph" w:customStyle="1" w:styleId="39498C0E1E184426810EA7DB3E6D1E3B1">
    <w:name w:val="39498C0E1E184426810EA7DB3E6D1E3B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">
    <w:name w:val="D1627409EA614503B5CC77D32A835217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1">
    <w:name w:val="A1134374EB724616AED1C5EC1AF5391A1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styleId="Geenafstand">
    <w:name w:val="No Spacing"/>
    <w:basedOn w:val="Standaard"/>
    <w:link w:val="GeenafstandChar"/>
    <w:uiPriority w:val="1"/>
    <w:rsid w:val="00CB569C"/>
    <w:pPr>
      <w:spacing w:after="0" w:line="240" w:lineRule="auto"/>
    </w:pPr>
    <w:rPr>
      <w:noProof/>
      <w:sz w:val="21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B569C"/>
    <w:rPr>
      <w:noProof/>
      <w:sz w:val="21"/>
      <w:szCs w:val="24"/>
    </w:rPr>
  </w:style>
  <w:style w:type="paragraph" w:customStyle="1" w:styleId="DC5F0EE17AA4435DBC77935806C5C13E1">
    <w:name w:val="DC5F0EE17AA4435DBC77935806C5C13E1"/>
    <w:rsid w:val="00CB569C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styleId="Titel">
    <w:name w:val="Title"/>
    <w:basedOn w:val="Standaard"/>
    <w:next w:val="Standaard"/>
    <w:link w:val="TitelChar"/>
    <w:uiPriority w:val="10"/>
    <w:qFormat/>
    <w:rsid w:val="00CB569C"/>
    <w:pPr>
      <w:spacing w:after="0" w:line="240" w:lineRule="auto"/>
    </w:pPr>
    <w:rPr>
      <w:b/>
      <w:caps/>
      <w:noProof/>
      <w:color w:val="ED7D31" w:themeColor="accent2"/>
      <w:sz w:val="110"/>
      <w:szCs w:val="110"/>
    </w:rPr>
  </w:style>
  <w:style w:type="character" w:customStyle="1" w:styleId="TitelChar">
    <w:name w:val="Titel Char"/>
    <w:basedOn w:val="Standaardalinea-lettertype"/>
    <w:link w:val="Titel"/>
    <w:uiPriority w:val="10"/>
    <w:rsid w:val="00CB569C"/>
    <w:rPr>
      <w:b/>
      <w:caps/>
      <w:noProof/>
      <w:color w:val="ED7D31" w:themeColor="accent2"/>
      <w:sz w:val="110"/>
      <w:szCs w:val="110"/>
    </w:rPr>
  </w:style>
  <w:style w:type="paragraph" w:customStyle="1" w:styleId="B56E1B536C8549FB9BDC6701112AD0A6">
    <w:name w:val="B56E1B536C8549FB9BDC6701112AD0A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D871A13E6FD42E0B703DDFB64983370">
    <w:name w:val="BD871A13E6FD42E0B703DDFB64983370"/>
    <w:rsid w:val="00CB569C"/>
  </w:style>
  <w:style w:type="paragraph" w:customStyle="1" w:styleId="E19DE0FDBCA943FC9738D384C00FF78B">
    <w:name w:val="E19DE0FDBCA943FC9738D384C00FF78B"/>
    <w:rsid w:val="00CB569C"/>
  </w:style>
  <w:style w:type="paragraph" w:customStyle="1" w:styleId="2E561EB589934B2D96E2AF23D69DD720">
    <w:name w:val="2E561EB589934B2D96E2AF23D69DD720"/>
    <w:rsid w:val="00CB569C"/>
  </w:style>
  <w:style w:type="paragraph" w:customStyle="1" w:styleId="9FBA3039EF0F4F0F94D9D501B6229343">
    <w:name w:val="9FBA3039EF0F4F0F94D9D501B6229343"/>
    <w:rsid w:val="00CB569C"/>
  </w:style>
  <w:style w:type="paragraph" w:customStyle="1" w:styleId="987FC62814E84B9DAEF8FD68F310AD41">
    <w:name w:val="987FC62814E84B9DAEF8FD68F310AD41"/>
    <w:rsid w:val="00CB569C"/>
  </w:style>
  <w:style w:type="paragraph" w:customStyle="1" w:styleId="4861D38F96754B33BB001AFB553CE569">
    <w:name w:val="4861D38F96754B33BB001AFB553CE569"/>
    <w:rsid w:val="00CB569C"/>
  </w:style>
  <w:style w:type="paragraph" w:customStyle="1" w:styleId="AAB126856CB74D40B1CD5FB9EDBB5411">
    <w:name w:val="AAB126856CB74D40B1CD5FB9EDBB5411"/>
    <w:rsid w:val="00CB569C"/>
  </w:style>
  <w:style w:type="paragraph" w:customStyle="1" w:styleId="D783883B04084BCDB3C2A5E066DD346D">
    <w:name w:val="D783883B04084BCDB3C2A5E066DD346D"/>
    <w:rsid w:val="00CB569C"/>
  </w:style>
  <w:style w:type="paragraph" w:customStyle="1" w:styleId="503737DCA10D41A8A47AC86427A756F9">
    <w:name w:val="503737DCA10D41A8A47AC86427A756F9"/>
    <w:rsid w:val="00CB569C"/>
  </w:style>
  <w:style w:type="paragraph" w:customStyle="1" w:styleId="636CBAF5491F475F87842E8661FF303F">
    <w:name w:val="636CBAF5491F475F87842E8661FF303F"/>
    <w:rsid w:val="00CB569C"/>
  </w:style>
  <w:style w:type="paragraph" w:customStyle="1" w:styleId="FDA45B41055E41468F72968FE3506711">
    <w:name w:val="FDA45B41055E41468F72968FE3506711"/>
    <w:rsid w:val="00CB569C"/>
  </w:style>
  <w:style w:type="paragraph" w:customStyle="1" w:styleId="F1FA37CC0A3549478697BE7785AEA3E7">
    <w:name w:val="F1FA37CC0A3549478697BE7785AEA3E7"/>
    <w:rsid w:val="00CB569C"/>
  </w:style>
  <w:style w:type="paragraph" w:customStyle="1" w:styleId="D9A12611FDC64826958FBEBD6E77B6AF">
    <w:name w:val="D9A12611FDC64826958FBEBD6E77B6AF"/>
    <w:rsid w:val="00CB569C"/>
  </w:style>
  <w:style w:type="paragraph" w:customStyle="1" w:styleId="146757A03CAF4E64825CBDD55AE32AFD">
    <w:name w:val="146757A03CAF4E64825CBDD55AE32AFD"/>
    <w:rsid w:val="00CB569C"/>
  </w:style>
  <w:style w:type="paragraph" w:customStyle="1" w:styleId="3599DE9DA6A843DAB290C59CDF9A6A7D">
    <w:name w:val="3599DE9DA6A843DAB290C59CDF9A6A7D"/>
    <w:rsid w:val="00CB569C"/>
  </w:style>
  <w:style w:type="paragraph" w:customStyle="1" w:styleId="F5E60CB5A2C04B39BA744D9B012F4BD5">
    <w:name w:val="F5E60CB5A2C04B39BA744D9B012F4BD5"/>
    <w:rsid w:val="00CB569C"/>
  </w:style>
  <w:style w:type="paragraph" w:customStyle="1" w:styleId="617B904770AF416F82FB6075B04A79C8">
    <w:name w:val="617B904770AF416F82FB6075B04A79C8"/>
    <w:rsid w:val="00CB569C"/>
  </w:style>
  <w:style w:type="paragraph" w:customStyle="1" w:styleId="CDA7D89EA51A4DC4A314D8A8E178F2CB">
    <w:name w:val="CDA7D89EA51A4DC4A314D8A8E178F2CB"/>
    <w:rsid w:val="00CB569C"/>
  </w:style>
  <w:style w:type="paragraph" w:customStyle="1" w:styleId="437B1EDE9293483581A7BF1B4D630A28">
    <w:name w:val="437B1EDE9293483581A7BF1B4D630A28"/>
    <w:rsid w:val="00CB569C"/>
  </w:style>
  <w:style w:type="paragraph" w:customStyle="1" w:styleId="95002759B55B4CF29A0BB1A455AB4122">
    <w:name w:val="95002759B55B4CF29A0BB1A455AB4122"/>
    <w:rsid w:val="00CB569C"/>
  </w:style>
  <w:style w:type="paragraph" w:customStyle="1" w:styleId="54584B17472B4E288A6550336ECAF5FD">
    <w:name w:val="54584B17472B4E288A6550336ECAF5FD"/>
    <w:rsid w:val="00CB569C"/>
  </w:style>
  <w:style w:type="paragraph" w:customStyle="1" w:styleId="5F3CE603557149F3B217297C8BA4EF822">
    <w:name w:val="5F3CE603557149F3B217297C8BA4EF822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D9A12611FDC64826958FBEBD6E77B6AF1">
    <w:name w:val="D9A12611FDC64826958FBEBD6E77B6AF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Inhopg2">
    <w:name w:val="toc 2"/>
    <w:basedOn w:val="Standaard"/>
    <w:next w:val="Standaard"/>
    <w:autoRedefine/>
    <w:uiPriority w:val="39"/>
    <w:rsid w:val="00CB569C"/>
    <w:pPr>
      <w:spacing w:before="200" w:after="240" w:line="276" w:lineRule="auto"/>
    </w:pPr>
    <w:rPr>
      <w:noProof/>
      <w:sz w:val="21"/>
      <w:szCs w:val="24"/>
      <w:lang w:eastAsia="ja-JP"/>
    </w:rPr>
  </w:style>
  <w:style w:type="paragraph" w:customStyle="1" w:styleId="D1627409EA614503B5CC77D32A8352172">
    <w:name w:val="D1627409EA614503B5CC77D32A835217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2">
    <w:name w:val="A1134374EB724616AED1C5EC1AF5391A2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1">
    <w:name w:val="B56E1B536C8549FB9BDC6701112AD0A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8854CEB8E7842379999AA0B564B5D28">
    <w:name w:val="E8854CEB8E7842379999AA0B564B5D28"/>
    <w:rsid w:val="00CB569C"/>
  </w:style>
  <w:style w:type="paragraph" w:customStyle="1" w:styleId="9C1D574DB6DE4FC69A3E2A15050EBFFB">
    <w:name w:val="9C1D574DB6DE4FC69A3E2A15050EBFFB"/>
    <w:rsid w:val="00CB569C"/>
  </w:style>
  <w:style w:type="paragraph" w:customStyle="1" w:styleId="53049AA256E84420B41B2DB5BE2F4D7B">
    <w:name w:val="53049AA256E84420B41B2DB5BE2F4D7B"/>
    <w:rsid w:val="00CB569C"/>
  </w:style>
  <w:style w:type="paragraph" w:customStyle="1" w:styleId="92F1A83EEB5149739B75989AA5066983">
    <w:name w:val="92F1A83EEB5149739B75989AA5066983"/>
    <w:rsid w:val="00CB569C"/>
  </w:style>
  <w:style w:type="paragraph" w:customStyle="1" w:styleId="B42C3B4A6B624F408DA58398621B6D97">
    <w:name w:val="B42C3B4A6B624F408DA58398621B6D97"/>
    <w:rsid w:val="00CB569C"/>
  </w:style>
  <w:style w:type="paragraph" w:customStyle="1" w:styleId="153246A3DB8B420DA53B4628A70642AE">
    <w:name w:val="153246A3DB8B420DA53B4628A70642AE"/>
    <w:rsid w:val="00CB569C"/>
  </w:style>
  <w:style w:type="paragraph" w:customStyle="1" w:styleId="8942312CFCB5470DB15E1616BEB9BED1">
    <w:name w:val="8942312CFCB5470DB15E1616BEB9BED1"/>
    <w:rsid w:val="00CB569C"/>
  </w:style>
  <w:style w:type="paragraph" w:customStyle="1" w:styleId="D0128F17DE0B4109A663F6828767FB66">
    <w:name w:val="D0128F17DE0B4109A663F6828767FB66"/>
    <w:rsid w:val="00CB569C"/>
  </w:style>
  <w:style w:type="paragraph" w:customStyle="1" w:styleId="E1A928511AD043AF95CB9DDFA2268F20">
    <w:name w:val="E1A928511AD043AF95CB9DDFA2268F20"/>
    <w:rsid w:val="00CB569C"/>
  </w:style>
  <w:style w:type="paragraph" w:customStyle="1" w:styleId="C158CD4D649345CCAA1BF364BFD78F00">
    <w:name w:val="C158CD4D649345CCAA1BF364BFD78F00"/>
    <w:rsid w:val="00CB569C"/>
  </w:style>
  <w:style w:type="paragraph" w:customStyle="1" w:styleId="21764DF49E364942A8DA2C9955C09551">
    <w:name w:val="21764DF49E364942A8DA2C9955C09551"/>
    <w:rsid w:val="00CB569C"/>
  </w:style>
  <w:style w:type="paragraph" w:customStyle="1" w:styleId="95B9814167734EE6AE56EB95349D10FD">
    <w:name w:val="95B9814167734EE6AE56EB95349D10FD"/>
    <w:rsid w:val="00CB569C"/>
  </w:style>
  <w:style w:type="paragraph" w:customStyle="1" w:styleId="9CB4C304D9F8404D94C6BB1F07181FA8">
    <w:name w:val="9CB4C304D9F8404D94C6BB1F07181FA8"/>
    <w:rsid w:val="00CB569C"/>
  </w:style>
  <w:style w:type="paragraph" w:customStyle="1" w:styleId="8D0273C590514BEF87A421ADD6EA6C8E">
    <w:name w:val="8D0273C590514BEF87A421ADD6EA6C8E"/>
    <w:rsid w:val="00CB569C"/>
  </w:style>
  <w:style w:type="paragraph" w:customStyle="1" w:styleId="3EE57F20B6364EB29D1FFBEB2A1E15B1">
    <w:name w:val="3EE57F20B6364EB29D1FFBEB2A1E15B1"/>
    <w:rsid w:val="00CB569C"/>
  </w:style>
  <w:style w:type="paragraph" w:customStyle="1" w:styleId="DCF1A44319144979B86A6862745F977C">
    <w:name w:val="DCF1A44319144979B86A6862745F977C"/>
    <w:rsid w:val="00CB569C"/>
  </w:style>
  <w:style w:type="paragraph" w:customStyle="1" w:styleId="17406B50F98648B3A83AF338B8981206">
    <w:name w:val="17406B50F98648B3A83AF338B8981206"/>
    <w:rsid w:val="00CB569C"/>
  </w:style>
  <w:style w:type="paragraph" w:customStyle="1" w:styleId="E16ED045D2EB41E086D0E90DD4536AEC">
    <w:name w:val="E16ED045D2EB41E086D0E90DD4536AEC"/>
    <w:rsid w:val="00CB569C"/>
  </w:style>
  <w:style w:type="paragraph" w:customStyle="1" w:styleId="44125E4CF092449FBBC2239C71E1BD55">
    <w:name w:val="44125E4CF092449FBBC2239C71E1BD55"/>
    <w:rsid w:val="00CB569C"/>
  </w:style>
  <w:style w:type="paragraph" w:customStyle="1" w:styleId="5746DAA341384A289D2DC2E05DF8802C">
    <w:name w:val="5746DAA341384A289D2DC2E05DF8802C"/>
    <w:rsid w:val="00CB569C"/>
  </w:style>
  <w:style w:type="paragraph" w:customStyle="1" w:styleId="F65B676D231A44FD8EABA5C78E0A5A1E">
    <w:name w:val="F65B676D231A44FD8EABA5C78E0A5A1E"/>
    <w:rsid w:val="00CB569C"/>
  </w:style>
  <w:style w:type="paragraph" w:customStyle="1" w:styleId="31B65E88A2D3421187E89D9E60C61970">
    <w:name w:val="31B65E88A2D3421187E89D9E60C61970"/>
    <w:rsid w:val="00CB569C"/>
  </w:style>
  <w:style w:type="paragraph" w:customStyle="1" w:styleId="7D7002042ED1434FA4859978E70CD7D4">
    <w:name w:val="7D7002042ED1434FA4859978E70CD7D4"/>
    <w:rsid w:val="00CB569C"/>
  </w:style>
  <w:style w:type="paragraph" w:customStyle="1" w:styleId="5F3CE603557149F3B217297C8BA4EF823">
    <w:name w:val="5F3CE603557149F3B217297C8BA4EF823"/>
    <w:rsid w:val="00CB569C"/>
    <w:pPr>
      <w:spacing w:after="0" w:line="240" w:lineRule="auto"/>
    </w:pPr>
    <w:rPr>
      <w:caps/>
      <w:noProof/>
      <w:color w:val="ED7D31" w:themeColor="accent2"/>
      <w:sz w:val="110"/>
      <w:szCs w:val="110"/>
    </w:rPr>
  </w:style>
  <w:style w:type="paragraph" w:customStyle="1" w:styleId="7D7002042ED1434FA4859978E70CD7D41">
    <w:name w:val="7D7002042ED1434FA4859978E70CD7D4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3">
    <w:name w:val="D1627409EA614503B5CC77D32A835217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3">
    <w:name w:val="A1134374EB724616AED1C5EC1AF5391A3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2">
    <w:name w:val="B56E1B536C8549FB9BDC6701112AD0A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AECF16A9C7B4FA2AC43D3B3D805F608">
    <w:name w:val="5AECF16A9C7B4FA2AC43D3B3D805F608"/>
    <w:rsid w:val="00CB569C"/>
  </w:style>
  <w:style w:type="paragraph" w:customStyle="1" w:styleId="475436D68D8A410A8E1A622046D4111D">
    <w:name w:val="475436D68D8A410A8E1A622046D4111D"/>
    <w:rsid w:val="00CB569C"/>
  </w:style>
  <w:style w:type="paragraph" w:customStyle="1" w:styleId="1DCC5337B1214CD69962094A2AFC80FC">
    <w:name w:val="1DCC5337B1214CD69962094A2AFC80FC"/>
    <w:rsid w:val="00CB569C"/>
  </w:style>
  <w:style w:type="paragraph" w:customStyle="1" w:styleId="67BB3235FB92427D87567A19D7C4EF52">
    <w:name w:val="67BB3235FB92427D87567A19D7C4EF52"/>
    <w:rsid w:val="00CB569C"/>
  </w:style>
  <w:style w:type="paragraph" w:customStyle="1" w:styleId="6FE2A01B052C4FFD843F1DEBBA1A4B86">
    <w:name w:val="6FE2A01B052C4FFD843F1DEBBA1A4B86"/>
    <w:rsid w:val="00CB569C"/>
  </w:style>
  <w:style w:type="paragraph" w:customStyle="1" w:styleId="EB7D329C5335440D9719997B0327BD60">
    <w:name w:val="EB7D329C5335440D9719997B0327BD60"/>
    <w:rsid w:val="00CB569C"/>
  </w:style>
  <w:style w:type="paragraph" w:customStyle="1" w:styleId="5B2C943830BA4CE59A3D8230BB831450">
    <w:name w:val="5B2C943830BA4CE59A3D8230BB831450"/>
    <w:rsid w:val="00CB569C"/>
  </w:style>
  <w:style w:type="paragraph" w:customStyle="1" w:styleId="D9E7355781AF4E049BF6667A5D9F51C7">
    <w:name w:val="D9E7355781AF4E049BF6667A5D9F51C7"/>
    <w:rsid w:val="00CB569C"/>
  </w:style>
  <w:style w:type="paragraph" w:customStyle="1" w:styleId="03F70AB5F02948A7A4A582B8B13D263F">
    <w:name w:val="03F70AB5F02948A7A4A582B8B13D263F"/>
    <w:rsid w:val="00CB569C"/>
  </w:style>
  <w:style w:type="paragraph" w:customStyle="1" w:styleId="578FD2B7EC9B41498A93D2C6798C8621">
    <w:name w:val="578FD2B7EC9B41498A93D2C6798C8621"/>
    <w:rsid w:val="00CB569C"/>
  </w:style>
  <w:style w:type="paragraph" w:customStyle="1" w:styleId="7A2463BDDF93485D8C5B849AD304F6EA">
    <w:name w:val="7A2463BDDF93485D8C5B849AD304F6EA"/>
    <w:rsid w:val="00CB569C"/>
  </w:style>
  <w:style w:type="paragraph" w:customStyle="1" w:styleId="C745CA2CCD654D158D9AF56CC3F19441">
    <w:name w:val="C745CA2CCD654D158D9AF56CC3F19441"/>
    <w:rsid w:val="00CB569C"/>
  </w:style>
  <w:style w:type="paragraph" w:customStyle="1" w:styleId="F683D2BAECAA428580EF1138A4997799">
    <w:name w:val="F683D2BAECAA428580EF1138A4997799"/>
    <w:rsid w:val="00CB569C"/>
  </w:style>
  <w:style w:type="paragraph" w:customStyle="1" w:styleId="CF7B1F2E8B264D8394E1950133A3E3F7">
    <w:name w:val="CF7B1F2E8B264D8394E1950133A3E3F7"/>
    <w:rsid w:val="00CB569C"/>
  </w:style>
  <w:style w:type="paragraph" w:customStyle="1" w:styleId="E92BBCFC15634CC88AE0A65514003D49">
    <w:name w:val="E92BBCFC15634CC88AE0A65514003D49"/>
    <w:rsid w:val="00CB569C"/>
  </w:style>
  <w:style w:type="paragraph" w:customStyle="1" w:styleId="4DF0CCA37FB94621B3DA4EE7EE50C93C">
    <w:name w:val="4DF0CCA37FB94621B3DA4EE7EE50C93C"/>
    <w:rsid w:val="00CB569C"/>
  </w:style>
  <w:style w:type="paragraph" w:customStyle="1" w:styleId="77CCC8A290C14BD5B093168FBF1C3791">
    <w:name w:val="77CCC8A290C14BD5B093168FBF1C3791"/>
    <w:rsid w:val="00CB569C"/>
  </w:style>
  <w:style w:type="paragraph" w:customStyle="1" w:styleId="B41880DAFF9D4710898E364C7C8315F2">
    <w:name w:val="B41880DAFF9D4710898E364C7C8315F2"/>
    <w:rsid w:val="00CB569C"/>
  </w:style>
  <w:style w:type="paragraph" w:customStyle="1" w:styleId="39151D23994D42A6ACC56E09DA6B91C8">
    <w:name w:val="39151D23994D42A6ACC56E09DA6B91C8"/>
    <w:rsid w:val="00CB569C"/>
  </w:style>
  <w:style w:type="paragraph" w:customStyle="1" w:styleId="AEA8B0CFFBB641218D245E1163E3C17A">
    <w:name w:val="AEA8B0CFFBB641218D245E1163E3C17A"/>
    <w:rsid w:val="00CB569C"/>
  </w:style>
  <w:style w:type="paragraph" w:customStyle="1" w:styleId="DC833A7E2C4D42BA8ECD1641D70E9976">
    <w:name w:val="DC833A7E2C4D42BA8ECD1641D70E9976"/>
    <w:rsid w:val="00CB569C"/>
  </w:style>
  <w:style w:type="paragraph" w:customStyle="1" w:styleId="7DABBE4A16464B20B6724EEE91502E92">
    <w:name w:val="7DABBE4A16464B20B6724EEE91502E92"/>
    <w:rsid w:val="00CB569C"/>
  </w:style>
  <w:style w:type="paragraph" w:customStyle="1" w:styleId="5F3CE603557149F3B217297C8BA4EF824">
    <w:name w:val="5F3CE603557149F3B217297C8BA4EF824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1">
    <w:name w:val="DC833A7E2C4D42BA8ECD1641D70E997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4">
    <w:name w:val="D1627409EA614503B5CC77D32A835217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4">
    <w:name w:val="A1134374EB724616AED1C5EC1AF5391A4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3">
    <w:name w:val="B56E1B536C8549FB9BDC6701112AD0A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5">
    <w:name w:val="5F3CE603557149F3B217297C8BA4EF825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2">
    <w:name w:val="DC833A7E2C4D42BA8ECD1641D70E997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5">
    <w:name w:val="D1627409EA614503B5CC77D32A835217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5">
    <w:name w:val="A1134374EB724616AED1C5EC1AF5391A5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4">
    <w:name w:val="B56E1B536C8549FB9BDC6701112AD0A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6">
    <w:name w:val="5F3CE603557149F3B217297C8BA4EF826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3">
    <w:name w:val="DC833A7E2C4D42BA8ECD1641D70E997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6">
    <w:name w:val="D1627409EA614503B5CC77D32A835217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6">
    <w:name w:val="A1134374EB724616AED1C5EC1AF5391A6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5">
    <w:name w:val="B56E1B536C8549FB9BDC6701112AD0A6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7">
    <w:name w:val="5F3CE603557149F3B217297C8BA4EF827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4">
    <w:name w:val="DC833A7E2C4D42BA8ECD1641D70E997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7">
    <w:name w:val="D1627409EA614503B5CC77D32A835217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7">
    <w:name w:val="A1134374EB724616AED1C5EC1AF5391A7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6">
    <w:name w:val="B56E1B536C8549FB9BDC6701112AD0A6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A75552EC968406C817C11158E9664A6">
    <w:name w:val="EA75552EC968406C817C11158E9664A6"/>
    <w:rsid w:val="00CB569C"/>
  </w:style>
  <w:style w:type="paragraph" w:customStyle="1" w:styleId="BD5BD8FD1D3F42F69B05E19CDDB54640">
    <w:name w:val="BD5BD8FD1D3F42F69B05E19CDDB54640"/>
    <w:rsid w:val="00CB569C"/>
  </w:style>
  <w:style w:type="paragraph" w:customStyle="1" w:styleId="1D615EFEBF244793B5F4A82E6D942BA3">
    <w:name w:val="1D615EFEBF244793B5F4A82E6D942BA3"/>
    <w:rsid w:val="00CB569C"/>
  </w:style>
  <w:style w:type="paragraph" w:customStyle="1" w:styleId="FDBBE857AF79460A80EDFFB08B1ECA52">
    <w:name w:val="FDBBE857AF79460A80EDFFB08B1ECA52"/>
    <w:rsid w:val="00CB569C"/>
  </w:style>
  <w:style w:type="paragraph" w:customStyle="1" w:styleId="B4E0D082705C4836BF2D98A1C87771AD">
    <w:name w:val="B4E0D082705C4836BF2D98A1C87771AD"/>
    <w:rsid w:val="00CB569C"/>
  </w:style>
  <w:style w:type="paragraph" w:customStyle="1" w:styleId="8115E539EAC84565B04F674DCC5DC462">
    <w:name w:val="8115E539EAC84565B04F674DCC5DC462"/>
    <w:rsid w:val="00CB569C"/>
  </w:style>
  <w:style w:type="paragraph" w:customStyle="1" w:styleId="D5145B17232B43D3A344F5B1C3552C58">
    <w:name w:val="D5145B17232B43D3A344F5B1C3552C58"/>
    <w:rsid w:val="00CB569C"/>
  </w:style>
  <w:style w:type="paragraph" w:customStyle="1" w:styleId="416A9965C4F24C18B207AFE6A43D3FA9">
    <w:name w:val="416A9965C4F24C18B207AFE6A43D3FA9"/>
    <w:rsid w:val="00CB569C"/>
  </w:style>
  <w:style w:type="paragraph" w:customStyle="1" w:styleId="B780333A80EB4E7C9FF020CECBFDD906">
    <w:name w:val="B780333A80EB4E7C9FF020CECBFDD906"/>
    <w:rsid w:val="00CB569C"/>
  </w:style>
  <w:style w:type="paragraph" w:customStyle="1" w:styleId="31A7BA7A797D422283DD6810F76CAABA">
    <w:name w:val="31A7BA7A797D422283DD6810F76CAABA"/>
    <w:rsid w:val="00CB569C"/>
  </w:style>
  <w:style w:type="paragraph" w:customStyle="1" w:styleId="52C863EA23694BAD9AFD5B12A88D465C">
    <w:name w:val="52C863EA23694BAD9AFD5B12A88D465C"/>
    <w:rsid w:val="00CB569C"/>
  </w:style>
  <w:style w:type="paragraph" w:customStyle="1" w:styleId="D15F86DBFE014E10B4ADED6FA9CCB72F">
    <w:name w:val="D15F86DBFE014E10B4ADED6FA9CCB72F"/>
    <w:rsid w:val="00CB569C"/>
  </w:style>
  <w:style w:type="paragraph" w:customStyle="1" w:styleId="278060579E484340A3345E0CFC5B1F04">
    <w:name w:val="278060579E484340A3345E0CFC5B1F04"/>
    <w:rsid w:val="00CB569C"/>
  </w:style>
  <w:style w:type="paragraph" w:customStyle="1" w:styleId="61846D5B07154CE6BB5D135FE9477515">
    <w:name w:val="61846D5B07154CE6BB5D135FE9477515"/>
    <w:rsid w:val="00CB569C"/>
  </w:style>
  <w:style w:type="paragraph" w:customStyle="1" w:styleId="B834327353364581A4612BF26FA561D1">
    <w:name w:val="B834327353364581A4612BF26FA561D1"/>
    <w:rsid w:val="00CB569C"/>
  </w:style>
  <w:style w:type="paragraph" w:customStyle="1" w:styleId="8A72EF4CB95548329F337BD1F2DD2647">
    <w:name w:val="8A72EF4CB95548329F337BD1F2DD2647"/>
    <w:rsid w:val="00CB569C"/>
  </w:style>
  <w:style w:type="paragraph" w:customStyle="1" w:styleId="D2BF1EE8DC244458B008ABB235CF587E">
    <w:name w:val="D2BF1EE8DC244458B008ABB235CF587E"/>
    <w:rsid w:val="00CB569C"/>
  </w:style>
  <w:style w:type="paragraph" w:customStyle="1" w:styleId="58E06646D24C46D0AA87C57D7891E196">
    <w:name w:val="58E06646D24C46D0AA87C57D7891E196"/>
    <w:rsid w:val="00CB569C"/>
  </w:style>
  <w:style w:type="paragraph" w:customStyle="1" w:styleId="71E4ABC61CD64EA79750B36E4BDCB566">
    <w:name w:val="71E4ABC61CD64EA79750B36E4BDCB566"/>
    <w:rsid w:val="00CB569C"/>
  </w:style>
  <w:style w:type="paragraph" w:customStyle="1" w:styleId="2562AA39AE7847B79E81609D335A16C8">
    <w:name w:val="2562AA39AE7847B79E81609D335A16C8"/>
    <w:rsid w:val="00CB569C"/>
  </w:style>
  <w:style w:type="paragraph" w:customStyle="1" w:styleId="54157AB7A60F495DB9524F44C79BAD14">
    <w:name w:val="54157AB7A60F495DB9524F44C79BAD14"/>
    <w:rsid w:val="00CB569C"/>
  </w:style>
  <w:style w:type="paragraph" w:customStyle="1" w:styleId="ABA288BE03944A49A314D2C009A3C9BD">
    <w:name w:val="ABA288BE03944A49A314D2C009A3C9BD"/>
    <w:rsid w:val="00CB569C"/>
  </w:style>
  <w:style w:type="paragraph" w:customStyle="1" w:styleId="E1333452EAC84DE892BF7F80D977C3BA">
    <w:name w:val="E1333452EAC84DE892BF7F80D977C3BA"/>
    <w:rsid w:val="00CB569C"/>
  </w:style>
  <w:style w:type="paragraph" w:customStyle="1" w:styleId="58620D248F754107924372379124BE15">
    <w:name w:val="58620D248F754107924372379124BE15"/>
    <w:rsid w:val="00CB569C"/>
  </w:style>
  <w:style w:type="paragraph" w:customStyle="1" w:styleId="F3E1AAFD4B0646C6B32DBE70142E50BD">
    <w:name w:val="F3E1AAFD4B0646C6B32DBE70142E50BD"/>
    <w:rsid w:val="00CB569C"/>
  </w:style>
  <w:style w:type="paragraph" w:customStyle="1" w:styleId="853BEA91209C480CA942ABBFCAE1F870">
    <w:name w:val="853BEA91209C480CA942ABBFCAE1F870"/>
    <w:rsid w:val="00CB569C"/>
  </w:style>
  <w:style w:type="paragraph" w:customStyle="1" w:styleId="CA324AA09DC34270B00918EA948C2891">
    <w:name w:val="CA324AA09DC34270B00918EA948C2891"/>
    <w:rsid w:val="00CB569C"/>
  </w:style>
  <w:style w:type="paragraph" w:customStyle="1" w:styleId="F6F4C5C537FE45968416545361FB61FF">
    <w:name w:val="F6F4C5C537FE45968416545361FB61FF"/>
    <w:rsid w:val="00CB569C"/>
  </w:style>
  <w:style w:type="paragraph" w:customStyle="1" w:styleId="545C280E905C4738A222472BEFF3D1EA">
    <w:name w:val="545C280E905C4738A222472BEFF3D1EA"/>
    <w:rsid w:val="00CB569C"/>
  </w:style>
  <w:style w:type="paragraph" w:customStyle="1" w:styleId="CF3A96D63B5D44FEB1216B8811ABAF04">
    <w:name w:val="CF3A96D63B5D44FEB1216B8811ABAF04"/>
    <w:rsid w:val="00CB569C"/>
  </w:style>
  <w:style w:type="paragraph" w:customStyle="1" w:styleId="6477BD14116F428AA5BB66B8B1CEF4BA">
    <w:name w:val="6477BD14116F428AA5BB66B8B1CEF4BA"/>
    <w:rsid w:val="00CB569C"/>
  </w:style>
  <w:style w:type="paragraph" w:customStyle="1" w:styleId="EF33FC7FF6314B23857AC977C5997B07">
    <w:name w:val="EF33FC7FF6314B23857AC977C5997B07"/>
    <w:rsid w:val="00CB569C"/>
  </w:style>
  <w:style w:type="paragraph" w:customStyle="1" w:styleId="DC7AA109790E43B180B1099573CF949A">
    <w:name w:val="DC7AA109790E43B180B1099573CF949A"/>
    <w:rsid w:val="00CB569C"/>
  </w:style>
  <w:style w:type="paragraph" w:customStyle="1" w:styleId="0FB5226811EC4D47913B85D61FD7FCA6">
    <w:name w:val="0FB5226811EC4D47913B85D61FD7FCA6"/>
    <w:rsid w:val="00CB569C"/>
  </w:style>
  <w:style w:type="paragraph" w:customStyle="1" w:styleId="3BAA0232541C4867A3003D1AEF18F2EB">
    <w:name w:val="3BAA0232541C4867A3003D1AEF18F2EB"/>
    <w:rsid w:val="00CB569C"/>
  </w:style>
  <w:style w:type="paragraph" w:customStyle="1" w:styleId="0A0F0D542E7746F7B28EF23FACC50FC6">
    <w:name w:val="0A0F0D542E7746F7B28EF23FACC50FC6"/>
    <w:rsid w:val="00CB569C"/>
  </w:style>
  <w:style w:type="paragraph" w:customStyle="1" w:styleId="D4D238B80FB64032860FAD650152F406">
    <w:name w:val="D4D238B80FB64032860FAD650152F406"/>
    <w:rsid w:val="00CB569C"/>
  </w:style>
  <w:style w:type="paragraph" w:customStyle="1" w:styleId="03FAB596C0CA4806BA21891B9C2A098C">
    <w:name w:val="03FAB596C0CA4806BA21891B9C2A098C"/>
    <w:rsid w:val="00CB569C"/>
  </w:style>
  <w:style w:type="paragraph" w:customStyle="1" w:styleId="39729F7EEA06428388E5AF7E365BDA93">
    <w:name w:val="39729F7EEA06428388E5AF7E365BDA93"/>
    <w:rsid w:val="00CB569C"/>
  </w:style>
  <w:style w:type="paragraph" w:customStyle="1" w:styleId="1155F507E127494A8A3F05A69DE1E92B">
    <w:name w:val="1155F507E127494A8A3F05A69DE1E92B"/>
    <w:rsid w:val="00CB569C"/>
  </w:style>
  <w:style w:type="paragraph" w:customStyle="1" w:styleId="B7B515A75CF14974B2DE51837C47AB67">
    <w:name w:val="B7B515A75CF14974B2DE51837C47AB67"/>
    <w:rsid w:val="00CB569C"/>
  </w:style>
  <w:style w:type="paragraph" w:customStyle="1" w:styleId="809A6883D07A4EF9A07318D2C1E4D72F">
    <w:name w:val="809A6883D07A4EF9A07318D2C1E4D72F"/>
    <w:rsid w:val="00CB569C"/>
  </w:style>
  <w:style w:type="paragraph" w:customStyle="1" w:styleId="01DCEB5357E14DC9B65BD0A2F18906AB">
    <w:name w:val="01DCEB5357E14DC9B65BD0A2F18906AB"/>
    <w:rsid w:val="00CB569C"/>
  </w:style>
  <w:style w:type="paragraph" w:customStyle="1" w:styleId="6D7ED7B0980F41D988F3D134E145D8F1">
    <w:name w:val="6D7ED7B0980F41D988F3D134E145D8F1"/>
    <w:rsid w:val="00CB569C"/>
  </w:style>
  <w:style w:type="paragraph" w:customStyle="1" w:styleId="BA9BA032FE2E47F4B2F35ED95989170D">
    <w:name w:val="BA9BA032FE2E47F4B2F35ED95989170D"/>
    <w:rsid w:val="00CB569C"/>
  </w:style>
  <w:style w:type="paragraph" w:customStyle="1" w:styleId="7C06B84C0D584EA785BA64F08DE0D1D7">
    <w:name w:val="7C06B84C0D584EA785BA64F08DE0D1D7"/>
    <w:rsid w:val="00CB569C"/>
  </w:style>
  <w:style w:type="paragraph" w:customStyle="1" w:styleId="7917561EC07B4029A2784AA616F0AA99">
    <w:name w:val="7917561EC07B4029A2784AA616F0AA99"/>
    <w:rsid w:val="00CB569C"/>
  </w:style>
  <w:style w:type="paragraph" w:customStyle="1" w:styleId="6AA300570B5E4EDBB53CB0594EF174F2">
    <w:name w:val="6AA300570B5E4EDBB53CB0594EF174F2"/>
    <w:rsid w:val="00CB569C"/>
  </w:style>
  <w:style w:type="paragraph" w:customStyle="1" w:styleId="2984228806354C47B918396F5647645F">
    <w:name w:val="2984228806354C47B918396F5647645F"/>
    <w:rsid w:val="00CB569C"/>
  </w:style>
  <w:style w:type="paragraph" w:customStyle="1" w:styleId="5AA2675D35FD4759845763A2C4B7FC8D">
    <w:name w:val="5AA2675D35FD4759845763A2C4B7FC8D"/>
    <w:rsid w:val="00CB569C"/>
  </w:style>
  <w:style w:type="paragraph" w:customStyle="1" w:styleId="19BED794A581488DB267471D8268B3BD">
    <w:name w:val="19BED794A581488DB267471D8268B3BD"/>
    <w:rsid w:val="00CB569C"/>
  </w:style>
  <w:style w:type="paragraph" w:customStyle="1" w:styleId="3DA7F0CDA0134B1C86E1E4943B438EFC">
    <w:name w:val="3DA7F0CDA0134B1C86E1E4943B438EFC"/>
    <w:rsid w:val="00CB569C"/>
  </w:style>
  <w:style w:type="paragraph" w:customStyle="1" w:styleId="C63853B428474FAFA0B5D2D558FD42A1">
    <w:name w:val="C63853B428474FAFA0B5D2D558FD42A1"/>
    <w:rsid w:val="00CB569C"/>
  </w:style>
  <w:style w:type="paragraph" w:customStyle="1" w:styleId="AF9AE813A5EC437F87BD6686877517D2">
    <w:name w:val="AF9AE813A5EC437F87BD6686877517D2"/>
    <w:rsid w:val="00CB569C"/>
  </w:style>
  <w:style w:type="paragraph" w:customStyle="1" w:styleId="B61E6F5211EF4537B4A4479E92765624">
    <w:name w:val="B61E6F5211EF4537B4A4479E92765624"/>
    <w:rsid w:val="00CB569C"/>
  </w:style>
  <w:style w:type="paragraph" w:customStyle="1" w:styleId="FEBC4FD9534F440EABC938EDCD7E7478">
    <w:name w:val="FEBC4FD9534F440EABC938EDCD7E7478"/>
    <w:rsid w:val="00CB569C"/>
  </w:style>
  <w:style w:type="paragraph" w:customStyle="1" w:styleId="901CDE56E3ED44D98D13E7BC68197EC6">
    <w:name w:val="901CDE56E3ED44D98D13E7BC68197EC6"/>
    <w:rsid w:val="00CB569C"/>
  </w:style>
  <w:style w:type="paragraph" w:customStyle="1" w:styleId="2D3EAE67DC0D48C0B885989F571889C9">
    <w:name w:val="2D3EAE67DC0D48C0B885989F571889C9"/>
    <w:rsid w:val="00CB569C"/>
  </w:style>
  <w:style w:type="paragraph" w:customStyle="1" w:styleId="F1C95EAE390D44BC83EABF11CAF4AF11">
    <w:name w:val="F1C95EAE390D44BC83EABF11CAF4AF11"/>
    <w:rsid w:val="00CB569C"/>
  </w:style>
  <w:style w:type="paragraph" w:customStyle="1" w:styleId="07C73E6C43654DF89AD6EEFD692F811C">
    <w:name w:val="07C73E6C43654DF89AD6EEFD692F811C"/>
    <w:rsid w:val="00CB569C"/>
  </w:style>
  <w:style w:type="paragraph" w:customStyle="1" w:styleId="C7E6F3F51F1243BDA002C79598B3D6FC">
    <w:name w:val="C7E6F3F51F1243BDA002C79598B3D6FC"/>
    <w:rsid w:val="00CB569C"/>
  </w:style>
  <w:style w:type="paragraph" w:customStyle="1" w:styleId="43190F81934945A3BD2D8F5E16F58C26">
    <w:name w:val="43190F81934945A3BD2D8F5E16F58C26"/>
    <w:rsid w:val="00CB569C"/>
  </w:style>
  <w:style w:type="paragraph" w:customStyle="1" w:styleId="42E732E5C26D4973B32A26432F2D4FED">
    <w:name w:val="42E732E5C26D4973B32A26432F2D4FED"/>
    <w:rsid w:val="00CB569C"/>
  </w:style>
  <w:style w:type="paragraph" w:customStyle="1" w:styleId="02ED1597C3844D53AD354638D653E0E3">
    <w:name w:val="02ED1597C3844D53AD354638D653E0E3"/>
    <w:rsid w:val="00CB569C"/>
  </w:style>
  <w:style w:type="paragraph" w:customStyle="1" w:styleId="784ECC2B7A7D4297BB91B2E306514A95">
    <w:name w:val="784ECC2B7A7D4297BB91B2E306514A95"/>
    <w:rsid w:val="00CB569C"/>
  </w:style>
  <w:style w:type="paragraph" w:customStyle="1" w:styleId="1E7B5523428E40EBA4C54A5F7C47F547">
    <w:name w:val="1E7B5523428E40EBA4C54A5F7C47F547"/>
    <w:rsid w:val="00CB569C"/>
  </w:style>
  <w:style w:type="paragraph" w:customStyle="1" w:styleId="BE6649738094419CA724E62AFC769253">
    <w:name w:val="BE6649738094419CA724E62AFC769253"/>
    <w:rsid w:val="00CB569C"/>
  </w:style>
  <w:style w:type="paragraph" w:customStyle="1" w:styleId="BFEC3D6DCC3B4B2BAA8164FF1F914A3A">
    <w:name w:val="BFEC3D6DCC3B4B2BAA8164FF1F914A3A"/>
    <w:rsid w:val="00CB569C"/>
  </w:style>
  <w:style w:type="paragraph" w:customStyle="1" w:styleId="CE4B2DB44EEE4770926AE30127FA2EF9">
    <w:name w:val="CE4B2DB44EEE4770926AE30127FA2EF9"/>
    <w:rsid w:val="00CB569C"/>
  </w:style>
  <w:style w:type="paragraph" w:customStyle="1" w:styleId="997C5F8398DC40AEB43EC2ADDFBF9873">
    <w:name w:val="997C5F8398DC40AEB43EC2ADDFBF9873"/>
    <w:rsid w:val="00CB569C"/>
  </w:style>
  <w:style w:type="paragraph" w:customStyle="1" w:styleId="84658A89279E4A42BF486E57D734B762">
    <w:name w:val="84658A89279E4A42BF486E57D734B762"/>
    <w:rsid w:val="00CB569C"/>
  </w:style>
  <w:style w:type="paragraph" w:customStyle="1" w:styleId="7D3158C0C795443087E9E48645044BAA">
    <w:name w:val="7D3158C0C795443087E9E48645044BAA"/>
    <w:rsid w:val="00CB569C"/>
  </w:style>
  <w:style w:type="paragraph" w:customStyle="1" w:styleId="857D122D7E014468B59A02641F449FD0">
    <w:name w:val="857D122D7E014468B59A02641F449FD0"/>
    <w:rsid w:val="00CB569C"/>
  </w:style>
  <w:style w:type="paragraph" w:customStyle="1" w:styleId="8B721B906BFE40C08210A24F506A901A">
    <w:name w:val="8B721B906BFE40C08210A24F506A901A"/>
    <w:rsid w:val="00CB569C"/>
  </w:style>
  <w:style w:type="paragraph" w:customStyle="1" w:styleId="F30C771981554AE89F1D65A8281A17BA">
    <w:name w:val="F30C771981554AE89F1D65A8281A17BA"/>
    <w:rsid w:val="00CB569C"/>
  </w:style>
  <w:style w:type="paragraph" w:customStyle="1" w:styleId="75B7E1BC26D54D70B93C2AA1F0D2F234">
    <w:name w:val="75B7E1BC26D54D70B93C2AA1F0D2F234"/>
    <w:rsid w:val="00CB569C"/>
  </w:style>
  <w:style w:type="paragraph" w:customStyle="1" w:styleId="A368FD788B854576B72ACB1BF21B94D4">
    <w:name w:val="A368FD788B854576B72ACB1BF21B94D4"/>
    <w:rsid w:val="00CB569C"/>
  </w:style>
  <w:style w:type="paragraph" w:customStyle="1" w:styleId="6E96AD89CBDA4521B464B83951065702">
    <w:name w:val="6E96AD89CBDA4521B464B83951065702"/>
    <w:rsid w:val="00CB569C"/>
  </w:style>
  <w:style w:type="paragraph" w:customStyle="1" w:styleId="D6CD90D0BCFB4302AD99A023A024EB20">
    <w:name w:val="D6CD90D0BCFB4302AD99A023A024EB20"/>
    <w:rsid w:val="00CB569C"/>
  </w:style>
  <w:style w:type="paragraph" w:customStyle="1" w:styleId="19E0F29E5ECE4AB8A7BF09102F31D1FD">
    <w:name w:val="19E0F29E5ECE4AB8A7BF09102F31D1FD"/>
    <w:rsid w:val="00CB569C"/>
  </w:style>
  <w:style w:type="paragraph" w:customStyle="1" w:styleId="80A64EA705BE4ED3908082F17665F848">
    <w:name w:val="80A64EA705BE4ED3908082F17665F848"/>
    <w:rsid w:val="00CB569C"/>
  </w:style>
  <w:style w:type="paragraph" w:customStyle="1" w:styleId="A448C987612C431CA31700B32C922477">
    <w:name w:val="A448C987612C431CA31700B32C922477"/>
    <w:rsid w:val="00CB569C"/>
  </w:style>
  <w:style w:type="paragraph" w:customStyle="1" w:styleId="1DE9F39FA1334722A18027F7883CB3AC">
    <w:name w:val="1DE9F39FA1334722A18027F7883CB3AC"/>
    <w:rsid w:val="00CB569C"/>
  </w:style>
  <w:style w:type="paragraph" w:customStyle="1" w:styleId="F02DD7988956449598589E7D3E4D5C1E">
    <w:name w:val="F02DD7988956449598589E7D3E4D5C1E"/>
    <w:rsid w:val="00CB569C"/>
  </w:style>
  <w:style w:type="paragraph" w:customStyle="1" w:styleId="86179872CE984F1F9078A1279332E07F">
    <w:name w:val="86179872CE984F1F9078A1279332E07F"/>
    <w:rsid w:val="00CB569C"/>
  </w:style>
  <w:style w:type="paragraph" w:customStyle="1" w:styleId="9F4A6EA7336846A8ACAF860D26D59DD1">
    <w:name w:val="9F4A6EA7336846A8ACAF860D26D59DD1"/>
    <w:rsid w:val="00CB569C"/>
  </w:style>
  <w:style w:type="paragraph" w:customStyle="1" w:styleId="FC4B8FDAC5EF4095A143E65E43EA917E">
    <w:name w:val="FC4B8FDAC5EF4095A143E65E43EA917E"/>
    <w:rsid w:val="00CB569C"/>
  </w:style>
  <w:style w:type="paragraph" w:customStyle="1" w:styleId="07212057A1D84E2ABCF38779DD2C2877">
    <w:name w:val="07212057A1D84E2ABCF38779DD2C2877"/>
    <w:rsid w:val="00CB569C"/>
  </w:style>
  <w:style w:type="paragraph" w:customStyle="1" w:styleId="F192F47F6A12452A890C136E6212FB6A">
    <w:name w:val="F192F47F6A12452A890C136E6212FB6A"/>
    <w:rsid w:val="00CB569C"/>
  </w:style>
  <w:style w:type="paragraph" w:customStyle="1" w:styleId="464A7CAB92FE4F0E9924FF816ADE9AAA">
    <w:name w:val="464A7CAB92FE4F0E9924FF816ADE9AAA"/>
    <w:rsid w:val="00CB569C"/>
  </w:style>
  <w:style w:type="paragraph" w:customStyle="1" w:styleId="DDCD00AC821D4A0A9E951DF1AEFB12A8">
    <w:name w:val="DDCD00AC821D4A0A9E951DF1AEFB12A8"/>
    <w:rsid w:val="00CB569C"/>
  </w:style>
  <w:style w:type="paragraph" w:customStyle="1" w:styleId="C51E44151EC044DAA4BDA87FD3F2320E">
    <w:name w:val="C51E44151EC044DAA4BDA87FD3F2320E"/>
    <w:rsid w:val="00CB569C"/>
  </w:style>
  <w:style w:type="paragraph" w:customStyle="1" w:styleId="6B8FC12B68974FFAAE2CFDF5C7D5A7E2">
    <w:name w:val="6B8FC12B68974FFAAE2CFDF5C7D5A7E2"/>
    <w:rsid w:val="00CB569C"/>
  </w:style>
  <w:style w:type="paragraph" w:customStyle="1" w:styleId="A34E4046F39446F19EA1B6EB9CC15008">
    <w:name w:val="A34E4046F39446F19EA1B6EB9CC15008"/>
    <w:rsid w:val="00CB569C"/>
  </w:style>
  <w:style w:type="paragraph" w:customStyle="1" w:styleId="E03C2B4519B74BAE87139CDE07B35FA2">
    <w:name w:val="E03C2B4519B74BAE87139CDE07B35FA2"/>
    <w:rsid w:val="00CB569C"/>
  </w:style>
  <w:style w:type="paragraph" w:customStyle="1" w:styleId="B5B059F3BEBA419CA2910207C3AFD4FA">
    <w:name w:val="B5B059F3BEBA419CA2910207C3AFD4FA"/>
    <w:rsid w:val="00CB569C"/>
  </w:style>
  <w:style w:type="paragraph" w:customStyle="1" w:styleId="E322BCB081EC4CB887AD39C36208BE4D">
    <w:name w:val="E322BCB081EC4CB887AD39C36208BE4D"/>
    <w:rsid w:val="00CB569C"/>
  </w:style>
  <w:style w:type="paragraph" w:customStyle="1" w:styleId="F509EAE9BA8C44DFB7D9A9AAB4326CBA">
    <w:name w:val="F509EAE9BA8C44DFB7D9A9AAB4326CBA"/>
    <w:rsid w:val="00CB569C"/>
  </w:style>
  <w:style w:type="paragraph" w:customStyle="1" w:styleId="247E943E5BF34E38A351383F5F029CCC">
    <w:name w:val="247E943E5BF34E38A351383F5F029CCC"/>
    <w:rsid w:val="00CB569C"/>
  </w:style>
  <w:style w:type="paragraph" w:customStyle="1" w:styleId="01C496D35AC044799A1382A0D492C522">
    <w:name w:val="01C496D35AC044799A1382A0D492C522"/>
    <w:rsid w:val="00CB569C"/>
  </w:style>
  <w:style w:type="paragraph" w:customStyle="1" w:styleId="8869ABC2F9F0429890909FBA6CA59E5B">
    <w:name w:val="8869ABC2F9F0429890909FBA6CA59E5B"/>
    <w:rsid w:val="00CB569C"/>
  </w:style>
  <w:style w:type="paragraph" w:customStyle="1" w:styleId="D77A54D3224347718B0B0FDCA4031CA4">
    <w:name w:val="D77A54D3224347718B0B0FDCA4031CA4"/>
    <w:rsid w:val="00CB569C"/>
  </w:style>
  <w:style w:type="paragraph" w:customStyle="1" w:styleId="FCFA1A401ADE4293949D80F7297968DF">
    <w:name w:val="FCFA1A401ADE4293949D80F7297968DF"/>
    <w:rsid w:val="00CB569C"/>
  </w:style>
  <w:style w:type="paragraph" w:customStyle="1" w:styleId="102F3376116B44FC80E743FB05309DCF">
    <w:name w:val="102F3376116B44FC80E743FB05309DCF"/>
    <w:rsid w:val="00CB569C"/>
  </w:style>
  <w:style w:type="paragraph" w:customStyle="1" w:styleId="2A4F949B57D6403A9322FF3ABCE77A3F">
    <w:name w:val="2A4F949B57D6403A9322FF3ABCE77A3F"/>
    <w:rsid w:val="00CB569C"/>
  </w:style>
  <w:style w:type="paragraph" w:customStyle="1" w:styleId="F7BF856A708441789A8C9C896F665C9F">
    <w:name w:val="F7BF856A708441789A8C9C896F665C9F"/>
    <w:rsid w:val="00CB569C"/>
  </w:style>
  <w:style w:type="paragraph" w:customStyle="1" w:styleId="76CAB827C6DC41FBAB76F17E831980C6">
    <w:name w:val="76CAB827C6DC41FBAB76F17E831980C6"/>
    <w:rsid w:val="00CB569C"/>
  </w:style>
  <w:style w:type="paragraph" w:customStyle="1" w:styleId="5742A37BD7514577B2552FCEF3B1CD45">
    <w:name w:val="5742A37BD7514577B2552FCEF3B1CD45"/>
    <w:rsid w:val="00CB569C"/>
  </w:style>
  <w:style w:type="paragraph" w:customStyle="1" w:styleId="C3F3AE0638794D5383AFB4B230F9D982">
    <w:name w:val="C3F3AE0638794D5383AFB4B230F9D982"/>
    <w:rsid w:val="00CB569C"/>
  </w:style>
  <w:style w:type="paragraph" w:customStyle="1" w:styleId="CF94E0A5F688456D973CB9A156E7EDB9">
    <w:name w:val="CF94E0A5F688456D973CB9A156E7EDB9"/>
    <w:rsid w:val="00CB569C"/>
  </w:style>
  <w:style w:type="paragraph" w:customStyle="1" w:styleId="6E96AD89CBDA4521B464B839510657021">
    <w:name w:val="6E96AD89CBDA4521B464B83951065702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CF94E0A5F688456D973CB9A156E7EDB91">
    <w:name w:val="CF94E0A5F688456D973CB9A156E7EDB9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8">
    <w:name w:val="D1627409EA614503B5CC77D32A835217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3FBC79A7C7A4FB0B058FB18AF5BAB31">
    <w:name w:val="D3FBC79A7C7A4FB0B058FB18AF5BAB31"/>
    <w:rsid w:val="00CB569C"/>
  </w:style>
  <w:style w:type="paragraph" w:customStyle="1" w:styleId="5B2B51869CC943EAA221C9C1A80B3DA0">
    <w:name w:val="5B2B51869CC943EAA221C9C1A80B3DA0"/>
    <w:rsid w:val="00CB569C"/>
  </w:style>
  <w:style w:type="paragraph" w:customStyle="1" w:styleId="6E96AD89CBDA4521B464B839510657022">
    <w:name w:val="6E96AD89CBDA4521B464B83951065702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1627409EA614503B5CC77D32A8352179">
    <w:name w:val="D1627409EA614503B5CC77D32A835217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1AF80E60DCE47538E6B85A0BEF9A42F">
    <w:name w:val="B1AF80E60DCE47538E6B85A0BEF9A42F"/>
    <w:rsid w:val="00CB569C"/>
  </w:style>
  <w:style w:type="paragraph" w:customStyle="1" w:styleId="E5363E564BBD4A2299F4A74BA02E60FE">
    <w:name w:val="E5363E564BBD4A2299F4A74BA02E60FE"/>
    <w:rsid w:val="00CB569C"/>
  </w:style>
  <w:style w:type="paragraph" w:customStyle="1" w:styleId="B7E2C08558544CF38B26A3B09B9AB892">
    <w:name w:val="B7E2C08558544CF38B26A3B09B9AB892"/>
    <w:rsid w:val="00CB569C"/>
  </w:style>
  <w:style w:type="paragraph" w:customStyle="1" w:styleId="640335D4C9A149BCB0129313B764D200">
    <w:name w:val="640335D4C9A149BCB0129313B764D200"/>
    <w:rsid w:val="00CB569C"/>
  </w:style>
  <w:style w:type="paragraph" w:customStyle="1" w:styleId="0055685EFEE14A2BA764440A2E36AE58">
    <w:name w:val="0055685EFEE14A2BA764440A2E36AE58"/>
    <w:rsid w:val="00CB569C"/>
  </w:style>
  <w:style w:type="paragraph" w:customStyle="1" w:styleId="409E4F0EBBCA46259804EEE48287E2C4">
    <w:name w:val="409E4F0EBBCA46259804EEE48287E2C4"/>
    <w:rsid w:val="00CB569C"/>
  </w:style>
  <w:style w:type="paragraph" w:customStyle="1" w:styleId="2E87AF885E4D42E48182B8E309E246E1">
    <w:name w:val="2E87AF885E4D42E48182B8E309E246E1"/>
    <w:rsid w:val="00CB569C"/>
  </w:style>
  <w:style w:type="paragraph" w:customStyle="1" w:styleId="2E659669EE004B668B5F4AFFC530D835">
    <w:name w:val="2E659669EE004B668B5F4AFFC530D835"/>
    <w:rsid w:val="00CB569C"/>
  </w:style>
  <w:style w:type="paragraph" w:customStyle="1" w:styleId="6E96AD89CBDA4521B464B839510657023">
    <w:name w:val="6E96AD89CBDA4521B464B83951065702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">
    <w:name w:val="640335D4C9A149BCB0129313B764D200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">
    <w:name w:val="E5363E564BBD4A2299F4A74BA02E60FE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0">
    <w:name w:val="D1627409EA614503B5CC77D32A835217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FEF826C3EEAC4A55B7FD4ED823B22932">
    <w:name w:val="FEF826C3EEAC4A55B7FD4ED823B22932"/>
    <w:rsid w:val="00CB569C"/>
  </w:style>
  <w:style w:type="paragraph" w:customStyle="1" w:styleId="4428650A8C214FCE99459A665D035A44">
    <w:name w:val="4428650A8C214FCE99459A665D035A44"/>
    <w:rsid w:val="00CB569C"/>
  </w:style>
  <w:style w:type="paragraph" w:customStyle="1" w:styleId="6E96AD89CBDA4521B464B839510657024">
    <w:name w:val="6E96AD89CBDA4521B464B83951065702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2">
    <w:name w:val="640335D4C9A149BCB0129313B764D2002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2">
    <w:name w:val="E5363E564BBD4A2299F4A74BA02E60FE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1">
    <w:name w:val="D1627409EA614503B5CC77D32A835217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5">
    <w:name w:val="6E96AD89CBDA4521B464B83951065702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3">
    <w:name w:val="640335D4C9A149BCB0129313B764D2003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3">
    <w:name w:val="E5363E564BBD4A2299F4A74BA02E60FE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2">
    <w:name w:val="D1627409EA614503B5CC77D32A835217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6">
    <w:name w:val="6E96AD89CBDA4521B464B83951065702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4">
    <w:name w:val="640335D4C9A149BCB0129313B764D2004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4">
    <w:name w:val="E5363E564BBD4A2299F4A74BA02E60FE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3">
    <w:name w:val="D1627409EA614503B5CC77D32A835217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7">
    <w:name w:val="6E96AD89CBDA4521B464B83951065702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5">
    <w:name w:val="640335D4C9A149BCB0129313B764D2005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5">
    <w:name w:val="E5363E564BBD4A2299F4A74BA02E60FE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4">
    <w:name w:val="D1627409EA614503B5CC77D32A835217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8">
    <w:name w:val="6E96AD89CBDA4521B464B83951065702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6">
    <w:name w:val="640335D4C9A149BCB0129313B764D2006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6">
    <w:name w:val="E5363E564BBD4A2299F4A74BA02E60FE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5">
    <w:name w:val="D1627409EA614503B5CC77D32A835217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9">
    <w:name w:val="6E96AD89CBDA4521B464B839510657029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7">
    <w:name w:val="640335D4C9A149BCB0129313B764D2007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7">
    <w:name w:val="E5363E564BBD4A2299F4A74BA02E60FE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6">
    <w:name w:val="D1627409EA614503B5CC77D32A835217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0">
    <w:name w:val="6E96AD89CBDA4521B464B8395106570210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8">
    <w:name w:val="640335D4C9A149BCB0129313B764D2008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8">
    <w:name w:val="E5363E564BBD4A2299F4A74BA02E60FE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7">
    <w:name w:val="D1627409EA614503B5CC77D32A8352171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1">
    <w:name w:val="6E96AD89CBDA4521B464B839510657021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9">
    <w:name w:val="640335D4C9A149BCB0129313B764D2009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9">
    <w:name w:val="E5363E564BBD4A2299F4A74BA02E60FE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8">
    <w:name w:val="D1627409EA614503B5CC77D32A8352171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C0432A74A76A41DB9C205D006DC3BB33">
    <w:name w:val="C0432A74A76A41DB9C205D006DC3BB33"/>
    <w:rsid w:val="00CB569C"/>
  </w:style>
  <w:style w:type="paragraph" w:customStyle="1" w:styleId="1D4203AEB38B43C6BE397DDCB3F6E596">
    <w:name w:val="1D4203AEB38B43C6BE397DDCB3F6E596"/>
    <w:rsid w:val="00CB569C"/>
  </w:style>
  <w:style w:type="paragraph" w:customStyle="1" w:styleId="6E96AD89CBDA4521B464B8395106570212">
    <w:name w:val="6E96AD89CBDA4521B464B839510657021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0">
    <w:name w:val="640335D4C9A149BCB0129313B764D20010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0">
    <w:name w:val="E5363E564BBD4A2299F4A74BA02E60FE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9">
    <w:name w:val="D1627409EA614503B5CC77D32A8352171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2DBAEC8E798F40B2903A1081611E0D2F">
    <w:name w:val="2DBAEC8E798F40B2903A1081611E0D2F"/>
    <w:rsid w:val="00CB569C"/>
  </w:style>
  <w:style w:type="paragraph" w:customStyle="1" w:styleId="A5E2A8265245494D8B3BE9B929ACC17D">
    <w:name w:val="A5E2A8265245494D8B3BE9B929ACC17D"/>
    <w:rsid w:val="00CB569C"/>
  </w:style>
  <w:style w:type="paragraph" w:customStyle="1" w:styleId="6E96AD89CBDA4521B464B8395106570213">
    <w:name w:val="6E96AD89CBDA4521B464B839510657021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1">
    <w:name w:val="A5E2A8265245494D8B3BE9B929ACC17D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1">
    <w:name w:val="E5363E564BBD4A2299F4A74BA02E60FE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0">
    <w:name w:val="D1627409EA614503B5CC77D32A8352172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4">
    <w:name w:val="6E96AD89CBDA4521B464B839510657021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2">
    <w:name w:val="A5E2A8265245494D8B3BE9B929ACC17D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2">
    <w:name w:val="E5363E564BBD4A2299F4A74BA02E60FE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1">
    <w:name w:val="D1627409EA614503B5CC77D32A8352172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5">
    <w:name w:val="6E96AD89CBDA4521B464B839510657021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3">
    <w:name w:val="A5E2A8265245494D8B3BE9B929ACC17D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3">
    <w:name w:val="E5363E564BBD4A2299F4A74BA02E60FE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2">
    <w:name w:val="D1627409EA614503B5CC77D32A8352172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">
    <w:name w:val="AC0B12C17F5E4BE6B9FFA06D0E8D1DFE"/>
    <w:rsid w:val="00CB569C"/>
  </w:style>
  <w:style w:type="paragraph" w:customStyle="1" w:styleId="A58569DDAA3D4074B1E1A376BECBC062">
    <w:name w:val="A58569DDAA3D4074B1E1A376BECBC062"/>
    <w:rsid w:val="00CB569C"/>
  </w:style>
  <w:style w:type="paragraph" w:customStyle="1" w:styleId="6E96AD89CBDA4521B464B8395106570216">
    <w:name w:val="6E96AD89CBDA4521B464B839510657021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4">
    <w:name w:val="A5E2A8265245494D8B3BE9B929ACC17D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9341DA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character" w:customStyle="1" w:styleId="CitaatChar">
    <w:name w:val="Citaat Char"/>
    <w:basedOn w:val="Standaardalinea-lettertype"/>
    <w:link w:val="Citaat"/>
    <w:uiPriority w:val="29"/>
    <w:rsid w:val="009341DA"/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C0B12C17F5E4BE6B9FFA06D0E8D1DFE1">
    <w:name w:val="AC0B12C17F5E4BE6B9FFA06D0E8D1DFE1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4">
    <w:name w:val="E5363E564BBD4A2299F4A74BA02E60FE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364747197D94FF7B4C05C73125A3C35">
    <w:name w:val="6364747197D94FF7B4C05C73125A3C35"/>
    <w:rsid w:val="00CB569C"/>
  </w:style>
  <w:style w:type="paragraph" w:customStyle="1" w:styleId="A6A0507639524C249B49FC4A5218DB78">
    <w:name w:val="A6A0507639524C249B49FC4A5218DB78"/>
    <w:rsid w:val="00CB569C"/>
  </w:style>
  <w:style w:type="paragraph" w:customStyle="1" w:styleId="5EEAF84E691D4CD59FFDE605237A347E">
    <w:name w:val="5EEAF84E691D4CD59FFDE605237A347E"/>
    <w:rsid w:val="00CB569C"/>
  </w:style>
  <w:style w:type="paragraph" w:customStyle="1" w:styleId="5E1CD4CF563E4EECB256A60F093468D6">
    <w:name w:val="5E1CD4CF563E4EECB256A60F093468D6"/>
    <w:rsid w:val="00CB569C"/>
  </w:style>
  <w:style w:type="paragraph" w:customStyle="1" w:styleId="6E96AD89CBDA4521B464B8395106570217">
    <w:name w:val="6E96AD89CBDA4521B464B839510657021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5">
    <w:name w:val="A5E2A8265245494D8B3BE9B929ACC17D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2">
    <w:name w:val="AC0B12C17F5E4BE6B9FFA06D0E8D1DFE2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5">
    <w:name w:val="E5363E564BBD4A2299F4A74BA02E60FE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1AC0905E03864019841AE043C11F69EF">
    <w:name w:val="1AC0905E03864019841AE043C11F69EF"/>
    <w:rsid w:val="00CB569C"/>
  </w:style>
  <w:style w:type="paragraph" w:customStyle="1" w:styleId="54D15241383F43938AD698DA6B43D829">
    <w:name w:val="54D15241383F43938AD698DA6B43D829"/>
    <w:rsid w:val="00CB569C"/>
  </w:style>
  <w:style w:type="paragraph" w:customStyle="1" w:styleId="3398FB3437BF423B9310470A9BB40ECD">
    <w:name w:val="3398FB3437BF423B9310470A9BB40ECD"/>
    <w:rsid w:val="00CB569C"/>
  </w:style>
  <w:style w:type="paragraph" w:customStyle="1" w:styleId="A0A7047CCD12426E9326DD1A117C8A5B">
    <w:name w:val="A0A7047CCD12426E9326DD1A117C8A5B"/>
    <w:rsid w:val="00CB569C"/>
  </w:style>
  <w:style w:type="paragraph" w:customStyle="1" w:styleId="6050C81BD5BF434393B7DDCEF43189A0">
    <w:name w:val="6050C81BD5BF434393B7DDCEF43189A0"/>
    <w:rsid w:val="00CB569C"/>
  </w:style>
  <w:style w:type="paragraph" w:customStyle="1" w:styleId="4DCEFD35BB184755A13246B27F463A37">
    <w:name w:val="4DCEFD35BB184755A13246B27F463A37"/>
    <w:rsid w:val="00CB569C"/>
  </w:style>
  <w:style w:type="paragraph" w:customStyle="1" w:styleId="1878E6974E4C432F8857B3265CAAC2DE">
    <w:name w:val="1878E6974E4C432F8857B3265CAAC2DE"/>
    <w:rsid w:val="00CB569C"/>
  </w:style>
  <w:style w:type="paragraph" w:customStyle="1" w:styleId="6E96AD89CBDA4521B464B8395106570218">
    <w:name w:val="6E96AD89CBDA4521B464B839510657021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6">
    <w:name w:val="A5E2A8265245494D8B3BE9B929ACC17D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3">
    <w:name w:val="AC0B12C17F5E4BE6B9FFA06D0E8D1DFE3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6">
    <w:name w:val="E5363E564BBD4A2299F4A74BA02E60FE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368FD788B854576B72ACB1BF21B94D41">
    <w:name w:val="A368FD788B854576B72ACB1BF21B94D41"/>
    <w:rsid w:val="009341DA"/>
    <w:pPr>
      <w:spacing w:after="0" w:line="192" w:lineRule="auto"/>
    </w:pPr>
    <w:rPr>
      <w:rFonts w:ascii="Century Gothic" w:hAnsi="Century Gothic"/>
      <w:b/>
      <w:caps/>
      <w:noProof/>
      <w:color w:val="ED7D31" w:themeColor="accent2"/>
      <w:sz w:val="110"/>
      <w:szCs w:val="110"/>
    </w:rPr>
  </w:style>
  <w:style w:type="paragraph" w:customStyle="1" w:styleId="6E96AD89CBDA4521B464B8395106570219">
    <w:name w:val="6E96AD89CBDA4521B464B8395106570219"/>
    <w:rsid w:val="009341DA"/>
    <w:pPr>
      <w:spacing w:after="0" w:line="192" w:lineRule="auto"/>
    </w:pPr>
    <w:rPr>
      <w:rFonts w:ascii="Century Gothic" w:hAnsi="Century Gothic"/>
      <w:b/>
      <w:caps/>
      <w:noProof/>
      <w:color w:val="000000" w:themeColor="text1"/>
      <w:spacing w:val="10"/>
      <w:sz w:val="110"/>
      <w:szCs w:val="24"/>
    </w:rPr>
  </w:style>
  <w:style w:type="paragraph" w:customStyle="1" w:styleId="D6CD90D0BCFB4302AD99A023A024EB201">
    <w:name w:val="D6CD90D0BCFB4302AD99A023A024EB20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19E0F29E5ECE4AB8A7BF09102F31D1FD1">
    <w:name w:val="19E0F29E5ECE4AB8A7BF09102F31D1FD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80A64EA705BE4ED3908082F17665F8481">
    <w:name w:val="80A64EA705BE4ED3908082F17665F848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448C987612C431CA31700B32C9224771">
    <w:name w:val="A448C987612C431CA31700B32C9224771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1DE9F39FA1334722A18027F7883CB3AC1">
    <w:name w:val="1DE9F39FA1334722A18027F7883CB3AC1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1">
    <w:name w:val="F02DD7988956449598589E7D3E4D5C1E1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86179872CE984F1F9078A1279332E07F1">
    <w:name w:val="86179872CE984F1F9078A1279332E07F1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1">
    <w:name w:val="9F4A6EA7336846A8ACAF860D26D59DD11"/>
    <w:rsid w:val="009341DA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table" w:styleId="Lijsttabel6kleurrijk-Accent6">
    <w:name w:val="List Table 6 Colorful Accent 6"/>
    <w:basedOn w:val="Standaardtabel"/>
    <w:uiPriority w:val="51"/>
    <w:rsid w:val="009341DA"/>
    <w:pPr>
      <w:spacing w:before="200"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4428650A8C214FCE99459A665D035A441">
    <w:name w:val="4428650A8C214FCE99459A665D035A441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table" w:styleId="Gemiddeldelijst1-accent3">
    <w:name w:val="Medium List 1 Accent 3"/>
    <w:basedOn w:val="Standaardtabel"/>
    <w:uiPriority w:val="65"/>
    <w:semiHidden/>
    <w:unhideWhenUsed/>
    <w:rsid w:val="009341D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1D4203AEB38B43C6BE397DDCB3F6E5961">
    <w:name w:val="1D4203AEB38B43C6BE397DDCB3F6E5961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E322BCB081EC4CB887AD39C36208BE4D1">
    <w:name w:val="E322BCB081EC4CB887AD39C36208BE4D1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F509EAE9BA8C44DFB7D9A9AAB4326CBA1">
    <w:name w:val="F509EAE9BA8C44DFB7D9A9AAB4326CBA1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1">
    <w:name w:val="247E943E5BF34E38A351383F5F029CCC1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1">
    <w:name w:val="F7BF856A708441789A8C9C896F665C9F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76CAB827C6DC41FBAB76F17E831980C61">
    <w:name w:val="76CAB827C6DC41FBAB76F17E831980C6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5742A37BD7514577B2552FCEF3B1CD451">
    <w:name w:val="5742A37BD7514577B2552FCEF3B1CD451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5E2A8265245494D8B3BE9B929ACC17D7">
    <w:name w:val="A5E2A8265245494D8B3BE9B929ACC17D7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AC0B12C17F5E4BE6B9FFA06D0E8D1DFE4">
    <w:name w:val="AC0B12C17F5E4BE6B9FFA06D0E8D1DFE4"/>
    <w:rsid w:val="009341DA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58569DDAA3D4074B1E1A376BECBC0621">
    <w:name w:val="A58569DDAA3D4074B1E1A376BECBC0621"/>
    <w:rsid w:val="009341DA"/>
    <w:pPr>
      <w:spacing w:after="0" w:line="240" w:lineRule="auto"/>
    </w:pPr>
    <w:rPr>
      <w:rFonts w:ascii="Century Gothic" w:hAnsi="Century Gothic"/>
      <w:i/>
      <w:noProof/>
      <w:color w:val="FFFFFF" w:themeColor="background1"/>
      <w:sz w:val="21"/>
      <w:szCs w:val="24"/>
    </w:rPr>
  </w:style>
  <w:style w:type="paragraph" w:customStyle="1" w:styleId="E5363E564BBD4A2299F4A74BA02E60FE17">
    <w:name w:val="E5363E564BBD4A2299F4A74BA02E60FE17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5E1CD4CF563E4EECB256A60F093468D61">
    <w:name w:val="5E1CD4CF563E4EECB256A60F093468D61"/>
    <w:rsid w:val="009341DA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paragraph" w:customStyle="1" w:styleId="9E4F75430B454F5FACC60D9430C6EDC5">
    <w:name w:val="9E4F75430B454F5FACC60D9430C6EDC5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9FA594794307424EB3626FD958D8FB69">
    <w:name w:val="9FA594794307424EB3626FD958D8FB69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54D15241383F43938AD698DA6B43D8291">
    <w:name w:val="54D15241383F43938AD698DA6B43D8291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6B7EF95C5598455791A325F9ED9D78BB">
    <w:name w:val="6B7EF95C5598455791A325F9ED9D78BB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6050C81BD5BF434393B7DDCEF43189A01">
    <w:name w:val="6050C81BD5BF434393B7DDCEF43189A01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87E5D81E305946AD874FB30DE93AED01">
    <w:name w:val="87E5D81E305946AD874FB30DE93AED01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1878E6974E4C432F8857B3265CAAC2DE1">
    <w:name w:val="1878E6974E4C432F8857B3265CAAC2DE1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471B2469C3214F9C91EDFF8AFAFE286C">
    <w:name w:val="471B2469C3214F9C91EDFF8AFAFE286C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A368FD788B854576B72ACB1BF21B94D42">
    <w:name w:val="A368FD788B854576B72ACB1BF21B94D42"/>
    <w:rsid w:val="009341DA"/>
    <w:pPr>
      <w:spacing w:after="0" w:line="192" w:lineRule="auto"/>
    </w:pPr>
    <w:rPr>
      <w:rFonts w:ascii="Century Gothic" w:hAnsi="Century Gothic"/>
      <w:b/>
      <w:caps/>
      <w:noProof/>
      <w:color w:val="ED7D31" w:themeColor="accent2"/>
      <w:sz w:val="110"/>
      <w:szCs w:val="110"/>
    </w:rPr>
  </w:style>
  <w:style w:type="paragraph" w:customStyle="1" w:styleId="6E96AD89CBDA4521B464B8395106570220">
    <w:name w:val="6E96AD89CBDA4521B464B8395106570220"/>
    <w:rsid w:val="009341DA"/>
    <w:pPr>
      <w:spacing w:after="0" w:line="192" w:lineRule="auto"/>
    </w:pPr>
    <w:rPr>
      <w:rFonts w:ascii="Century Gothic" w:hAnsi="Century Gothic"/>
      <w:b/>
      <w:caps/>
      <w:noProof/>
      <w:color w:val="000000" w:themeColor="text1"/>
      <w:spacing w:val="10"/>
      <w:sz w:val="110"/>
      <w:szCs w:val="24"/>
    </w:rPr>
  </w:style>
  <w:style w:type="paragraph" w:customStyle="1" w:styleId="D6CD90D0BCFB4302AD99A023A024EB202">
    <w:name w:val="D6CD90D0BCFB4302AD99A023A024EB20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19E0F29E5ECE4AB8A7BF09102F31D1FD2">
    <w:name w:val="19E0F29E5ECE4AB8A7BF09102F31D1FD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80A64EA705BE4ED3908082F17665F8482">
    <w:name w:val="80A64EA705BE4ED3908082F17665F848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448C987612C431CA31700B32C9224772">
    <w:name w:val="A448C987612C431CA31700B32C9224772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1DE9F39FA1334722A18027F7883CB3AC2">
    <w:name w:val="1DE9F39FA1334722A18027F7883CB3AC2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02DD7988956449598589E7D3E4D5C1E2">
    <w:name w:val="F02DD7988956449598589E7D3E4D5C1E2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86179872CE984F1F9078A1279332E07F2">
    <w:name w:val="86179872CE984F1F9078A1279332E07F2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9F4A6EA7336846A8ACAF860D26D59DD12">
    <w:name w:val="9F4A6EA7336846A8ACAF860D26D59DD12"/>
    <w:rsid w:val="009341DA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table" w:styleId="Tabelkolommen4">
    <w:name w:val="Table Columns 4"/>
    <w:basedOn w:val="Standaardtabel"/>
    <w:uiPriority w:val="99"/>
    <w:semiHidden/>
    <w:unhideWhenUsed/>
    <w:rsid w:val="009341DA"/>
    <w:pPr>
      <w:spacing w:before="200" w:after="20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customStyle="1" w:styleId="4428650A8C214FCE99459A665D035A442">
    <w:name w:val="4428650A8C214FCE99459A665D035A442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table" w:styleId="Eigentijdsetabel">
    <w:name w:val="Table Contemporary"/>
    <w:basedOn w:val="Standaardtabel"/>
    <w:uiPriority w:val="99"/>
    <w:semiHidden/>
    <w:unhideWhenUsed/>
    <w:rsid w:val="009341DA"/>
    <w:pPr>
      <w:spacing w:before="200"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D4203AEB38B43C6BE397DDCB3F6E5962">
    <w:name w:val="1D4203AEB38B43C6BE397DDCB3F6E5962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E322BCB081EC4CB887AD39C36208BE4D2">
    <w:name w:val="E322BCB081EC4CB887AD39C36208BE4D2"/>
    <w:rsid w:val="009341DA"/>
    <w:pPr>
      <w:spacing w:before="200" w:after="200" w:line="276" w:lineRule="auto"/>
      <w:ind w:left="360" w:right="360"/>
    </w:pPr>
    <w:rPr>
      <w:rFonts w:ascii="Century Gothic" w:hAnsi="Century Gothic"/>
      <w:b/>
      <w:caps/>
      <w:noProof/>
      <w:color w:val="FFFFFF" w:themeColor="background1"/>
      <w:sz w:val="28"/>
      <w:lang w:eastAsia="ja-JP"/>
    </w:rPr>
  </w:style>
  <w:style w:type="paragraph" w:customStyle="1" w:styleId="F509EAE9BA8C44DFB7D9A9AAB4326CBA2">
    <w:name w:val="F509EAE9BA8C44DFB7D9A9AAB4326CBA2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247E943E5BF34E38A351383F5F029CCC2">
    <w:name w:val="247E943E5BF34E38A351383F5F029CCC2"/>
    <w:rsid w:val="009341DA"/>
    <w:pPr>
      <w:spacing w:before="200" w:after="240" w:line="276" w:lineRule="auto"/>
      <w:ind w:left="360" w:right="360"/>
    </w:pPr>
    <w:rPr>
      <w:rFonts w:ascii="Century Gothic" w:hAnsi="Century Gothic"/>
      <w:noProof/>
      <w:color w:val="FFFFFF" w:themeColor="background1"/>
      <w:sz w:val="21"/>
      <w:szCs w:val="24"/>
      <w:lang w:eastAsia="ja-JP"/>
    </w:rPr>
  </w:style>
  <w:style w:type="paragraph" w:customStyle="1" w:styleId="F7BF856A708441789A8C9C896F665C9F2">
    <w:name w:val="F7BF856A708441789A8C9C896F665C9F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76CAB827C6DC41FBAB76F17E831980C62">
    <w:name w:val="76CAB827C6DC41FBAB76F17E831980C6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5742A37BD7514577B2552FCEF3B1CD452">
    <w:name w:val="5742A37BD7514577B2552FCEF3B1CD452"/>
    <w:rsid w:val="009341DA"/>
    <w:pPr>
      <w:spacing w:before="120" w:after="120" w:line="276" w:lineRule="auto"/>
    </w:pPr>
    <w:rPr>
      <w:rFonts w:ascii="Century Gothic" w:hAnsi="Century Gothic"/>
      <w:b/>
      <w:caps/>
      <w:noProof/>
      <w:color w:val="ED7D31" w:themeColor="accent2"/>
      <w:sz w:val="24"/>
      <w:szCs w:val="24"/>
    </w:rPr>
  </w:style>
  <w:style w:type="paragraph" w:customStyle="1" w:styleId="A5E2A8265245494D8B3BE9B929ACC17D8">
    <w:name w:val="A5E2A8265245494D8B3BE9B929ACC17D8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AC0B12C17F5E4BE6B9FFA06D0E8D1DFE5">
    <w:name w:val="AC0B12C17F5E4BE6B9FFA06D0E8D1DFE5"/>
    <w:rsid w:val="009341DA"/>
    <w:pPr>
      <w:spacing w:before="240" w:after="240" w:line="240" w:lineRule="auto"/>
      <w:ind w:right="720"/>
    </w:pPr>
    <w:rPr>
      <w:rFonts w:ascii="Century Gothic" w:hAnsi="Century Gothic"/>
      <w:noProof/>
      <w:color w:val="FFFFFF" w:themeColor="background1"/>
      <w:sz w:val="32"/>
      <w:szCs w:val="60"/>
    </w:rPr>
  </w:style>
  <w:style w:type="paragraph" w:customStyle="1" w:styleId="A58569DDAA3D4074B1E1A376BECBC0622">
    <w:name w:val="A58569DDAA3D4074B1E1A376BECBC0622"/>
    <w:rsid w:val="009341DA"/>
    <w:pPr>
      <w:spacing w:after="0" w:line="240" w:lineRule="auto"/>
    </w:pPr>
    <w:rPr>
      <w:rFonts w:ascii="Century Gothic" w:hAnsi="Century Gothic"/>
      <w:i/>
      <w:noProof/>
      <w:color w:val="FFFFFF" w:themeColor="background1"/>
      <w:sz w:val="21"/>
      <w:szCs w:val="24"/>
    </w:rPr>
  </w:style>
  <w:style w:type="paragraph" w:customStyle="1" w:styleId="E5363E564BBD4A2299F4A74BA02E60FE18">
    <w:name w:val="E5363E564BBD4A2299F4A74BA02E60FE18"/>
    <w:rsid w:val="009341DA"/>
    <w:pPr>
      <w:spacing w:before="200" w:after="200" w:line="276" w:lineRule="auto"/>
    </w:pPr>
    <w:rPr>
      <w:rFonts w:ascii="Century Gothic" w:hAnsi="Century Gothic"/>
      <w:noProof/>
      <w:sz w:val="21"/>
      <w:szCs w:val="24"/>
    </w:rPr>
  </w:style>
  <w:style w:type="paragraph" w:customStyle="1" w:styleId="5E1CD4CF563E4EECB256A60F093468D62">
    <w:name w:val="5E1CD4CF563E4EECB256A60F093468D62"/>
    <w:rsid w:val="009341DA"/>
    <w:pPr>
      <w:spacing w:before="200" w:after="0" w:line="276" w:lineRule="auto"/>
      <w:outlineLvl w:val="0"/>
    </w:pPr>
    <w:rPr>
      <w:rFonts w:ascii="Century Gothic" w:hAnsi="Century Gothic"/>
      <w:b/>
      <w:bCs/>
      <w:caps/>
      <w:noProof/>
      <w:spacing w:val="15"/>
      <w:sz w:val="36"/>
    </w:rPr>
  </w:style>
  <w:style w:type="paragraph" w:customStyle="1" w:styleId="9E4F75430B454F5FACC60D9430C6EDC51">
    <w:name w:val="9E4F75430B454F5FACC60D9430C6EDC51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9FA594794307424EB3626FD958D8FB691">
    <w:name w:val="9FA594794307424EB3626FD958D8FB691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54D15241383F43938AD698DA6B43D8292">
    <w:name w:val="54D15241383F43938AD698DA6B43D8292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6B7EF95C5598455791A325F9ED9D78BB1">
    <w:name w:val="6B7EF95C5598455791A325F9ED9D78BB1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6050C81BD5BF434393B7DDCEF43189A02">
    <w:name w:val="6050C81BD5BF434393B7DDCEF43189A02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87E5D81E305946AD874FB30DE93AED011">
    <w:name w:val="87E5D81E305946AD874FB30DE93AED011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  <w:style w:type="paragraph" w:customStyle="1" w:styleId="1878E6974E4C432F8857B3265CAAC2DE2">
    <w:name w:val="1878E6974E4C432F8857B3265CAAC2DE2"/>
    <w:rsid w:val="009341DA"/>
    <w:pPr>
      <w:spacing w:before="120" w:after="0" w:line="276" w:lineRule="auto"/>
      <w:outlineLvl w:val="1"/>
    </w:pPr>
    <w:rPr>
      <w:rFonts w:ascii="Century Gothic" w:hAnsi="Century Gothic"/>
      <w:b/>
      <w:caps/>
      <w:noProof/>
      <w:color w:val="4472C4" w:themeColor="accent1"/>
      <w:spacing w:val="15"/>
      <w:sz w:val="56"/>
    </w:rPr>
  </w:style>
  <w:style w:type="paragraph" w:customStyle="1" w:styleId="471B2469C3214F9C91EDFF8AFAFE286C1">
    <w:name w:val="471B2469C3214F9C91EDFF8AFAFE286C1"/>
    <w:rsid w:val="009341DA"/>
    <w:pPr>
      <w:spacing w:after="0" w:line="276" w:lineRule="auto"/>
      <w:ind w:right="72"/>
    </w:pPr>
    <w:rPr>
      <w:rFonts w:ascii="Century Gothic" w:hAnsi="Century Gothic"/>
      <w:noProof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7C01CC-B10D-420D-85A5-42A77EC8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Office_30081281_TF22618618</Template>
  <TotalTime>11</TotalTime>
  <Pages>2</Pages>
  <Words>338</Words>
  <Characters>1865</Characters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2019-02-20T20:44:00Z</dcterms:created>
  <dcterms:modified xsi:type="dcterms:W3CDTF">2019-03-01T06:30:00Z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