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4"/>
        <w:gridCol w:w="417"/>
        <w:gridCol w:w="6377"/>
      </w:tblGrid>
      <w:tr w:rsidR="00B6466C" w:rsidRPr="00E66816" w:rsidTr="00222466">
        <w:trPr>
          <w:trHeight w:val="993"/>
          <w:jc w:val="center"/>
        </w:trPr>
        <w:tc>
          <w:tcPr>
            <w:tcW w:w="2942" w:type="dxa"/>
          </w:tcPr>
          <w:p w:rsidR="00B6466C" w:rsidRPr="00E66816" w:rsidRDefault="00B6466C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</w:tcPr>
          <w:p w:rsidR="00B6466C" w:rsidRPr="00E6681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 w:val="restart"/>
          </w:tcPr>
          <w:p w:rsidR="00B6466C" w:rsidRPr="00E66816" w:rsidRDefault="00E66816" w:rsidP="00222466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1625693074"/>
                <w:placeholder>
                  <w:docPart w:val="1B6B54E531A7489F97BB8317D015F83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E66816">
                  <w:rPr>
                    <w:lang w:val="fr-CA" w:bidi="fr-FR"/>
                  </w:rPr>
                  <w:t>[Prénom]</w:t>
                </w:r>
              </w:sdtContent>
            </w:sdt>
            <w:r w:rsidR="00B6466C" w:rsidRPr="00E66816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1980958706"/>
                <w:placeholder>
                  <w:docPart w:val="1A46D5335A17421B9D111203713CCFF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E66816">
                  <w:rPr>
                    <w:lang w:val="fr-CA" w:bidi="fr-FR"/>
                  </w:rPr>
                  <w:t>[Nom]</w:t>
                </w:r>
              </w:sdtContent>
            </w:sdt>
          </w:p>
        </w:tc>
      </w:tr>
      <w:tr w:rsidR="00B6466C" w:rsidRPr="00E66816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:rsidR="00B6466C" w:rsidRPr="00E66816" w:rsidRDefault="007913A5" w:rsidP="00B6466C">
            <w:pPr>
              <w:pStyle w:val="Corpsdetexte"/>
              <w:kinsoku w:val="0"/>
              <w:overflowPunct w:val="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E66816">
              <w:rPr>
                <w:noProof/>
                <w:lang w:val="fr-CA"/>
              </w:rPr>
              <w:drawing>
                <wp:inline distT="0" distB="0" distL="0" distR="0" wp14:anchorId="7F134EA6" wp14:editId="22BD3203">
                  <wp:extent cx="1810512" cy="1810512"/>
                  <wp:effectExtent l="0" t="0" r="0" b="0"/>
                  <wp:docPr id="40" name="Image 40" descr="portrait d’une fe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:rsidR="00B6466C" w:rsidRPr="00E6681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B6466C" w:rsidRPr="00E66816" w:rsidRDefault="00B6466C" w:rsidP="00222466">
            <w:pPr>
              <w:pStyle w:val="Titre"/>
              <w:rPr>
                <w:lang w:val="fr-CA"/>
              </w:rPr>
            </w:pPr>
          </w:p>
        </w:tc>
      </w:tr>
      <w:tr w:rsidR="00555003" w:rsidRPr="00E66816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:rsidR="00555003" w:rsidRPr="00E66816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0F7D04" w:rsidRPr="00E66816" w:rsidRDefault="000F7D04" w:rsidP="000F7D04">
            <w:pPr>
              <w:pStyle w:val="Titre2"/>
              <w:spacing w:before="0"/>
              <w:rPr>
                <w:lang w:val="fr-CA"/>
              </w:rPr>
            </w:pPr>
            <w:r w:rsidRPr="00E66816">
              <w:rPr>
                <w:lang w:val="fr-CA" w:bidi="fr-FR"/>
              </w:rPr>
              <w:t>Expérience</w:t>
            </w:r>
          </w:p>
          <w:p w:rsidR="000F7D04" w:rsidRPr="00E66816" w:rsidRDefault="00E66816" w:rsidP="000F7D04">
            <w:pPr>
              <w:pStyle w:val="Dates"/>
              <w:rPr>
                <w:lang w:val="fr-CA"/>
              </w:rPr>
            </w:pPr>
            <w:sdt>
              <w:sdtPr>
                <w:rPr>
                  <w:lang w:val="fr-CA"/>
                </w:rPr>
                <w:id w:val="201059472"/>
                <w:placeholder>
                  <w:docPart w:val="4578CFB73D3349C1A362CC41BA513A0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début]</w:t>
                </w:r>
              </w:sdtContent>
            </w:sdt>
            <w:r w:rsidR="000F7D04" w:rsidRPr="00E66816">
              <w:rPr>
                <w:lang w:val="fr-CA" w:bidi="fr-FR"/>
              </w:rPr>
              <w:t>–</w:t>
            </w:r>
            <w:sdt>
              <w:sdtPr>
                <w:rPr>
                  <w:lang w:val="fr-CA"/>
                </w:rPr>
                <w:id w:val="-1419934752"/>
                <w:placeholder>
                  <w:docPart w:val="35E4DB2E29F24E98B785168FA24B404A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fin]</w:t>
                </w:r>
              </w:sdtContent>
            </w:sdt>
          </w:p>
          <w:p w:rsidR="000F7D04" w:rsidRPr="00E66816" w:rsidRDefault="00E66816" w:rsidP="000F7D04">
            <w:pPr>
              <w:pStyle w:val="Exprience"/>
              <w:rPr>
                <w:lang w:val="fr-CA"/>
              </w:rPr>
            </w:pPr>
            <w:sdt>
              <w:sdtPr>
                <w:rPr>
                  <w:lang w:val="fr-CA"/>
                </w:rPr>
                <w:id w:val="-1167319978"/>
                <w:placeholder>
                  <w:docPart w:val="2919761D87164DBFB76C03E938D85460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05535" w:themeColor="accent4"/>
                </w:rPr>
              </w:sdtEndPr>
              <w:sdtContent>
                <w:r w:rsidR="000F7D04" w:rsidRPr="00E66816">
                  <w:rPr>
                    <w:lang w:val="fr-CA" w:bidi="fr-FR"/>
                  </w:rPr>
                  <w:t>[Intitulé du poste]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2029511879"/>
                <w:placeholder>
                  <w:docPart w:val="399A101348834525BF1051DC3DBA194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[Fonction]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-1315797015"/>
                <w:placeholder>
                  <w:docPart w:val="FB5F3416087D43C8BE92D0DBD8C9A33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[Nom de l’entreprise]</w:t>
                </w:r>
              </w:sdtContent>
            </w:sdt>
          </w:p>
          <w:p w:rsidR="000F7D04" w:rsidRPr="00E66816" w:rsidRDefault="00E66816" w:rsidP="000F7D04">
            <w:pPr>
              <w:pStyle w:val="Dates"/>
              <w:rPr>
                <w:lang w:val="fr-CA"/>
              </w:rPr>
            </w:pPr>
            <w:sdt>
              <w:sdtPr>
                <w:rPr>
                  <w:lang w:val="fr-CA"/>
                </w:rPr>
                <w:id w:val="1889063361"/>
                <w:placeholder>
                  <w:docPart w:val="1199FD59920445DDB474FE9044E17D6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début]</w:t>
                </w:r>
              </w:sdtContent>
            </w:sdt>
            <w:r w:rsidR="000F7D04" w:rsidRPr="00E66816">
              <w:rPr>
                <w:lang w:val="fr-CA" w:bidi="fr-FR"/>
              </w:rPr>
              <w:t>–</w:t>
            </w:r>
            <w:sdt>
              <w:sdtPr>
                <w:rPr>
                  <w:lang w:val="fr-CA"/>
                </w:rPr>
                <w:id w:val="1060751496"/>
                <w:placeholder>
                  <w:docPart w:val="1194A89634BB4921A82DFFB36B1D930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fin]</w:t>
                </w:r>
              </w:sdtContent>
            </w:sdt>
          </w:p>
          <w:p w:rsidR="000F7D04" w:rsidRPr="00E66816" w:rsidRDefault="00E66816" w:rsidP="000F7D04">
            <w:pPr>
              <w:pStyle w:val="Exprience"/>
              <w:rPr>
                <w:lang w:val="fr-CA"/>
              </w:rPr>
            </w:pPr>
            <w:sdt>
              <w:sdtPr>
                <w:rPr>
                  <w:lang w:val="fr-CA"/>
                </w:rPr>
                <w:id w:val="2089416168"/>
                <w:placeholder>
                  <w:docPart w:val="CA16E34D2FCF44629A6D2CD96D15ADE8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05535" w:themeColor="accent4"/>
                </w:rPr>
              </w:sdtEndPr>
              <w:sdtContent>
                <w:r w:rsidR="000F7D04" w:rsidRPr="00E66816">
                  <w:rPr>
                    <w:lang w:val="fr-CA" w:bidi="fr-FR"/>
                  </w:rPr>
                  <w:t>[Intitulé du poste]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578792993"/>
                <w:placeholder>
                  <w:docPart w:val="80169F91B1064CB48A7D66E01624279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[Fonction]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-1847401369"/>
                <w:placeholder>
                  <w:docPart w:val="55B41D6347D340BEA8A257696A4DCD7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[Nom de l’entreprise]</w:t>
                </w:r>
              </w:sdtContent>
            </w:sdt>
          </w:p>
          <w:p w:rsidR="000F7D04" w:rsidRPr="00E66816" w:rsidRDefault="00E66816" w:rsidP="000F7D04">
            <w:pPr>
              <w:pStyle w:val="Dates"/>
              <w:rPr>
                <w:lang w:val="fr-CA"/>
              </w:rPr>
            </w:pPr>
            <w:sdt>
              <w:sdtPr>
                <w:rPr>
                  <w:lang w:val="fr-CA"/>
                </w:rPr>
                <w:id w:val="-848477920"/>
                <w:placeholder>
                  <w:docPart w:val="7D9733BBF3034671A30FD852207705B3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début]</w:t>
                </w:r>
              </w:sdtContent>
            </w:sdt>
            <w:r w:rsidR="000F7D04" w:rsidRPr="00E66816">
              <w:rPr>
                <w:lang w:val="fr-CA" w:bidi="fr-FR"/>
              </w:rPr>
              <w:t>–</w:t>
            </w:r>
            <w:sdt>
              <w:sdtPr>
                <w:rPr>
                  <w:lang w:val="fr-CA"/>
                </w:rPr>
                <w:id w:val="-1252506306"/>
                <w:placeholder>
                  <w:docPart w:val="A71A770F743E4E79BBEA2E3C69AE037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[Date de fin]</w:t>
                </w:r>
              </w:sdtContent>
            </w:sdt>
          </w:p>
          <w:p w:rsidR="000F7D04" w:rsidRPr="00E66816" w:rsidRDefault="00E66816" w:rsidP="000F7D04">
            <w:pPr>
              <w:pStyle w:val="Exprience"/>
              <w:rPr>
                <w:lang w:val="fr-CA"/>
              </w:rPr>
            </w:pPr>
            <w:sdt>
              <w:sdtPr>
                <w:rPr>
                  <w:lang w:val="fr-CA"/>
                </w:rPr>
                <w:id w:val="-1462188416"/>
                <w:placeholder>
                  <w:docPart w:val="5390709119DF4C459A155021DF11A951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05535" w:themeColor="accent4"/>
                </w:rPr>
              </w:sdtEndPr>
              <w:sdtContent>
                <w:r w:rsidR="000F7D04" w:rsidRPr="00E66816">
                  <w:rPr>
                    <w:lang w:val="fr-CA" w:bidi="fr-FR"/>
                  </w:rPr>
                  <w:t>[Intitulé du poste]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-1768142880"/>
                <w:placeholder>
                  <w:docPart w:val="6A85D8F488D34CFFA09119BF30BF66B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[Fonction]</w:t>
                </w:r>
              </w:sdtContent>
            </w:sdt>
            <w:r w:rsidR="000F7D04" w:rsidRPr="00E66816">
              <w:rPr>
                <w:rStyle w:val="lev"/>
                <w:lang w:val="fr-CA" w:bidi="fr-FR"/>
              </w:rPr>
              <w:t xml:space="preserve"> • </w:t>
            </w:r>
            <w:sdt>
              <w:sdtPr>
                <w:rPr>
                  <w:lang w:val="fr-CA"/>
                </w:rPr>
                <w:id w:val="-1452551456"/>
                <w:placeholder>
                  <w:docPart w:val="9E81A650F5B6432795CFB1999B6C8112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[Nom de l’entreprise]</w:t>
                </w:r>
              </w:sdtContent>
            </w:sdt>
          </w:p>
          <w:sdt>
            <w:sdtPr>
              <w:rPr>
                <w:lang w:val="fr-CA"/>
              </w:rPr>
              <w:id w:val="-770157231"/>
              <w:placeholder>
                <w:docPart w:val="818C29963A0E47BE85382009312FD826"/>
              </w:placeholder>
              <w:temporary/>
              <w:showingPlcHdr/>
              <w15:appearance w15:val="hidden"/>
            </w:sdtPr>
            <w:sdtEndPr/>
            <w:sdtContent>
              <w:p w:rsidR="000F7D04" w:rsidRPr="00E66816" w:rsidRDefault="000F7D04" w:rsidP="000F7D04">
                <w:pPr>
                  <w:rPr>
                    <w:lang w:val="fr-CA"/>
                  </w:rPr>
                </w:pPr>
                <w:r w:rsidRPr="00E66816">
                  <w:rPr>
                    <w:lang w:val="fr-CA" w:bidi="fr-FR"/>
                  </w:rPr>
                  <w:t>[Indiquez ici un récapitulatif de vos principales responsabilités et de vos réalisations les plus marquantes.]</w:t>
                </w:r>
              </w:p>
            </w:sdtContent>
          </w:sdt>
          <w:p w:rsidR="000F7D04" w:rsidRPr="00E66816" w:rsidRDefault="000F7D04" w:rsidP="000F7D04">
            <w:pPr>
              <w:pStyle w:val="Titre2"/>
              <w:rPr>
                <w:lang w:val="fr-CA"/>
              </w:rPr>
            </w:pPr>
            <w:r w:rsidRPr="00E66816">
              <w:rPr>
                <w:lang w:val="fr-CA" w:bidi="fr-FR"/>
              </w:rPr>
              <w:t>Formation</w:t>
            </w:r>
          </w:p>
          <w:p w:rsidR="000F7D04" w:rsidRPr="00E66816" w:rsidRDefault="00E66816" w:rsidP="000F7D04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245614494"/>
                <w:placeholder>
                  <w:docPart w:val="3EF04BA0BAC14813AF269817EA142CC7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b/>
                    <w:lang w:val="fr-CA" w:bidi="fr-FR"/>
                  </w:rPr>
                  <w:t>[Nom de l’établissement]</w:t>
                </w:r>
              </w:sdtContent>
            </w:sdt>
            <w:r w:rsidR="000F7D04" w:rsidRPr="00E66816">
              <w:rPr>
                <w:lang w:val="fr-CA" w:bidi="fr-FR"/>
              </w:rPr>
              <w:t xml:space="preserve">, </w:t>
            </w:r>
            <w:sdt>
              <w:sdtPr>
                <w:rPr>
                  <w:lang w:val="fr-CA"/>
                </w:rPr>
                <w:id w:val="141007519"/>
                <w:placeholder>
                  <w:docPart w:val="5C4C23FD7FB3457E805FED19694ED706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66816">
                  <w:rPr>
                    <w:lang w:val="fr-CA" w:bidi="fr-FR"/>
                  </w:rPr>
                  <w:t>[</w:t>
                </w:r>
                <w:r>
                  <w:rPr>
                    <w:lang w:val="fr-CA" w:bidi="fr-FR"/>
                  </w:rPr>
                  <w:t>Ville, province</w:t>
                </w:r>
                <w:r w:rsidR="000F7D04" w:rsidRPr="00E66816">
                  <w:rPr>
                    <w:lang w:val="fr-CA" w:bidi="fr-FR"/>
                  </w:rPr>
                  <w:t>]</w:t>
                </w:r>
              </w:sdtContent>
            </w:sdt>
          </w:p>
          <w:sdt>
            <w:sdtPr>
              <w:rPr>
                <w:lang w:val="fr-CA"/>
              </w:rPr>
              <w:id w:val="-1240391264"/>
              <w:placeholder>
                <w:docPart w:val="C6CE4B59290E496CA3E2F315BBAB49C3"/>
              </w:placeholder>
              <w:temporary/>
              <w:showingPlcHdr/>
              <w15:appearance w15:val="hidden"/>
            </w:sdtPr>
            <w:sdtEndPr/>
            <w:sdtContent>
              <w:p w:rsidR="000F7D04" w:rsidRPr="00E66816" w:rsidRDefault="000F7D04" w:rsidP="000F7D04">
                <w:pPr>
                  <w:pStyle w:val="Listepuces"/>
                  <w:rPr>
                    <w:lang w:val="fr-CA"/>
                  </w:rPr>
                </w:pPr>
                <w:r w:rsidRPr="00E66816">
                  <w:rPr>
                    <w:lang w:val="fr-CA" w:bidi="fr-FR"/>
                  </w:rPr>
                  <w:t>[Vous pouvez inclure ici un bref récapitulatif des cours dispensés ainsi que les distinctions et mentions obtenues.]</w:t>
                </w:r>
              </w:p>
            </w:sdtContent>
          </w:sdt>
          <w:p w:rsidR="000F7D04" w:rsidRPr="00E66816" w:rsidRDefault="000F7D04" w:rsidP="000F7D04">
            <w:pPr>
              <w:pStyle w:val="Titre2"/>
              <w:rPr>
                <w:lang w:val="fr-CA"/>
              </w:rPr>
            </w:pPr>
            <w:r w:rsidRPr="00E66816">
              <w:rPr>
                <w:lang w:val="fr-CA" w:bidi="fr-FR"/>
              </w:rPr>
              <w:t>Communication</w:t>
            </w:r>
          </w:p>
          <w:sdt>
            <w:sdtPr>
              <w:rPr>
                <w:lang w:val="fr-CA"/>
              </w:rPr>
              <w:id w:val="1048178819"/>
              <w:placeholder>
                <w:docPart w:val="3696556482A84B289D911261FF814DFE"/>
              </w:placeholder>
              <w:temporary/>
              <w:showingPlcHdr/>
              <w15:appearance w15:val="hidden"/>
            </w:sdtPr>
            <w:sdtEndPr/>
            <w:sdtContent>
              <w:p w:rsidR="000F7D04" w:rsidRPr="00E66816" w:rsidRDefault="000F7D04" w:rsidP="000F7D04">
                <w:pPr>
                  <w:rPr>
                    <w:lang w:val="fr-CA"/>
                  </w:rPr>
                </w:pPr>
                <w:r w:rsidRPr="00E66816">
                  <w:rPr>
                    <w:lang w:val="fr-CA" w:bidi="fr-FR"/>
                  </w:rPr>
                  <w:t>[Vous avez effectué une présentation qui a recueilli des critiques élogieuses?  Ne vous en cachez pas!  Montrez ici comment vous travaillez et interagissez avec les autres.]</w:t>
                </w:r>
              </w:p>
            </w:sdtContent>
          </w:sdt>
          <w:p w:rsidR="00555003" w:rsidRPr="00E66816" w:rsidRDefault="000F7D04" w:rsidP="000F7D04">
            <w:pPr>
              <w:pStyle w:val="Titre2"/>
              <w:rPr>
                <w:lang w:val="fr-CA"/>
              </w:rPr>
            </w:pPr>
            <w:r w:rsidRPr="00E66816">
              <w:rPr>
                <w:lang w:val="fr-CA" w:bidi="fr-FR"/>
              </w:rPr>
              <w:t>Compétences en leadership</w:t>
            </w:r>
          </w:p>
          <w:sdt>
            <w:sdtPr>
              <w:rPr>
                <w:lang w:val="fr-CA"/>
              </w:rPr>
              <w:id w:val="-165710132"/>
              <w:placeholder>
                <w:docPart w:val="FA56BFAC8D4C47DFAE23A1C351757750"/>
              </w:placeholder>
              <w:temporary/>
              <w:showingPlcHdr/>
              <w15:appearance w15:val="hidden"/>
            </w:sdtPr>
            <w:sdtEndPr/>
            <w:sdtContent>
              <w:p w:rsidR="000F7D04" w:rsidRPr="00E66816" w:rsidRDefault="000F7D04" w:rsidP="000F7D04">
                <w:pPr>
                  <w:rPr>
                    <w:lang w:val="fr-CA"/>
                  </w:rPr>
                </w:pPr>
                <w:r w:rsidRPr="00E66816">
                  <w:rPr>
                    <w:lang w:val="fr-CA" w:bidi="fr-FR"/>
                  </w:rPr>
                  <w:t>[Vous êtes président d’une association étudiante, d’un syndic de copropriété, ou bénévole au sein d’une association caritative?</w:t>
                </w:r>
                <w:r w:rsidRPr="00E66816">
                  <w:rPr>
                    <w:lang w:val="fr-CA" w:bidi="fr-FR"/>
                  </w:rPr>
                  <w:br/>
                  <w:t>Vous avez tout d’un leader. Mettez-le en évidence ici!]</w:t>
                </w:r>
              </w:p>
            </w:sdtContent>
          </w:sdt>
          <w:p w:rsidR="000F7D04" w:rsidRPr="00E66816" w:rsidRDefault="000F7D04" w:rsidP="000F7D04">
            <w:pPr>
              <w:pStyle w:val="Titre2"/>
              <w:rPr>
                <w:lang w:val="fr-CA"/>
              </w:rPr>
            </w:pPr>
            <w:r w:rsidRPr="00E66816">
              <w:rPr>
                <w:lang w:val="fr-CA" w:bidi="fr-FR"/>
              </w:rPr>
              <w:lastRenderedPageBreak/>
              <w:t>Références</w:t>
            </w:r>
          </w:p>
          <w:sdt>
            <w:sdtPr>
              <w:rPr>
                <w:lang w:val="fr-CA"/>
              </w:rPr>
              <w:id w:val="-494037895"/>
              <w:placeholder>
                <w:docPart w:val="07AF8E5E71764CDB9099A7DB5ED6ED44"/>
              </w:placeholder>
              <w:temporary/>
              <w:showingPlcHdr/>
              <w15:appearance w15:val="hidden"/>
            </w:sdtPr>
            <w:sdtEndPr/>
            <w:sdtContent>
              <w:p w:rsidR="000F7D04" w:rsidRPr="00E66816" w:rsidRDefault="000F7D04" w:rsidP="000F7D04">
                <w:pPr>
                  <w:rPr>
                    <w:rFonts w:ascii="Times" w:hAnsi="Times" w:cs="Times"/>
                    <w:sz w:val="24"/>
                    <w:szCs w:val="24"/>
                    <w:lang w:val="fr-CA"/>
                  </w:rPr>
                </w:pPr>
                <w:r w:rsidRPr="00E66816">
                  <w:rPr>
                    <w:lang w:val="fr-CA" w:bidi="fr-FR"/>
                  </w:rPr>
                  <w:t>[Disponibles sur demande.]</w:t>
                </w:r>
              </w:p>
            </w:sdtContent>
          </w:sdt>
        </w:tc>
      </w:tr>
      <w:tr w:rsidR="00555003" w:rsidRPr="00E66816" w:rsidTr="00555003">
        <w:trPr>
          <w:trHeight w:val="1290"/>
          <w:jc w:val="center"/>
        </w:trPr>
        <w:tc>
          <w:tcPr>
            <w:tcW w:w="2942" w:type="dxa"/>
          </w:tcPr>
          <w:p w:rsidR="00555003" w:rsidRPr="00E66816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222466">
            <w:pPr>
              <w:rPr>
                <w:lang w:val="fr-CA"/>
              </w:rPr>
            </w:pPr>
          </w:p>
        </w:tc>
      </w:tr>
      <w:tr w:rsidR="00555003" w:rsidRPr="00E66816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:rsidR="00555003" w:rsidRPr="00E66816" w:rsidRDefault="00E66816" w:rsidP="00222466">
            <w:pPr>
              <w:pStyle w:val="Informations"/>
              <w:rPr>
                <w:rStyle w:val="lev"/>
                <w:b w:val="0"/>
                <w:bCs w:val="0"/>
                <w:color w:val="FFFFFF" w:themeColor="background1"/>
                <w:lang w:val="fr-CA"/>
              </w:rPr>
            </w:pPr>
            <w:sdt>
              <w:sdtPr>
                <w:rPr>
                  <w:b/>
                  <w:bCs/>
                  <w:color w:val="F05535" w:themeColor="accent4"/>
                  <w:lang w:val="fr-CA"/>
                </w:rPr>
                <w:id w:val="1645700282"/>
                <w:placeholder>
                  <w:docPart w:val="A87172C81E8B416FACB27B78FE2CA00D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555003" w:rsidRPr="00E66816">
                  <w:rPr>
                    <w:lang w:val="fr-CA" w:bidi="fr-FR"/>
                  </w:rPr>
                  <w:t>[Votre adresse]</w:t>
                </w:r>
              </w:sdtContent>
            </w:sdt>
          </w:p>
          <w:p w:rsidR="00555003" w:rsidRPr="00E66816" w:rsidRDefault="00E66816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-798381348"/>
                <w:placeholder>
                  <w:docPart w:val="2283A1139D904DE88824CA7FFAE03CF0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66816">
                  <w:rPr>
                    <w:lang w:val="fr-CA" w:bidi="fr-FR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:rsidR="00555003" w:rsidRPr="00E66816" w:rsidRDefault="00555003" w:rsidP="00222466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:rsidR="00555003" w:rsidRPr="00E66816" w:rsidRDefault="00E66816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1701595270"/>
                <w:placeholder>
                  <w:docPart w:val="D1DBE0642F63416E86F8117DEE6F5CE7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66816">
                  <w:rPr>
                    <w:lang w:val="fr-CA" w:bidi="fr-FR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:rsidR="00555003" w:rsidRPr="00E66816" w:rsidRDefault="00555003" w:rsidP="00B6466C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:rsidR="00555003" w:rsidRPr="00E66816" w:rsidRDefault="00E66816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-1997099910"/>
                <w:placeholder>
                  <w:docPart w:val="695C811A62D34A74A0E3D1860300B87C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66816">
                  <w:rPr>
                    <w:lang w:val="fr-CA" w:bidi="fr-FR"/>
                  </w:rPr>
                  <w:t>[</w:t>
                </w:r>
                <w:r>
                  <w:rPr>
                    <w:lang w:val="fr-CA" w:bidi="fr-FR"/>
                  </w:rPr>
                  <w:t>Votre courriel</w:t>
                </w:r>
                <w:r w:rsidR="00555003" w:rsidRPr="00E66816">
                  <w:rPr>
                    <w:lang w:val="fr-CA" w:bidi="fr-FR"/>
                  </w:rPr>
                  <w:t>]</w:t>
                </w:r>
              </w:sdtContent>
            </w:sdt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:rsidR="00555003" w:rsidRPr="00E66816" w:rsidRDefault="00555003" w:rsidP="00B6466C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B6466C">
        <w:trPr>
          <w:trHeight w:val="633"/>
          <w:jc w:val="center"/>
        </w:trPr>
        <w:sdt>
          <w:sdtPr>
            <w:rPr>
              <w:lang w:val="fr-CA"/>
            </w:rPr>
            <w:id w:val="994223924"/>
            <w:placeholder>
              <w:docPart w:val="D61F31CAB3B1404ABF961F23447B1F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:rsidR="00555003" w:rsidRPr="00E66816" w:rsidRDefault="00E66816" w:rsidP="00222466">
                <w:pPr>
                  <w:pStyle w:val="Informations"/>
                  <w:rPr>
                    <w:lang w:val="fr-CA"/>
                  </w:rPr>
                </w:pPr>
                <w:r>
                  <w:rPr>
                    <w:rStyle w:val="Textedelespacerserv"/>
                    <w:color w:val="FFFFFF" w:themeColor="background1"/>
                    <w:lang w:val="fr-CA" w:bidi="fr-FR"/>
                  </w:rPr>
                  <w:t>Votre site Web</w:t>
                </w:r>
              </w:p>
            </w:tc>
          </w:sdtContent>
        </w:sdt>
        <w:tc>
          <w:tcPr>
            <w:tcW w:w="423" w:type="dxa"/>
            <w:vMerge/>
          </w:tcPr>
          <w:p w:rsidR="00555003" w:rsidRPr="00E66816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5801E5">
            <w:pPr>
              <w:pStyle w:val="Titre1"/>
              <w:rPr>
                <w:lang w:val="fr-CA"/>
              </w:rPr>
            </w:pPr>
          </w:p>
        </w:tc>
      </w:tr>
      <w:tr w:rsidR="00555003" w:rsidRPr="00E66816" w:rsidTr="00232311">
        <w:trPr>
          <w:trHeight w:val="2676"/>
          <w:jc w:val="center"/>
        </w:trPr>
        <w:tc>
          <w:tcPr>
            <w:tcW w:w="2942" w:type="dxa"/>
          </w:tcPr>
          <w:p w:rsidR="00555003" w:rsidRPr="00E66816" w:rsidRDefault="00555003" w:rsidP="00222466">
            <w:pPr>
              <w:rPr>
                <w:lang w:val="fr-CA"/>
              </w:rPr>
            </w:pPr>
          </w:p>
        </w:tc>
        <w:tc>
          <w:tcPr>
            <w:tcW w:w="423" w:type="dxa"/>
          </w:tcPr>
          <w:p w:rsidR="00555003" w:rsidRPr="00E66816" w:rsidRDefault="00555003" w:rsidP="00222466">
            <w:pPr>
              <w:rPr>
                <w:lang w:val="fr-CA"/>
              </w:rPr>
            </w:pPr>
          </w:p>
        </w:tc>
        <w:tc>
          <w:tcPr>
            <w:tcW w:w="6607" w:type="dxa"/>
            <w:vMerge/>
          </w:tcPr>
          <w:p w:rsidR="00555003" w:rsidRPr="00E66816" w:rsidRDefault="00555003" w:rsidP="00222466">
            <w:pPr>
              <w:rPr>
                <w:lang w:val="fr-CA"/>
              </w:rPr>
            </w:pPr>
          </w:p>
        </w:tc>
      </w:tr>
    </w:tbl>
    <w:p w:rsidR="007F5B63" w:rsidRPr="00E66816" w:rsidRDefault="007F5B63" w:rsidP="00CE1E3D">
      <w:pPr>
        <w:pStyle w:val="Corpsdetexte"/>
        <w:rPr>
          <w:lang w:val="fr-CA"/>
        </w:rPr>
      </w:pPr>
    </w:p>
    <w:sectPr w:rsidR="007F5B63" w:rsidRPr="00E66816" w:rsidSect="00B16E24">
      <w:headerReference w:type="default" r:id="rId11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C4F" w:rsidRDefault="00B90C4F" w:rsidP="00590471">
      <w:r>
        <w:separator/>
      </w:r>
    </w:p>
  </w:endnote>
  <w:endnote w:type="continuationSeparator" w:id="0">
    <w:p w:rsidR="00B90C4F" w:rsidRDefault="00B90C4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C4F" w:rsidRDefault="00B90C4F" w:rsidP="00590471">
      <w:r>
        <w:separator/>
      </w:r>
    </w:p>
  </w:footnote>
  <w:footnote w:type="continuationSeparator" w:id="0">
    <w:p w:rsidR="00B90C4F" w:rsidRDefault="00B90C4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B16E24" w:rsidP="00060042">
    <w:pPr>
      <w:pStyle w:val="Corpsdetexte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E84C742" wp14:editId="76DD262F">
              <wp:simplePos x="0" y="0"/>
              <wp:positionH relativeFrom="column">
                <wp:posOffset>-777240</wp:posOffset>
              </wp:positionH>
              <wp:positionV relativeFrom="paragraph">
                <wp:posOffset>-457200</wp:posOffset>
              </wp:positionV>
              <wp:extent cx="7844963" cy="10680815"/>
              <wp:effectExtent l="0" t="0" r="3810" b="6350"/>
              <wp:wrapNone/>
              <wp:docPr id="4" name="Groupe 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4963" cy="10680815"/>
                        <a:chOff x="-69273" y="0"/>
                        <a:chExt cx="7844963" cy="10680815"/>
                      </a:xfrm>
                    </wpg:grpSpPr>
                    <wps:wsp>
                      <wps:cNvPr id="5" name="Forme libre 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" name="Groupe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9" name="Forme libre 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e libre 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Forme libre 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orme libre 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orme libre 4"/>
                      <wps:cNvSpPr>
                        <a:spLocks/>
                      </wps:cNvSpPr>
                      <wps:spPr bwMode="auto">
                        <a:xfrm>
                          <a:off x="3906982" y="9666143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orme libre 5"/>
                      <wps:cNvSpPr>
                        <a:spLocks/>
                      </wps:cNvSpPr>
                      <wps:spPr bwMode="auto">
                        <a:xfrm>
                          <a:off x="4959927" y="10026361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orme libre 6"/>
                      <wps:cNvSpPr>
                        <a:spLocks/>
                      </wps:cNvSpPr>
                      <wps:spPr bwMode="auto">
                        <a:xfrm>
                          <a:off x="0" y="8987270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orme libre 7"/>
                      <wps:cNvSpPr>
                        <a:spLocks/>
                      </wps:cNvSpPr>
                      <wps:spPr bwMode="auto">
                        <a:xfrm>
                          <a:off x="3415145" y="9666143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orme libre 9"/>
                      <wps:cNvSpPr>
                        <a:spLocks/>
                      </wps:cNvSpPr>
                      <wps:spPr bwMode="auto">
                        <a:xfrm>
                          <a:off x="2646218" y="8987270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orme libre 10"/>
                      <wps:cNvSpPr>
                        <a:spLocks/>
                      </wps:cNvSpPr>
                      <wps:spPr bwMode="auto">
                        <a:xfrm>
                          <a:off x="2646218" y="8987270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orme libre 11"/>
                      <wps:cNvSpPr>
                        <a:spLocks/>
                      </wps:cNvSpPr>
                      <wps:spPr bwMode="auto">
                        <a:xfrm>
                          <a:off x="2639291" y="8987270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orme libre 12"/>
                      <wps:cNvSpPr>
                        <a:spLocks/>
                      </wps:cNvSpPr>
                      <wps:spPr bwMode="auto">
                        <a:xfrm>
                          <a:off x="3318164" y="9583016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orme libre 13"/>
                      <wps:cNvSpPr>
                        <a:spLocks/>
                      </wps:cNvSpPr>
                      <wps:spPr bwMode="auto">
                        <a:xfrm>
                          <a:off x="5548745" y="9666143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orme libre 22"/>
                      <wps:cNvSpPr>
                        <a:spLocks/>
                      </wps:cNvSpPr>
                      <wps:spPr bwMode="auto">
                        <a:xfrm>
                          <a:off x="-69273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orme libre 27"/>
                      <wps:cNvSpPr>
                        <a:spLocks/>
                      </wps:cNvSpPr>
                      <wps:spPr bwMode="auto">
                        <a:xfrm>
                          <a:off x="-66675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Imag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695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Forme libre 31"/>
                      <wps:cNvSpPr>
                        <a:spLocks/>
                      </wps:cNvSpPr>
                      <wps:spPr bwMode="auto">
                        <a:xfrm>
                          <a:off x="-66675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Imag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695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Imag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387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Forme libre 35"/>
                      <wps:cNvSpPr>
                        <a:spLocks/>
                      </wps:cNvSpPr>
                      <wps:spPr bwMode="auto">
                        <a:xfrm>
                          <a:off x="-66675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 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695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B6D607" id="Group 1" o:spid="_x0000_s1026" alt="Background shapes and designs" style="position:absolute;margin-left:-61.2pt;margin-top:-36pt;width:617.7pt;height:841pt;z-index:251658752;mso-width-relative:margin;mso-height-relative:margin" coordorigin="-692" coordsize="78449,10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">
              <v:shape id="Free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ou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e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e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Free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Freeform 4" o:spid="_x0000_s1033" style="position:absolute;left:39069;top:96661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Freeform 5" o:spid="_x0000_s1034" style="position:absolute;left:49599;top:100263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Freeform 6" o:spid="_x0000_s1035" style="position:absolute;top:89872;width:45605;height:16936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Freeform 7" o:spid="_x0000_s1036" style="position:absolute;left:34151;top:96661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Freeform 9" o:spid="_x0000_s1037" style="position:absolute;left:26462;top:89872;width:40576;height:16936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Freeform 10" o:spid="_x0000_s1038" style="position:absolute;left:26462;top:89872;width:40576;height:16936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Freeform 11" o:spid="_x0000_s1039" style="position:absolute;left:26392;top:89872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" path="m,l1213,1073r1809,420l,xe" fillcolor="#791732 [3205]" stroked="f">
                <v:path arrowok="t" o:connecttype="custom" o:connectlocs="0,0;770255,681355;1918970,948055;0,0" o:connectangles="0,0,0,0"/>
              </v:shape>
              <v:shape id="Freeform 12" o:spid="_x0000_s1040" style="position:absolute;left:33181;top:95830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Freeform 13" o:spid="_x0000_s1041" style="position:absolute;left:55487;top:96661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Freeform 22" o:spid="_x0000_s1042" style="position:absolute;left:-692;top:4939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Freeform 27" o:spid="_x0000_s1043" style="position:absolute;left:-666;top:54448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44" type="#_x0000_t75" alt="Phone icon" style="position:absolute;left:22669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">
                <v:imagedata r:id="rId5" o:title="Phone icon"/>
                <v:path arrowok="t"/>
              </v:shape>
              <v:shape id="Freeform 31" o:spid="_x0000_s1045" style="position:absolute;left:-666;top:59505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2" o:spid="_x0000_s1046" type="#_x0000_t75" alt="Email icon" style="position:absolute;left:22669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">
                <v:imagedata r:id="rId6" o:title="Email icon"/>
              </v:shape>
              <v:shape id="Picture 23" o:spid="_x0000_s1047" type="#_x0000_t75" alt="GPS icon" style="position:absolute;left:22738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">
                <v:imagedata r:id="rId7" o:title="GPS icon"/>
                <v:path arrowok="t"/>
              </v:shape>
              <v:shape id="Freeform 35" o:spid="_x0000_s1048" style="position:absolute;left:-666;top:6463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6" o:spid="_x0000_s1049" type="#_x0000_t75" alt="website icon" style="position:absolute;left:22669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">
                <v:imagedata r:id="rId8" o:title="website icon"/>
                <v:path arrowok="t"/>
              </v:shape>
            </v:group>
          </w:pict>
        </mc:Fallback>
      </mc:AlternateContent>
    </w:r>
    <w:r w:rsidR="00060042" w:rsidRPr="00060042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A"/>
    <w:rsid w:val="00060042"/>
    <w:rsid w:val="000E0114"/>
    <w:rsid w:val="000F7D04"/>
    <w:rsid w:val="00150ABD"/>
    <w:rsid w:val="00222466"/>
    <w:rsid w:val="00232311"/>
    <w:rsid w:val="00332A22"/>
    <w:rsid w:val="003D3540"/>
    <w:rsid w:val="00472C27"/>
    <w:rsid w:val="00555003"/>
    <w:rsid w:val="005801E5"/>
    <w:rsid w:val="00590471"/>
    <w:rsid w:val="005D01FA"/>
    <w:rsid w:val="007913A5"/>
    <w:rsid w:val="007F5B63"/>
    <w:rsid w:val="0080261B"/>
    <w:rsid w:val="00846CB9"/>
    <w:rsid w:val="008472E9"/>
    <w:rsid w:val="008C2CFC"/>
    <w:rsid w:val="00B16E24"/>
    <w:rsid w:val="00B6466C"/>
    <w:rsid w:val="00B90C4F"/>
    <w:rsid w:val="00C5228A"/>
    <w:rsid w:val="00CE1E3D"/>
    <w:rsid w:val="00DF2F8A"/>
    <w:rsid w:val="00E66816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6FF40B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agraphedeliste">
    <w:name w:val="List Paragraph"/>
    <w:basedOn w:val="Corpsdetex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Corpsdetex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F0223C"/>
    <w:rPr>
      <w:b/>
      <w:bCs/>
      <w:color w:val="F05535" w:themeColor="accent4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22246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ansinterligne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rience">
    <w:name w:val="Expé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epuces">
    <w:name w:val="List Bullet"/>
    <w:basedOn w:val="Normal"/>
    <w:uiPriority w:val="99"/>
    <w:rsid w:val="000F7D04"/>
    <w:pPr>
      <w:numPr>
        <w:numId w:val="3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6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6B54E531A7489F97BB8317D015F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AAD3A-A3BA-45FF-9988-8D92FAF58208}"/>
      </w:docPartPr>
      <w:docPartBody>
        <w:p w:rsidR="00FE1FBF" w:rsidRDefault="00400E26" w:rsidP="00400E26">
          <w:pPr>
            <w:pStyle w:val="1B6B54E531A7489F97BB8317D015F8373"/>
          </w:pPr>
          <w:r w:rsidRPr="00E66816">
            <w:rPr>
              <w:lang w:val="fr-CA" w:bidi="fr-FR"/>
            </w:rPr>
            <w:t>[Prénom]</w:t>
          </w:r>
        </w:p>
      </w:docPartBody>
    </w:docPart>
    <w:docPart>
      <w:docPartPr>
        <w:name w:val="1A46D5335A17421B9D111203713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4A42-65E5-4CA7-9996-D307834B13FB}"/>
      </w:docPartPr>
      <w:docPartBody>
        <w:p w:rsidR="00FE1FBF" w:rsidRDefault="00400E26" w:rsidP="00400E26">
          <w:pPr>
            <w:pStyle w:val="1A46D5335A17421B9D111203713CCFFD3"/>
          </w:pPr>
          <w:r w:rsidRPr="00E66816">
            <w:rPr>
              <w:lang w:val="fr-CA" w:bidi="fr-FR"/>
            </w:rPr>
            <w:t>[Nom]</w:t>
          </w:r>
        </w:p>
      </w:docPartBody>
    </w:docPart>
    <w:docPart>
      <w:docPartPr>
        <w:name w:val="A87172C81E8B416FACB27B78FE2C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47E8-9E87-41FC-9397-15FD14FF4834}"/>
      </w:docPartPr>
      <w:docPartBody>
        <w:p w:rsidR="00FE1FBF" w:rsidRDefault="00400E26" w:rsidP="00400E26">
          <w:pPr>
            <w:pStyle w:val="A87172C81E8B416FACB27B78FE2CA00D3"/>
          </w:pPr>
          <w:r w:rsidRPr="00E66816">
            <w:rPr>
              <w:lang w:val="fr-CA" w:bidi="fr-FR"/>
            </w:rPr>
            <w:t>[Votre adresse]</w:t>
          </w:r>
        </w:p>
      </w:docPartBody>
    </w:docPart>
    <w:docPart>
      <w:docPartPr>
        <w:name w:val="2283A1139D904DE88824CA7FFAE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4CA7D-83CA-4253-9435-76E44D631DB1}"/>
      </w:docPartPr>
      <w:docPartBody>
        <w:p w:rsidR="00FE1FBF" w:rsidRDefault="00400E26" w:rsidP="00400E26">
          <w:pPr>
            <w:pStyle w:val="2283A1139D904DE88824CA7FFAE03CF03"/>
          </w:pPr>
          <w:r w:rsidRPr="00E66816">
            <w:rPr>
              <w:lang w:val="fr-CA" w:bidi="fr-FR"/>
            </w:rPr>
            <w:t>[Code postal, ville]</w:t>
          </w:r>
        </w:p>
      </w:docPartBody>
    </w:docPart>
    <w:docPart>
      <w:docPartPr>
        <w:name w:val="D1DBE0642F63416E86F8117DEE6F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F386D-2804-46F9-8368-F66681B826DE}"/>
      </w:docPartPr>
      <w:docPartBody>
        <w:p w:rsidR="00FE1FBF" w:rsidRDefault="00400E26" w:rsidP="00400E26">
          <w:pPr>
            <w:pStyle w:val="D1DBE0642F63416E86F8117DEE6F5CE73"/>
          </w:pPr>
          <w:r w:rsidRPr="00E66816">
            <w:rPr>
              <w:lang w:val="fr-CA" w:bidi="fr-FR"/>
            </w:rPr>
            <w:t>[Votre numéro de téléphone]</w:t>
          </w:r>
        </w:p>
      </w:docPartBody>
    </w:docPart>
    <w:docPart>
      <w:docPartPr>
        <w:name w:val="695C811A62D34A74A0E3D1860300B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7E23B-04C9-4A6B-B592-08DA612EF57E}"/>
      </w:docPartPr>
      <w:docPartBody>
        <w:p w:rsidR="00FE1FBF" w:rsidRDefault="00400E26" w:rsidP="00400E26">
          <w:pPr>
            <w:pStyle w:val="695C811A62D34A74A0E3D1860300B87C3"/>
          </w:pPr>
          <w:r w:rsidRPr="00E66816">
            <w:rPr>
              <w:lang w:val="fr-CA" w:bidi="fr-FR"/>
            </w:rPr>
            <w:t>[</w:t>
          </w:r>
          <w:r>
            <w:rPr>
              <w:lang w:val="fr-CA" w:bidi="fr-FR"/>
            </w:rPr>
            <w:t>Votre courriel</w:t>
          </w:r>
          <w:r w:rsidRPr="00E66816">
            <w:rPr>
              <w:lang w:val="fr-CA" w:bidi="fr-FR"/>
            </w:rPr>
            <w:t>]</w:t>
          </w:r>
        </w:p>
      </w:docPartBody>
    </w:docPart>
    <w:docPart>
      <w:docPartPr>
        <w:name w:val="D61F31CAB3B1404ABF961F23447B1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4DA1D-7039-49D9-8EE7-F33023AEBA21}"/>
      </w:docPartPr>
      <w:docPartBody>
        <w:p w:rsidR="00FE1FBF" w:rsidRDefault="00400E26" w:rsidP="00400E26">
          <w:pPr>
            <w:pStyle w:val="D61F31CAB3B1404ABF961F23447B1F215"/>
          </w:pPr>
          <w:r>
            <w:rPr>
              <w:rStyle w:val="Textedelespacerserv"/>
              <w:color w:val="FFFFFF" w:themeColor="background1"/>
              <w:lang w:val="fr-CA" w:bidi="fr-FR"/>
            </w:rPr>
            <w:t>Votre site Web</w:t>
          </w:r>
        </w:p>
      </w:docPartBody>
    </w:docPart>
    <w:docPart>
      <w:docPartPr>
        <w:name w:val="4578CFB73D3349C1A362CC41BA51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C9456-DF39-44F4-802E-2B509D904DBD}"/>
      </w:docPartPr>
      <w:docPartBody>
        <w:p w:rsidR="00FE1FBF" w:rsidRDefault="00400E26" w:rsidP="00400E26">
          <w:pPr>
            <w:pStyle w:val="4578CFB73D3349C1A362CC41BA513A0B3"/>
          </w:pPr>
          <w:r w:rsidRPr="00E66816">
            <w:rPr>
              <w:lang w:val="fr-CA" w:bidi="fr-FR"/>
            </w:rPr>
            <w:t>[Date de début]</w:t>
          </w:r>
        </w:p>
      </w:docPartBody>
    </w:docPart>
    <w:docPart>
      <w:docPartPr>
        <w:name w:val="35E4DB2E29F24E98B785168FA24B4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D876A-D4CE-417B-98B3-214B48CE9ACF}"/>
      </w:docPartPr>
      <w:docPartBody>
        <w:p w:rsidR="00FE1FBF" w:rsidRDefault="00400E26" w:rsidP="00400E26">
          <w:pPr>
            <w:pStyle w:val="35E4DB2E29F24E98B785168FA24B404A3"/>
          </w:pPr>
          <w:r w:rsidRPr="00E66816">
            <w:rPr>
              <w:lang w:val="fr-CA" w:bidi="fr-FR"/>
            </w:rPr>
            <w:t>[Date de fin]</w:t>
          </w:r>
        </w:p>
      </w:docPartBody>
    </w:docPart>
    <w:docPart>
      <w:docPartPr>
        <w:name w:val="2919761D87164DBFB76C03E938D8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7C90-FCC8-4BE6-A184-2086244CF00D}"/>
      </w:docPartPr>
      <w:docPartBody>
        <w:p w:rsidR="00FE1FBF" w:rsidRDefault="00400E26" w:rsidP="00400E26">
          <w:pPr>
            <w:pStyle w:val="2919761D87164DBFB76C03E938D854603"/>
          </w:pPr>
          <w:r w:rsidRPr="00E66816">
            <w:rPr>
              <w:lang w:val="fr-CA" w:bidi="fr-FR"/>
            </w:rPr>
            <w:t>[Intitulé du poste]</w:t>
          </w:r>
        </w:p>
      </w:docPartBody>
    </w:docPart>
    <w:docPart>
      <w:docPartPr>
        <w:name w:val="399A101348834525BF1051DC3DBA1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3BF9-663D-43C0-A6C3-2BB7B8314E94}"/>
      </w:docPartPr>
      <w:docPartBody>
        <w:p w:rsidR="00FE1FBF" w:rsidRDefault="00400E26" w:rsidP="00400E26">
          <w:pPr>
            <w:pStyle w:val="399A101348834525BF1051DC3DBA19403"/>
          </w:pPr>
          <w:r w:rsidRPr="00E66816">
            <w:rPr>
              <w:lang w:val="fr-CA" w:bidi="fr-FR"/>
            </w:rPr>
            <w:t>[Fonction]</w:t>
          </w:r>
        </w:p>
      </w:docPartBody>
    </w:docPart>
    <w:docPart>
      <w:docPartPr>
        <w:name w:val="FB5F3416087D43C8BE92D0DBD8C9A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A4DF-B044-4E37-899A-D5EC5E13CCE9}"/>
      </w:docPartPr>
      <w:docPartBody>
        <w:p w:rsidR="00FE1FBF" w:rsidRDefault="00400E26" w:rsidP="00400E26">
          <w:pPr>
            <w:pStyle w:val="FB5F3416087D43C8BE92D0DBD8C9A3303"/>
          </w:pPr>
          <w:r w:rsidRPr="00E66816">
            <w:rPr>
              <w:lang w:val="fr-CA" w:bidi="fr-FR"/>
            </w:rPr>
            <w:t>[Nom de l’entreprise]</w:t>
          </w:r>
        </w:p>
      </w:docPartBody>
    </w:docPart>
    <w:docPart>
      <w:docPartPr>
        <w:name w:val="1199FD59920445DDB474FE9044E17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EB7C9-A107-4AFF-8BD8-130B2161C9B4}"/>
      </w:docPartPr>
      <w:docPartBody>
        <w:p w:rsidR="00FE1FBF" w:rsidRDefault="00400E26" w:rsidP="00400E26">
          <w:pPr>
            <w:pStyle w:val="1199FD59920445DDB474FE9044E17D6E3"/>
          </w:pPr>
          <w:r w:rsidRPr="00E66816">
            <w:rPr>
              <w:lang w:val="fr-CA" w:bidi="fr-FR"/>
            </w:rPr>
            <w:t>[Date de début]</w:t>
          </w:r>
        </w:p>
      </w:docPartBody>
    </w:docPart>
    <w:docPart>
      <w:docPartPr>
        <w:name w:val="1194A89634BB4921A82DFFB36B1D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9ECC-2F9D-4824-8EF1-189F419B3AAC}"/>
      </w:docPartPr>
      <w:docPartBody>
        <w:p w:rsidR="00FE1FBF" w:rsidRDefault="00400E26" w:rsidP="00400E26">
          <w:pPr>
            <w:pStyle w:val="1194A89634BB4921A82DFFB36B1D93053"/>
          </w:pPr>
          <w:r w:rsidRPr="00E66816">
            <w:rPr>
              <w:lang w:val="fr-CA" w:bidi="fr-FR"/>
            </w:rPr>
            <w:t>[Date de fin]</w:t>
          </w:r>
        </w:p>
      </w:docPartBody>
    </w:docPart>
    <w:docPart>
      <w:docPartPr>
        <w:name w:val="CA16E34D2FCF44629A6D2CD96D15A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E3577-25C2-4E37-8C83-A073C2D22D1A}"/>
      </w:docPartPr>
      <w:docPartBody>
        <w:p w:rsidR="00FE1FBF" w:rsidRDefault="00400E26" w:rsidP="00400E26">
          <w:pPr>
            <w:pStyle w:val="CA16E34D2FCF44629A6D2CD96D15ADE83"/>
          </w:pPr>
          <w:r w:rsidRPr="00E66816">
            <w:rPr>
              <w:lang w:val="fr-CA" w:bidi="fr-FR"/>
            </w:rPr>
            <w:t>[Intitulé du poste]</w:t>
          </w:r>
        </w:p>
      </w:docPartBody>
    </w:docPart>
    <w:docPart>
      <w:docPartPr>
        <w:name w:val="80169F91B1064CB48A7D66E016242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753B9-FB37-43E9-AE42-7FBF232E3FEE}"/>
      </w:docPartPr>
      <w:docPartBody>
        <w:p w:rsidR="00FE1FBF" w:rsidRDefault="00400E26" w:rsidP="00400E26">
          <w:pPr>
            <w:pStyle w:val="80169F91B1064CB48A7D66E0162427903"/>
          </w:pPr>
          <w:r w:rsidRPr="00E66816">
            <w:rPr>
              <w:lang w:val="fr-CA" w:bidi="fr-FR"/>
            </w:rPr>
            <w:t>[Fonction]</w:t>
          </w:r>
        </w:p>
      </w:docPartBody>
    </w:docPart>
    <w:docPart>
      <w:docPartPr>
        <w:name w:val="55B41D6347D340BEA8A257696A4DC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C7B-EEBF-4111-8D38-CCE6B5D10245}"/>
      </w:docPartPr>
      <w:docPartBody>
        <w:p w:rsidR="00FE1FBF" w:rsidRDefault="00400E26" w:rsidP="00400E26">
          <w:pPr>
            <w:pStyle w:val="55B41D6347D340BEA8A257696A4DCD7E3"/>
          </w:pPr>
          <w:r w:rsidRPr="00E66816">
            <w:rPr>
              <w:lang w:val="fr-CA" w:bidi="fr-FR"/>
            </w:rPr>
            <w:t>[Nom de l’entreprise]</w:t>
          </w:r>
        </w:p>
      </w:docPartBody>
    </w:docPart>
    <w:docPart>
      <w:docPartPr>
        <w:name w:val="7D9733BBF3034671A30FD85220770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C139-872D-4AAF-8811-EE5985053140}"/>
      </w:docPartPr>
      <w:docPartBody>
        <w:p w:rsidR="00FE1FBF" w:rsidRDefault="00400E26" w:rsidP="00400E26">
          <w:pPr>
            <w:pStyle w:val="7D9733BBF3034671A30FD852207705B33"/>
          </w:pPr>
          <w:r w:rsidRPr="00E66816">
            <w:rPr>
              <w:lang w:val="fr-CA" w:bidi="fr-FR"/>
            </w:rPr>
            <w:t>[Date de début]</w:t>
          </w:r>
        </w:p>
      </w:docPartBody>
    </w:docPart>
    <w:docPart>
      <w:docPartPr>
        <w:name w:val="A71A770F743E4E79BBEA2E3C69AE0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43147-5327-4A92-98F4-BC35FFEA6D06}"/>
      </w:docPartPr>
      <w:docPartBody>
        <w:p w:rsidR="00FE1FBF" w:rsidRDefault="00400E26" w:rsidP="00400E26">
          <w:pPr>
            <w:pStyle w:val="A71A770F743E4E79BBEA2E3C69AE037D3"/>
          </w:pPr>
          <w:r w:rsidRPr="00E66816">
            <w:rPr>
              <w:lang w:val="fr-CA" w:bidi="fr-FR"/>
            </w:rPr>
            <w:t>[Date de fin]</w:t>
          </w:r>
        </w:p>
      </w:docPartBody>
    </w:docPart>
    <w:docPart>
      <w:docPartPr>
        <w:name w:val="5390709119DF4C459A155021DF11A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3C40-B46B-4781-8559-DF6FFD02026E}"/>
      </w:docPartPr>
      <w:docPartBody>
        <w:p w:rsidR="00FE1FBF" w:rsidRDefault="00400E26" w:rsidP="00400E26">
          <w:pPr>
            <w:pStyle w:val="5390709119DF4C459A155021DF11A9513"/>
          </w:pPr>
          <w:r w:rsidRPr="00E66816">
            <w:rPr>
              <w:lang w:val="fr-CA" w:bidi="fr-FR"/>
            </w:rPr>
            <w:t>[Intitulé du poste]</w:t>
          </w:r>
        </w:p>
      </w:docPartBody>
    </w:docPart>
    <w:docPart>
      <w:docPartPr>
        <w:name w:val="6A85D8F488D34CFFA09119BF30BF6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D3E1-BF5D-4BC0-A94E-9A1D1E5501F4}"/>
      </w:docPartPr>
      <w:docPartBody>
        <w:p w:rsidR="00FE1FBF" w:rsidRDefault="00400E26" w:rsidP="00400E26">
          <w:pPr>
            <w:pStyle w:val="6A85D8F488D34CFFA09119BF30BF66BB3"/>
          </w:pPr>
          <w:r w:rsidRPr="00E66816">
            <w:rPr>
              <w:lang w:val="fr-CA" w:bidi="fr-FR"/>
            </w:rPr>
            <w:t>[Fonction]</w:t>
          </w:r>
        </w:p>
      </w:docPartBody>
    </w:docPart>
    <w:docPart>
      <w:docPartPr>
        <w:name w:val="9E81A650F5B6432795CFB1999B6C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4F651-FCCD-4077-9592-3455548E08BC}"/>
      </w:docPartPr>
      <w:docPartBody>
        <w:p w:rsidR="00FE1FBF" w:rsidRDefault="00400E26" w:rsidP="00400E26">
          <w:pPr>
            <w:pStyle w:val="9E81A650F5B6432795CFB1999B6C81123"/>
          </w:pPr>
          <w:r w:rsidRPr="00E66816">
            <w:rPr>
              <w:lang w:val="fr-CA" w:bidi="fr-FR"/>
            </w:rPr>
            <w:t>[Nom de l’entreprise]</w:t>
          </w:r>
        </w:p>
      </w:docPartBody>
    </w:docPart>
    <w:docPart>
      <w:docPartPr>
        <w:name w:val="818C29963A0E47BE85382009312F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415B4-40A0-41AE-B089-5F03A490215E}"/>
      </w:docPartPr>
      <w:docPartBody>
        <w:p w:rsidR="00FE1FBF" w:rsidRDefault="00400E26" w:rsidP="00400E26">
          <w:pPr>
            <w:pStyle w:val="818C29963A0E47BE85382009312FD8263"/>
          </w:pPr>
          <w:r w:rsidRPr="00E66816">
            <w:rPr>
              <w:lang w:val="fr-CA" w:bidi="fr-FR"/>
            </w:rPr>
            <w:t>[Indiquez ici un récapitulatif de vos principales responsabilités et de vos réalisations les plus marquantes.]</w:t>
          </w:r>
        </w:p>
      </w:docPartBody>
    </w:docPart>
    <w:docPart>
      <w:docPartPr>
        <w:name w:val="3EF04BA0BAC14813AF269817EA142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E4C1-E95E-48AC-AB46-E50E194962B1}"/>
      </w:docPartPr>
      <w:docPartBody>
        <w:p w:rsidR="00FE1FBF" w:rsidRDefault="00400E26" w:rsidP="00400E26">
          <w:pPr>
            <w:pStyle w:val="3EF04BA0BAC14813AF269817EA142CC75"/>
          </w:pPr>
          <w:r w:rsidRPr="00E66816">
            <w:rPr>
              <w:b/>
              <w:lang w:val="fr-CA" w:bidi="fr-FR"/>
            </w:rPr>
            <w:t>[Nom de l’établissement]</w:t>
          </w:r>
        </w:p>
      </w:docPartBody>
    </w:docPart>
    <w:docPart>
      <w:docPartPr>
        <w:name w:val="5C4C23FD7FB3457E805FED19694ED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7D2C-A207-45EA-A995-EC70210859A1}"/>
      </w:docPartPr>
      <w:docPartBody>
        <w:p w:rsidR="00FE1FBF" w:rsidRDefault="00400E26" w:rsidP="00400E26">
          <w:pPr>
            <w:pStyle w:val="5C4C23FD7FB3457E805FED19694ED7063"/>
          </w:pPr>
          <w:r w:rsidRPr="00E66816">
            <w:rPr>
              <w:lang w:val="fr-CA" w:bidi="fr-FR"/>
            </w:rPr>
            <w:t>[</w:t>
          </w:r>
          <w:r>
            <w:rPr>
              <w:lang w:val="fr-CA" w:bidi="fr-FR"/>
            </w:rPr>
            <w:t>Ville, province</w:t>
          </w:r>
          <w:r w:rsidRPr="00E66816">
            <w:rPr>
              <w:lang w:val="fr-CA" w:bidi="fr-FR"/>
            </w:rPr>
            <w:t>]</w:t>
          </w:r>
        </w:p>
      </w:docPartBody>
    </w:docPart>
    <w:docPart>
      <w:docPartPr>
        <w:name w:val="C6CE4B59290E496CA3E2F315BBAB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7DE2C-EDBF-4C54-BEA4-ED55A79B6C2C}"/>
      </w:docPartPr>
      <w:docPartBody>
        <w:p w:rsidR="00FE1FBF" w:rsidRDefault="00400E26" w:rsidP="00400E26">
          <w:pPr>
            <w:pStyle w:val="C6CE4B59290E496CA3E2F315BBAB49C33"/>
          </w:pPr>
          <w:r w:rsidRPr="00E66816">
            <w:rPr>
              <w:lang w:val="fr-CA" w:bidi="fr-FR"/>
            </w:rPr>
            <w:t>[Vous pouvez inclure ici un bref récapitulatif des cours dispensés ainsi que les distinctions et mentions obtenues.]</w:t>
          </w:r>
        </w:p>
      </w:docPartBody>
    </w:docPart>
    <w:docPart>
      <w:docPartPr>
        <w:name w:val="3696556482A84B289D911261FF81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CCE6-08B5-47A9-AEB2-5A6B101A30E4}"/>
      </w:docPartPr>
      <w:docPartBody>
        <w:p w:rsidR="00FE1FBF" w:rsidRDefault="00400E26" w:rsidP="00400E26">
          <w:pPr>
            <w:pStyle w:val="3696556482A84B289D911261FF814DFE3"/>
          </w:pPr>
          <w:r w:rsidRPr="00E66816">
            <w:rPr>
              <w:lang w:val="fr-CA" w:bidi="fr-FR"/>
            </w:rPr>
            <w:t>[Vous avez effectué une présentation qui a recueilli des critiques élogieuses?  Ne vous en cachez pas!  Montrez ici comment vous travaillez et interagissez avec les autres.]</w:t>
          </w:r>
        </w:p>
      </w:docPartBody>
    </w:docPart>
    <w:docPart>
      <w:docPartPr>
        <w:name w:val="FA56BFAC8D4C47DFAE23A1C35175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A059-5999-45D7-9FFC-978EA4C2FF17}"/>
      </w:docPartPr>
      <w:docPartBody>
        <w:p w:rsidR="00FE1FBF" w:rsidRDefault="00400E26" w:rsidP="00400E26">
          <w:pPr>
            <w:pStyle w:val="FA56BFAC8D4C47DFAE23A1C3517577503"/>
          </w:pPr>
          <w:r w:rsidRPr="00E66816">
            <w:rPr>
              <w:lang w:val="fr-CA" w:bidi="fr-FR"/>
            </w:rPr>
            <w:t>[Vous êtes président d’une association étudiante, d’un syndic de copropriété, ou bénévole au sein d’une association caritative?</w:t>
          </w:r>
          <w:r w:rsidRPr="00E66816">
            <w:rPr>
              <w:lang w:val="fr-CA" w:bidi="fr-FR"/>
            </w:rPr>
            <w:br/>
            <w:t>Vous avez tout d’un leader. Mettez-le en évidence ici!]</w:t>
          </w:r>
        </w:p>
      </w:docPartBody>
    </w:docPart>
    <w:docPart>
      <w:docPartPr>
        <w:name w:val="07AF8E5E71764CDB9099A7DB5ED6E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4EFC-62B3-444C-AAC3-AAA2AD33B7AF}"/>
      </w:docPartPr>
      <w:docPartBody>
        <w:p w:rsidR="00FE1FBF" w:rsidRDefault="00400E26" w:rsidP="00400E26">
          <w:pPr>
            <w:pStyle w:val="07AF8E5E71764CDB9099A7DB5ED6ED443"/>
          </w:pPr>
          <w:r w:rsidRPr="00E66816">
            <w:rPr>
              <w:lang w:val="fr-CA" w:bidi="fr-FR"/>
            </w:rPr>
            <w:t>[Disponibles sur demande.]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C47BA"/>
    <w:multiLevelType w:val="multilevel"/>
    <w:tmpl w:val="F888FADE"/>
    <w:lvl w:ilvl="0">
      <w:start w:val="1"/>
      <w:numFmt w:val="decimal"/>
      <w:pStyle w:val="C6CE4B59290E496CA3E2F315BBAB49C3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40"/>
    <w:rsid w:val="002422FB"/>
    <w:rsid w:val="00271737"/>
    <w:rsid w:val="00400E26"/>
    <w:rsid w:val="00432E67"/>
    <w:rsid w:val="006E38F9"/>
    <w:rsid w:val="00E83A40"/>
    <w:rsid w:val="00FE1FBF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B6B54E531A7489F97BB8317D015F837">
    <w:name w:val="1B6B54E531A7489F97BB8317D015F837"/>
  </w:style>
  <w:style w:type="paragraph" w:customStyle="1" w:styleId="1A46D5335A17421B9D111203713CCFFD">
    <w:name w:val="1A46D5335A17421B9D111203713CCFFD"/>
  </w:style>
  <w:style w:type="paragraph" w:customStyle="1" w:styleId="2BF6C99C704A4815A13241D1F5A29B8F">
    <w:name w:val="2BF6C99C704A4815A13241D1F5A29B8F"/>
  </w:style>
  <w:style w:type="paragraph" w:customStyle="1" w:styleId="87F1D65CF83D45BDA58821DA362C40C8">
    <w:name w:val="87F1D65CF83D45BDA58821DA362C40C8"/>
  </w:style>
  <w:style w:type="paragraph" w:customStyle="1" w:styleId="42E09B158D9F48C9B58CF6B7F992D0CE">
    <w:name w:val="42E09B158D9F48C9B58CF6B7F992D0CE"/>
  </w:style>
  <w:style w:type="paragraph" w:customStyle="1" w:styleId="A87FABB467FD4D598C283FD13E1DBA60">
    <w:name w:val="A87FABB467FD4D598C283FD13E1DBA60"/>
  </w:style>
  <w:style w:type="paragraph" w:customStyle="1" w:styleId="E339932C3538449B94A8283070644B85">
    <w:name w:val="E339932C3538449B94A8283070644B85"/>
  </w:style>
  <w:style w:type="paragraph" w:customStyle="1" w:styleId="51402EE5208C4702B6FC3FA5FB179D08">
    <w:name w:val="51402EE5208C4702B6FC3FA5FB179D08"/>
  </w:style>
  <w:style w:type="paragraph" w:customStyle="1" w:styleId="9C3102C6DB47460CBC794427089C6CAD">
    <w:name w:val="9C3102C6DB47460CBC794427089C6CAD"/>
  </w:style>
  <w:style w:type="paragraph" w:customStyle="1" w:styleId="70FA8AF967A74F35B2F3D75DEE105DED">
    <w:name w:val="70FA8AF967A74F35B2F3D75DEE105DED"/>
  </w:style>
  <w:style w:type="paragraph" w:customStyle="1" w:styleId="7D4FEB7ADB774D54AEC323A58755BC34">
    <w:name w:val="7D4FEB7ADB774D54AEC323A58755BC34"/>
  </w:style>
  <w:style w:type="paragraph" w:customStyle="1" w:styleId="1F80D86779E947CE92CEB2692199FA63">
    <w:name w:val="1F80D86779E947CE92CEB2692199FA63"/>
  </w:style>
  <w:style w:type="paragraph" w:customStyle="1" w:styleId="47EB72E6511F4E0C8CB558ADB0231894">
    <w:name w:val="47EB72E6511F4E0C8CB558ADB0231894"/>
  </w:style>
  <w:style w:type="paragraph" w:customStyle="1" w:styleId="A6C8AC073241463F986D29AA81F78278">
    <w:name w:val="A6C8AC073241463F986D29AA81F78278"/>
  </w:style>
  <w:style w:type="paragraph" w:customStyle="1" w:styleId="323CCBEC759C4519BD63B14F6CC70482">
    <w:name w:val="323CCBEC759C4519BD63B14F6CC70482"/>
  </w:style>
  <w:style w:type="character" w:styleId="Textedelespacerserv">
    <w:name w:val="Placeholder Text"/>
    <w:basedOn w:val="Policepardfaut"/>
    <w:uiPriority w:val="99"/>
    <w:semiHidden/>
    <w:rsid w:val="00400E26"/>
    <w:rPr>
      <w:color w:val="808080"/>
    </w:rPr>
  </w:style>
  <w:style w:type="paragraph" w:customStyle="1" w:styleId="78D7BECCA36F43399CB47C3389071FED">
    <w:name w:val="78D7BECCA36F43399CB47C3389071FED"/>
  </w:style>
  <w:style w:type="paragraph" w:customStyle="1" w:styleId="A87172C81E8B416FACB27B78FE2CA00D">
    <w:name w:val="A87172C81E8B416FACB27B78FE2CA00D"/>
    <w:rsid w:val="00E83A40"/>
  </w:style>
  <w:style w:type="paragraph" w:customStyle="1" w:styleId="2283A1139D904DE88824CA7FFAE03CF0">
    <w:name w:val="2283A1139D904DE88824CA7FFAE03CF0"/>
    <w:rsid w:val="00E83A40"/>
  </w:style>
  <w:style w:type="paragraph" w:customStyle="1" w:styleId="D1DBE0642F63416E86F8117DEE6F5CE7">
    <w:name w:val="D1DBE0642F63416E86F8117DEE6F5CE7"/>
    <w:rsid w:val="00E83A40"/>
  </w:style>
  <w:style w:type="paragraph" w:customStyle="1" w:styleId="695C811A62D34A74A0E3D1860300B87C">
    <w:name w:val="695C811A62D34A74A0E3D1860300B87C"/>
    <w:rsid w:val="00E83A40"/>
  </w:style>
  <w:style w:type="paragraph" w:customStyle="1" w:styleId="D61F31CAB3B1404ABF961F23447B1F21">
    <w:name w:val="D61F31CAB3B1404ABF961F23447B1F21"/>
    <w:rsid w:val="00E83A40"/>
  </w:style>
  <w:style w:type="paragraph" w:customStyle="1" w:styleId="4578CFB73D3349C1A362CC41BA513A0B">
    <w:name w:val="4578CFB73D3349C1A362CC41BA513A0B"/>
    <w:rsid w:val="00E83A40"/>
  </w:style>
  <w:style w:type="paragraph" w:customStyle="1" w:styleId="35E4DB2E29F24E98B785168FA24B404A">
    <w:name w:val="35E4DB2E29F24E98B785168FA24B404A"/>
    <w:rsid w:val="00E83A40"/>
  </w:style>
  <w:style w:type="paragraph" w:customStyle="1" w:styleId="2919761D87164DBFB76C03E938D85460">
    <w:name w:val="2919761D87164DBFB76C03E938D85460"/>
    <w:rsid w:val="00E83A40"/>
  </w:style>
  <w:style w:type="paragraph" w:customStyle="1" w:styleId="399A101348834525BF1051DC3DBA1940">
    <w:name w:val="399A101348834525BF1051DC3DBA1940"/>
    <w:rsid w:val="00E83A40"/>
  </w:style>
  <w:style w:type="paragraph" w:customStyle="1" w:styleId="FB5F3416087D43C8BE92D0DBD8C9A330">
    <w:name w:val="FB5F3416087D43C8BE92D0DBD8C9A330"/>
    <w:rsid w:val="00E83A40"/>
  </w:style>
  <w:style w:type="paragraph" w:customStyle="1" w:styleId="1199FD59920445DDB474FE9044E17D6E">
    <w:name w:val="1199FD59920445DDB474FE9044E17D6E"/>
    <w:rsid w:val="00E83A40"/>
  </w:style>
  <w:style w:type="paragraph" w:customStyle="1" w:styleId="1194A89634BB4921A82DFFB36B1D9305">
    <w:name w:val="1194A89634BB4921A82DFFB36B1D9305"/>
    <w:rsid w:val="00E83A40"/>
  </w:style>
  <w:style w:type="paragraph" w:customStyle="1" w:styleId="CA16E34D2FCF44629A6D2CD96D15ADE8">
    <w:name w:val="CA16E34D2FCF44629A6D2CD96D15ADE8"/>
    <w:rsid w:val="00E83A40"/>
  </w:style>
  <w:style w:type="paragraph" w:customStyle="1" w:styleId="80169F91B1064CB48A7D66E016242790">
    <w:name w:val="80169F91B1064CB48A7D66E016242790"/>
    <w:rsid w:val="00E83A40"/>
  </w:style>
  <w:style w:type="paragraph" w:customStyle="1" w:styleId="55B41D6347D340BEA8A257696A4DCD7E">
    <w:name w:val="55B41D6347D340BEA8A257696A4DCD7E"/>
    <w:rsid w:val="00E83A40"/>
  </w:style>
  <w:style w:type="paragraph" w:customStyle="1" w:styleId="7D9733BBF3034671A30FD852207705B3">
    <w:name w:val="7D9733BBF3034671A30FD852207705B3"/>
    <w:rsid w:val="00E83A40"/>
  </w:style>
  <w:style w:type="paragraph" w:customStyle="1" w:styleId="A71A770F743E4E79BBEA2E3C69AE037D">
    <w:name w:val="A71A770F743E4E79BBEA2E3C69AE037D"/>
    <w:rsid w:val="00E83A40"/>
  </w:style>
  <w:style w:type="paragraph" w:customStyle="1" w:styleId="5390709119DF4C459A155021DF11A951">
    <w:name w:val="5390709119DF4C459A155021DF11A951"/>
    <w:rsid w:val="00E83A40"/>
  </w:style>
  <w:style w:type="paragraph" w:customStyle="1" w:styleId="6A85D8F488D34CFFA09119BF30BF66BB">
    <w:name w:val="6A85D8F488D34CFFA09119BF30BF66BB"/>
    <w:rsid w:val="00E83A40"/>
  </w:style>
  <w:style w:type="paragraph" w:customStyle="1" w:styleId="9E81A650F5B6432795CFB1999B6C8112">
    <w:name w:val="9E81A650F5B6432795CFB1999B6C8112"/>
    <w:rsid w:val="00E83A40"/>
  </w:style>
  <w:style w:type="paragraph" w:customStyle="1" w:styleId="818C29963A0E47BE85382009312FD826">
    <w:name w:val="818C29963A0E47BE85382009312FD826"/>
    <w:rsid w:val="00E83A40"/>
  </w:style>
  <w:style w:type="paragraph" w:customStyle="1" w:styleId="1A1B5C7D590D46E4871B228A8B7496E8">
    <w:name w:val="1A1B5C7D590D46E4871B228A8B7496E8"/>
    <w:rsid w:val="00E83A40"/>
  </w:style>
  <w:style w:type="paragraph" w:customStyle="1" w:styleId="B67C71D9E8A64EE5B5C3D4E12115618D">
    <w:name w:val="B67C71D9E8A64EE5B5C3D4E12115618D"/>
    <w:rsid w:val="00E83A40"/>
  </w:style>
  <w:style w:type="paragraph" w:customStyle="1" w:styleId="7175CD3581FA40CB87060AB6FAF46EBC">
    <w:name w:val="7175CD3581FA40CB87060AB6FAF46EBC"/>
    <w:rsid w:val="00E83A40"/>
  </w:style>
  <w:style w:type="paragraph" w:customStyle="1" w:styleId="3EF04BA0BAC14813AF269817EA142CC7">
    <w:name w:val="3EF04BA0BAC14813AF269817EA142CC7"/>
    <w:rsid w:val="00E83A40"/>
  </w:style>
  <w:style w:type="paragraph" w:customStyle="1" w:styleId="5C4C23FD7FB3457E805FED19694ED706">
    <w:name w:val="5C4C23FD7FB3457E805FED19694ED706"/>
    <w:rsid w:val="00E83A40"/>
  </w:style>
  <w:style w:type="paragraph" w:customStyle="1" w:styleId="C6CE4B59290E496CA3E2F315BBAB49C3">
    <w:name w:val="C6CE4B59290E496CA3E2F315BBAB49C3"/>
    <w:rsid w:val="00E83A40"/>
  </w:style>
  <w:style w:type="paragraph" w:customStyle="1" w:styleId="3696556482A84B289D911261FF814DFE">
    <w:name w:val="3696556482A84B289D911261FF814DFE"/>
    <w:rsid w:val="00E83A40"/>
  </w:style>
  <w:style w:type="paragraph" w:customStyle="1" w:styleId="FA56BFAC8D4C47DFAE23A1C351757750">
    <w:name w:val="FA56BFAC8D4C47DFAE23A1C351757750"/>
    <w:rsid w:val="00E83A40"/>
  </w:style>
  <w:style w:type="paragraph" w:customStyle="1" w:styleId="07AF8E5E71764CDB9099A7DB5ED6ED44">
    <w:name w:val="07AF8E5E71764CDB9099A7DB5ED6ED44"/>
    <w:rsid w:val="00E83A40"/>
  </w:style>
  <w:style w:type="paragraph" w:customStyle="1" w:styleId="3EF04BA0BAC14813AF269817EA142CC71">
    <w:name w:val="3EF04BA0BAC14813AF269817EA142CC71"/>
    <w:rsid w:val="00E83A4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1">
    <w:name w:val="D61F31CAB3B1404ABF961F23447B1F211"/>
    <w:rsid w:val="00E83A4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3EF04BA0BAC14813AF269817EA142CC72">
    <w:name w:val="3EF04BA0BAC14813AF269817EA142CC72"/>
    <w:rsid w:val="00E83A4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2">
    <w:name w:val="D61F31CAB3B1404ABF961F23447B1F212"/>
    <w:rsid w:val="00E83A4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1">
    <w:name w:val="1B6B54E531A7489F97BB8317D015F8371"/>
    <w:rsid w:val="00432E6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1">
    <w:name w:val="1A46D5335A17421B9D111203713CCFFD1"/>
    <w:rsid w:val="00432E6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1">
    <w:name w:val="4578CFB73D3349C1A362CC41BA513A0B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1">
    <w:name w:val="35E4DB2E29F24E98B785168FA24B404A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1">
    <w:name w:val="2919761D87164DBFB76C03E938D85460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1">
    <w:name w:val="399A101348834525BF1051DC3DBA1940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1">
    <w:name w:val="FB5F3416087D43C8BE92D0DBD8C9A330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1">
    <w:name w:val="1199FD59920445DDB474FE9044E17D6E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1">
    <w:name w:val="1194A89634BB4921A82DFFB36B1D9305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1">
    <w:name w:val="CA16E34D2FCF44629A6D2CD96D15ADE8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1">
    <w:name w:val="80169F91B1064CB48A7D66E016242790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1">
    <w:name w:val="55B41D6347D340BEA8A257696A4DCD7E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1">
    <w:name w:val="7D9733BBF3034671A30FD852207705B3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1">
    <w:name w:val="A71A770F743E4E79BBEA2E3C69AE037D1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1">
    <w:name w:val="5390709119DF4C459A155021DF11A951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1">
    <w:name w:val="6A85D8F488D34CFFA09119BF30BF66BB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1">
    <w:name w:val="9E81A650F5B6432795CFB1999B6C81121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1">
    <w:name w:val="818C29963A0E47BE85382009312FD8261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3">
    <w:name w:val="3EF04BA0BAC14813AF269817EA142CC73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1">
    <w:name w:val="5C4C23FD7FB3457E805FED19694ED7061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1">
    <w:name w:val="C6CE4B59290E496CA3E2F315BBAB49C31"/>
    <w:rsid w:val="00432E67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1">
    <w:name w:val="3696556482A84B289D911261FF814DFE1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1">
    <w:name w:val="FA56BFAC8D4C47DFAE23A1C3517577501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1">
    <w:name w:val="07AF8E5E71764CDB9099A7DB5ED6ED441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1">
    <w:name w:val="A87172C81E8B416FACB27B78FE2CA00D1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1">
    <w:name w:val="2283A1139D904DE88824CA7FFAE03CF01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1">
    <w:name w:val="D1DBE0642F63416E86F8117DEE6F5CE71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1">
    <w:name w:val="695C811A62D34A74A0E3D1860300B87C1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3">
    <w:name w:val="D61F31CAB3B1404ABF961F23447B1F213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2">
    <w:name w:val="1B6B54E531A7489F97BB8317D015F8372"/>
    <w:rsid w:val="00432E6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2">
    <w:name w:val="1A46D5335A17421B9D111203713CCFFD2"/>
    <w:rsid w:val="00432E6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2">
    <w:name w:val="4578CFB73D3349C1A362CC41BA513A0B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2">
    <w:name w:val="35E4DB2E29F24E98B785168FA24B404A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2">
    <w:name w:val="2919761D87164DBFB76C03E938D85460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2">
    <w:name w:val="399A101348834525BF1051DC3DBA1940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2">
    <w:name w:val="FB5F3416087D43C8BE92D0DBD8C9A330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2">
    <w:name w:val="1199FD59920445DDB474FE9044E17D6E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2">
    <w:name w:val="1194A89634BB4921A82DFFB36B1D9305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2">
    <w:name w:val="CA16E34D2FCF44629A6D2CD96D15ADE8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2">
    <w:name w:val="80169F91B1064CB48A7D66E016242790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2">
    <w:name w:val="55B41D6347D340BEA8A257696A4DCD7E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2">
    <w:name w:val="7D9733BBF3034671A30FD852207705B3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2">
    <w:name w:val="A71A770F743E4E79BBEA2E3C69AE037D2"/>
    <w:rsid w:val="00432E6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2">
    <w:name w:val="5390709119DF4C459A155021DF11A951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2">
    <w:name w:val="6A85D8F488D34CFFA09119BF30BF66BB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2">
    <w:name w:val="9E81A650F5B6432795CFB1999B6C81122"/>
    <w:rsid w:val="00432E67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2">
    <w:name w:val="818C29963A0E47BE85382009312FD8262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4">
    <w:name w:val="3EF04BA0BAC14813AF269817EA142CC74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2">
    <w:name w:val="5C4C23FD7FB3457E805FED19694ED7062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2">
    <w:name w:val="C6CE4B59290E496CA3E2F315BBAB49C32"/>
    <w:rsid w:val="00432E67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2">
    <w:name w:val="3696556482A84B289D911261FF814DFE2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2">
    <w:name w:val="FA56BFAC8D4C47DFAE23A1C3517577502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2">
    <w:name w:val="07AF8E5E71764CDB9099A7DB5ED6ED442"/>
    <w:rsid w:val="00432E6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2">
    <w:name w:val="A87172C81E8B416FACB27B78FE2CA00D2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2">
    <w:name w:val="2283A1139D904DE88824CA7FFAE03CF02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2">
    <w:name w:val="D1DBE0642F63416E86F8117DEE6F5CE72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2">
    <w:name w:val="695C811A62D34A74A0E3D1860300B87C2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4">
    <w:name w:val="D61F31CAB3B1404ABF961F23447B1F214"/>
    <w:rsid w:val="00432E6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3">
    <w:name w:val="1B6B54E531A7489F97BB8317D015F8373"/>
    <w:rsid w:val="00400E26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3">
    <w:name w:val="1A46D5335A17421B9D111203713CCFFD3"/>
    <w:rsid w:val="00400E26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3">
    <w:name w:val="4578CFB73D3349C1A362CC41BA513A0B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3">
    <w:name w:val="35E4DB2E29F24E98B785168FA24B404A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3">
    <w:name w:val="2919761D87164DBFB76C03E938D85460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3">
    <w:name w:val="399A101348834525BF1051DC3DBA1940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3">
    <w:name w:val="FB5F3416087D43C8BE92D0DBD8C9A330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3">
    <w:name w:val="1199FD59920445DDB474FE9044E17D6E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3">
    <w:name w:val="1194A89634BB4921A82DFFB36B1D9305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3">
    <w:name w:val="CA16E34D2FCF44629A6D2CD96D15ADE8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3">
    <w:name w:val="80169F91B1064CB48A7D66E016242790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3">
    <w:name w:val="55B41D6347D340BEA8A257696A4DCD7E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3">
    <w:name w:val="7D9733BBF3034671A30FD852207705B3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3">
    <w:name w:val="A71A770F743E4E79BBEA2E3C69AE037D3"/>
    <w:rsid w:val="00400E2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3">
    <w:name w:val="5390709119DF4C459A155021DF11A951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3">
    <w:name w:val="6A85D8F488D34CFFA09119BF30BF66BB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3">
    <w:name w:val="9E81A650F5B6432795CFB1999B6C81123"/>
    <w:rsid w:val="00400E26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3">
    <w:name w:val="818C29963A0E47BE85382009312FD8263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5">
    <w:name w:val="3EF04BA0BAC14813AF269817EA142CC75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3">
    <w:name w:val="5C4C23FD7FB3457E805FED19694ED7063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3">
    <w:name w:val="C6CE4B59290E496CA3E2F315BBAB49C33"/>
    <w:rsid w:val="00400E26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3">
    <w:name w:val="3696556482A84B289D911261FF814DFE3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3">
    <w:name w:val="FA56BFAC8D4C47DFAE23A1C3517577503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3">
    <w:name w:val="07AF8E5E71764CDB9099A7DB5ED6ED443"/>
    <w:rsid w:val="00400E2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3">
    <w:name w:val="A87172C81E8B416FACB27B78FE2CA00D3"/>
    <w:rsid w:val="00400E26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3">
    <w:name w:val="2283A1139D904DE88824CA7FFAE03CF03"/>
    <w:rsid w:val="00400E26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3">
    <w:name w:val="D1DBE0642F63416E86F8117DEE6F5CE73"/>
    <w:rsid w:val="00400E26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3">
    <w:name w:val="695C811A62D34A74A0E3D1860300B87C3"/>
    <w:rsid w:val="00400E26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5">
    <w:name w:val="D61F31CAB3B1404ABF961F23447B1F215"/>
    <w:rsid w:val="00400E26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02AAC-5046-4D44-A9AE-5839993B6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TF33719486</Template>
  <TotalTime>6</TotalTime>
  <Pages>1</Pages>
  <Words>154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Resumes-RS-04_AB - v1</vt:lpstr>
      <vt:lpstr>Resumes-RS-04_AB - v1</vt:lpstr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admin</cp:lastModifiedBy>
  <cp:revision>2</cp:revision>
  <dcterms:created xsi:type="dcterms:W3CDTF">2018-09-19T06:10:00Z</dcterms:created>
  <dcterms:modified xsi:type="dcterms:W3CDTF">2018-09-27T05:49:00Z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