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514713684"/>
    <w:p w14:paraId="493850B5" w14:textId="13BD760A" w:rsidR="004D7826" w:rsidRDefault="004D7826" w:rsidP="004D7826">
      <w:r>
        <w:rPr>
          <w:lang w:val="en-AU" w:eastAsia="en-AU"/>
        </w:rPr>
        <mc:AlternateContent>
          <mc:Choice Requires="wpg">
            <w:drawing>
              <wp:anchor distT="0" distB="0" distL="114300" distR="114300" simplePos="0" relativeHeight="251642880" behindDoc="1" locked="1" layoutInCell="1" allowOverlap="1" wp14:anchorId="03EDA711" wp14:editId="16CBE76A">
                <wp:simplePos x="0" y="0"/>
                <wp:positionH relativeFrom="column">
                  <wp:posOffset>-457200</wp:posOffset>
                </wp:positionH>
                <wp:positionV relativeFrom="line">
                  <wp:posOffset>3175</wp:posOffset>
                </wp:positionV>
                <wp:extent cx="10058400" cy="7772400"/>
                <wp:effectExtent l="0" t="0" r="0" b="0"/>
                <wp:wrapNone/>
                <wp:docPr id="16" name="Group 16"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9907270" cy="7772400"/>
                        </a:xfrm>
                      </wpg:grpSpPr>
                      <wpg:grpSp>
                        <wpg:cNvPr id="51" name="Group 51" descr="decorative element"/>
                        <wpg:cNvGrpSpPr/>
                        <wpg:grpSpPr>
                          <a:xfrm>
                            <a:off x="0" y="0"/>
                            <a:ext cx="9907270" cy="777240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reeform: Shape 18" descr="decorative element"/>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reeform: Shape 142" descr="decorative element"/>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tangle 40"/>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reeform: Shape 10"/>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schemeClr>
                                </a:gs>
                              </a:gsLst>
                              <a:path path="circle">
                                <a:fillToRect l="100000" b="100000"/>
                              </a:path>
                            </a:gradFill>
                            <a:ln w="9525" cap="flat">
                              <a:noFill/>
                              <a:prstDash val="solid"/>
                              <a:miter/>
                            </a:ln>
                          </wps:spPr>
                          <wps:bodyPr rtlCol="0" anchor="ctr"/>
                        </wps:wsp>
                        <wps:wsp>
                          <wps:cNvPr id="25" name="Freeform: Shape 10"/>
                          <wps:cNvSpPr/>
                          <wps:spPr>
                            <a:xfrm rot="10800000" flipH="1" flipV="1">
                              <a:off x="8718098" y="4689767"/>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48000"/>
                              </a:schemeClr>
                            </a:solidFill>
                            <a:ln w="9525" cap="flat">
                              <a:noFill/>
                              <a:prstDash val="solid"/>
                              <a:miter/>
                            </a:ln>
                          </wps:spPr>
                          <wps:bodyPr rtlCol="0" anchor="ctr"/>
                        </wps:wsp>
                        <wps:wsp>
                          <wps:cNvPr id="3" name="Freeform: Shape 10"/>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48000"/>
                              </a:schemeClr>
                            </a:solidFill>
                            <a:ln w="9525" cap="flat">
                              <a:noFill/>
                              <a:prstDash val="solid"/>
                              <a:miter/>
                            </a:ln>
                          </wps:spPr>
                          <wps:bodyPr rtlCol="0" anchor="ctr"/>
                        </wps:wsp>
                        <wps:wsp>
                          <wps:cNvPr id="4" name="Freeform: Shape 10"/>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48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Freeform: Shape 10"/>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48000"/>
                              </a:schemeClr>
                            </a:solidFill>
                            <a:ln w="9525" cap="flat">
                              <a:noFill/>
                              <a:prstDash val="solid"/>
                              <a:miter/>
                            </a:ln>
                          </wps:spPr>
                          <wps:bodyPr rtlCol="0" anchor="ctr"/>
                        </wps:wsp>
                        <wps:wsp>
                          <wps:cNvPr id="6" name="Freeform: Shape 142"/>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reeform: Shape 21" descr="decorative element"/>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reeform: Shape 142" descr="decorative element"/>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Freeform: Shape 6"/>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Freeform: Shape 7"/>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grpSp>
                      <wps:wsp>
                        <wps:cNvPr id="87" name="Rectangle 40" descr="Flowers outside of shop" title="Back Page Image"/>
                        <wps:cNvSpPr/>
                        <wps:spPr>
                          <a:xfrm>
                            <a:off x="3590925" y="2895600"/>
                            <a:ext cx="2635250" cy="2634615"/>
                          </a:xfrm>
                          <a:prstGeom prst="ellipse">
                            <a:avLst/>
                          </a:prstGeom>
                          <a:blipFill dpi="0" rotWithShape="1">
                            <a:blip r:embed="rId8"/>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4" name="Picture 2" descr="Background floral image&#10;"/>
                          <pic:cNvPicPr/>
                        </pic:nvPicPr>
                        <pic:blipFill rotWithShape="1">
                          <a:blip r:embed="rId9">
                            <a:extLst>
                              <a:ext uri="{28A0092B-C50C-407E-A947-70E740481C1C}">
                                <a14:useLocalDpi xmlns:a14="http://schemas.microsoft.com/office/drawing/2010/main" val="0"/>
                              </a:ext>
                            </a:extLst>
                          </a:blip>
                          <a:srcRect/>
                          <a:stretch/>
                        </pic:blipFill>
                        <pic:spPr bwMode="auto">
                          <a:xfrm>
                            <a:off x="6848475" y="2095500"/>
                            <a:ext cx="2633345" cy="2633345"/>
                          </a:xfrm>
                          <a:prstGeom prst="ellipse">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1F964E7" id="Group 16" o:spid="_x0000_s1026" alt="Decorative" style="position:absolute;margin-left:-36pt;margin-top:.25pt;width:11in;height:612pt;z-index:-251673600;mso-position-vertical-relative:line;mso-width-relative:margin" coordsize="99072,7772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">
                <v:group id="Group 51" o:spid="_x0000_s1027" alt="decorative element" style="position:absolute;width:99072;height:77724" coordsize="99065,7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Straight Connector 97" o:spid="_x0000_s1028"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9"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30"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1"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2"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3"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Straight Connector 99" o:spid="_x0000_s1034"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5"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87180;top:46897;width:9395;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7056;top:46046;width:4923;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8"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9"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40"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1"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2"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3"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4"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5"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6"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7"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oval id="Rectangle 40" o:spid="_x0000_s1048" alt="Flowers outside of shop" style="position:absolute;left:35909;top:28956;width:26352;height:26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" stroked="f" strokeweight="1pt">
                  <v:fill r:id="rId10" o:title="Flowers outside of shop" recolor="t" rotate="t" type="frame"/>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9" type="#_x0000_t75" alt="Background floral image&#10;" style="position:absolute;left:68484;top:20955;width:26334;height:26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">
                  <v:imagedata r:id="rId11" o:title="Background floral image&#10;"/>
                </v:shape>
                <w10:wrap anchory="line"/>
                <w10:anchorlock/>
              </v:group>
            </w:pict>
          </mc:Fallback>
        </mc:AlternateContent>
      </w:r>
    </w:p>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99"/>
        <w:gridCol w:w="4761"/>
      </w:tblGrid>
      <w:tr w:rsidR="005138A0" w:rsidRPr="007D76D9" w14:paraId="51FC6B33" w14:textId="77777777" w:rsidTr="1558D97D">
        <w:trPr>
          <w:trHeight w:val="241"/>
          <w:jc w:val="center"/>
        </w:trPr>
        <w:tc>
          <w:tcPr>
            <w:tcW w:w="4525" w:type="dxa"/>
            <w:vMerge w:val="restart"/>
          </w:tcPr>
          <w:bookmarkStart w:id="1" w:name="_Hlk514276837"/>
          <w:p w14:paraId="2030AA78" w14:textId="046B4C96" w:rsidR="005138A0" w:rsidRPr="00AB1F66" w:rsidRDefault="00000000" w:rsidP="00F8573A">
            <w:pPr>
              <w:pStyle w:val="Heading1"/>
            </w:pPr>
            <w:sdt>
              <w:sdtPr>
                <w:id w:val="1609244096"/>
                <w:placeholder>
                  <w:docPart w:val="3844459A12194E53B9BB140B2DECBAC5"/>
                </w:placeholder>
                <w:temporary/>
                <w:showingPlcHdr/>
                <w15:appearance w15:val="hidden"/>
              </w:sdtPr>
              <w:sdtContent>
                <w:r w:rsidR="00954985">
                  <w:t>About us</w:t>
                </w:r>
              </w:sdtContent>
            </w:sdt>
          </w:p>
          <w:p w14:paraId="0608762B" w14:textId="0A49ECB6" w:rsidR="005138A0" w:rsidRDefault="00000000" w:rsidP="00F8573A">
            <w:sdt>
              <w:sdtPr>
                <w:id w:val="1560979066"/>
                <w:placeholder>
                  <w:docPart w:val="3686AE47D870421D8605FE12F2E150D2"/>
                </w:placeholder>
                <w:temporary/>
                <w:showingPlcHdr/>
                <w15:appearance w15:val="hidden"/>
              </w:sdtPr>
              <w:sdtContent>
                <w:r w:rsidR="005138A0"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sdtContent>
            </w:sdt>
          </w:p>
          <w:bookmarkEnd w:id="1"/>
          <w:p w14:paraId="0DAA086C" w14:textId="314DFB91" w:rsidR="005138A0" w:rsidRPr="00AB1F66" w:rsidRDefault="00000000" w:rsidP="1558D97D">
            <w:pPr>
              <w:pStyle w:val="Heading1"/>
              <w:rPr>
                <w:bCs/>
              </w:rPr>
            </w:pPr>
            <w:sdt>
              <w:sdtPr>
                <w:rPr>
                  <w:bCs/>
                </w:rPr>
                <w:id w:val="416210498"/>
                <w:placeholder>
                  <w:docPart w:val="EBD6C48ECD8E4CEF84B3226B70D692BC"/>
                </w:placeholder>
                <w:temporary/>
                <w:showingPlcHdr/>
                <w15:appearance w15:val="hidden"/>
              </w:sdtPr>
              <w:sdtContent>
                <w:r w:rsidR="00954985" w:rsidRPr="1558D97D">
                  <w:rPr>
                    <w:bCs/>
                  </w:rPr>
                  <w:t>Contact us</w:t>
                </w:r>
              </w:sdtContent>
            </w:sdt>
          </w:p>
          <w:p w14:paraId="76C8CEBD" w14:textId="4C868295" w:rsidR="005138A0" w:rsidRPr="007D76D9" w:rsidRDefault="00000000" w:rsidP="00941CBB">
            <w:sdt>
              <w:sdtPr>
                <w:id w:val="-1027102363"/>
                <w:placeholder>
                  <w:docPart w:val="8A52BB20909749D0B0A1C6E08DA8577D"/>
                </w:placeholder>
                <w:temporary/>
                <w:showingPlcHdr/>
                <w15:appearance w15:val="hidden"/>
              </w:sdtPr>
              <w:sdtContent>
                <w:r w:rsidR="005138A0" w:rsidRPr="00CD3B21">
                  <w:t>You can easily change the</w:t>
                </w:r>
                <w:r w:rsidR="00941CBB">
                  <w:t xml:space="preserve"> fonts and colors by selecting a different style from the Home tab</w:t>
                </w:r>
                <w:r w:rsidR="007F5C0F">
                  <w:t>.</w:t>
                </w:r>
              </w:sdtContent>
            </w:sdt>
          </w:p>
        </w:tc>
        <w:tc>
          <w:tcPr>
            <w:tcW w:w="515" w:type="dxa"/>
            <w:vMerge w:val="restart"/>
          </w:tcPr>
          <w:p w14:paraId="10B0117D" w14:textId="77777777" w:rsidR="005138A0" w:rsidRPr="007D76D9" w:rsidRDefault="005138A0" w:rsidP="00F8573A"/>
        </w:tc>
        <w:tc>
          <w:tcPr>
            <w:tcW w:w="4599" w:type="dxa"/>
            <w:vMerge w:val="restart"/>
            <w:vAlign w:val="center"/>
          </w:tcPr>
          <w:p w14:paraId="4786E93C" w14:textId="3B31C925" w:rsidR="005138A0" w:rsidRPr="005138A0" w:rsidRDefault="00000000" w:rsidP="005138A0">
            <w:pPr>
              <w:pStyle w:val="Quote"/>
            </w:pPr>
            <w:sdt>
              <w:sdtPr>
                <w:id w:val="-937521077"/>
                <w:placeholder>
                  <w:docPart w:val="EFB2D1EE62BC41B0A57E8946BD28DF6B"/>
                </w:placeholder>
                <w:temporary/>
                <w:showingPlcHdr/>
                <w15:appearance w15:val="hidden"/>
              </w:sdtPr>
              <w:sdtContent>
                <w:r w:rsidR="00954985">
                  <w:t>“Experience is one thing you can't get for nothing.”</w:t>
                </w:r>
              </w:sdtContent>
            </w:sdt>
            <w:r w:rsidR="10C4103B">
              <w:t xml:space="preserve"> </w:t>
            </w:r>
          </w:p>
          <w:p w14:paraId="4D9BA062" w14:textId="2BDB6E13" w:rsidR="005138A0" w:rsidRPr="005138A0" w:rsidRDefault="00000000" w:rsidP="00954985">
            <w:pPr>
              <w:pStyle w:val="Quote"/>
            </w:pPr>
            <w:sdt>
              <w:sdtPr>
                <w:rPr>
                  <w:sz w:val="32"/>
                  <w:szCs w:val="32"/>
                </w:rPr>
                <w:id w:val="861411942"/>
                <w:placeholder>
                  <w:docPart w:val="FB81B1BC58534C1BAAE3383DA730675F"/>
                </w:placeholder>
                <w:temporary/>
                <w:showingPlcHdr/>
                <w15:appearance w15:val="hidden"/>
              </w:sdtPr>
              <w:sdtContent>
                <w:r w:rsidR="00954985" w:rsidRPr="1558D97D">
                  <w:rPr>
                    <w:sz w:val="32"/>
                    <w:szCs w:val="32"/>
                  </w:rPr>
                  <w:t>- Oscar Wilde</w:t>
                </w:r>
              </w:sdtContent>
            </w:sdt>
          </w:p>
        </w:tc>
        <w:tc>
          <w:tcPr>
            <w:tcW w:w="4761" w:type="dxa"/>
          </w:tcPr>
          <w:p w14:paraId="3CF65A8B" w14:textId="7699EFB7" w:rsidR="005138A0" w:rsidRPr="007D76D9" w:rsidRDefault="005138A0" w:rsidP="00A63C19">
            <w:pPr>
              <w:jc w:val="center"/>
            </w:pPr>
          </w:p>
        </w:tc>
      </w:tr>
      <w:tr w:rsidR="005138A0" w:rsidRPr="007D76D9" w14:paraId="072D270B" w14:textId="77777777" w:rsidTr="1558D97D">
        <w:trPr>
          <w:trHeight w:val="3602"/>
          <w:jc w:val="center"/>
        </w:trPr>
        <w:tc>
          <w:tcPr>
            <w:tcW w:w="4525" w:type="dxa"/>
            <w:vMerge/>
          </w:tcPr>
          <w:p w14:paraId="5BA96229" w14:textId="77777777" w:rsidR="005138A0" w:rsidRPr="007D76D9" w:rsidRDefault="005138A0" w:rsidP="00F8573A"/>
        </w:tc>
        <w:tc>
          <w:tcPr>
            <w:tcW w:w="515" w:type="dxa"/>
            <w:vMerge/>
          </w:tcPr>
          <w:p w14:paraId="0C27A88C" w14:textId="77777777" w:rsidR="005138A0" w:rsidRPr="007D76D9" w:rsidRDefault="005138A0" w:rsidP="00F8573A"/>
        </w:tc>
        <w:tc>
          <w:tcPr>
            <w:tcW w:w="4599" w:type="dxa"/>
            <w:vMerge/>
          </w:tcPr>
          <w:p w14:paraId="6879BAAE" w14:textId="77777777" w:rsidR="005138A0" w:rsidRPr="007D76D9" w:rsidRDefault="005138A0" w:rsidP="00F8573A"/>
        </w:tc>
        <w:tc>
          <w:tcPr>
            <w:tcW w:w="4761" w:type="dxa"/>
          </w:tcPr>
          <w:p w14:paraId="6D20320E" w14:textId="131E75C1" w:rsidR="005138A0" w:rsidRPr="007D76D9" w:rsidRDefault="005138A0" w:rsidP="00A63C19">
            <w:pPr>
              <w:jc w:val="center"/>
            </w:pPr>
            <w:r w:rsidRPr="00C7624A">
              <w:rPr>
                <w:rFonts w:ascii="Corbel" w:hAnsi="Corbel"/>
                <w:sz w:val="40"/>
                <w:lang w:val="en-AU" w:eastAsia="en-AU"/>
              </w:rPr>
              <w:drawing>
                <wp:inline distT="0" distB="0" distL="0" distR="0" wp14:anchorId="12982D1B" wp14:editId="73071CED">
                  <wp:extent cx="1717040" cy="662305"/>
                  <wp:effectExtent l="0" t="0" r="0" b="4445"/>
                  <wp:docPr id="13"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12" cstate="screen">
                            <a:extLst>
                              <a:ext uri="{BEBA8EAE-BF5A-486C-A8C5-ECC9F3942E4B}">
                                <a14:imgProps xmlns:a14="http://schemas.microsoft.com/office/drawing/2010/main">
                                  <a14:imgLayer r:embed="rId13">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1717040" cy="662305"/>
                          </a:xfrm>
                          <a:prstGeom prst="rect">
                            <a:avLst/>
                          </a:prstGeom>
                        </pic:spPr>
                      </pic:pic>
                    </a:graphicData>
                  </a:graphic>
                </wp:inline>
              </w:drawing>
            </w:r>
          </w:p>
        </w:tc>
      </w:tr>
      <w:tr w:rsidR="004D7826" w:rsidRPr="007D76D9" w14:paraId="7CCB2073" w14:textId="77777777" w:rsidTr="1558D97D">
        <w:trPr>
          <w:trHeight w:val="3724"/>
          <w:jc w:val="center"/>
        </w:trPr>
        <w:tc>
          <w:tcPr>
            <w:tcW w:w="4525" w:type="dxa"/>
            <w:vMerge/>
          </w:tcPr>
          <w:p w14:paraId="0DF23C02" w14:textId="77777777" w:rsidR="004D7826" w:rsidRPr="007D76D9" w:rsidRDefault="004D7826" w:rsidP="00F8573A"/>
        </w:tc>
        <w:tc>
          <w:tcPr>
            <w:tcW w:w="5114" w:type="dxa"/>
            <w:gridSpan w:val="2"/>
            <w:vMerge w:val="restart"/>
            <w:tcBorders>
              <w:bottom w:val="nil"/>
            </w:tcBorders>
            <w:tcMar>
              <w:top w:w="29" w:type="dxa"/>
              <w:left w:w="29" w:type="dxa"/>
              <w:bottom w:w="29" w:type="dxa"/>
              <w:right w:w="29" w:type="dxa"/>
            </w:tcMar>
          </w:tcPr>
          <w:p w14:paraId="20F4CFCD" w14:textId="77777777" w:rsidR="004D7826" w:rsidRPr="007D76D9" w:rsidRDefault="004D7826" w:rsidP="00F8573A"/>
        </w:tc>
        <w:tc>
          <w:tcPr>
            <w:tcW w:w="4761" w:type="dxa"/>
            <w:tcBorders>
              <w:bottom w:val="nil"/>
            </w:tcBorders>
          </w:tcPr>
          <w:p w14:paraId="6AD4B25A" w14:textId="5C41D8BF" w:rsidR="00306C51" w:rsidRPr="007D76D9" w:rsidRDefault="00306C51" w:rsidP="00F8573A"/>
        </w:tc>
      </w:tr>
      <w:tr w:rsidR="004D7826" w:rsidRPr="007D76D9" w14:paraId="1CD243F3" w14:textId="77777777" w:rsidTr="1558D97D">
        <w:trPr>
          <w:trHeight w:val="1872"/>
          <w:jc w:val="center"/>
        </w:trPr>
        <w:tc>
          <w:tcPr>
            <w:tcW w:w="4525" w:type="dxa"/>
            <w:vMerge w:val="restart"/>
          </w:tcPr>
          <w:p w14:paraId="17A8E26D" w14:textId="77777777" w:rsidR="004D7826" w:rsidRPr="00722E07" w:rsidRDefault="004D7826" w:rsidP="00F8573A"/>
        </w:tc>
        <w:tc>
          <w:tcPr>
            <w:tcW w:w="5114" w:type="dxa"/>
            <w:gridSpan w:val="2"/>
            <w:vMerge/>
            <w:tcMar>
              <w:top w:w="29" w:type="dxa"/>
              <w:left w:w="29" w:type="dxa"/>
              <w:bottom w:w="29" w:type="dxa"/>
              <w:right w:w="29" w:type="dxa"/>
            </w:tcMar>
          </w:tcPr>
          <w:p w14:paraId="450332CF" w14:textId="77777777" w:rsidR="004D7826" w:rsidRPr="007D76D9" w:rsidRDefault="004D7826" w:rsidP="00F8573A"/>
        </w:tc>
        <w:tc>
          <w:tcPr>
            <w:tcW w:w="4761" w:type="dxa"/>
            <w:vAlign w:val="center"/>
          </w:tcPr>
          <w:p w14:paraId="26C1066B" w14:textId="1E3C4FD8" w:rsidR="004D7826" w:rsidRPr="0000140F" w:rsidRDefault="00000000" w:rsidP="00F8573A">
            <w:pPr>
              <w:pStyle w:val="ContactInfo"/>
            </w:pPr>
            <w:sdt>
              <w:sdtPr>
                <w:id w:val="-1377922173"/>
                <w:placeholder>
                  <w:docPart w:val="0B2161479E7B445CB2E5DE2B98CB1081"/>
                </w:placeholder>
                <w:temporary/>
                <w:showingPlcHdr/>
                <w15:appearance w15:val="hidden"/>
              </w:sdtPr>
              <w:sdtContent>
                <w:r w:rsidR="00954985">
                  <w:t>123 South Street</w:t>
                </w:r>
              </w:sdtContent>
            </w:sdt>
          </w:p>
          <w:p w14:paraId="561FFAD4" w14:textId="60A04969" w:rsidR="004D7826" w:rsidRPr="0000140F" w:rsidRDefault="00000000" w:rsidP="00F8573A">
            <w:pPr>
              <w:pStyle w:val="ContactInfo"/>
            </w:pPr>
            <w:sdt>
              <w:sdtPr>
                <w:id w:val="1213388562"/>
                <w:placeholder>
                  <w:docPart w:val="316CC5376C3849A0A4EDD52D5CBCDD99"/>
                </w:placeholder>
                <w:temporary/>
                <w:showingPlcHdr/>
                <w15:appearance w15:val="hidden"/>
              </w:sdtPr>
              <w:sdtContent>
                <w:r w:rsidR="00954985">
                  <w:t>Manhattan, NY 15161</w:t>
                </w:r>
              </w:sdtContent>
            </w:sdt>
          </w:p>
          <w:p w14:paraId="23E68D8E" w14:textId="317937DA" w:rsidR="004D7826" w:rsidRPr="0000140F" w:rsidRDefault="1628634C" w:rsidP="00F8573A">
            <w:pPr>
              <w:pStyle w:val="ContactInfo"/>
            </w:pPr>
            <w:r>
              <w:t xml:space="preserve">t. </w:t>
            </w:r>
            <w:sdt>
              <w:sdtPr>
                <w:id w:val="1743142373"/>
                <w:placeholder>
                  <w:docPart w:val="F9F726E44C6B497C91702D0C5C608887"/>
                </w:placeholder>
                <w:temporary/>
                <w:showingPlcHdr/>
                <w15:appearance w15:val="hidden"/>
              </w:sdtPr>
              <w:sdtContent>
                <w:r w:rsidR="007F5C0F" w:rsidRPr="007F5C0F">
                  <w:t>(909) 555-019</w:t>
                </w:r>
                <w:r w:rsidR="007F5C0F">
                  <w:t>9</w:t>
                </w:r>
              </w:sdtContent>
            </w:sdt>
            <w:r w:rsidR="007F5C0F" w:rsidRPr="007F5C0F">
              <w:t xml:space="preserve"> </w:t>
            </w:r>
          </w:p>
          <w:p w14:paraId="5ED141B2" w14:textId="318BED5B" w:rsidR="004D7826" w:rsidRPr="007D76D9" w:rsidRDefault="1628634C" w:rsidP="00954985">
            <w:pPr>
              <w:pStyle w:val="ContactInfo"/>
            </w:pPr>
            <w:r>
              <w:t xml:space="preserve">f. </w:t>
            </w:r>
            <w:sdt>
              <w:sdtPr>
                <w:id w:val="-1723747525"/>
                <w:placeholder>
                  <w:docPart w:val="519443B4400849C7B6FD17A8CD2B76BE"/>
                </w:placeholder>
                <w:temporary/>
                <w:showingPlcHdr/>
                <w15:appearance w15:val="hidden"/>
              </w:sdtPr>
              <w:sdtContent>
                <w:r w:rsidR="00954985">
                  <w:t>(909) 555-0198</w:t>
                </w:r>
              </w:sdtContent>
            </w:sdt>
          </w:p>
        </w:tc>
      </w:tr>
      <w:tr w:rsidR="004D7826" w:rsidRPr="007D76D9" w14:paraId="32D878CA" w14:textId="77777777" w:rsidTr="1558D97D">
        <w:trPr>
          <w:trHeight w:val="144"/>
          <w:jc w:val="center"/>
        </w:trPr>
        <w:tc>
          <w:tcPr>
            <w:tcW w:w="4525" w:type="dxa"/>
            <w:vMerge/>
          </w:tcPr>
          <w:p w14:paraId="49858589" w14:textId="77777777" w:rsidR="004D7826" w:rsidRPr="007D76D9" w:rsidRDefault="004D7826" w:rsidP="00F8573A"/>
        </w:tc>
        <w:tc>
          <w:tcPr>
            <w:tcW w:w="5114" w:type="dxa"/>
            <w:gridSpan w:val="2"/>
            <w:vMerge/>
          </w:tcPr>
          <w:p w14:paraId="2260C4D1" w14:textId="77777777" w:rsidR="004D7826" w:rsidRPr="007D76D9" w:rsidRDefault="004D7826" w:rsidP="00F8573A"/>
        </w:tc>
        <w:tc>
          <w:tcPr>
            <w:tcW w:w="4761" w:type="dxa"/>
            <w:vAlign w:val="center"/>
          </w:tcPr>
          <w:p w14:paraId="756B5CEA" w14:textId="77777777" w:rsidR="004D7826" w:rsidRPr="007D76D9" w:rsidRDefault="004D7826" w:rsidP="00F8573A">
            <w:pPr>
              <w:pStyle w:val="NoSpacing"/>
              <w:rPr>
                <w:rFonts w:eastAsia="MS Gothic"/>
              </w:rPr>
            </w:pPr>
          </w:p>
        </w:tc>
      </w:tr>
    </w:tbl>
    <w:p w14:paraId="653D96C3" w14:textId="2C38A2AC" w:rsidR="0054460C" w:rsidRDefault="0054460C" w:rsidP="004D7826"/>
    <w:p w14:paraId="041ADF97" w14:textId="77777777" w:rsidR="00716591" w:rsidRDefault="00716591" w:rsidP="004D7826">
      <w:pPr>
        <w:sectPr w:rsidR="00716591" w:rsidSect="006939F9">
          <w:pgSz w:w="15840" w:h="12240" w:orient="landscape" w:code="1"/>
          <w:pgMar w:top="360" w:right="720" w:bottom="288" w:left="720" w:header="0" w:footer="0" w:gutter="0"/>
          <w:cols w:space="720"/>
          <w:docGrid w:linePitch="360"/>
        </w:sectPr>
      </w:pPr>
    </w:p>
    <w:p w14:paraId="45F01008" w14:textId="20A0151F" w:rsidR="00F8597D" w:rsidRPr="00A63C19" w:rsidRDefault="00716591" w:rsidP="00FB73F3">
      <w:r>
        <w:lastRenderedPageBreak/>
        <mc:AlternateContent>
          <mc:Choice Requires="wpg">
            <w:drawing>
              <wp:anchor distT="0" distB="0" distL="114300" distR="114300" simplePos="0" relativeHeight="251657728" behindDoc="1" locked="1" layoutInCell="1" allowOverlap="1" wp14:anchorId="3857189C" wp14:editId="27C3141B">
                <wp:simplePos x="0" y="0"/>
                <wp:positionH relativeFrom="column">
                  <wp:posOffset>-457200</wp:posOffset>
                </wp:positionH>
                <wp:positionV relativeFrom="page">
                  <wp:posOffset>0</wp:posOffset>
                </wp:positionV>
                <wp:extent cx="10058400" cy="7772400"/>
                <wp:effectExtent l="0" t="0" r="0" b="38100"/>
                <wp:wrapNone/>
                <wp:docPr id="586792442"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0" y="0"/>
                          <a:chExt cx="10057743" cy="7769498"/>
                        </a:xfrm>
                      </wpg:grpSpPr>
                      <wps:wsp>
                        <wps:cNvPr id="37" name="Freeform: Shape 1"/>
                        <wps:cNvSpPr/>
                        <wps:spPr>
                          <a:xfrm rot="10800000" flipH="1">
                            <a:off x="0" y="0"/>
                            <a:ext cx="5656031" cy="4329942"/>
                          </a:xfrm>
                          <a:custGeom>
                            <a:avLst/>
                            <a:gdLst>
                              <a:gd name="connsiteX0" fmla="*/ 2917778 w 5459991"/>
                              <a:gd name="connsiteY0" fmla="*/ 123734 h 4094394"/>
                              <a:gd name="connsiteX1" fmla="*/ 2855159 w 5459991"/>
                              <a:gd name="connsiteY1" fmla="*/ 104093 h 4094394"/>
                              <a:gd name="connsiteX2" fmla="*/ 2809007 w 5459991"/>
                              <a:gd name="connsiteY2" fmla="*/ 99920 h 4094394"/>
                              <a:gd name="connsiteX3" fmla="*/ 2770951 w 5459991"/>
                              <a:gd name="connsiteY3" fmla="*/ 100165 h 4094394"/>
                              <a:gd name="connsiteX4" fmla="*/ 2870275 w 5459991"/>
                              <a:gd name="connsiteY4" fmla="*/ 117843 h 4094394"/>
                              <a:gd name="connsiteX5" fmla="*/ 2917778 w 5459991"/>
                              <a:gd name="connsiteY5" fmla="*/ 123734 h 4094394"/>
                              <a:gd name="connsiteX6" fmla="*/ 3256774 w 5459991"/>
                              <a:gd name="connsiteY6" fmla="*/ 129625 h 4094394"/>
                              <a:gd name="connsiteX7" fmla="*/ 3148813 w 5459991"/>
                              <a:gd name="connsiteY7" fmla="*/ 90344 h 4094394"/>
                              <a:gd name="connsiteX8" fmla="*/ 3060286 w 5459991"/>
                              <a:gd name="connsiteY8" fmla="*/ 84453 h 4094394"/>
                              <a:gd name="connsiteX9" fmla="*/ 3122903 w 5459991"/>
                              <a:gd name="connsiteY9" fmla="*/ 108022 h 4094394"/>
                              <a:gd name="connsiteX10" fmla="*/ 3256774 w 5459991"/>
                              <a:gd name="connsiteY10" fmla="*/ 129625 h 4094394"/>
                              <a:gd name="connsiteX11" fmla="*/ 3543952 w 5459991"/>
                              <a:gd name="connsiteY11" fmla="*/ 227828 h 4094394"/>
                              <a:gd name="connsiteX12" fmla="*/ 3423035 w 5459991"/>
                              <a:gd name="connsiteY12" fmla="*/ 172834 h 4094394"/>
                              <a:gd name="connsiteX13" fmla="*/ 3336667 w 5459991"/>
                              <a:gd name="connsiteY13" fmla="*/ 155159 h 4094394"/>
                              <a:gd name="connsiteX14" fmla="*/ 3543952 w 5459991"/>
                              <a:gd name="connsiteY14" fmla="*/ 227828 h 4094394"/>
                              <a:gd name="connsiteX15" fmla="*/ 3852719 w 5459991"/>
                              <a:gd name="connsiteY15" fmla="*/ 379061 h 4094394"/>
                              <a:gd name="connsiteX16" fmla="*/ 3805216 w 5459991"/>
                              <a:gd name="connsiteY16" fmla="*/ 343708 h 4094394"/>
                              <a:gd name="connsiteX17" fmla="*/ 3695097 w 5459991"/>
                              <a:gd name="connsiteY17" fmla="*/ 298536 h 4094394"/>
                              <a:gd name="connsiteX18" fmla="*/ 3746918 w 5459991"/>
                              <a:gd name="connsiteY18" fmla="*/ 331924 h 4094394"/>
                              <a:gd name="connsiteX19" fmla="*/ 3852719 w 5459991"/>
                              <a:gd name="connsiteY19" fmla="*/ 379061 h 4094394"/>
                              <a:gd name="connsiteX20" fmla="*/ 581501 w 5459991"/>
                              <a:gd name="connsiteY20" fmla="*/ 758124 h 4094394"/>
                              <a:gd name="connsiteX21" fmla="*/ 572996 w 5459991"/>
                              <a:gd name="connsiteY21" fmla="*/ 748451 h 4094394"/>
                              <a:gd name="connsiteX22" fmla="*/ 672188 w 5459991"/>
                              <a:gd name="connsiteY22" fmla="*/ 669741 h 4094394"/>
                              <a:gd name="connsiteX23" fmla="*/ 775831 w 5459991"/>
                              <a:gd name="connsiteY23" fmla="*/ 595107 h 4094394"/>
                              <a:gd name="connsiteX24" fmla="*/ 885952 w 5459991"/>
                              <a:gd name="connsiteY24" fmla="*/ 520473 h 4094394"/>
                              <a:gd name="connsiteX25" fmla="*/ 955047 w 5459991"/>
                              <a:gd name="connsiteY25" fmla="*/ 479229 h 4094394"/>
                              <a:gd name="connsiteX26" fmla="*/ 1026300 w 5459991"/>
                              <a:gd name="connsiteY26" fmla="*/ 437982 h 4094394"/>
                              <a:gd name="connsiteX27" fmla="*/ 1175288 w 5459991"/>
                              <a:gd name="connsiteY27" fmla="*/ 375133 h 4094394"/>
                              <a:gd name="connsiteX28" fmla="*/ 1235746 w 5459991"/>
                              <a:gd name="connsiteY28" fmla="*/ 353529 h 4094394"/>
                              <a:gd name="connsiteX29" fmla="*/ 1326433 w 5459991"/>
                              <a:gd name="connsiteY29" fmla="*/ 316211 h 4094394"/>
                              <a:gd name="connsiteX30" fmla="*/ 1455986 w 5459991"/>
                              <a:gd name="connsiteY30" fmla="*/ 269074 h 4094394"/>
                              <a:gd name="connsiteX31" fmla="*/ 1587698 w 5459991"/>
                              <a:gd name="connsiteY31" fmla="*/ 227830 h 4094394"/>
                              <a:gd name="connsiteX32" fmla="*/ 1606828 w 5459991"/>
                              <a:gd name="connsiteY32" fmla="*/ 220871 h 4094394"/>
                              <a:gd name="connsiteX33" fmla="*/ 1710774 w 5459991"/>
                              <a:gd name="connsiteY33" fmla="*/ 202297 h 4094394"/>
                              <a:gd name="connsiteX34" fmla="*/ 1758277 w 5459991"/>
                              <a:gd name="connsiteY34" fmla="*/ 190512 h 4094394"/>
                              <a:gd name="connsiteX35" fmla="*/ 1799301 w 5459991"/>
                              <a:gd name="connsiteY35" fmla="*/ 178728 h 4094394"/>
                              <a:gd name="connsiteX36" fmla="*/ 1894307 w 5459991"/>
                              <a:gd name="connsiteY36" fmla="*/ 159087 h 4094394"/>
                              <a:gd name="connsiteX37" fmla="*/ 1991473 w 5459991"/>
                              <a:gd name="connsiteY37" fmla="*/ 147303 h 4094394"/>
                              <a:gd name="connsiteX38" fmla="*/ 2036818 w 5459991"/>
                              <a:gd name="connsiteY38" fmla="*/ 142148 h 4094394"/>
                              <a:gd name="connsiteX39" fmla="*/ 2044331 w 5459991"/>
                              <a:gd name="connsiteY39" fmla="*/ 144142 h 4094394"/>
                              <a:gd name="connsiteX40" fmla="*/ 1680548 w 5459991"/>
                              <a:gd name="connsiteY40" fmla="*/ 215528 h 4094394"/>
                              <a:gd name="connsiteX41" fmla="*/ 1653821 w 5459991"/>
                              <a:gd name="connsiteY41" fmla="*/ 223836 h 4094394"/>
                              <a:gd name="connsiteX42" fmla="*/ 1598493 w 5459991"/>
                              <a:gd name="connsiteY42" fmla="*/ 233721 h 4094394"/>
                              <a:gd name="connsiteX43" fmla="*/ 1466781 w 5459991"/>
                              <a:gd name="connsiteY43" fmla="*/ 274965 h 4094394"/>
                              <a:gd name="connsiteX44" fmla="*/ 1337228 w 5459991"/>
                              <a:gd name="connsiteY44" fmla="*/ 322102 h 4094394"/>
                              <a:gd name="connsiteX45" fmla="*/ 1246541 w 5459991"/>
                              <a:gd name="connsiteY45" fmla="*/ 359420 h 4094394"/>
                              <a:gd name="connsiteX46" fmla="*/ 1188241 w 5459991"/>
                              <a:gd name="connsiteY46" fmla="*/ 386917 h 4094394"/>
                              <a:gd name="connsiteX47" fmla="*/ 1039256 w 5459991"/>
                              <a:gd name="connsiteY47" fmla="*/ 449767 h 4094394"/>
                              <a:gd name="connsiteX48" fmla="*/ 968000 w 5459991"/>
                              <a:gd name="connsiteY48" fmla="*/ 491011 h 4094394"/>
                              <a:gd name="connsiteX49" fmla="*/ 898905 w 5459991"/>
                              <a:gd name="connsiteY49" fmla="*/ 532257 h 4094394"/>
                              <a:gd name="connsiteX50" fmla="*/ 788786 w 5459991"/>
                              <a:gd name="connsiteY50" fmla="*/ 606891 h 4094394"/>
                              <a:gd name="connsiteX51" fmla="*/ 685144 w 5459991"/>
                              <a:gd name="connsiteY51" fmla="*/ 681525 h 4094394"/>
                              <a:gd name="connsiteX52" fmla="*/ 620474 w 5459991"/>
                              <a:gd name="connsiteY52" fmla="*/ 732840 h 4094394"/>
                              <a:gd name="connsiteX53" fmla="*/ 602554 w 5459991"/>
                              <a:gd name="connsiteY53" fmla="*/ 744989 h 4094394"/>
                              <a:gd name="connsiteX54" fmla="*/ 581501 w 5459991"/>
                              <a:gd name="connsiteY54" fmla="*/ 758124 h 4094394"/>
                              <a:gd name="connsiteX55" fmla="*/ 218752 w 5459991"/>
                              <a:gd name="connsiteY55" fmla="*/ 978096 h 4094394"/>
                              <a:gd name="connsiteX56" fmla="*/ 207957 w 5459991"/>
                              <a:gd name="connsiteY56" fmla="*/ 966314 h 4094394"/>
                              <a:gd name="connsiteX57" fmla="*/ 274892 w 5459991"/>
                              <a:gd name="connsiteY57" fmla="*/ 899536 h 4094394"/>
                              <a:gd name="connsiteX58" fmla="*/ 316457 w 5459991"/>
                              <a:gd name="connsiteY58" fmla="*/ 852644 h 4094394"/>
                              <a:gd name="connsiteX59" fmla="*/ 340949 w 5459991"/>
                              <a:gd name="connsiteY59" fmla="*/ 825863 h 4094394"/>
                              <a:gd name="connsiteX60" fmla="*/ 341829 w 5459991"/>
                              <a:gd name="connsiteY60" fmla="*/ 826865 h 4094394"/>
                              <a:gd name="connsiteX61" fmla="*/ 367739 w 5459991"/>
                              <a:gd name="connsiteY61" fmla="*/ 805259 h 4094394"/>
                              <a:gd name="connsiteX62" fmla="*/ 406605 w 5459991"/>
                              <a:gd name="connsiteY62" fmla="*/ 764015 h 4094394"/>
                              <a:gd name="connsiteX63" fmla="*/ 447629 w 5459991"/>
                              <a:gd name="connsiteY63" fmla="*/ 722769 h 4094394"/>
                              <a:gd name="connsiteX64" fmla="*/ 508087 w 5459991"/>
                              <a:gd name="connsiteY64" fmla="*/ 687416 h 4094394"/>
                              <a:gd name="connsiteX65" fmla="*/ 531840 w 5459991"/>
                              <a:gd name="connsiteY65" fmla="*/ 667776 h 4094394"/>
                              <a:gd name="connsiteX66" fmla="*/ 535138 w 5459991"/>
                              <a:gd name="connsiteY66" fmla="*/ 663969 h 4094394"/>
                              <a:gd name="connsiteX67" fmla="*/ 548998 w 5459991"/>
                              <a:gd name="connsiteY67" fmla="*/ 659288 h 4094394"/>
                              <a:gd name="connsiteX68" fmla="*/ 567634 w 5459991"/>
                              <a:gd name="connsiteY68" fmla="*/ 653383 h 4094394"/>
                              <a:gd name="connsiteX69" fmla="*/ 568088 w 5459991"/>
                              <a:gd name="connsiteY69" fmla="*/ 656630 h 4094394"/>
                              <a:gd name="connsiteX70" fmla="*/ 559909 w 5459991"/>
                              <a:gd name="connsiteY70" fmla="*/ 658940 h 4094394"/>
                              <a:gd name="connsiteX71" fmla="*/ 533998 w 5459991"/>
                              <a:gd name="connsiteY71" fmla="*/ 667778 h 4094394"/>
                              <a:gd name="connsiteX72" fmla="*/ 510246 w 5459991"/>
                              <a:gd name="connsiteY72" fmla="*/ 687418 h 4094394"/>
                              <a:gd name="connsiteX73" fmla="*/ 449787 w 5459991"/>
                              <a:gd name="connsiteY73" fmla="*/ 722771 h 4094394"/>
                              <a:gd name="connsiteX74" fmla="*/ 408763 w 5459991"/>
                              <a:gd name="connsiteY74" fmla="*/ 764015 h 4094394"/>
                              <a:gd name="connsiteX75" fmla="*/ 369897 w 5459991"/>
                              <a:gd name="connsiteY75" fmla="*/ 805262 h 4094394"/>
                              <a:gd name="connsiteX76" fmla="*/ 343987 w 5459991"/>
                              <a:gd name="connsiteY76" fmla="*/ 826865 h 4094394"/>
                              <a:gd name="connsiteX77" fmla="*/ 277050 w 5459991"/>
                              <a:gd name="connsiteY77" fmla="*/ 901499 h 4094394"/>
                              <a:gd name="connsiteX78" fmla="*/ 210115 w 5459991"/>
                              <a:gd name="connsiteY78" fmla="*/ 968277 h 4094394"/>
                              <a:gd name="connsiteX79" fmla="*/ 218958 w 5459991"/>
                              <a:gd name="connsiteY79" fmla="*/ 977931 h 4094394"/>
                              <a:gd name="connsiteX80" fmla="*/ 134541 w 5459991"/>
                              <a:gd name="connsiteY80" fmla="*/ 1076301 h 4094394"/>
                              <a:gd name="connsiteX81" fmla="*/ 123746 w 5459991"/>
                              <a:gd name="connsiteY81" fmla="*/ 1068445 h 4094394"/>
                              <a:gd name="connsiteX82" fmla="*/ 123748 w 5459991"/>
                              <a:gd name="connsiteY82" fmla="*/ 1068445 h 4094394"/>
                              <a:gd name="connsiteX83" fmla="*/ 134541 w 5459991"/>
                              <a:gd name="connsiteY83" fmla="*/ 1076299 h 4094394"/>
                              <a:gd name="connsiteX84" fmla="*/ 106103 w 5459991"/>
                              <a:gd name="connsiteY84" fmla="*/ 1217880 h 4094394"/>
                              <a:gd name="connsiteX85" fmla="*/ 268415 w 5459991"/>
                              <a:gd name="connsiteY85" fmla="*/ 1054695 h 4094394"/>
                              <a:gd name="connsiteX86" fmla="*/ 305121 w 5459991"/>
                              <a:gd name="connsiteY86" fmla="*/ 1013451 h 4094394"/>
                              <a:gd name="connsiteX87" fmla="*/ 341829 w 5459991"/>
                              <a:gd name="connsiteY87" fmla="*/ 974170 h 4094394"/>
                              <a:gd name="connsiteX88" fmla="*/ 473540 w 5459991"/>
                              <a:gd name="connsiteY88" fmla="*/ 832758 h 4094394"/>
                              <a:gd name="connsiteX89" fmla="*/ 486142 w 5459991"/>
                              <a:gd name="connsiteY89" fmla="*/ 816118 h 4094394"/>
                              <a:gd name="connsiteX90" fmla="*/ 489055 w 5459991"/>
                              <a:gd name="connsiteY90" fmla="*/ 813124 h 4094394"/>
                              <a:gd name="connsiteX91" fmla="*/ 493514 w 5459991"/>
                              <a:gd name="connsiteY91" fmla="*/ 807224 h 4094394"/>
                              <a:gd name="connsiteX92" fmla="*/ 511148 w 5459991"/>
                              <a:gd name="connsiteY92" fmla="*/ 790415 h 4094394"/>
                              <a:gd name="connsiteX93" fmla="*/ 512408 w 5459991"/>
                              <a:gd name="connsiteY93" fmla="*/ 789118 h 4094394"/>
                              <a:gd name="connsiteX94" fmla="*/ 512823 w 5459991"/>
                              <a:gd name="connsiteY94" fmla="*/ 788817 h 4094394"/>
                              <a:gd name="connsiteX95" fmla="*/ 511148 w 5459991"/>
                              <a:gd name="connsiteY95" fmla="*/ 790415 h 4094394"/>
                              <a:gd name="connsiteX96" fmla="*/ 489055 w 5459991"/>
                              <a:gd name="connsiteY96" fmla="*/ 813124 h 4094394"/>
                              <a:gd name="connsiteX97" fmla="*/ 475698 w 5459991"/>
                              <a:gd name="connsiteY97" fmla="*/ 830793 h 4094394"/>
                              <a:gd name="connsiteX98" fmla="*/ 343987 w 5459991"/>
                              <a:gd name="connsiteY98" fmla="*/ 972205 h 4094394"/>
                              <a:gd name="connsiteX99" fmla="*/ 307279 w 5459991"/>
                              <a:gd name="connsiteY99" fmla="*/ 1011486 h 4094394"/>
                              <a:gd name="connsiteX100" fmla="*/ 270573 w 5459991"/>
                              <a:gd name="connsiteY100" fmla="*/ 1052732 h 4094394"/>
                              <a:gd name="connsiteX101" fmla="*/ 5256215 w 5459991"/>
                              <a:gd name="connsiteY101" fmla="*/ 2928401 h 4094394"/>
                              <a:gd name="connsiteX102" fmla="*/ 5247579 w 5459991"/>
                              <a:gd name="connsiteY102" fmla="*/ 2902869 h 4094394"/>
                              <a:gd name="connsiteX103" fmla="*/ 5251897 w 5459991"/>
                              <a:gd name="connsiteY103" fmla="*/ 2871444 h 4094394"/>
                              <a:gd name="connsiteX104" fmla="*/ 5244752 w 5459991"/>
                              <a:gd name="connsiteY104" fmla="*/ 2849777 h 4094394"/>
                              <a:gd name="connsiteX105" fmla="*/ 5247243 w 5459991"/>
                              <a:gd name="connsiteY105" fmla="*/ 2846861 h 4094394"/>
                              <a:gd name="connsiteX106" fmla="*/ 5254055 w 5459991"/>
                              <a:gd name="connsiteY106" fmla="*/ 2867516 h 4094394"/>
                              <a:gd name="connsiteX107" fmla="*/ 5259339 w 5459991"/>
                              <a:gd name="connsiteY107" fmla="*/ 2823301 h 4094394"/>
                              <a:gd name="connsiteX108" fmla="*/ 5273487 w 5459991"/>
                              <a:gd name="connsiteY108" fmla="*/ 2792880 h 4094394"/>
                              <a:gd name="connsiteX109" fmla="*/ 5262692 w 5459991"/>
                              <a:gd name="connsiteY109" fmla="*/ 2883226 h 4094394"/>
                              <a:gd name="connsiteX110" fmla="*/ 5258374 w 5459991"/>
                              <a:gd name="connsiteY110" fmla="*/ 2914651 h 4094394"/>
                              <a:gd name="connsiteX111" fmla="*/ 5262910 w 5459991"/>
                              <a:gd name="connsiteY111" fmla="*/ 2928062 h 4094394"/>
                              <a:gd name="connsiteX112" fmla="*/ 5321758 w 5459991"/>
                              <a:gd name="connsiteY112" fmla="*/ 2992271 h 4094394"/>
                              <a:gd name="connsiteX113" fmla="*/ 5346900 w 5459991"/>
                              <a:gd name="connsiteY113" fmla="*/ 2896976 h 4094394"/>
                              <a:gd name="connsiteX114" fmla="*/ 5346903 w 5459991"/>
                              <a:gd name="connsiteY114" fmla="*/ 2896978 h 4094394"/>
                              <a:gd name="connsiteX115" fmla="*/ 5321761 w 5459991"/>
                              <a:gd name="connsiteY115" fmla="*/ 2992271 h 4094394"/>
                              <a:gd name="connsiteX116" fmla="*/ 5327469 w 5459991"/>
                              <a:gd name="connsiteY116" fmla="*/ 3074301 h 4094394"/>
                              <a:gd name="connsiteX117" fmla="*/ 5327469 w 5459991"/>
                              <a:gd name="connsiteY117" fmla="*/ 3067398 h 4094394"/>
                              <a:gd name="connsiteX118" fmla="*/ 5349061 w 5459991"/>
                              <a:gd name="connsiteY118" fmla="*/ 3006963 h 4094394"/>
                              <a:gd name="connsiteX119" fmla="*/ 5350412 w 5459991"/>
                              <a:gd name="connsiteY119" fmla="*/ 2956388 h 4094394"/>
                              <a:gd name="connsiteX120" fmla="*/ 5353379 w 5459991"/>
                              <a:gd name="connsiteY120" fmla="*/ 2902869 h 4094394"/>
                              <a:gd name="connsiteX121" fmla="*/ 5366335 w 5459991"/>
                              <a:gd name="connsiteY121" fmla="*/ 2877335 h 4094394"/>
                              <a:gd name="connsiteX122" fmla="*/ 5367765 w 5459991"/>
                              <a:gd name="connsiteY122" fmla="*/ 2883028 h 4094394"/>
                              <a:gd name="connsiteX123" fmla="*/ 5357698 w 5459991"/>
                              <a:gd name="connsiteY123" fmla="*/ 2902867 h 4094394"/>
                              <a:gd name="connsiteX124" fmla="*/ 5353379 w 5459991"/>
                              <a:gd name="connsiteY124" fmla="*/ 3006963 h 4094394"/>
                              <a:gd name="connsiteX125" fmla="*/ 5344742 w 5459991"/>
                              <a:gd name="connsiteY125" fmla="*/ 3191584 h 4094394"/>
                              <a:gd name="connsiteX126" fmla="*/ 5325308 w 5459991"/>
                              <a:gd name="connsiteY126" fmla="*/ 3171943 h 4094394"/>
                              <a:gd name="connsiteX127" fmla="*/ 5319018 w 5459991"/>
                              <a:gd name="connsiteY127" fmla="*/ 3165075 h 4094394"/>
                              <a:gd name="connsiteX128" fmla="*/ 5319793 w 5459991"/>
                              <a:gd name="connsiteY128" fmla="*/ 3161600 h 4094394"/>
                              <a:gd name="connsiteX129" fmla="*/ 5327469 w 5459991"/>
                              <a:gd name="connsiteY129" fmla="*/ 3169978 h 4094394"/>
                              <a:gd name="connsiteX130" fmla="*/ 5349061 w 5459991"/>
                              <a:gd name="connsiteY130" fmla="*/ 3187655 h 4094394"/>
                              <a:gd name="connsiteX131" fmla="*/ 5358024 w 5459991"/>
                              <a:gd name="connsiteY131" fmla="*/ 3182220 h 4094394"/>
                              <a:gd name="connsiteX132" fmla="*/ 5357698 w 5459991"/>
                              <a:gd name="connsiteY132" fmla="*/ 3183727 h 4094394"/>
                              <a:gd name="connsiteX133" fmla="*/ 5344742 w 5459991"/>
                              <a:gd name="connsiteY133" fmla="*/ 3191584 h 4094394"/>
                              <a:gd name="connsiteX134" fmla="*/ 5303718 w 5459991"/>
                              <a:gd name="connsiteY134" fmla="*/ 3474407 h 4094394"/>
                              <a:gd name="connsiteX135" fmla="*/ 5357698 w 5459991"/>
                              <a:gd name="connsiteY135" fmla="*/ 3452801 h 4094394"/>
                              <a:gd name="connsiteX136" fmla="*/ 5387927 w 5459991"/>
                              <a:gd name="connsiteY136" fmla="*/ 3336923 h 4094394"/>
                              <a:gd name="connsiteX137" fmla="*/ 5420316 w 5459991"/>
                              <a:gd name="connsiteY137" fmla="*/ 3203368 h 4094394"/>
                              <a:gd name="connsiteX138" fmla="*/ 5426793 w 5459991"/>
                              <a:gd name="connsiteY138" fmla="*/ 3130697 h 4094394"/>
                              <a:gd name="connsiteX139" fmla="*/ 5446227 w 5459991"/>
                              <a:gd name="connsiteY139" fmla="*/ 3044279 h 4094394"/>
                              <a:gd name="connsiteX140" fmla="*/ 5452703 w 5459991"/>
                              <a:gd name="connsiteY140" fmla="*/ 2985357 h 4094394"/>
                              <a:gd name="connsiteX141" fmla="*/ 5459182 w 5459991"/>
                              <a:gd name="connsiteY141" fmla="*/ 2881263 h 4094394"/>
                              <a:gd name="connsiteX142" fmla="*/ 5457022 w 5459991"/>
                              <a:gd name="connsiteY142" fmla="*/ 2824305 h 4094394"/>
                              <a:gd name="connsiteX143" fmla="*/ 5459182 w 5459991"/>
                              <a:gd name="connsiteY143" fmla="*/ 2741815 h 4094394"/>
                              <a:gd name="connsiteX144" fmla="*/ 5454864 w 5459991"/>
                              <a:gd name="connsiteY144" fmla="*/ 2739852 h 4094394"/>
                              <a:gd name="connsiteX145" fmla="*/ 5452703 w 5459991"/>
                              <a:gd name="connsiteY145" fmla="*/ 2769311 h 4094394"/>
                              <a:gd name="connsiteX146" fmla="*/ 5448385 w 5459991"/>
                              <a:gd name="connsiteY146" fmla="*/ 2798773 h 4094394"/>
                              <a:gd name="connsiteX147" fmla="*/ 5446227 w 5459991"/>
                              <a:gd name="connsiteY147" fmla="*/ 2853767 h 4094394"/>
                              <a:gd name="connsiteX148" fmla="*/ 5441908 w 5459991"/>
                              <a:gd name="connsiteY148" fmla="*/ 2918579 h 4094394"/>
                              <a:gd name="connsiteX149" fmla="*/ 5431111 w 5459991"/>
                              <a:gd name="connsiteY149" fmla="*/ 2987322 h 4094394"/>
                              <a:gd name="connsiteX150" fmla="*/ 5418156 w 5459991"/>
                              <a:gd name="connsiteY150" fmla="*/ 3059991 h 4094394"/>
                              <a:gd name="connsiteX151" fmla="*/ 5403042 w 5459991"/>
                              <a:gd name="connsiteY151" fmla="*/ 3130697 h 4094394"/>
                              <a:gd name="connsiteX152" fmla="*/ 5374971 w 5459991"/>
                              <a:gd name="connsiteY152" fmla="*/ 3279965 h 4094394"/>
                              <a:gd name="connsiteX153" fmla="*/ 5374971 w 5459991"/>
                              <a:gd name="connsiteY153" fmla="*/ 3279967 h 4094394"/>
                              <a:gd name="connsiteX154" fmla="*/ 5349061 w 5459991"/>
                              <a:gd name="connsiteY154" fmla="*/ 3293714 h 4094394"/>
                              <a:gd name="connsiteX155" fmla="*/ 5316674 w 5459991"/>
                              <a:gd name="connsiteY155" fmla="*/ 3380133 h 4094394"/>
                              <a:gd name="connsiteX156" fmla="*/ 5308037 w 5459991"/>
                              <a:gd name="connsiteY156" fmla="*/ 3462623 h 4094394"/>
                              <a:gd name="connsiteX157" fmla="*/ 5303718 w 5459991"/>
                              <a:gd name="connsiteY157" fmla="*/ 3474407 h 4094394"/>
                              <a:gd name="connsiteX158" fmla="*/ 4981030 w 5459991"/>
                              <a:gd name="connsiteY158" fmla="*/ 3727822 h 4094394"/>
                              <a:gd name="connsiteX159" fmla="*/ 4981993 w 5459991"/>
                              <a:gd name="connsiteY159" fmla="*/ 3725806 h 4094394"/>
                              <a:gd name="connsiteX160" fmla="*/ 5034404 w 5459991"/>
                              <a:gd name="connsiteY160" fmla="*/ 3641903 h 4094394"/>
                              <a:gd name="connsiteX161" fmla="*/ 5033815 w 5459991"/>
                              <a:gd name="connsiteY161" fmla="*/ 3643316 h 4094394"/>
                              <a:gd name="connsiteX162" fmla="*/ 5008264 w 5459991"/>
                              <a:gd name="connsiteY162" fmla="*/ 4094394 h 4094394"/>
                              <a:gd name="connsiteX163" fmla="*/ 5013278 w 5459991"/>
                              <a:gd name="connsiteY163" fmla="*/ 4094394 h 4094394"/>
                              <a:gd name="connsiteX164" fmla="*/ 5022479 w 5459991"/>
                              <a:gd name="connsiteY164" fmla="*/ 4084737 h 4094394"/>
                              <a:gd name="connsiteX165" fmla="*/ 5046770 w 5459991"/>
                              <a:gd name="connsiteY165" fmla="*/ 4053804 h 4094394"/>
                              <a:gd name="connsiteX166" fmla="*/ 5096433 w 5459991"/>
                              <a:gd name="connsiteY166" fmla="*/ 3969348 h 4094394"/>
                              <a:gd name="connsiteX167" fmla="*/ 5146094 w 5459991"/>
                              <a:gd name="connsiteY167" fmla="*/ 3886858 h 4094394"/>
                              <a:gd name="connsiteX168" fmla="*/ 5174165 w 5459991"/>
                              <a:gd name="connsiteY168" fmla="*/ 3810261 h 4094394"/>
                              <a:gd name="connsiteX169" fmla="*/ 5126662 w 5459991"/>
                              <a:gd name="connsiteY169" fmla="*/ 3888823 h 4094394"/>
                              <a:gd name="connsiteX170" fmla="*/ 5102910 w 5459991"/>
                              <a:gd name="connsiteY170" fmla="*/ 3928104 h 4094394"/>
                              <a:gd name="connsiteX171" fmla="*/ 5076999 w 5459991"/>
                              <a:gd name="connsiteY171" fmla="*/ 3967385 h 4094394"/>
                              <a:gd name="connsiteX172" fmla="*/ 5057567 w 5459991"/>
                              <a:gd name="connsiteY172" fmla="*/ 3996845 h 4094394"/>
                              <a:gd name="connsiteX173" fmla="*/ 5031657 w 5459991"/>
                              <a:gd name="connsiteY173" fmla="*/ 4051838 h 4094394"/>
                              <a:gd name="connsiteX174" fmla="*/ 152519 w 5459991"/>
                              <a:gd name="connsiteY174" fmla="*/ 4094394 h 4094394"/>
                              <a:gd name="connsiteX175" fmla="*/ 4702226 w 5459991"/>
                              <a:gd name="connsiteY175" fmla="*/ 4094394 h 4094394"/>
                              <a:gd name="connsiteX176" fmla="*/ 4705613 w 5459991"/>
                              <a:gd name="connsiteY176" fmla="*/ 4089156 h 4094394"/>
                              <a:gd name="connsiteX177" fmla="*/ 4757434 w 5459991"/>
                              <a:gd name="connsiteY177" fmla="*/ 4030235 h 4094394"/>
                              <a:gd name="connsiteX178" fmla="*/ 4802777 w 5459991"/>
                              <a:gd name="connsiteY178" fmla="*/ 3953636 h 4094394"/>
                              <a:gd name="connsiteX179" fmla="*/ 4848122 w 5459991"/>
                              <a:gd name="connsiteY179" fmla="*/ 3882930 h 4094394"/>
                              <a:gd name="connsiteX180" fmla="*/ 4848246 w 5459991"/>
                              <a:gd name="connsiteY180" fmla="*/ 3882699 h 4094394"/>
                              <a:gd name="connsiteX181" fmla="*/ 4867646 w 5459991"/>
                              <a:gd name="connsiteY181" fmla="*/ 3854798 h 4094394"/>
                              <a:gd name="connsiteX182" fmla="*/ 5000156 w 5459991"/>
                              <a:gd name="connsiteY182" fmla="*/ 3608422 h 4094394"/>
                              <a:gd name="connsiteX183" fmla="*/ 5063148 w 5459991"/>
                              <a:gd name="connsiteY183" fmla="*/ 3451872 h 4094394"/>
                              <a:gd name="connsiteX184" fmla="*/ 5054867 w 5459991"/>
                              <a:gd name="connsiteY184" fmla="*/ 3480298 h 4094394"/>
                              <a:gd name="connsiteX185" fmla="*/ 5029496 w 5459991"/>
                              <a:gd name="connsiteY185" fmla="*/ 3552969 h 4094394"/>
                              <a:gd name="connsiteX186" fmla="*/ 4943127 w 5459991"/>
                              <a:gd name="connsiteY186" fmla="*/ 3731697 h 4094394"/>
                              <a:gd name="connsiteX187" fmla="*/ 4854598 w 5459991"/>
                              <a:gd name="connsiteY187" fmla="*/ 3898642 h 4094394"/>
                              <a:gd name="connsiteX188" fmla="*/ 4809256 w 5459991"/>
                              <a:gd name="connsiteY188" fmla="*/ 3969348 h 4094394"/>
                              <a:gd name="connsiteX189" fmla="*/ 4801995 w 5459991"/>
                              <a:gd name="connsiteY189" fmla="*/ 3981615 h 4094394"/>
                              <a:gd name="connsiteX190" fmla="*/ 4779027 w 5459991"/>
                              <a:gd name="connsiteY190" fmla="*/ 4010592 h 4094394"/>
                              <a:gd name="connsiteX191" fmla="*/ 4761753 w 5459991"/>
                              <a:gd name="connsiteY191" fmla="*/ 4034161 h 4094394"/>
                              <a:gd name="connsiteX192" fmla="*/ 4718711 w 5459991"/>
                              <a:gd name="connsiteY192" fmla="*/ 4094394 h 4094394"/>
                              <a:gd name="connsiteX193" fmla="*/ 4762332 w 5459991"/>
                              <a:gd name="connsiteY193" fmla="*/ 4094394 h 4094394"/>
                              <a:gd name="connsiteX194" fmla="*/ 4770390 w 5459991"/>
                              <a:gd name="connsiteY194" fmla="*/ 4083263 h 4094394"/>
                              <a:gd name="connsiteX195" fmla="*/ 4837327 w 5459991"/>
                              <a:gd name="connsiteY195" fmla="*/ 4002736 h 4094394"/>
                              <a:gd name="connsiteX196" fmla="*/ 4865395 w 5459991"/>
                              <a:gd name="connsiteY196" fmla="*/ 3959527 h 4094394"/>
                              <a:gd name="connsiteX197" fmla="*/ 4893466 w 5459991"/>
                              <a:gd name="connsiteY197" fmla="*/ 3912390 h 4094394"/>
                              <a:gd name="connsiteX198" fmla="*/ 4899306 w 5459991"/>
                              <a:gd name="connsiteY198" fmla="*/ 3904717 h 4094394"/>
                              <a:gd name="connsiteX199" fmla="*/ 4921266 w 5459991"/>
                              <a:gd name="connsiteY199" fmla="*/ 3872865 h 4094394"/>
                              <a:gd name="connsiteX200" fmla="*/ 4942033 w 5459991"/>
                              <a:gd name="connsiteY200" fmla="*/ 3848578 h 4094394"/>
                              <a:gd name="connsiteX201" fmla="*/ 4950687 w 5459991"/>
                              <a:gd name="connsiteY201" fmla="*/ 3837207 h 4094394"/>
                              <a:gd name="connsiteX202" fmla="*/ 4949606 w 5459991"/>
                              <a:gd name="connsiteY202" fmla="*/ 3839721 h 4094394"/>
                              <a:gd name="connsiteX203" fmla="*/ 4942033 w 5459991"/>
                              <a:gd name="connsiteY203" fmla="*/ 3848578 h 4094394"/>
                              <a:gd name="connsiteX204" fmla="*/ 4899306 w 5459991"/>
                              <a:gd name="connsiteY204" fmla="*/ 3904717 h 4094394"/>
                              <a:gd name="connsiteX205" fmla="*/ 4891306 w 5459991"/>
                              <a:gd name="connsiteY205" fmla="*/ 3916320 h 4094394"/>
                              <a:gd name="connsiteX206" fmla="*/ 4863237 w 5459991"/>
                              <a:gd name="connsiteY206" fmla="*/ 3963457 h 4094394"/>
                              <a:gd name="connsiteX207" fmla="*/ 4835166 w 5459991"/>
                              <a:gd name="connsiteY207" fmla="*/ 4006666 h 4094394"/>
                              <a:gd name="connsiteX208" fmla="*/ 4768232 w 5459991"/>
                              <a:gd name="connsiteY208" fmla="*/ 4087191 h 4094394"/>
                              <a:gd name="connsiteX209" fmla="*/ 4763017 w 5459991"/>
                              <a:gd name="connsiteY209" fmla="*/ 4094394 h 4094394"/>
                              <a:gd name="connsiteX210" fmla="*/ 4818959 w 5459991"/>
                              <a:gd name="connsiteY210" fmla="*/ 4094394 h 4094394"/>
                              <a:gd name="connsiteX211" fmla="*/ 4857029 w 5459991"/>
                              <a:gd name="connsiteY211" fmla="*/ 4041528 h 4094394"/>
                              <a:gd name="connsiteX212" fmla="*/ 4891306 w 5459991"/>
                              <a:gd name="connsiteY212" fmla="*/ 3981133 h 4094394"/>
                              <a:gd name="connsiteX213" fmla="*/ 4953925 w 5459991"/>
                              <a:gd name="connsiteY213" fmla="*/ 3888823 h 4094394"/>
                              <a:gd name="connsiteX214" fmla="*/ 5012222 w 5459991"/>
                              <a:gd name="connsiteY214" fmla="*/ 3794549 h 4094394"/>
                              <a:gd name="connsiteX215" fmla="*/ 5033815 w 5459991"/>
                              <a:gd name="connsiteY215" fmla="*/ 3759196 h 4094394"/>
                              <a:gd name="connsiteX216" fmla="*/ 5051088 w 5459991"/>
                              <a:gd name="connsiteY216" fmla="*/ 3725806 h 4094394"/>
                              <a:gd name="connsiteX217" fmla="*/ 5079159 w 5459991"/>
                              <a:gd name="connsiteY217" fmla="*/ 3662956 h 4094394"/>
                              <a:gd name="connsiteX218" fmla="*/ 5139618 w 5459991"/>
                              <a:gd name="connsiteY218" fmla="*/ 3543150 h 4094394"/>
                              <a:gd name="connsiteX219" fmla="*/ 5155543 w 5459991"/>
                              <a:gd name="connsiteY219" fmla="*/ 3501413 h 4094394"/>
                              <a:gd name="connsiteX220" fmla="*/ 5160473 w 5459991"/>
                              <a:gd name="connsiteY220" fmla="*/ 3476976 h 4094394"/>
                              <a:gd name="connsiteX221" fmla="*/ 5172005 w 5459991"/>
                              <a:gd name="connsiteY221" fmla="*/ 3460658 h 4094394"/>
                              <a:gd name="connsiteX222" fmla="*/ 5230305 w 5459991"/>
                              <a:gd name="connsiteY222" fmla="*/ 3299605 h 4094394"/>
                              <a:gd name="connsiteX223" fmla="*/ 5256215 w 5459991"/>
                              <a:gd name="connsiteY223" fmla="*/ 3173906 h 4094394"/>
                              <a:gd name="connsiteX224" fmla="*/ 5290763 w 5459991"/>
                              <a:gd name="connsiteY224" fmla="*/ 3022675 h 4094394"/>
                              <a:gd name="connsiteX225" fmla="*/ 5238942 w 5459991"/>
                              <a:gd name="connsiteY225" fmla="*/ 3097309 h 4094394"/>
                              <a:gd name="connsiteX226" fmla="*/ 5225986 w 5459991"/>
                              <a:gd name="connsiteY226" fmla="*/ 3162122 h 4094394"/>
                              <a:gd name="connsiteX227" fmla="*/ 5213031 w 5459991"/>
                              <a:gd name="connsiteY227" fmla="*/ 3183727 h 4094394"/>
                              <a:gd name="connsiteX228" fmla="*/ 5191439 w 5459991"/>
                              <a:gd name="connsiteY228" fmla="*/ 3278002 h 4094394"/>
                              <a:gd name="connsiteX229" fmla="*/ 5167686 w 5459991"/>
                              <a:gd name="connsiteY229" fmla="*/ 3352636 h 4094394"/>
                              <a:gd name="connsiteX230" fmla="*/ 5141776 w 5459991"/>
                              <a:gd name="connsiteY230" fmla="*/ 3425305 h 4094394"/>
                              <a:gd name="connsiteX231" fmla="*/ 5130981 w 5459991"/>
                              <a:gd name="connsiteY231" fmla="*/ 3484226 h 4094394"/>
                              <a:gd name="connsiteX232" fmla="*/ 5118846 w 5459991"/>
                              <a:gd name="connsiteY232" fmla="*/ 3525623 h 4094394"/>
                              <a:gd name="connsiteX233" fmla="*/ 5105070 w 5459991"/>
                              <a:gd name="connsiteY233" fmla="*/ 3545113 h 4094394"/>
                              <a:gd name="connsiteX234" fmla="*/ 5122344 w 5459991"/>
                              <a:gd name="connsiteY234" fmla="*/ 3486191 h 4094394"/>
                              <a:gd name="connsiteX235" fmla="*/ 5137457 w 5459991"/>
                              <a:gd name="connsiteY235" fmla="*/ 3429235 h 4094394"/>
                              <a:gd name="connsiteX236" fmla="*/ 5163368 w 5459991"/>
                              <a:gd name="connsiteY236" fmla="*/ 3356564 h 4094394"/>
                              <a:gd name="connsiteX237" fmla="*/ 5187120 w 5459991"/>
                              <a:gd name="connsiteY237" fmla="*/ 3281930 h 4094394"/>
                              <a:gd name="connsiteX238" fmla="*/ 5208713 w 5459991"/>
                              <a:gd name="connsiteY238" fmla="*/ 3187655 h 4094394"/>
                              <a:gd name="connsiteX239" fmla="*/ 5221668 w 5459991"/>
                              <a:gd name="connsiteY239" fmla="*/ 3166052 h 4094394"/>
                              <a:gd name="connsiteX240" fmla="*/ 5234623 w 5459991"/>
                              <a:gd name="connsiteY240" fmla="*/ 3101237 h 4094394"/>
                              <a:gd name="connsiteX241" fmla="*/ 5286445 w 5459991"/>
                              <a:gd name="connsiteY241" fmla="*/ 3026603 h 4094394"/>
                              <a:gd name="connsiteX242" fmla="*/ 5295081 w 5459991"/>
                              <a:gd name="connsiteY242" fmla="*/ 2997143 h 4094394"/>
                              <a:gd name="connsiteX243" fmla="*/ 5297240 w 5459991"/>
                              <a:gd name="connsiteY243" fmla="*/ 2948041 h 4094394"/>
                              <a:gd name="connsiteX244" fmla="*/ 5296308 w 5459991"/>
                              <a:gd name="connsiteY244" fmla="*/ 2938704 h 4094394"/>
                              <a:gd name="connsiteX245" fmla="*/ 5299039 w 5459991"/>
                              <a:gd name="connsiteY245" fmla="*/ 2938566 h 4094394"/>
                              <a:gd name="connsiteX246" fmla="*/ 5300547 w 5459991"/>
                              <a:gd name="connsiteY246" fmla="*/ 2938490 h 4094394"/>
                              <a:gd name="connsiteX247" fmla="*/ 5299398 w 5459991"/>
                              <a:gd name="connsiteY247" fmla="*/ 2942150 h 4094394"/>
                              <a:gd name="connsiteX248" fmla="*/ 5297240 w 5459991"/>
                              <a:gd name="connsiteY248" fmla="*/ 2991250 h 4094394"/>
                              <a:gd name="connsiteX249" fmla="*/ 5302871 w 5459991"/>
                              <a:gd name="connsiteY249" fmla="*/ 2992182 h 4094394"/>
                              <a:gd name="connsiteX250" fmla="*/ 5295081 w 5459991"/>
                              <a:gd name="connsiteY250" fmla="*/ 3018747 h 4094394"/>
                              <a:gd name="connsiteX251" fmla="*/ 5260534 w 5459991"/>
                              <a:gd name="connsiteY251" fmla="*/ 3169980 h 4094394"/>
                              <a:gd name="connsiteX252" fmla="*/ 5234623 w 5459991"/>
                              <a:gd name="connsiteY252" fmla="*/ 3295679 h 4094394"/>
                              <a:gd name="connsiteX253" fmla="*/ 5176323 w 5459991"/>
                              <a:gd name="connsiteY253" fmla="*/ 3456732 h 4094394"/>
                              <a:gd name="connsiteX254" fmla="*/ 5152573 w 5459991"/>
                              <a:gd name="connsiteY254" fmla="*/ 3537257 h 4094394"/>
                              <a:gd name="connsiteX255" fmla="*/ 5092115 w 5459991"/>
                              <a:gd name="connsiteY255" fmla="*/ 3657065 h 4094394"/>
                              <a:gd name="connsiteX256" fmla="*/ 5064044 w 5459991"/>
                              <a:gd name="connsiteY256" fmla="*/ 3719915 h 4094394"/>
                              <a:gd name="connsiteX257" fmla="*/ 5046770 w 5459991"/>
                              <a:gd name="connsiteY257" fmla="*/ 3753302 h 4094394"/>
                              <a:gd name="connsiteX258" fmla="*/ 5025178 w 5459991"/>
                              <a:gd name="connsiteY258" fmla="*/ 3788655 h 4094394"/>
                              <a:gd name="connsiteX259" fmla="*/ 4966880 w 5459991"/>
                              <a:gd name="connsiteY259" fmla="*/ 3882930 h 4094394"/>
                              <a:gd name="connsiteX260" fmla="*/ 4904261 w 5459991"/>
                              <a:gd name="connsiteY260" fmla="*/ 3975241 h 4094394"/>
                              <a:gd name="connsiteX261" fmla="*/ 4869984 w 5459991"/>
                              <a:gd name="connsiteY261" fmla="*/ 4034899 h 4094394"/>
                              <a:gd name="connsiteX262" fmla="*/ 4827633 w 5459991"/>
                              <a:gd name="connsiteY262" fmla="*/ 4094394 h 4094394"/>
                              <a:gd name="connsiteX263" fmla="*/ 4967358 w 5459991"/>
                              <a:gd name="connsiteY263" fmla="*/ 4094394 h 4094394"/>
                              <a:gd name="connsiteX264" fmla="*/ 4972261 w 5459991"/>
                              <a:gd name="connsiteY264" fmla="*/ 4083690 h 4094394"/>
                              <a:gd name="connsiteX265" fmla="*/ 4973356 w 5459991"/>
                              <a:gd name="connsiteY265" fmla="*/ 4083263 h 4094394"/>
                              <a:gd name="connsiteX266" fmla="*/ 4968065 w 5459991"/>
                              <a:gd name="connsiteY266" fmla="*/ 4094394 h 4094394"/>
                              <a:gd name="connsiteX267" fmla="*/ 5006105 w 5459991"/>
                              <a:gd name="connsiteY267" fmla="*/ 4094394 h 4094394"/>
                              <a:gd name="connsiteX268" fmla="*/ 5027338 w 5459991"/>
                              <a:gd name="connsiteY268" fmla="*/ 4055767 h 4094394"/>
                              <a:gd name="connsiteX269" fmla="*/ 5055407 w 5459991"/>
                              <a:gd name="connsiteY269" fmla="*/ 3998808 h 4094394"/>
                              <a:gd name="connsiteX270" fmla="*/ 5074841 w 5459991"/>
                              <a:gd name="connsiteY270" fmla="*/ 3969348 h 4094394"/>
                              <a:gd name="connsiteX271" fmla="*/ 5100752 w 5459991"/>
                              <a:gd name="connsiteY271" fmla="*/ 3930067 h 4094394"/>
                              <a:gd name="connsiteX272" fmla="*/ 5124502 w 5459991"/>
                              <a:gd name="connsiteY272" fmla="*/ 3890786 h 4094394"/>
                              <a:gd name="connsiteX273" fmla="*/ 5172005 w 5459991"/>
                              <a:gd name="connsiteY273" fmla="*/ 3812224 h 4094394"/>
                              <a:gd name="connsiteX274" fmla="*/ 5197915 w 5459991"/>
                              <a:gd name="connsiteY274" fmla="*/ 3745446 h 4094394"/>
                              <a:gd name="connsiteX275" fmla="*/ 5161210 w 5459991"/>
                              <a:gd name="connsiteY275" fmla="*/ 3763122 h 4094394"/>
                              <a:gd name="connsiteX276" fmla="*/ 5152573 w 5459991"/>
                              <a:gd name="connsiteY276" fmla="*/ 3778834 h 4094394"/>
                              <a:gd name="connsiteX277" fmla="*/ 5151437 w 5459991"/>
                              <a:gd name="connsiteY277" fmla="*/ 3776974 h 4094394"/>
                              <a:gd name="connsiteX278" fmla="*/ 5159049 w 5459991"/>
                              <a:gd name="connsiteY278" fmla="*/ 3763124 h 4094394"/>
                              <a:gd name="connsiteX279" fmla="*/ 5195755 w 5459991"/>
                              <a:gd name="connsiteY279" fmla="*/ 3745446 h 4094394"/>
                              <a:gd name="connsiteX280" fmla="*/ 5264850 w 5459991"/>
                              <a:gd name="connsiteY280" fmla="*/ 3566719 h 4094394"/>
                              <a:gd name="connsiteX281" fmla="*/ 5254055 w 5459991"/>
                              <a:gd name="connsiteY281" fmla="*/ 3574575 h 4094394"/>
                              <a:gd name="connsiteX282" fmla="*/ 5206552 w 5459991"/>
                              <a:gd name="connsiteY282" fmla="*/ 3670812 h 4094394"/>
                              <a:gd name="connsiteX283" fmla="*/ 5251895 w 5459991"/>
                              <a:gd name="connsiteY283" fmla="*/ 3574575 h 4094394"/>
                              <a:gd name="connsiteX284" fmla="*/ 5262692 w 5459991"/>
                              <a:gd name="connsiteY284" fmla="*/ 3566719 h 4094394"/>
                              <a:gd name="connsiteX285" fmla="*/ 5299398 w 5459991"/>
                              <a:gd name="connsiteY285" fmla="*/ 3476372 h 4094394"/>
                              <a:gd name="connsiteX286" fmla="*/ 5303716 w 5459991"/>
                              <a:gd name="connsiteY286" fmla="*/ 3464588 h 4094394"/>
                              <a:gd name="connsiteX287" fmla="*/ 5312353 w 5459991"/>
                              <a:gd name="connsiteY287" fmla="*/ 3382098 h 4094394"/>
                              <a:gd name="connsiteX288" fmla="*/ 5344742 w 5459991"/>
                              <a:gd name="connsiteY288" fmla="*/ 3295679 h 4094394"/>
                              <a:gd name="connsiteX289" fmla="*/ 5370653 w 5459991"/>
                              <a:gd name="connsiteY289" fmla="*/ 3281930 h 4094394"/>
                              <a:gd name="connsiteX290" fmla="*/ 5398722 w 5459991"/>
                              <a:gd name="connsiteY290" fmla="*/ 3132662 h 4094394"/>
                              <a:gd name="connsiteX291" fmla="*/ 5413837 w 5459991"/>
                              <a:gd name="connsiteY291" fmla="*/ 3061956 h 4094394"/>
                              <a:gd name="connsiteX292" fmla="*/ 5426793 w 5459991"/>
                              <a:gd name="connsiteY292" fmla="*/ 2989287 h 4094394"/>
                              <a:gd name="connsiteX293" fmla="*/ 5437588 w 5459991"/>
                              <a:gd name="connsiteY293" fmla="*/ 2920544 h 4094394"/>
                              <a:gd name="connsiteX294" fmla="*/ 5441906 w 5459991"/>
                              <a:gd name="connsiteY294" fmla="*/ 2855732 h 4094394"/>
                              <a:gd name="connsiteX295" fmla="*/ 5444067 w 5459991"/>
                              <a:gd name="connsiteY295" fmla="*/ 2800738 h 4094394"/>
                              <a:gd name="connsiteX296" fmla="*/ 5448385 w 5459991"/>
                              <a:gd name="connsiteY296" fmla="*/ 2771276 h 4094394"/>
                              <a:gd name="connsiteX297" fmla="*/ 5450543 w 5459991"/>
                              <a:gd name="connsiteY297" fmla="*/ 2741817 h 4094394"/>
                              <a:gd name="connsiteX298" fmla="*/ 5433269 w 5459991"/>
                              <a:gd name="connsiteY298" fmla="*/ 2730032 h 4094394"/>
                              <a:gd name="connsiteX299" fmla="*/ 5422474 w 5459991"/>
                              <a:gd name="connsiteY299" fmla="*/ 2771276 h 4094394"/>
                              <a:gd name="connsiteX300" fmla="*/ 5409519 w 5459991"/>
                              <a:gd name="connsiteY300" fmla="*/ 2810557 h 4094394"/>
                              <a:gd name="connsiteX301" fmla="*/ 5403040 w 5459991"/>
                              <a:gd name="connsiteY301" fmla="*/ 2875372 h 4094394"/>
                              <a:gd name="connsiteX302" fmla="*/ 5400882 w 5459991"/>
                              <a:gd name="connsiteY302" fmla="*/ 2908760 h 4094394"/>
                              <a:gd name="connsiteX303" fmla="*/ 5396747 w 5459991"/>
                              <a:gd name="connsiteY303" fmla="*/ 2940727 h 4094394"/>
                              <a:gd name="connsiteX304" fmla="*/ 5387927 w 5459991"/>
                              <a:gd name="connsiteY304" fmla="*/ 2946076 h 4094394"/>
                              <a:gd name="connsiteX305" fmla="*/ 5387358 w 5459991"/>
                              <a:gd name="connsiteY305" fmla="*/ 2943806 h 4094394"/>
                              <a:gd name="connsiteX306" fmla="*/ 5396564 w 5459991"/>
                              <a:gd name="connsiteY306" fmla="*/ 2938222 h 4094394"/>
                              <a:gd name="connsiteX307" fmla="*/ 5400882 w 5459991"/>
                              <a:gd name="connsiteY307" fmla="*/ 2904832 h 4094394"/>
                              <a:gd name="connsiteX308" fmla="*/ 5403040 w 5459991"/>
                              <a:gd name="connsiteY308" fmla="*/ 2871444 h 4094394"/>
                              <a:gd name="connsiteX309" fmla="*/ 5409519 w 5459991"/>
                              <a:gd name="connsiteY309" fmla="*/ 2806629 h 4094394"/>
                              <a:gd name="connsiteX310" fmla="*/ 5422474 w 5459991"/>
                              <a:gd name="connsiteY310" fmla="*/ 2767348 h 4094394"/>
                              <a:gd name="connsiteX311" fmla="*/ 5433269 w 5459991"/>
                              <a:gd name="connsiteY311" fmla="*/ 2726104 h 4094394"/>
                              <a:gd name="connsiteX312" fmla="*/ 5428951 w 5459991"/>
                              <a:gd name="connsiteY312" fmla="*/ 2639686 h 4094394"/>
                              <a:gd name="connsiteX313" fmla="*/ 5392245 w 5459991"/>
                              <a:gd name="connsiteY313" fmla="*/ 2661290 h 4094394"/>
                              <a:gd name="connsiteX314" fmla="*/ 5368493 w 5459991"/>
                              <a:gd name="connsiteY314" fmla="*/ 2661290 h 4094394"/>
                              <a:gd name="connsiteX315" fmla="*/ 5351219 w 5459991"/>
                              <a:gd name="connsiteY315" fmla="*/ 2714320 h 4094394"/>
                              <a:gd name="connsiteX316" fmla="*/ 5351500 w 5459991"/>
                              <a:gd name="connsiteY316" fmla="*/ 2722997 h 4094394"/>
                              <a:gd name="connsiteX317" fmla="*/ 5333947 w 5459991"/>
                              <a:gd name="connsiteY317" fmla="*/ 2767348 h 4094394"/>
                              <a:gd name="connsiteX318" fmla="*/ 5333947 w 5459991"/>
                              <a:gd name="connsiteY318" fmla="*/ 2782525 h 4094394"/>
                              <a:gd name="connsiteX319" fmla="*/ 5316671 w 5459991"/>
                              <a:gd name="connsiteY319" fmla="*/ 2781096 h 4094394"/>
                              <a:gd name="connsiteX320" fmla="*/ 5275647 w 5459991"/>
                              <a:gd name="connsiteY320" fmla="*/ 2718246 h 4094394"/>
                              <a:gd name="connsiteX321" fmla="*/ 5264850 w 5459991"/>
                              <a:gd name="connsiteY321" fmla="*/ 2665218 h 4094394"/>
                              <a:gd name="connsiteX322" fmla="*/ 5241100 w 5459991"/>
                              <a:gd name="connsiteY322" fmla="*/ 2649505 h 4094394"/>
                              <a:gd name="connsiteX323" fmla="*/ 5216438 w 5459991"/>
                              <a:gd name="connsiteY323" fmla="*/ 2646301 h 4094394"/>
                              <a:gd name="connsiteX324" fmla="*/ 5217349 w 5459991"/>
                              <a:gd name="connsiteY324" fmla="*/ 2629865 h 4094394"/>
                              <a:gd name="connsiteX325" fmla="*/ 3998814 w 5459991"/>
                              <a:gd name="connsiteY325" fmla="*/ 545227 h 4094394"/>
                              <a:gd name="connsiteX326" fmla="*/ 3966814 w 5459991"/>
                              <a:gd name="connsiteY326" fmla="*/ 527543 h 4094394"/>
                              <a:gd name="connsiteX327" fmla="*/ 3965001 w 5459991"/>
                              <a:gd name="connsiteY327" fmla="*/ 526366 h 4094394"/>
                              <a:gd name="connsiteX328" fmla="*/ 3902382 w 5459991"/>
                              <a:gd name="connsiteY328" fmla="*/ 487085 h 4094394"/>
                              <a:gd name="connsiteX329" fmla="*/ 3781466 w 5459991"/>
                              <a:gd name="connsiteY329" fmla="*/ 416379 h 4094394"/>
                              <a:gd name="connsiteX330" fmla="*/ 3686460 w 5459991"/>
                              <a:gd name="connsiteY330" fmla="*/ 367277 h 4094394"/>
                              <a:gd name="connsiteX331" fmla="*/ 3658392 w 5459991"/>
                              <a:gd name="connsiteY331" fmla="*/ 353529 h 4094394"/>
                              <a:gd name="connsiteX332" fmla="*/ 3632481 w 5459991"/>
                              <a:gd name="connsiteY332" fmla="*/ 341745 h 4094394"/>
                              <a:gd name="connsiteX333" fmla="*/ 3593615 w 5459991"/>
                              <a:gd name="connsiteY333" fmla="*/ 322104 h 4094394"/>
                              <a:gd name="connsiteX334" fmla="*/ 3541794 w 5459991"/>
                              <a:gd name="connsiteY334" fmla="*/ 300499 h 4094394"/>
                              <a:gd name="connsiteX335" fmla="*/ 3489972 w 5459991"/>
                              <a:gd name="connsiteY335" fmla="*/ 280858 h 4094394"/>
                              <a:gd name="connsiteX336" fmla="*/ 3429514 w 5459991"/>
                              <a:gd name="connsiteY336" fmla="*/ 259255 h 4094394"/>
                              <a:gd name="connsiteX337" fmla="*/ 3426903 w 5459991"/>
                              <a:gd name="connsiteY337" fmla="*/ 258630 h 4094394"/>
                              <a:gd name="connsiteX338" fmla="*/ 3417468 w 5459991"/>
                              <a:gd name="connsiteY338" fmla="*/ 245627 h 4094394"/>
                              <a:gd name="connsiteX339" fmla="*/ 3349926 w 5459991"/>
                              <a:gd name="connsiteY339" fmla="*/ 222796 h 4094394"/>
                              <a:gd name="connsiteX340" fmla="*/ 3322054 w 5459991"/>
                              <a:gd name="connsiteY340" fmla="*/ 218425 h 4094394"/>
                              <a:gd name="connsiteX341" fmla="*/ 3321553 w 5459991"/>
                              <a:gd name="connsiteY341" fmla="*/ 218009 h 4094394"/>
                              <a:gd name="connsiteX342" fmla="*/ 3282687 w 5459991"/>
                              <a:gd name="connsiteY342" fmla="*/ 206224 h 4094394"/>
                              <a:gd name="connsiteX343" fmla="*/ 3243821 w 5459991"/>
                              <a:gd name="connsiteY343" fmla="*/ 196405 h 4094394"/>
                              <a:gd name="connsiteX344" fmla="*/ 3163929 w 5459991"/>
                              <a:gd name="connsiteY344" fmla="*/ 174799 h 4094394"/>
                              <a:gd name="connsiteX345" fmla="*/ 3084039 w 5459991"/>
                              <a:gd name="connsiteY345" fmla="*/ 157124 h 4094394"/>
                              <a:gd name="connsiteX346" fmla="*/ 3001989 w 5459991"/>
                              <a:gd name="connsiteY346" fmla="*/ 141412 h 4094394"/>
                              <a:gd name="connsiteX347" fmla="*/ 2922096 w 5459991"/>
                              <a:gd name="connsiteY347" fmla="*/ 125699 h 4094394"/>
                              <a:gd name="connsiteX348" fmla="*/ 2874593 w 5459991"/>
                              <a:gd name="connsiteY348" fmla="*/ 119806 h 4094394"/>
                              <a:gd name="connsiteX349" fmla="*/ 2775269 w 5459991"/>
                              <a:gd name="connsiteY349" fmla="*/ 102130 h 4094394"/>
                              <a:gd name="connsiteX350" fmla="*/ 2723448 w 5459991"/>
                              <a:gd name="connsiteY350" fmla="*/ 96237 h 4094394"/>
                              <a:gd name="connsiteX351" fmla="*/ 2662450 w 5459991"/>
                              <a:gd name="connsiteY351" fmla="*/ 97221 h 4094394"/>
                              <a:gd name="connsiteX352" fmla="*/ 2661478 w 5459991"/>
                              <a:gd name="connsiteY352" fmla="*/ 97153 h 4094394"/>
                              <a:gd name="connsiteX353" fmla="*/ 2719129 w 5459991"/>
                              <a:gd name="connsiteY353" fmla="*/ 96237 h 4094394"/>
                              <a:gd name="connsiteX354" fmla="*/ 2589576 w 5459991"/>
                              <a:gd name="connsiteY354" fmla="*/ 72669 h 4094394"/>
                              <a:gd name="connsiteX355" fmla="*/ 2576621 w 5459991"/>
                              <a:gd name="connsiteY355" fmla="*/ 53028 h 4094394"/>
                              <a:gd name="connsiteX356" fmla="*/ 2613691 w 5459991"/>
                              <a:gd name="connsiteY356" fmla="*/ 36167 h 4094394"/>
                              <a:gd name="connsiteX357" fmla="*/ 2617647 w 5459991"/>
                              <a:gd name="connsiteY357" fmla="*/ 37316 h 4094394"/>
                              <a:gd name="connsiteX358" fmla="*/ 2701856 w 5459991"/>
                              <a:gd name="connsiteY358" fmla="*/ 37316 h 4094394"/>
                              <a:gd name="connsiteX359" fmla="*/ 2755837 w 5459991"/>
                              <a:gd name="connsiteY359" fmla="*/ 37316 h 4094394"/>
                              <a:gd name="connsiteX360" fmla="*/ 2822772 w 5459991"/>
                              <a:gd name="connsiteY360" fmla="*/ 37316 h 4094394"/>
                              <a:gd name="connsiteX361" fmla="*/ 2883230 w 5459991"/>
                              <a:gd name="connsiteY361" fmla="*/ 45172 h 4094394"/>
                              <a:gd name="connsiteX362" fmla="*/ 2941528 w 5459991"/>
                              <a:gd name="connsiteY362" fmla="*/ 56956 h 4094394"/>
                              <a:gd name="connsiteX363" fmla="*/ 2999828 w 5459991"/>
                              <a:gd name="connsiteY363" fmla="*/ 68741 h 4094394"/>
                              <a:gd name="connsiteX364" fmla="*/ 3030057 w 5459991"/>
                              <a:gd name="connsiteY364" fmla="*/ 74634 h 4094394"/>
                              <a:gd name="connsiteX365" fmla="*/ 3060286 w 5459991"/>
                              <a:gd name="connsiteY365" fmla="*/ 82490 h 4094394"/>
                              <a:gd name="connsiteX366" fmla="*/ 3148813 w 5459991"/>
                              <a:gd name="connsiteY366" fmla="*/ 88381 h 4094394"/>
                              <a:gd name="connsiteX367" fmla="*/ 3150974 w 5459991"/>
                              <a:gd name="connsiteY367" fmla="*/ 74634 h 4094394"/>
                              <a:gd name="connsiteX368" fmla="*/ 3153132 w 5459991"/>
                              <a:gd name="connsiteY368" fmla="*/ 72669 h 4094394"/>
                              <a:gd name="connsiteX369" fmla="*/ 3101310 w 5459991"/>
                              <a:gd name="connsiteY369" fmla="*/ 58921 h 4094394"/>
                              <a:gd name="connsiteX370" fmla="*/ 3017102 w 5459991"/>
                              <a:gd name="connsiteY370" fmla="*/ 41244 h 4094394"/>
                              <a:gd name="connsiteX371" fmla="*/ 2960962 w 5459991"/>
                              <a:gd name="connsiteY371" fmla="*/ 51065 h 4094394"/>
                              <a:gd name="connsiteX372" fmla="*/ 2915617 w 5459991"/>
                              <a:gd name="connsiteY372" fmla="*/ 31425 h 4094394"/>
                              <a:gd name="connsiteX373" fmla="*/ 2846522 w 5459991"/>
                              <a:gd name="connsiteY373" fmla="*/ 15712 h 4094394"/>
                              <a:gd name="connsiteX374" fmla="*/ 2742880 w 5459991"/>
                              <a:gd name="connsiteY374" fmla="*/ 5891 h 4094394"/>
                              <a:gd name="connsiteX375" fmla="*/ 2641397 w 5459991"/>
                              <a:gd name="connsiteY375" fmla="*/ 0 h 4094394"/>
                              <a:gd name="connsiteX376" fmla="*/ 2641397 w 5459991"/>
                              <a:gd name="connsiteY376" fmla="*/ 3928 h 4094394"/>
                              <a:gd name="connsiteX377" fmla="*/ 2708332 w 5459991"/>
                              <a:gd name="connsiteY377" fmla="*/ 13747 h 4094394"/>
                              <a:gd name="connsiteX378" fmla="*/ 2775269 w 5459991"/>
                              <a:gd name="connsiteY378" fmla="*/ 25531 h 4094394"/>
                              <a:gd name="connsiteX379" fmla="*/ 2811963 w 5459991"/>
                              <a:gd name="connsiteY379" fmla="*/ 34635 h 4094394"/>
                              <a:gd name="connsiteX380" fmla="*/ 2777430 w 5459991"/>
                              <a:gd name="connsiteY380" fmla="*/ 27494 h 4094394"/>
                              <a:gd name="connsiteX381" fmla="*/ 2710493 w 5459991"/>
                              <a:gd name="connsiteY381" fmla="*/ 15710 h 4094394"/>
                              <a:gd name="connsiteX382" fmla="*/ 2643558 w 5459991"/>
                              <a:gd name="connsiteY382" fmla="*/ 5891 h 4094394"/>
                              <a:gd name="connsiteX383" fmla="*/ 2570768 w 5459991"/>
                              <a:gd name="connsiteY383" fmla="*/ 13681 h 4094394"/>
                              <a:gd name="connsiteX384" fmla="*/ 2567984 w 5459991"/>
                              <a:gd name="connsiteY384" fmla="*/ 11782 h 4094394"/>
                              <a:gd name="connsiteX385" fmla="*/ 2418457 w 5459991"/>
                              <a:gd name="connsiteY385" fmla="*/ 9328 h 4094394"/>
                              <a:gd name="connsiteX386" fmla="*/ 2278648 w 5459991"/>
                              <a:gd name="connsiteY386" fmla="*/ 9819 h 4094394"/>
                              <a:gd name="connsiteX387" fmla="*/ 1786346 w 5459991"/>
                              <a:gd name="connsiteY387" fmla="*/ 68741 h 4094394"/>
                              <a:gd name="connsiteX388" fmla="*/ 1778331 w 5459991"/>
                              <a:gd name="connsiteY388" fmla="*/ 70782 h 4094394"/>
                              <a:gd name="connsiteX389" fmla="*/ 1756656 w 5459991"/>
                              <a:gd name="connsiteY389" fmla="*/ 70949 h 4094394"/>
                              <a:gd name="connsiteX390" fmla="*/ 1715091 w 5459991"/>
                              <a:gd name="connsiteY390" fmla="*/ 78560 h 4094394"/>
                              <a:gd name="connsiteX391" fmla="*/ 1654832 w 5459991"/>
                              <a:gd name="connsiteY391" fmla="*/ 97819 h 4094394"/>
                              <a:gd name="connsiteX392" fmla="*/ 1633040 w 5459991"/>
                              <a:gd name="connsiteY392" fmla="*/ 102129 h 4094394"/>
                              <a:gd name="connsiteX393" fmla="*/ 1045732 w 5459991"/>
                              <a:gd name="connsiteY393" fmla="*/ 318174 h 4094394"/>
                              <a:gd name="connsiteX394" fmla="*/ 1040355 w 5459991"/>
                              <a:gd name="connsiteY394" fmla="*/ 321719 h 4094394"/>
                              <a:gd name="connsiteX395" fmla="*/ 1010378 w 5459991"/>
                              <a:gd name="connsiteY395" fmla="*/ 327996 h 4094394"/>
                              <a:gd name="connsiteX396" fmla="*/ 968003 w 5459991"/>
                              <a:gd name="connsiteY396" fmla="*/ 347636 h 4094394"/>
                              <a:gd name="connsiteX397" fmla="*/ 929406 w 5459991"/>
                              <a:gd name="connsiteY397" fmla="*/ 373415 h 4094394"/>
                              <a:gd name="connsiteX398" fmla="*/ 905894 w 5459991"/>
                              <a:gd name="connsiteY398" fmla="*/ 394423 h 4094394"/>
                              <a:gd name="connsiteX399" fmla="*/ 896747 w 5459991"/>
                              <a:gd name="connsiteY399" fmla="*/ 398701 h 4094394"/>
                              <a:gd name="connsiteX400" fmla="*/ 827652 w 5459991"/>
                              <a:gd name="connsiteY400" fmla="*/ 432089 h 4094394"/>
                              <a:gd name="connsiteX401" fmla="*/ 762875 w 5459991"/>
                              <a:gd name="connsiteY401" fmla="*/ 467442 h 4094394"/>
                              <a:gd name="connsiteX402" fmla="*/ 726410 w 5459991"/>
                              <a:gd name="connsiteY402" fmla="*/ 497848 h 4094394"/>
                              <a:gd name="connsiteX403" fmla="*/ 672188 w 5459991"/>
                              <a:gd name="connsiteY403" fmla="*/ 532257 h 4094394"/>
                              <a:gd name="connsiteX404" fmla="*/ 581501 w 5459991"/>
                              <a:gd name="connsiteY404" fmla="*/ 593142 h 4094394"/>
                              <a:gd name="connsiteX405" fmla="*/ 497293 w 5459991"/>
                              <a:gd name="connsiteY405" fmla="*/ 650100 h 4094394"/>
                              <a:gd name="connsiteX406" fmla="*/ 436834 w 5459991"/>
                              <a:gd name="connsiteY406" fmla="*/ 709022 h 4094394"/>
                              <a:gd name="connsiteX407" fmla="*/ 380695 w 5459991"/>
                              <a:gd name="connsiteY407" fmla="*/ 756159 h 4094394"/>
                              <a:gd name="connsiteX408" fmla="*/ 324555 w 5459991"/>
                              <a:gd name="connsiteY408" fmla="*/ 807225 h 4094394"/>
                              <a:gd name="connsiteX409" fmla="*/ 326302 w 5459991"/>
                              <a:gd name="connsiteY409" fmla="*/ 809210 h 4094394"/>
                              <a:gd name="connsiteX410" fmla="*/ 322394 w 5459991"/>
                              <a:gd name="connsiteY410" fmla="*/ 805262 h 4094394"/>
                              <a:gd name="connsiteX411" fmla="*/ 277050 w 5459991"/>
                              <a:gd name="connsiteY411" fmla="*/ 844543 h 4094394"/>
                              <a:gd name="connsiteX412" fmla="*/ 242502 w 5459991"/>
                              <a:gd name="connsiteY412" fmla="*/ 885787 h 4094394"/>
                              <a:gd name="connsiteX413" fmla="*/ 172507 w 5459991"/>
                              <a:gd name="connsiteY413" fmla="*/ 951329 h 4094394"/>
                              <a:gd name="connsiteX414" fmla="*/ 177390 w 5459991"/>
                              <a:gd name="connsiteY414" fmla="*/ 938908 h 4094394"/>
                              <a:gd name="connsiteX415" fmla="*/ 175567 w 5459991"/>
                              <a:gd name="connsiteY415" fmla="*/ 909355 h 4094394"/>
                              <a:gd name="connsiteX416" fmla="*/ 108633 w 5459991"/>
                              <a:gd name="connsiteY416" fmla="*/ 980061 h 4094394"/>
                              <a:gd name="connsiteX417" fmla="*/ 74085 w 5459991"/>
                              <a:gd name="connsiteY417" fmla="*/ 1042911 h 4094394"/>
                              <a:gd name="connsiteX418" fmla="*/ 65448 w 5459991"/>
                              <a:gd name="connsiteY418" fmla="*/ 1054695 h 4094394"/>
                              <a:gd name="connsiteX419" fmla="*/ 30901 w 5459991"/>
                              <a:gd name="connsiteY419" fmla="*/ 1070408 h 4094394"/>
                              <a:gd name="connsiteX420" fmla="*/ 14706 w 5459991"/>
                              <a:gd name="connsiteY420" fmla="*/ 1090538 h 4094394"/>
                              <a:gd name="connsiteX421" fmla="*/ 0 w 5459991"/>
                              <a:gd name="connsiteY421" fmla="*/ 1111495 h 4094394"/>
                              <a:gd name="connsiteX422" fmla="*/ 0 w 5459991"/>
                              <a:gd name="connsiteY422" fmla="*/ 1326546 h 4094394"/>
                              <a:gd name="connsiteX423" fmla="*/ 9577 w 5459991"/>
                              <a:gd name="connsiteY423" fmla="*/ 1308057 h 4094394"/>
                              <a:gd name="connsiteX424" fmla="*/ 30899 w 5459991"/>
                              <a:gd name="connsiteY424" fmla="*/ 1276632 h 4094394"/>
                              <a:gd name="connsiteX425" fmla="*/ 106472 w 5459991"/>
                              <a:gd name="connsiteY425" fmla="*/ 1182358 h 4094394"/>
                              <a:gd name="connsiteX426" fmla="*/ 480016 w 5459991"/>
                              <a:gd name="connsiteY426" fmla="*/ 783656 h 4094394"/>
                              <a:gd name="connsiteX427" fmla="*/ 478987 w 5459991"/>
                              <a:gd name="connsiteY427" fmla="*/ 782719 h 4094394"/>
                              <a:gd name="connsiteX428" fmla="*/ 527547 w 5459991"/>
                              <a:gd name="connsiteY428" fmla="*/ 742389 h 4094394"/>
                              <a:gd name="connsiteX429" fmla="*/ 577183 w 5459991"/>
                              <a:gd name="connsiteY429" fmla="*/ 703128 h 4094394"/>
                              <a:gd name="connsiteX430" fmla="*/ 814697 w 5459991"/>
                              <a:gd name="connsiteY430" fmla="*/ 534220 h 4094394"/>
                              <a:gd name="connsiteX431" fmla="*/ 896747 w 5459991"/>
                              <a:gd name="connsiteY431" fmla="*/ 475298 h 4094394"/>
                              <a:gd name="connsiteX432" fmla="*/ 1004708 w 5459991"/>
                              <a:gd name="connsiteY432" fmla="*/ 424233 h 4094394"/>
                              <a:gd name="connsiteX433" fmla="*/ 1073803 w 5459991"/>
                              <a:gd name="connsiteY433" fmla="*/ 390845 h 4094394"/>
                              <a:gd name="connsiteX434" fmla="*/ 1110509 w 5459991"/>
                              <a:gd name="connsiteY434" fmla="*/ 373168 h 4094394"/>
                              <a:gd name="connsiteX435" fmla="*/ 1151535 w 5459991"/>
                              <a:gd name="connsiteY435" fmla="*/ 359420 h 4094394"/>
                              <a:gd name="connsiteX436" fmla="*/ 1287565 w 5459991"/>
                              <a:gd name="connsiteY436" fmla="*/ 304427 h 4094394"/>
                              <a:gd name="connsiteX437" fmla="*/ 1663269 w 5459991"/>
                              <a:gd name="connsiteY437" fmla="*/ 172835 h 4094394"/>
                              <a:gd name="connsiteX438" fmla="*/ 1762593 w 5459991"/>
                              <a:gd name="connsiteY438" fmla="*/ 161050 h 4094394"/>
                              <a:gd name="connsiteX439" fmla="*/ 1833849 w 5459991"/>
                              <a:gd name="connsiteY439" fmla="*/ 137482 h 4094394"/>
                              <a:gd name="connsiteX440" fmla="*/ 1915900 w 5459991"/>
                              <a:gd name="connsiteY440" fmla="*/ 117841 h 4094394"/>
                              <a:gd name="connsiteX441" fmla="*/ 2088637 w 5459991"/>
                              <a:gd name="connsiteY441" fmla="*/ 96238 h 4094394"/>
                              <a:gd name="connsiteX442" fmla="*/ 2338028 w 5459991"/>
                              <a:gd name="connsiteY442" fmla="*/ 83962 h 4094394"/>
                              <a:gd name="connsiteX443" fmla="*/ 2542799 w 5459991"/>
                              <a:gd name="connsiteY443" fmla="*/ 90816 h 4094394"/>
                              <a:gd name="connsiteX444" fmla="*/ 2342346 w 5459991"/>
                              <a:gd name="connsiteY444" fmla="*/ 84698 h 4094394"/>
                              <a:gd name="connsiteX445" fmla="*/ 2092955 w 5459991"/>
                              <a:gd name="connsiteY445" fmla="*/ 96238 h 4094394"/>
                              <a:gd name="connsiteX446" fmla="*/ 1920218 w 5459991"/>
                              <a:gd name="connsiteY446" fmla="*/ 117843 h 4094394"/>
                              <a:gd name="connsiteX447" fmla="*/ 1838168 w 5459991"/>
                              <a:gd name="connsiteY447" fmla="*/ 137484 h 4094394"/>
                              <a:gd name="connsiteX448" fmla="*/ 1766914 w 5459991"/>
                              <a:gd name="connsiteY448" fmla="*/ 161053 h 4094394"/>
                              <a:gd name="connsiteX449" fmla="*/ 1667590 w 5459991"/>
                              <a:gd name="connsiteY449" fmla="*/ 172837 h 4094394"/>
                              <a:gd name="connsiteX450" fmla="*/ 1291886 w 5459991"/>
                              <a:gd name="connsiteY450" fmla="*/ 304427 h 4094394"/>
                              <a:gd name="connsiteX451" fmla="*/ 1155854 w 5459991"/>
                              <a:gd name="connsiteY451" fmla="*/ 359420 h 4094394"/>
                              <a:gd name="connsiteX452" fmla="*/ 1114830 w 5459991"/>
                              <a:gd name="connsiteY452" fmla="*/ 373170 h 4094394"/>
                              <a:gd name="connsiteX453" fmla="*/ 1078122 w 5459991"/>
                              <a:gd name="connsiteY453" fmla="*/ 390845 h 4094394"/>
                              <a:gd name="connsiteX454" fmla="*/ 1009027 w 5459991"/>
                              <a:gd name="connsiteY454" fmla="*/ 424235 h 4094394"/>
                              <a:gd name="connsiteX455" fmla="*/ 901066 w 5459991"/>
                              <a:gd name="connsiteY455" fmla="*/ 475300 h 4094394"/>
                              <a:gd name="connsiteX456" fmla="*/ 819015 w 5459991"/>
                              <a:gd name="connsiteY456" fmla="*/ 534222 h 4094394"/>
                              <a:gd name="connsiteX457" fmla="*/ 581501 w 5459991"/>
                              <a:gd name="connsiteY457" fmla="*/ 703131 h 4094394"/>
                              <a:gd name="connsiteX458" fmla="*/ 482177 w 5459991"/>
                              <a:gd name="connsiteY458" fmla="*/ 785621 h 4094394"/>
                              <a:gd name="connsiteX459" fmla="*/ 108633 w 5459991"/>
                              <a:gd name="connsiteY459" fmla="*/ 1184323 h 4094394"/>
                              <a:gd name="connsiteX460" fmla="*/ 33059 w 5459991"/>
                              <a:gd name="connsiteY460" fmla="*/ 1278597 h 4094394"/>
                              <a:gd name="connsiteX461" fmla="*/ 11737 w 5459991"/>
                              <a:gd name="connsiteY461" fmla="*/ 1310022 h 4094394"/>
                              <a:gd name="connsiteX462" fmla="*/ 0 w 5459991"/>
                              <a:gd name="connsiteY462" fmla="*/ 1332681 h 4094394"/>
                              <a:gd name="connsiteX463" fmla="*/ 0 w 5459991"/>
                              <a:gd name="connsiteY463" fmla="*/ 1421109 h 4094394"/>
                              <a:gd name="connsiteX464" fmla="*/ 7351 w 5459991"/>
                              <a:gd name="connsiteY464" fmla="*/ 1407979 h 4094394"/>
                              <a:gd name="connsiteX465" fmla="*/ 63288 w 5459991"/>
                              <a:gd name="connsiteY465" fmla="*/ 1327699 h 4094394"/>
                              <a:gd name="connsiteX466" fmla="*/ 70576 w 5459991"/>
                              <a:gd name="connsiteY466" fmla="*/ 1307323 h 4094394"/>
                              <a:gd name="connsiteX467" fmla="*/ 82153 w 5459991"/>
                              <a:gd name="connsiteY467" fmla="*/ 1266835 h 4094394"/>
                              <a:gd name="connsiteX468" fmla="*/ 84880 w 5459991"/>
                              <a:gd name="connsiteY468" fmla="*/ 1264850 h 4094394"/>
                              <a:gd name="connsiteX469" fmla="*/ 65446 w 5459991"/>
                              <a:gd name="connsiteY469" fmla="*/ 1327699 h 4094394"/>
                              <a:gd name="connsiteX470" fmla="*/ 8598 w 5459991"/>
                              <a:gd name="connsiteY470" fmla="*/ 1407979 h 4094394"/>
                              <a:gd name="connsiteX471" fmla="*/ 0 w 5459991"/>
                              <a:gd name="connsiteY471" fmla="*/ 1423369 h 4094394"/>
                              <a:gd name="connsiteX472" fmla="*/ 0 w 5459991"/>
                              <a:gd name="connsiteY472" fmla="*/ 3794124 h 4094394"/>
                              <a:gd name="connsiteX473" fmla="*/ 4759 w 5459991"/>
                              <a:gd name="connsiteY473" fmla="*/ 3816628 h 4094394"/>
                              <a:gd name="connsiteX474" fmla="*/ 0 w 5459991"/>
                              <a:gd name="connsiteY474" fmla="*/ 3810282 h 4094394"/>
                              <a:gd name="connsiteX475" fmla="*/ 0 w 5459991"/>
                              <a:gd name="connsiteY475" fmla="*/ 3830643 h 4094394"/>
                              <a:gd name="connsiteX476" fmla="*/ 35219 w 5459991"/>
                              <a:gd name="connsiteY476" fmla="*/ 3894714 h 4094394"/>
                              <a:gd name="connsiteX477" fmla="*/ 84880 w 5459991"/>
                              <a:gd name="connsiteY477" fmla="*/ 3981133 h 4094394"/>
                              <a:gd name="connsiteX478" fmla="*/ 89199 w 5459991"/>
                              <a:gd name="connsiteY478" fmla="*/ 3981133 h 4094394"/>
                              <a:gd name="connsiteX479" fmla="*/ 125904 w 5459991"/>
                              <a:gd name="connsiteY479" fmla="*/ 4059695 h 40943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Lst>
                            <a:rect l="l" t="t" r="r" b="b"/>
                            <a:pathLst>
                              <a:path w="5459991" h="4094394">
                                <a:moveTo>
                                  <a:pt x="2917778" y="123734"/>
                                </a:moveTo>
                                <a:cubicBezTo>
                                  <a:pt x="2911299" y="115878"/>
                                  <a:pt x="2885388" y="108022"/>
                                  <a:pt x="2855159" y="104093"/>
                                </a:cubicBezTo>
                                <a:cubicBezTo>
                                  <a:pt x="2840046" y="102130"/>
                                  <a:pt x="2823851" y="100656"/>
                                  <a:pt x="2809007" y="99920"/>
                                </a:cubicBezTo>
                                <a:cubicBezTo>
                                  <a:pt x="2794162" y="99184"/>
                                  <a:pt x="2780667" y="99184"/>
                                  <a:pt x="2770951" y="100165"/>
                                </a:cubicBezTo>
                                <a:cubicBezTo>
                                  <a:pt x="2818454" y="109987"/>
                                  <a:pt x="2848683" y="115878"/>
                                  <a:pt x="2870275" y="117843"/>
                                </a:cubicBezTo>
                                <a:cubicBezTo>
                                  <a:pt x="2891867" y="119806"/>
                                  <a:pt x="2904822" y="121771"/>
                                  <a:pt x="2917778" y="123734"/>
                                </a:cubicBezTo>
                                <a:close/>
                                <a:moveTo>
                                  <a:pt x="3256774" y="129625"/>
                                </a:moveTo>
                                <a:cubicBezTo>
                                  <a:pt x="3220069" y="115878"/>
                                  <a:pt x="3185521" y="100165"/>
                                  <a:pt x="3148813" y="90344"/>
                                </a:cubicBezTo>
                                <a:cubicBezTo>
                                  <a:pt x="3118584" y="88381"/>
                                  <a:pt x="3090515" y="86416"/>
                                  <a:pt x="3060286" y="84453"/>
                                </a:cubicBezTo>
                                <a:cubicBezTo>
                                  <a:pt x="3064605" y="92309"/>
                                  <a:pt x="3088355" y="100165"/>
                                  <a:pt x="3122903" y="108022"/>
                                </a:cubicBezTo>
                                <a:cubicBezTo>
                                  <a:pt x="3157450" y="113913"/>
                                  <a:pt x="3204953" y="123734"/>
                                  <a:pt x="3256774" y="129625"/>
                                </a:cubicBezTo>
                                <a:close/>
                                <a:moveTo>
                                  <a:pt x="3543952" y="227828"/>
                                </a:moveTo>
                                <a:cubicBezTo>
                                  <a:pt x="3500767" y="206224"/>
                                  <a:pt x="3459741" y="186584"/>
                                  <a:pt x="3423035" y="172834"/>
                                </a:cubicBezTo>
                                <a:cubicBezTo>
                                  <a:pt x="3388488" y="161050"/>
                                  <a:pt x="3356098" y="155159"/>
                                  <a:pt x="3336667" y="155159"/>
                                </a:cubicBezTo>
                                <a:cubicBezTo>
                                  <a:pt x="3349622" y="172834"/>
                                  <a:pt x="3427354" y="194440"/>
                                  <a:pt x="3543952" y="227828"/>
                                </a:cubicBezTo>
                                <a:close/>
                                <a:moveTo>
                                  <a:pt x="3852719" y="379061"/>
                                </a:moveTo>
                                <a:cubicBezTo>
                                  <a:pt x="3846243" y="367277"/>
                                  <a:pt x="3831127" y="355492"/>
                                  <a:pt x="3805216" y="343708"/>
                                </a:cubicBezTo>
                                <a:cubicBezTo>
                                  <a:pt x="3779306" y="329961"/>
                                  <a:pt x="3744758" y="316211"/>
                                  <a:pt x="3695097" y="298536"/>
                                </a:cubicBezTo>
                                <a:cubicBezTo>
                                  <a:pt x="3701574" y="306392"/>
                                  <a:pt x="3718847" y="318176"/>
                                  <a:pt x="3746918" y="331924"/>
                                </a:cubicBezTo>
                                <a:cubicBezTo>
                                  <a:pt x="3774987" y="345673"/>
                                  <a:pt x="3811695" y="359420"/>
                                  <a:pt x="3852719" y="379061"/>
                                </a:cubicBezTo>
                                <a:close/>
                                <a:moveTo>
                                  <a:pt x="581501" y="758124"/>
                                </a:moveTo>
                                <a:lnTo>
                                  <a:pt x="572996" y="748451"/>
                                </a:lnTo>
                                <a:lnTo>
                                  <a:pt x="672188" y="669741"/>
                                </a:lnTo>
                                <a:cubicBezTo>
                                  <a:pt x="706736" y="644209"/>
                                  <a:pt x="741283" y="618675"/>
                                  <a:pt x="775831" y="595107"/>
                                </a:cubicBezTo>
                                <a:cubicBezTo>
                                  <a:pt x="812539" y="577431"/>
                                  <a:pt x="860041" y="544041"/>
                                  <a:pt x="885952" y="520473"/>
                                </a:cubicBezTo>
                                <a:cubicBezTo>
                                  <a:pt x="907545" y="506725"/>
                                  <a:pt x="931295" y="492976"/>
                                  <a:pt x="955047" y="479229"/>
                                </a:cubicBezTo>
                                <a:cubicBezTo>
                                  <a:pt x="978797" y="465479"/>
                                  <a:pt x="1002550" y="449767"/>
                                  <a:pt x="1026300" y="437982"/>
                                </a:cubicBezTo>
                                <a:cubicBezTo>
                                  <a:pt x="1075964" y="416379"/>
                                  <a:pt x="1123466" y="392810"/>
                                  <a:pt x="1175288" y="375133"/>
                                </a:cubicBezTo>
                                <a:cubicBezTo>
                                  <a:pt x="1194720" y="367277"/>
                                  <a:pt x="1216312" y="357457"/>
                                  <a:pt x="1235746" y="353529"/>
                                </a:cubicBezTo>
                                <a:cubicBezTo>
                                  <a:pt x="1263815" y="341745"/>
                                  <a:pt x="1294044" y="329961"/>
                                  <a:pt x="1326433" y="316211"/>
                                </a:cubicBezTo>
                                <a:cubicBezTo>
                                  <a:pt x="1369618" y="298536"/>
                                  <a:pt x="1412802" y="284787"/>
                                  <a:pt x="1455986" y="269074"/>
                                </a:cubicBezTo>
                                <a:cubicBezTo>
                                  <a:pt x="1499171" y="253362"/>
                                  <a:pt x="1544513" y="241578"/>
                                  <a:pt x="1587698" y="227830"/>
                                </a:cubicBezTo>
                                <a:lnTo>
                                  <a:pt x="1606828" y="220871"/>
                                </a:lnTo>
                                <a:lnTo>
                                  <a:pt x="1710774" y="202297"/>
                                </a:lnTo>
                                <a:cubicBezTo>
                                  <a:pt x="1728048" y="198368"/>
                                  <a:pt x="1743162" y="194440"/>
                                  <a:pt x="1758277" y="190512"/>
                                </a:cubicBezTo>
                                <a:cubicBezTo>
                                  <a:pt x="1773391" y="186584"/>
                                  <a:pt x="1786346" y="182656"/>
                                  <a:pt x="1799301" y="178728"/>
                                </a:cubicBezTo>
                                <a:cubicBezTo>
                                  <a:pt x="1829530" y="172837"/>
                                  <a:pt x="1864078" y="164981"/>
                                  <a:pt x="1894307" y="159087"/>
                                </a:cubicBezTo>
                                <a:cubicBezTo>
                                  <a:pt x="1926697" y="155159"/>
                                  <a:pt x="1961244" y="151231"/>
                                  <a:pt x="1991473" y="147303"/>
                                </a:cubicBezTo>
                                <a:cubicBezTo>
                                  <a:pt x="2015226" y="142394"/>
                                  <a:pt x="2028181" y="141412"/>
                                  <a:pt x="2036818" y="142148"/>
                                </a:cubicBezTo>
                                <a:lnTo>
                                  <a:pt x="2044331" y="144142"/>
                                </a:lnTo>
                                <a:lnTo>
                                  <a:pt x="1680548" y="215528"/>
                                </a:lnTo>
                                <a:lnTo>
                                  <a:pt x="1653821" y="223836"/>
                                </a:lnTo>
                                <a:lnTo>
                                  <a:pt x="1598493" y="233721"/>
                                </a:lnTo>
                                <a:cubicBezTo>
                                  <a:pt x="1555309" y="247469"/>
                                  <a:pt x="1509966" y="259253"/>
                                  <a:pt x="1466781" y="274965"/>
                                </a:cubicBezTo>
                                <a:cubicBezTo>
                                  <a:pt x="1423597" y="290678"/>
                                  <a:pt x="1380413" y="304427"/>
                                  <a:pt x="1337228" y="322102"/>
                                </a:cubicBezTo>
                                <a:cubicBezTo>
                                  <a:pt x="1306999" y="335852"/>
                                  <a:pt x="1274610" y="347636"/>
                                  <a:pt x="1246541" y="359420"/>
                                </a:cubicBezTo>
                                <a:cubicBezTo>
                                  <a:pt x="1229267" y="369240"/>
                                  <a:pt x="1207675" y="379061"/>
                                  <a:pt x="1188241" y="386917"/>
                                </a:cubicBezTo>
                                <a:cubicBezTo>
                                  <a:pt x="1138580" y="404593"/>
                                  <a:pt x="1088917" y="428161"/>
                                  <a:pt x="1039256" y="449767"/>
                                </a:cubicBezTo>
                                <a:cubicBezTo>
                                  <a:pt x="1013345" y="463514"/>
                                  <a:pt x="991753" y="477263"/>
                                  <a:pt x="968000" y="491011"/>
                                </a:cubicBezTo>
                                <a:cubicBezTo>
                                  <a:pt x="944250" y="504760"/>
                                  <a:pt x="922658" y="518508"/>
                                  <a:pt x="898905" y="532257"/>
                                </a:cubicBezTo>
                                <a:cubicBezTo>
                                  <a:pt x="870836" y="555826"/>
                                  <a:pt x="825492" y="589213"/>
                                  <a:pt x="788786" y="606891"/>
                                </a:cubicBezTo>
                                <a:cubicBezTo>
                                  <a:pt x="754239" y="632423"/>
                                  <a:pt x="719691" y="655991"/>
                                  <a:pt x="685144" y="681525"/>
                                </a:cubicBezTo>
                                <a:lnTo>
                                  <a:pt x="620474" y="732840"/>
                                </a:lnTo>
                                <a:lnTo>
                                  <a:pt x="602554" y="744989"/>
                                </a:lnTo>
                                <a:cubicBezTo>
                                  <a:pt x="593513" y="751128"/>
                                  <a:pt x="585820" y="756161"/>
                                  <a:pt x="581501" y="758124"/>
                                </a:cubicBezTo>
                                <a:close/>
                                <a:moveTo>
                                  <a:pt x="218752" y="978096"/>
                                </a:moveTo>
                                <a:lnTo>
                                  <a:pt x="207957" y="966314"/>
                                </a:lnTo>
                                <a:lnTo>
                                  <a:pt x="274892" y="899536"/>
                                </a:lnTo>
                                <a:cubicBezTo>
                                  <a:pt x="296484" y="877932"/>
                                  <a:pt x="307820" y="863692"/>
                                  <a:pt x="316457" y="852644"/>
                                </a:cubicBezTo>
                                <a:lnTo>
                                  <a:pt x="340949" y="825863"/>
                                </a:lnTo>
                                <a:lnTo>
                                  <a:pt x="341829" y="826865"/>
                                </a:lnTo>
                                <a:cubicBezTo>
                                  <a:pt x="352624" y="817044"/>
                                  <a:pt x="359102" y="811153"/>
                                  <a:pt x="367739" y="805259"/>
                                </a:cubicBezTo>
                                <a:lnTo>
                                  <a:pt x="406605" y="764015"/>
                                </a:lnTo>
                                <a:lnTo>
                                  <a:pt x="447629" y="722769"/>
                                </a:lnTo>
                                <a:cubicBezTo>
                                  <a:pt x="469222" y="709022"/>
                                  <a:pt x="486495" y="699200"/>
                                  <a:pt x="508087" y="687416"/>
                                </a:cubicBezTo>
                                <a:cubicBezTo>
                                  <a:pt x="514566" y="679560"/>
                                  <a:pt x="523203" y="673669"/>
                                  <a:pt x="531840" y="667776"/>
                                </a:cubicBezTo>
                                <a:lnTo>
                                  <a:pt x="535138" y="663969"/>
                                </a:lnTo>
                                <a:lnTo>
                                  <a:pt x="548998" y="659288"/>
                                </a:lnTo>
                                <a:cubicBezTo>
                                  <a:pt x="556576" y="656078"/>
                                  <a:pt x="564041" y="652970"/>
                                  <a:pt x="567634" y="653383"/>
                                </a:cubicBezTo>
                                <a:lnTo>
                                  <a:pt x="568088" y="656630"/>
                                </a:lnTo>
                                <a:lnTo>
                                  <a:pt x="559909" y="658940"/>
                                </a:lnTo>
                                <a:cubicBezTo>
                                  <a:pt x="550193" y="662868"/>
                                  <a:pt x="538317" y="668759"/>
                                  <a:pt x="533998" y="667778"/>
                                </a:cubicBezTo>
                                <a:cubicBezTo>
                                  <a:pt x="527519" y="673669"/>
                                  <a:pt x="518882" y="681525"/>
                                  <a:pt x="510246" y="687418"/>
                                </a:cubicBezTo>
                                <a:cubicBezTo>
                                  <a:pt x="488653" y="701165"/>
                                  <a:pt x="471380" y="710987"/>
                                  <a:pt x="449787" y="722771"/>
                                </a:cubicBezTo>
                                <a:lnTo>
                                  <a:pt x="408763" y="764015"/>
                                </a:lnTo>
                                <a:lnTo>
                                  <a:pt x="369897" y="805262"/>
                                </a:lnTo>
                                <a:cubicBezTo>
                                  <a:pt x="363419" y="811153"/>
                                  <a:pt x="354782" y="817046"/>
                                  <a:pt x="343987" y="826865"/>
                                </a:cubicBezTo>
                                <a:cubicBezTo>
                                  <a:pt x="322394" y="844543"/>
                                  <a:pt x="320234" y="858290"/>
                                  <a:pt x="277050" y="901499"/>
                                </a:cubicBezTo>
                                <a:cubicBezTo>
                                  <a:pt x="257618" y="923105"/>
                                  <a:pt x="231707" y="946673"/>
                                  <a:pt x="210115" y="968277"/>
                                </a:cubicBezTo>
                                <a:lnTo>
                                  <a:pt x="218958" y="977931"/>
                                </a:lnTo>
                                <a:close/>
                                <a:moveTo>
                                  <a:pt x="134541" y="1076301"/>
                                </a:moveTo>
                                <a:lnTo>
                                  <a:pt x="123746" y="1068445"/>
                                </a:lnTo>
                                <a:lnTo>
                                  <a:pt x="123748" y="1068445"/>
                                </a:lnTo>
                                <a:lnTo>
                                  <a:pt x="134541" y="1076299"/>
                                </a:lnTo>
                                <a:close/>
                                <a:moveTo>
                                  <a:pt x="106103" y="1217880"/>
                                </a:moveTo>
                                <a:lnTo>
                                  <a:pt x="268415" y="1054695"/>
                                </a:lnTo>
                                <a:cubicBezTo>
                                  <a:pt x="281370" y="1040948"/>
                                  <a:pt x="292165" y="1027198"/>
                                  <a:pt x="305121" y="1013451"/>
                                </a:cubicBezTo>
                                <a:cubicBezTo>
                                  <a:pt x="315918" y="999702"/>
                                  <a:pt x="328873" y="987917"/>
                                  <a:pt x="341829" y="974170"/>
                                </a:cubicBezTo>
                                <a:cubicBezTo>
                                  <a:pt x="385013" y="923105"/>
                                  <a:pt x="430356" y="877930"/>
                                  <a:pt x="473540" y="832758"/>
                                </a:cubicBezTo>
                                <a:cubicBezTo>
                                  <a:pt x="480019" y="826867"/>
                                  <a:pt x="481941" y="822355"/>
                                  <a:pt x="486142" y="816118"/>
                                </a:cubicBezTo>
                                <a:lnTo>
                                  <a:pt x="489055" y="813124"/>
                                </a:lnTo>
                                <a:lnTo>
                                  <a:pt x="493514" y="807224"/>
                                </a:lnTo>
                                <a:lnTo>
                                  <a:pt x="511148" y="790415"/>
                                </a:lnTo>
                                <a:lnTo>
                                  <a:pt x="512408" y="789118"/>
                                </a:lnTo>
                                <a:lnTo>
                                  <a:pt x="512823" y="788817"/>
                                </a:lnTo>
                                <a:lnTo>
                                  <a:pt x="511148" y="790415"/>
                                </a:lnTo>
                                <a:lnTo>
                                  <a:pt x="489055" y="813124"/>
                                </a:lnTo>
                                <a:lnTo>
                                  <a:pt x="475698" y="830793"/>
                                </a:lnTo>
                                <a:cubicBezTo>
                                  <a:pt x="432514" y="877930"/>
                                  <a:pt x="387171" y="921140"/>
                                  <a:pt x="343987" y="972205"/>
                                </a:cubicBezTo>
                                <a:cubicBezTo>
                                  <a:pt x="333189" y="985954"/>
                                  <a:pt x="320234" y="997739"/>
                                  <a:pt x="307279" y="1011486"/>
                                </a:cubicBezTo>
                                <a:cubicBezTo>
                                  <a:pt x="294323" y="1025235"/>
                                  <a:pt x="283529" y="1038983"/>
                                  <a:pt x="270573" y="1052732"/>
                                </a:cubicBezTo>
                                <a:close/>
                                <a:moveTo>
                                  <a:pt x="5256215" y="2928401"/>
                                </a:moveTo>
                                <a:cubicBezTo>
                                  <a:pt x="5254055" y="2918581"/>
                                  <a:pt x="5251897" y="2908760"/>
                                  <a:pt x="5247579" y="2902869"/>
                                </a:cubicBezTo>
                                <a:cubicBezTo>
                                  <a:pt x="5249737" y="2891085"/>
                                  <a:pt x="5249737" y="2881263"/>
                                  <a:pt x="5251897" y="2871444"/>
                                </a:cubicBezTo>
                                <a:lnTo>
                                  <a:pt x="5244752" y="2849777"/>
                                </a:lnTo>
                                <a:lnTo>
                                  <a:pt x="5247243" y="2846861"/>
                                </a:lnTo>
                                <a:lnTo>
                                  <a:pt x="5254055" y="2867516"/>
                                </a:lnTo>
                                <a:lnTo>
                                  <a:pt x="5259339" y="2823301"/>
                                </a:lnTo>
                                <a:lnTo>
                                  <a:pt x="5273487" y="2792880"/>
                                </a:lnTo>
                                <a:cubicBezTo>
                                  <a:pt x="5269169" y="2824305"/>
                                  <a:pt x="5267010" y="2855730"/>
                                  <a:pt x="5262692" y="2883226"/>
                                </a:cubicBezTo>
                                <a:cubicBezTo>
                                  <a:pt x="5260532" y="2893048"/>
                                  <a:pt x="5260532" y="2902867"/>
                                  <a:pt x="5258374" y="2914651"/>
                                </a:cubicBezTo>
                                <a:lnTo>
                                  <a:pt x="5262910" y="2928062"/>
                                </a:lnTo>
                                <a:close/>
                                <a:moveTo>
                                  <a:pt x="5321758" y="2992271"/>
                                </a:moveTo>
                                <a:lnTo>
                                  <a:pt x="5346900" y="2896976"/>
                                </a:lnTo>
                                <a:lnTo>
                                  <a:pt x="5346903" y="2896978"/>
                                </a:lnTo>
                                <a:lnTo>
                                  <a:pt x="5321761" y="2992271"/>
                                </a:lnTo>
                                <a:close/>
                                <a:moveTo>
                                  <a:pt x="5327469" y="3074301"/>
                                </a:moveTo>
                                <a:lnTo>
                                  <a:pt x="5327469" y="3067398"/>
                                </a:lnTo>
                                <a:lnTo>
                                  <a:pt x="5349061" y="3006963"/>
                                </a:lnTo>
                                <a:cubicBezTo>
                                  <a:pt x="5350142" y="2986341"/>
                                  <a:pt x="5350142" y="2971610"/>
                                  <a:pt x="5350412" y="2956388"/>
                                </a:cubicBezTo>
                                <a:lnTo>
                                  <a:pt x="5353379" y="2902869"/>
                                </a:lnTo>
                                <a:cubicBezTo>
                                  <a:pt x="5357698" y="2891085"/>
                                  <a:pt x="5362016" y="2885191"/>
                                  <a:pt x="5366335" y="2877335"/>
                                </a:cubicBezTo>
                                <a:lnTo>
                                  <a:pt x="5367765" y="2883028"/>
                                </a:lnTo>
                                <a:lnTo>
                                  <a:pt x="5357698" y="2902867"/>
                                </a:lnTo>
                                <a:cubicBezTo>
                                  <a:pt x="5353379" y="2948041"/>
                                  <a:pt x="5355540" y="2965717"/>
                                  <a:pt x="5353379" y="3006963"/>
                                </a:cubicBezTo>
                                <a:close/>
                                <a:moveTo>
                                  <a:pt x="5344742" y="3191584"/>
                                </a:moveTo>
                                <a:cubicBezTo>
                                  <a:pt x="5338264" y="3185692"/>
                                  <a:pt x="5331787" y="3177836"/>
                                  <a:pt x="5325308" y="3171943"/>
                                </a:cubicBezTo>
                                <a:lnTo>
                                  <a:pt x="5319018" y="3165075"/>
                                </a:lnTo>
                                <a:lnTo>
                                  <a:pt x="5319793" y="3161600"/>
                                </a:lnTo>
                                <a:lnTo>
                                  <a:pt x="5327469" y="3169978"/>
                                </a:lnTo>
                                <a:cubicBezTo>
                                  <a:pt x="5333947" y="3175871"/>
                                  <a:pt x="5340424" y="3183727"/>
                                  <a:pt x="5349061" y="3187655"/>
                                </a:cubicBezTo>
                                <a:lnTo>
                                  <a:pt x="5358024" y="3182220"/>
                                </a:lnTo>
                                <a:lnTo>
                                  <a:pt x="5357698" y="3183727"/>
                                </a:lnTo>
                                <a:cubicBezTo>
                                  <a:pt x="5353379" y="3183727"/>
                                  <a:pt x="5349061" y="3187655"/>
                                  <a:pt x="5344742" y="3191584"/>
                                </a:cubicBezTo>
                                <a:close/>
                                <a:moveTo>
                                  <a:pt x="5303718" y="3474407"/>
                                </a:moveTo>
                                <a:cubicBezTo>
                                  <a:pt x="5333947" y="3441017"/>
                                  <a:pt x="5331787" y="3476370"/>
                                  <a:pt x="5357698" y="3452801"/>
                                </a:cubicBezTo>
                                <a:cubicBezTo>
                                  <a:pt x="5368495" y="3415486"/>
                                  <a:pt x="5377132" y="3376204"/>
                                  <a:pt x="5387927" y="3336923"/>
                                </a:cubicBezTo>
                                <a:cubicBezTo>
                                  <a:pt x="5403042" y="3281930"/>
                                  <a:pt x="5405201" y="3246577"/>
                                  <a:pt x="5420316" y="3203368"/>
                                </a:cubicBezTo>
                                <a:cubicBezTo>
                                  <a:pt x="5424635" y="3179799"/>
                                  <a:pt x="5424635" y="3154266"/>
                                  <a:pt x="5426793" y="3130697"/>
                                </a:cubicBezTo>
                                <a:cubicBezTo>
                                  <a:pt x="5433272" y="3101237"/>
                                  <a:pt x="5439748" y="3069812"/>
                                  <a:pt x="5446227" y="3044279"/>
                                </a:cubicBezTo>
                                <a:cubicBezTo>
                                  <a:pt x="5450545" y="3016782"/>
                                  <a:pt x="5454864" y="2997141"/>
                                  <a:pt x="5452703" y="2985357"/>
                                </a:cubicBezTo>
                                <a:cubicBezTo>
                                  <a:pt x="5459182" y="2940185"/>
                                  <a:pt x="5461340" y="2914651"/>
                                  <a:pt x="5459182" y="2881263"/>
                                </a:cubicBezTo>
                                <a:cubicBezTo>
                                  <a:pt x="5459182" y="2863586"/>
                                  <a:pt x="5457022" y="2845910"/>
                                  <a:pt x="5457022" y="2824305"/>
                                </a:cubicBezTo>
                                <a:cubicBezTo>
                                  <a:pt x="5457022" y="2802701"/>
                                  <a:pt x="5459182" y="2775205"/>
                                  <a:pt x="5459182" y="2741815"/>
                                </a:cubicBezTo>
                                <a:cubicBezTo>
                                  <a:pt x="5457022" y="2741815"/>
                                  <a:pt x="5457022" y="2741815"/>
                                  <a:pt x="5454864" y="2739852"/>
                                </a:cubicBezTo>
                                <a:cubicBezTo>
                                  <a:pt x="5454864" y="2749671"/>
                                  <a:pt x="5452703" y="2759492"/>
                                  <a:pt x="5452703" y="2769311"/>
                                </a:cubicBezTo>
                                <a:cubicBezTo>
                                  <a:pt x="5450545" y="2779133"/>
                                  <a:pt x="5450545" y="2788952"/>
                                  <a:pt x="5448385" y="2798773"/>
                                </a:cubicBezTo>
                                <a:cubicBezTo>
                                  <a:pt x="5446227" y="2818414"/>
                                  <a:pt x="5444067" y="2838054"/>
                                  <a:pt x="5446227" y="2853767"/>
                                </a:cubicBezTo>
                                <a:cubicBezTo>
                                  <a:pt x="5446227" y="2875370"/>
                                  <a:pt x="5444067" y="2896976"/>
                                  <a:pt x="5441908" y="2918579"/>
                                </a:cubicBezTo>
                                <a:cubicBezTo>
                                  <a:pt x="5437590" y="2940185"/>
                                  <a:pt x="5435430" y="2963754"/>
                                  <a:pt x="5431111" y="2987322"/>
                                </a:cubicBezTo>
                                <a:cubicBezTo>
                                  <a:pt x="5426793" y="3010891"/>
                                  <a:pt x="5422474" y="3036422"/>
                                  <a:pt x="5418156" y="3059991"/>
                                </a:cubicBezTo>
                                <a:cubicBezTo>
                                  <a:pt x="5413837" y="3083560"/>
                                  <a:pt x="5407361" y="3107128"/>
                                  <a:pt x="5403042" y="3130697"/>
                                </a:cubicBezTo>
                                <a:cubicBezTo>
                                  <a:pt x="5387927" y="3183727"/>
                                  <a:pt x="5394406" y="3201403"/>
                                  <a:pt x="5374971" y="3279965"/>
                                </a:cubicBezTo>
                                <a:lnTo>
                                  <a:pt x="5374971" y="3279967"/>
                                </a:lnTo>
                                <a:lnTo>
                                  <a:pt x="5349061" y="3293714"/>
                                </a:lnTo>
                                <a:cubicBezTo>
                                  <a:pt x="5340424" y="3323176"/>
                                  <a:pt x="5327469" y="3352636"/>
                                  <a:pt x="5316674" y="3380133"/>
                                </a:cubicBezTo>
                                <a:cubicBezTo>
                                  <a:pt x="5301558" y="3425307"/>
                                  <a:pt x="5310195" y="3431198"/>
                                  <a:pt x="5308037" y="3462623"/>
                                </a:cubicBezTo>
                                <a:cubicBezTo>
                                  <a:pt x="5305876" y="3464586"/>
                                  <a:pt x="5303718" y="3472442"/>
                                  <a:pt x="5303718" y="3474407"/>
                                </a:cubicBezTo>
                                <a:close/>
                                <a:moveTo>
                                  <a:pt x="4981030" y="3727822"/>
                                </a:moveTo>
                                <a:lnTo>
                                  <a:pt x="4981993" y="3725806"/>
                                </a:lnTo>
                                <a:lnTo>
                                  <a:pt x="5034404" y="3641903"/>
                                </a:lnTo>
                                <a:lnTo>
                                  <a:pt x="5033815" y="3643316"/>
                                </a:lnTo>
                                <a:close/>
                                <a:moveTo>
                                  <a:pt x="5008264" y="4094394"/>
                                </a:moveTo>
                                <a:lnTo>
                                  <a:pt x="5013278" y="4094394"/>
                                </a:lnTo>
                                <a:lnTo>
                                  <a:pt x="5022479" y="4084737"/>
                                </a:lnTo>
                                <a:cubicBezTo>
                                  <a:pt x="5030037" y="4075899"/>
                                  <a:pt x="5038133" y="4065588"/>
                                  <a:pt x="5046770" y="4053804"/>
                                </a:cubicBezTo>
                                <a:cubicBezTo>
                                  <a:pt x="5061886" y="4030235"/>
                                  <a:pt x="5079159" y="4000773"/>
                                  <a:pt x="5096433" y="3969348"/>
                                </a:cubicBezTo>
                                <a:cubicBezTo>
                                  <a:pt x="5118025" y="3939888"/>
                                  <a:pt x="5133139" y="3912392"/>
                                  <a:pt x="5146094" y="3886858"/>
                                </a:cubicBezTo>
                                <a:cubicBezTo>
                                  <a:pt x="5159049" y="3859361"/>
                                  <a:pt x="5167686" y="3835793"/>
                                  <a:pt x="5174165" y="3810261"/>
                                </a:cubicBezTo>
                                <a:cubicBezTo>
                                  <a:pt x="5159049" y="3837758"/>
                                  <a:pt x="5141776" y="3863289"/>
                                  <a:pt x="5126662" y="3888823"/>
                                </a:cubicBezTo>
                                <a:cubicBezTo>
                                  <a:pt x="5118025" y="3902570"/>
                                  <a:pt x="5111547" y="3914355"/>
                                  <a:pt x="5102910" y="3928104"/>
                                </a:cubicBezTo>
                                <a:cubicBezTo>
                                  <a:pt x="5094273" y="3941852"/>
                                  <a:pt x="5085636" y="3953636"/>
                                  <a:pt x="5076999" y="3967385"/>
                                </a:cubicBezTo>
                                <a:cubicBezTo>
                                  <a:pt x="5070522" y="3977204"/>
                                  <a:pt x="5066204" y="3985061"/>
                                  <a:pt x="5057567" y="3996845"/>
                                </a:cubicBezTo>
                                <a:cubicBezTo>
                                  <a:pt x="5048930" y="4016485"/>
                                  <a:pt x="5038133" y="4034163"/>
                                  <a:pt x="5031657" y="4051838"/>
                                </a:cubicBezTo>
                                <a:close/>
                                <a:moveTo>
                                  <a:pt x="152519" y="4094394"/>
                                </a:moveTo>
                                <a:lnTo>
                                  <a:pt x="4702226" y="4094394"/>
                                </a:lnTo>
                                <a:lnTo>
                                  <a:pt x="4705613" y="4089156"/>
                                </a:lnTo>
                                <a:cubicBezTo>
                                  <a:pt x="4722887" y="4067551"/>
                                  <a:pt x="4742319" y="4047910"/>
                                  <a:pt x="4757434" y="4030235"/>
                                </a:cubicBezTo>
                                <a:cubicBezTo>
                                  <a:pt x="4766071" y="4006666"/>
                                  <a:pt x="4783345" y="3979170"/>
                                  <a:pt x="4802777" y="3953636"/>
                                </a:cubicBezTo>
                                <a:cubicBezTo>
                                  <a:pt x="4822211" y="3928104"/>
                                  <a:pt x="4839485" y="3902570"/>
                                  <a:pt x="4848122" y="3882930"/>
                                </a:cubicBezTo>
                                <a:lnTo>
                                  <a:pt x="4848246" y="3882699"/>
                                </a:lnTo>
                                <a:lnTo>
                                  <a:pt x="4867646" y="3854798"/>
                                </a:lnTo>
                                <a:cubicBezTo>
                                  <a:pt x="4916541" y="3775238"/>
                                  <a:pt x="4960823" y="3693014"/>
                                  <a:pt x="5000156" y="3608422"/>
                                </a:cubicBezTo>
                                <a:lnTo>
                                  <a:pt x="5063148" y="3451872"/>
                                </a:lnTo>
                                <a:lnTo>
                                  <a:pt x="5054867" y="3480298"/>
                                </a:lnTo>
                                <a:cubicBezTo>
                                  <a:pt x="5045691" y="3505341"/>
                                  <a:pt x="5032736" y="3535294"/>
                                  <a:pt x="5029496" y="3552969"/>
                                </a:cubicBezTo>
                                <a:cubicBezTo>
                                  <a:pt x="4997107" y="3617782"/>
                                  <a:pt x="4969038" y="3674740"/>
                                  <a:pt x="4943127" y="3731697"/>
                                </a:cubicBezTo>
                                <a:cubicBezTo>
                                  <a:pt x="4915056" y="3788655"/>
                                  <a:pt x="4889146" y="3843649"/>
                                  <a:pt x="4854598" y="3898642"/>
                                </a:cubicBezTo>
                                <a:cubicBezTo>
                                  <a:pt x="4843803" y="3918283"/>
                                  <a:pt x="4828687" y="3943815"/>
                                  <a:pt x="4809256" y="3969348"/>
                                </a:cubicBezTo>
                                <a:lnTo>
                                  <a:pt x="4801995" y="3981615"/>
                                </a:lnTo>
                                <a:lnTo>
                                  <a:pt x="4779027" y="4010592"/>
                                </a:lnTo>
                                <a:cubicBezTo>
                                  <a:pt x="4772550" y="4018449"/>
                                  <a:pt x="4768232" y="4026305"/>
                                  <a:pt x="4761753" y="4034161"/>
                                </a:cubicBezTo>
                                <a:lnTo>
                                  <a:pt x="4718711" y="4094394"/>
                                </a:lnTo>
                                <a:lnTo>
                                  <a:pt x="4762332" y="4094394"/>
                                </a:lnTo>
                                <a:lnTo>
                                  <a:pt x="4770390" y="4083263"/>
                                </a:lnTo>
                                <a:cubicBezTo>
                                  <a:pt x="4794142" y="4057730"/>
                                  <a:pt x="4815734" y="4030233"/>
                                  <a:pt x="4837327" y="4002736"/>
                                </a:cubicBezTo>
                                <a:cubicBezTo>
                                  <a:pt x="4845964" y="3988989"/>
                                  <a:pt x="4854600" y="3975239"/>
                                  <a:pt x="4865395" y="3959527"/>
                                </a:cubicBezTo>
                                <a:cubicBezTo>
                                  <a:pt x="4874032" y="3943815"/>
                                  <a:pt x="4882669" y="3928102"/>
                                  <a:pt x="4893466" y="3912390"/>
                                </a:cubicBezTo>
                                <a:lnTo>
                                  <a:pt x="4899306" y="3904717"/>
                                </a:lnTo>
                                <a:lnTo>
                                  <a:pt x="4921266" y="3872865"/>
                                </a:lnTo>
                                <a:lnTo>
                                  <a:pt x="4942033" y="3848578"/>
                                </a:lnTo>
                                <a:lnTo>
                                  <a:pt x="4950687" y="3837207"/>
                                </a:lnTo>
                                <a:lnTo>
                                  <a:pt x="4949606" y="3839721"/>
                                </a:lnTo>
                                <a:lnTo>
                                  <a:pt x="4942033" y="3848578"/>
                                </a:lnTo>
                                <a:lnTo>
                                  <a:pt x="4899306" y="3904717"/>
                                </a:lnTo>
                                <a:lnTo>
                                  <a:pt x="4891306" y="3916320"/>
                                </a:lnTo>
                                <a:cubicBezTo>
                                  <a:pt x="4882669" y="3932032"/>
                                  <a:pt x="4871874" y="3947745"/>
                                  <a:pt x="4863237" y="3963457"/>
                                </a:cubicBezTo>
                                <a:cubicBezTo>
                                  <a:pt x="4854600" y="3979170"/>
                                  <a:pt x="4843803" y="3992917"/>
                                  <a:pt x="4835166" y="4006666"/>
                                </a:cubicBezTo>
                                <a:cubicBezTo>
                                  <a:pt x="4813574" y="4034163"/>
                                  <a:pt x="4791982" y="4061660"/>
                                  <a:pt x="4768232" y="4087191"/>
                                </a:cubicBezTo>
                                <a:lnTo>
                                  <a:pt x="4763017" y="4094394"/>
                                </a:lnTo>
                                <a:lnTo>
                                  <a:pt x="4818959" y="4094394"/>
                                </a:lnTo>
                                <a:lnTo>
                                  <a:pt x="4857029" y="4041528"/>
                                </a:lnTo>
                                <a:cubicBezTo>
                                  <a:pt x="4870793" y="4020414"/>
                                  <a:pt x="4882669" y="3999792"/>
                                  <a:pt x="4891306" y="3981133"/>
                                </a:cubicBezTo>
                                <a:cubicBezTo>
                                  <a:pt x="4912898" y="3947745"/>
                                  <a:pt x="4938809" y="3924176"/>
                                  <a:pt x="4953925" y="3888823"/>
                                </a:cubicBezTo>
                                <a:cubicBezTo>
                                  <a:pt x="4973356" y="3859361"/>
                                  <a:pt x="4992791" y="3825973"/>
                                  <a:pt x="5012222" y="3794549"/>
                                </a:cubicBezTo>
                                <a:cubicBezTo>
                                  <a:pt x="5020859" y="3782764"/>
                                  <a:pt x="5027338" y="3770980"/>
                                  <a:pt x="5033815" y="3759196"/>
                                </a:cubicBezTo>
                                <a:cubicBezTo>
                                  <a:pt x="5040293" y="3747411"/>
                                  <a:pt x="5046770" y="3737590"/>
                                  <a:pt x="5051088" y="3725806"/>
                                </a:cubicBezTo>
                                <a:cubicBezTo>
                                  <a:pt x="5061886" y="3704202"/>
                                  <a:pt x="5070522" y="3682597"/>
                                  <a:pt x="5079159" y="3662956"/>
                                </a:cubicBezTo>
                                <a:cubicBezTo>
                                  <a:pt x="5094273" y="3621712"/>
                                  <a:pt x="5109388" y="3582431"/>
                                  <a:pt x="5139618" y="3543150"/>
                                </a:cubicBezTo>
                                <a:cubicBezTo>
                                  <a:pt x="5149333" y="3527438"/>
                                  <a:pt x="5153112" y="3514181"/>
                                  <a:pt x="5155543" y="3501413"/>
                                </a:cubicBezTo>
                                <a:lnTo>
                                  <a:pt x="5160473" y="3476976"/>
                                </a:lnTo>
                                <a:lnTo>
                                  <a:pt x="5172005" y="3460658"/>
                                </a:lnTo>
                                <a:cubicBezTo>
                                  <a:pt x="5193597" y="3407629"/>
                                  <a:pt x="5210871" y="3354599"/>
                                  <a:pt x="5230305" y="3299605"/>
                                </a:cubicBezTo>
                                <a:cubicBezTo>
                                  <a:pt x="5221668" y="3285858"/>
                                  <a:pt x="5251897" y="3221043"/>
                                  <a:pt x="5256215" y="3173906"/>
                                </a:cubicBezTo>
                                <a:cubicBezTo>
                                  <a:pt x="5269171" y="3122841"/>
                                  <a:pt x="5279966" y="3073740"/>
                                  <a:pt x="5290763" y="3022675"/>
                                </a:cubicBezTo>
                                <a:cubicBezTo>
                                  <a:pt x="5273489" y="3048207"/>
                                  <a:pt x="5256215" y="3071775"/>
                                  <a:pt x="5238942" y="3097309"/>
                                </a:cubicBezTo>
                                <a:cubicBezTo>
                                  <a:pt x="5234623" y="3120878"/>
                                  <a:pt x="5232463" y="3140518"/>
                                  <a:pt x="5225986" y="3162122"/>
                                </a:cubicBezTo>
                                <a:lnTo>
                                  <a:pt x="5213031" y="3183727"/>
                                </a:lnTo>
                                <a:cubicBezTo>
                                  <a:pt x="5204394" y="3217115"/>
                                  <a:pt x="5200076" y="3246577"/>
                                  <a:pt x="5191439" y="3278002"/>
                                </a:cubicBezTo>
                                <a:cubicBezTo>
                                  <a:pt x="5182802" y="3303534"/>
                                  <a:pt x="5176323" y="3327102"/>
                                  <a:pt x="5167686" y="3352636"/>
                                </a:cubicBezTo>
                                <a:cubicBezTo>
                                  <a:pt x="5159049" y="3376204"/>
                                  <a:pt x="5150413" y="3401736"/>
                                  <a:pt x="5141776" y="3425305"/>
                                </a:cubicBezTo>
                                <a:cubicBezTo>
                                  <a:pt x="5137457" y="3444945"/>
                                  <a:pt x="5133139" y="3462623"/>
                                  <a:pt x="5130981" y="3484226"/>
                                </a:cubicBezTo>
                                <a:lnTo>
                                  <a:pt x="5118846" y="3525623"/>
                                </a:lnTo>
                                <a:lnTo>
                                  <a:pt x="5105070" y="3545113"/>
                                </a:lnTo>
                                <a:cubicBezTo>
                                  <a:pt x="5113707" y="3525472"/>
                                  <a:pt x="5118025" y="3505832"/>
                                  <a:pt x="5122344" y="3486191"/>
                                </a:cubicBezTo>
                                <a:cubicBezTo>
                                  <a:pt x="5128820" y="3466551"/>
                                  <a:pt x="5133139" y="3448875"/>
                                  <a:pt x="5137457" y="3429235"/>
                                </a:cubicBezTo>
                                <a:cubicBezTo>
                                  <a:pt x="5148254" y="3405666"/>
                                  <a:pt x="5154731" y="3382098"/>
                                  <a:pt x="5163368" y="3356564"/>
                                </a:cubicBezTo>
                                <a:cubicBezTo>
                                  <a:pt x="5172005" y="3331032"/>
                                  <a:pt x="5178484" y="3307464"/>
                                  <a:pt x="5187120" y="3281930"/>
                                </a:cubicBezTo>
                                <a:cubicBezTo>
                                  <a:pt x="5195757" y="3248542"/>
                                  <a:pt x="5202234" y="3219080"/>
                                  <a:pt x="5208713" y="3187655"/>
                                </a:cubicBezTo>
                                <a:lnTo>
                                  <a:pt x="5221668" y="3166052"/>
                                </a:lnTo>
                                <a:cubicBezTo>
                                  <a:pt x="5228144" y="3144446"/>
                                  <a:pt x="5230305" y="3124806"/>
                                  <a:pt x="5234623" y="3101237"/>
                                </a:cubicBezTo>
                                <a:cubicBezTo>
                                  <a:pt x="5251897" y="3077669"/>
                                  <a:pt x="5269171" y="3052137"/>
                                  <a:pt x="5286445" y="3026603"/>
                                </a:cubicBezTo>
                                <a:cubicBezTo>
                                  <a:pt x="5290763" y="3014819"/>
                                  <a:pt x="5292921" y="3006963"/>
                                  <a:pt x="5295081" y="2997143"/>
                                </a:cubicBezTo>
                                <a:cubicBezTo>
                                  <a:pt x="5297240" y="2979466"/>
                                  <a:pt x="5297240" y="2965719"/>
                                  <a:pt x="5297240" y="2948041"/>
                                </a:cubicBezTo>
                                <a:lnTo>
                                  <a:pt x="5296308" y="2938704"/>
                                </a:lnTo>
                                <a:lnTo>
                                  <a:pt x="5299039" y="2938566"/>
                                </a:lnTo>
                                <a:lnTo>
                                  <a:pt x="5300547" y="2938490"/>
                                </a:lnTo>
                                <a:lnTo>
                                  <a:pt x="5299398" y="2942150"/>
                                </a:lnTo>
                                <a:cubicBezTo>
                                  <a:pt x="5299398" y="2961791"/>
                                  <a:pt x="5299398" y="2975538"/>
                                  <a:pt x="5297240" y="2991250"/>
                                </a:cubicBezTo>
                                <a:lnTo>
                                  <a:pt x="5302871" y="2992182"/>
                                </a:lnTo>
                                <a:lnTo>
                                  <a:pt x="5295081" y="3018747"/>
                                </a:lnTo>
                                <a:cubicBezTo>
                                  <a:pt x="5284284" y="3069812"/>
                                  <a:pt x="5273489" y="3120878"/>
                                  <a:pt x="5260534" y="3169980"/>
                                </a:cubicBezTo>
                                <a:cubicBezTo>
                                  <a:pt x="5256215" y="3217117"/>
                                  <a:pt x="5225986" y="3279967"/>
                                  <a:pt x="5234623" y="3295679"/>
                                </a:cubicBezTo>
                                <a:cubicBezTo>
                                  <a:pt x="5215189" y="3350673"/>
                                  <a:pt x="5200076" y="3403701"/>
                                  <a:pt x="5176323" y="3456732"/>
                                </a:cubicBezTo>
                                <a:cubicBezTo>
                                  <a:pt x="5167686" y="3482263"/>
                                  <a:pt x="5172005" y="3505832"/>
                                  <a:pt x="5152573" y="3537257"/>
                                </a:cubicBezTo>
                                <a:cubicBezTo>
                                  <a:pt x="5124502" y="3576538"/>
                                  <a:pt x="5109388" y="3615819"/>
                                  <a:pt x="5092115" y="3657065"/>
                                </a:cubicBezTo>
                                <a:cubicBezTo>
                                  <a:pt x="5083478" y="3676705"/>
                                  <a:pt x="5074841" y="3698309"/>
                                  <a:pt x="5064044" y="3719915"/>
                                </a:cubicBezTo>
                                <a:cubicBezTo>
                                  <a:pt x="5057567" y="3729734"/>
                                  <a:pt x="5053249" y="3741518"/>
                                  <a:pt x="5046770" y="3753302"/>
                                </a:cubicBezTo>
                                <a:cubicBezTo>
                                  <a:pt x="5040293" y="3765087"/>
                                  <a:pt x="5033815" y="3776871"/>
                                  <a:pt x="5025178" y="3788655"/>
                                </a:cubicBezTo>
                                <a:cubicBezTo>
                                  <a:pt x="5005746" y="3818117"/>
                                  <a:pt x="4986312" y="3853470"/>
                                  <a:pt x="4966880" y="3882930"/>
                                </a:cubicBezTo>
                                <a:cubicBezTo>
                                  <a:pt x="4951764" y="3918283"/>
                                  <a:pt x="4925854" y="3941852"/>
                                  <a:pt x="4904261" y="3975241"/>
                                </a:cubicBezTo>
                                <a:cubicBezTo>
                                  <a:pt x="4895625" y="3993899"/>
                                  <a:pt x="4883749" y="4014030"/>
                                  <a:pt x="4869984" y="4034899"/>
                                </a:cubicBezTo>
                                <a:lnTo>
                                  <a:pt x="4827633" y="4094394"/>
                                </a:lnTo>
                                <a:lnTo>
                                  <a:pt x="4967358" y="4094394"/>
                                </a:lnTo>
                                <a:lnTo>
                                  <a:pt x="4972261" y="4083690"/>
                                </a:lnTo>
                                <a:lnTo>
                                  <a:pt x="4973356" y="4083263"/>
                                </a:lnTo>
                                <a:lnTo>
                                  <a:pt x="4968065" y="4094394"/>
                                </a:lnTo>
                                <a:lnTo>
                                  <a:pt x="5006105" y="4094394"/>
                                </a:lnTo>
                                <a:lnTo>
                                  <a:pt x="5027338" y="4055767"/>
                                </a:lnTo>
                                <a:cubicBezTo>
                                  <a:pt x="5038133" y="4036126"/>
                                  <a:pt x="5046770" y="4018449"/>
                                  <a:pt x="5055407" y="3998808"/>
                                </a:cubicBezTo>
                                <a:cubicBezTo>
                                  <a:pt x="5064044" y="3987024"/>
                                  <a:pt x="5068362" y="3977204"/>
                                  <a:pt x="5074841" y="3969348"/>
                                </a:cubicBezTo>
                                <a:cubicBezTo>
                                  <a:pt x="5083478" y="3955599"/>
                                  <a:pt x="5092115" y="3943815"/>
                                  <a:pt x="5100752" y="3930067"/>
                                </a:cubicBezTo>
                                <a:cubicBezTo>
                                  <a:pt x="5109388" y="3916318"/>
                                  <a:pt x="5115865" y="3904533"/>
                                  <a:pt x="5124502" y="3890786"/>
                                </a:cubicBezTo>
                                <a:cubicBezTo>
                                  <a:pt x="5139618" y="3865252"/>
                                  <a:pt x="5156891" y="3839721"/>
                                  <a:pt x="5172005" y="3812224"/>
                                </a:cubicBezTo>
                                <a:cubicBezTo>
                                  <a:pt x="5182802" y="3794547"/>
                                  <a:pt x="5200076" y="3767050"/>
                                  <a:pt x="5197915" y="3745446"/>
                                </a:cubicBezTo>
                                <a:cubicBezTo>
                                  <a:pt x="5184960" y="3753302"/>
                                  <a:pt x="5172005" y="3759194"/>
                                  <a:pt x="5161210" y="3763122"/>
                                </a:cubicBezTo>
                                <a:cubicBezTo>
                                  <a:pt x="5156891" y="3769015"/>
                                  <a:pt x="5154731" y="3774906"/>
                                  <a:pt x="5152573" y="3778834"/>
                                </a:cubicBezTo>
                                <a:lnTo>
                                  <a:pt x="5151437" y="3776974"/>
                                </a:lnTo>
                                <a:lnTo>
                                  <a:pt x="5159049" y="3763124"/>
                                </a:lnTo>
                                <a:cubicBezTo>
                                  <a:pt x="5169844" y="3759196"/>
                                  <a:pt x="5182800" y="3753302"/>
                                  <a:pt x="5195755" y="3745446"/>
                                </a:cubicBezTo>
                                <a:cubicBezTo>
                                  <a:pt x="5219508" y="3704202"/>
                                  <a:pt x="5247576" y="3651172"/>
                                  <a:pt x="5264850" y="3566719"/>
                                </a:cubicBezTo>
                                <a:cubicBezTo>
                                  <a:pt x="5260532" y="3570647"/>
                                  <a:pt x="5258374" y="3570647"/>
                                  <a:pt x="5254055" y="3574575"/>
                                </a:cubicBezTo>
                                <a:cubicBezTo>
                                  <a:pt x="5238939" y="3606000"/>
                                  <a:pt x="5223826" y="3639387"/>
                                  <a:pt x="5206552" y="3670812"/>
                                </a:cubicBezTo>
                                <a:cubicBezTo>
                                  <a:pt x="5221666" y="3639387"/>
                                  <a:pt x="5236781" y="3606000"/>
                                  <a:pt x="5251895" y="3574575"/>
                                </a:cubicBezTo>
                                <a:cubicBezTo>
                                  <a:pt x="5256213" y="3572610"/>
                                  <a:pt x="5258374" y="3570647"/>
                                  <a:pt x="5262692" y="3566719"/>
                                </a:cubicBezTo>
                                <a:cubicBezTo>
                                  <a:pt x="5273487" y="3539222"/>
                                  <a:pt x="5286442" y="3507797"/>
                                  <a:pt x="5299398" y="3476372"/>
                                </a:cubicBezTo>
                                <a:cubicBezTo>
                                  <a:pt x="5299398" y="3474407"/>
                                  <a:pt x="5301558" y="3468516"/>
                                  <a:pt x="5303716" y="3464588"/>
                                </a:cubicBezTo>
                                <a:cubicBezTo>
                                  <a:pt x="5308035" y="3433163"/>
                                  <a:pt x="5297240" y="3427270"/>
                                  <a:pt x="5312353" y="3382098"/>
                                </a:cubicBezTo>
                                <a:cubicBezTo>
                                  <a:pt x="5323150" y="3354601"/>
                                  <a:pt x="5336106" y="3323176"/>
                                  <a:pt x="5344742" y="3295679"/>
                                </a:cubicBezTo>
                                <a:cubicBezTo>
                                  <a:pt x="5353379" y="3289786"/>
                                  <a:pt x="5362016" y="3285858"/>
                                  <a:pt x="5370653" y="3281930"/>
                                </a:cubicBezTo>
                                <a:cubicBezTo>
                                  <a:pt x="5387927" y="3203368"/>
                                  <a:pt x="5383608" y="3185692"/>
                                  <a:pt x="5398722" y="3132662"/>
                                </a:cubicBezTo>
                                <a:cubicBezTo>
                                  <a:pt x="5403040" y="3109093"/>
                                  <a:pt x="5409519" y="3085525"/>
                                  <a:pt x="5413837" y="3061956"/>
                                </a:cubicBezTo>
                                <a:cubicBezTo>
                                  <a:pt x="5420314" y="3036424"/>
                                  <a:pt x="5422474" y="3012856"/>
                                  <a:pt x="5426793" y="2989287"/>
                                </a:cubicBezTo>
                                <a:cubicBezTo>
                                  <a:pt x="5431111" y="2965719"/>
                                  <a:pt x="5433269" y="2942150"/>
                                  <a:pt x="5437588" y="2920544"/>
                                </a:cubicBezTo>
                                <a:cubicBezTo>
                                  <a:pt x="5439748" y="2896976"/>
                                  <a:pt x="5439748" y="2875372"/>
                                  <a:pt x="5441906" y="2855732"/>
                                </a:cubicBezTo>
                                <a:cubicBezTo>
                                  <a:pt x="5439748" y="2838054"/>
                                  <a:pt x="5441906" y="2820379"/>
                                  <a:pt x="5444067" y="2800738"/>
                                </a:cubicBezTo>
                                <a:cubicBezTo>
                                  <a:pt x="5446225" y="2790917"/>
                                  <a:pt x="5446225" y="2781098"/>
                                  <a:pt x="5448385" y="2771276"/>
                                </a:cubicBezTo>
                                <a:cubicBezTo>
                                  <a:pt x="5450543" y="2761457"/>
                                  <a:pt x="5450543" y="2751636"/>
                                  <a:pt x="5450543" y="2741817"/>
                                </a:cubicBezTo>
                                <a:cubicBezTo>
                                  <a:pt x="5444067" y="2737889"/>
                                  <a:pt x="5439748" y="2733960"/>
                                  <a:pt x="5433269" y="2730032"/>
                                </a:cubicBezTo>
                                <a:cubicBezTo>
                                  <a:pt x="5431111" y="2743780"/>
                                  <a:pt x="5426793" y="2757529"/>
                                  <a:pt x="5422474" y="2771276"/>
                                </a:cubicBezTo>
                                <a:cubicBezTo>
                                  <a:pt x="5418156" y="2785026"/>
                                  <a:pt x="5413837" y="2798773"/>
                                  <a:pt x="5409519" y="2810557"/>
                                </a:cubicBezTo>
                                <a:cubicBezTo>
                                  <a:pt x="5407359" y="2832163"/>
                                  <a:pt x="5405201" y="2853767"/>
                                  <a:pt x="5403040" y="2875372"/>
                                </a:cubicBezTo>
                                <a:lnTo>
                                  <a:pt x="5400882" y="2908760"/>
                                </a:lnTo>
                                <a:lnTo>
                                  <a:pt x="5396747" y="2940727"/>
                                </a:lnTo>
                                <a:lnTo>
                                  <a:pt x="5387927" y="2946076"/>
                                </a:lnTo>
                                <a:lnTo>
                                  <a:pt x="5387358" y="2943806"/>
                                </a:lnTo>
                                <a:lnTo>
                                  <a:pt x="5396564" y="2938222"/>
                                </a:lnTo>
                                <a:cubicBezTo>
                                  <a:pt x="5398722" y="2926438"/>
                                  <a:pt x="5398722" y="2916616"/>
                                  <a:pt x="5400882" y="2904832"/>
                                </a:cubicBezTo>
                                <a:lnTo>
                                  <a:pt x="5403040" y="2871444"/>
                                </a:lnTo>
                                <a:cubicBezTo>
                                  <a:pt x="5405201" y="2849839"/>
                                  <a:pt x="5407359" y="2828235"/>
                                  <a:pt x="5409519" y="2806629"/>
                                </a:cubicBezTo>
                                <a:cubicBezTo>
                                  <a:pt x="5413837" y="2794845"/>
                                  <a:pt x="5418156" y="2781098"/>
                                  <a:pt x="5422474" y="2767348"/>
                                </a:cubicBezTo>
                                <a:cubicBezTo>
                                  <a:pt x="5426793" y="2753601"/>
                                  <a:pt x="5428951" y="2739852"/>
                                  <a:pt x="5433269" y="2726104"/>
                                </a:cubicBezTo>
                                <a:cubicBezTo>
                                  <a:pt x="5431111" y="2694679"/>
                                  <a:pt x="5431111" y="2669146"/>
                                  <a:pt x="5428951" y="2639686"/>
                                </a:cubicBezTo>
                                <a:cubicBezTo>
                                  <a:pt x="5415996" y="2643614"/>
                                  <a:pt x="5405201" y="2653433"/>
                                  <a:pt x="5392245" y="2661290"/>
                                </a:cubicBezTo>
                                <a:cubicBezTo>
                                  <a:pt x="5385766" y="2659326"/>
                                  <a:pt x="5377130" y="2659326"/>
                                  <a:pt x="5368493" y="2661290"/>
                                </a:cubicBezTo>
                                <a:cubicBezTo>
                                  <a:pt x="5362016" y="2657361"/>
                                  <a:pt x="5357698" y="2655398"/>
                                  <a:pt x="5351219" y="2714320"/>
                                </a:cubicBezTo>
                                <a:lnTo>
                                  <a:pt x="5351500" y="2722997"/>
                                </a:lnTo>
                                <a:lnTo>
                                  <a:pt x="5333947" y="2767348"/>
                                </a:lnTo>
                                <a:lnTo>
                                  <a:pt x="5333947" y="2782525"/>
                                </a:lnTo>
                                <a:lnTo>
                                  <a:pt x="5316671" y="2781096"/>
                                </a:lnTo>
                                <a:cubicBezTo>
                                  <a:pt x="5303716" y="2761455"/>
                                  <a:pt x="5288603" y="2741815"/>
                                  <a:pt x="5275647" y="2718246"/>
                                </a:cubicBezTo>
                                <a:cubicBezTo>
                                  <a:pt x="5271329" y="2692714"/>
                                  <a:pt x="5267010" y="2686821"/>
                                  <a:pt x="5264850" y="2665218"/>
                                </a:cubicBezTo>
                                <a:cubicBezTo>
                                  <a:pt x="5256213" y="2659324"/>
                                  <a:pt x="5249737" y="2655396"/>
                                  <a:pt x="5241100" y="2649505"/>
                                </a:cubicBezTo>
                                <a:lnTo>
                                  <a:pt x="5216438" y="2646301"/>
                                </a:lnTo>
                                <a:lnTo>
                                  <a:pt x="5217349" y="2629865"/>
                                </a:lnTo>
                                <a:cubicBezTo>
                                  <a:pt x="5217349" y="1762092"/>
                                  <a:pt x="4733992" y="997008"/>
                                  <a:pt x="3998814" y="545227"/>
                                </a:cubicBezTo>
                                <a:lnTo>
                                  <a:pt x="3966814" y="527543"/>
                                </a:lnTo>
                                <a:lnTo>
                                  <a:pt x="3965001" y="526366"/>
                                </a:lnTo>
                                <a:cubicBezTo>
                                  <a:pt x="3943409" y="512616"/>
                                  <a:pt x="3921816" y="498869"/>
                                  <a:pt x="3902382" y="487085"/>
                                </a:cubicBezTo>
                                <a:cubicBezTo>
                                  <a:pt x="3861358" y="461551"/>
                                  <a:pt x="3820332" y="439948"/>
                                  <a:pt x="3781466" y="416379"/>
                                </a:cubicBezTo>
                                <a:cubicBezTo>
                                  <a:pt x="3764192" y="402630"/>
                                  <a:pt x="3725326" y="384954"/>
                                  <a:pt x="3686460" y="367277"/>
                                </a:cubicBezTo>
                                <a:cubicBezTo>
                                  <a:pt x="3677823" y="361385"/>
                                  <a:pt x="3667028" y="357457"/>
                                  <a:pt x="3658392" y="353529"/>
                                </a:cubicBezTo>
                                <a:cubicBezTo>
                                  <a:pt x="3649755" y="349601"/>
                                  <a:pt x="3641118" y="345673"/>
                                  <a:pt x="3632481" y="341745"/>
                                </a:cubicBezTo>
                                <a:cubicBezTo>
                                  <a:pt x="3615207" y="333889"/>
                                  <a:pt x="3602252" y="327996"/>
                                  <a:pt x="3593615" y="322104"/>
                                </a:cubicBezTo>
                                <a:cubicBezTo>
                                  <a:pt x="3576341" y="314248"/>
                                  <a:pt x="3559067" y="308355"/>
                                  <a:pt x="3541794" y="300499"/>
                                </a:cubicBezTo>
                                <a:cubicBezTo>
                                  <a:pt x="3524520" y="292643"/>
                                  <a:pt x="3507246" y="286751"/>
                                  <a:pt x="3489972" y="280858"/>
                                </a:cubicBezTo>
                                <a:cubicBezTo>
                                  <a:pt x="3470538" y="274967"/>
                                  <a:pt x="3448946" y="267111"/>
                                  <a:pt x="3429514" y="259255"/>
                                </a:cubicBezTo>
                                <a:lnTo>
                                  <a:pt x="3426903" y="258630"/>
                                </a:lnTo>
                                <a:lnTo>
                                  <a:pt x="3417468" y="245627"/>
                                </a:lnTo>
                                <a:cubicBezTo>
                                  <a:pt x="3402556" y="236544"/>
                                  <a:pt x="3374014" y="227951"/>
                                  <a:pt x="3349926" y="222796"/>
                                </a:cubicBezTo>
                                <a:lnTo>
                                  <a:pt x="3322054" y="218425"/>
                                </a:lnTo>
                                <a:lnTo>
                                  <a:pt x="3321553" y="218009"/>
                                </a:lnTo>
                                <a:lnTo>
                                  <a:pt x="3282687" y="206224"/>
                                </a:lnTo>
                                <a:lnTo>
                                  <a:pt x="3243821" y="196405"/>
                                </a:lnTo>
                                <a:lnTo>
                                  <a:pt x="3163929" y="174799"/>
                                </a:lnTo>
                                <a:cubicBezTo>
                                  <a:pt x="3138018" y="168908"/>
                                  <a:pt x="3109950" y="163015"/>
                                  <a:pt x="3084039" y="157124"/>
                                </a:cubicBezTo>
                                <a:cubicBezTo>
                                  <a:pt x="3055968" y="153196"/>
                                  <a:pt x="3030057" y="145340"/>
                                  <a:pt x="3001989" y="141412"/>
                                </a:cubicBezTo>
                                <a:cubicBezTo>
                                  <a:pt x="2976078" y="137483"/>
                                  <a:pt x="2948007" y="131590"/>
                                  <a:pt x="2922096" y="125699"/>
                                </a:cubicBezTo>
                                <a:cubicBezTo>
                                  <a:pt x="2909141" y="123734"/>
                                  <a:pt x="2896186" y="123734"/>
                                  <a:pt x="2874593" y="119806"/>
                                </a:cubicBezTo>
                                <a:cubicBezTo>
                                  <a:pt x="2853001" y="115878"/>
                                  <a:pt x="2822772" y="111950"/>
                                  <a:pt x="2775269" y="102130"/>
                                </a:cubicBezTo>
                                <a:cubicBezTo>
                                  <a:pt x="2757995" y="100165"/>
                                  <a:pt x="2740722" y="98202"/>
                                  <a:pt x="2723448" y="96237"/>
                                </a:cubicBezTo>
                                <a:cubicBezTo>
                                  <a:pt x="2707255" y="99184"/>
                                  <a:pt x="2685663" y="98693"/>
                                  <a:pt x="2662450" y="97221"/>
                                </a:cubicBezTo>
                                <a:lnTo>
                                  <a:pt x="2661478" y="97153"/>
                                </a:lnTo>
                                <a:lnTo>
                                  <a:pt x="2719129" y="96237"/>
                                </a:lnTo>
                                <a:cubicBezTo>
                                  <a:pt x="2680263" y="88381"/>
                                  <a:pt x="2634919" y="80525"/>
                                  <a:pt x="2589576" y="72669"/>
                                </a:cubicBezTo>
                                <a:cubicBezTo>
                                  <a:pt x="2613326" y="62847"/>
                                  <a:pt x="2557187" y="58919"/>
                                  <a:pt x="2576621" y="53028"/>
                                </a:cubicBezTo>
                                <a:lnTo>
                                  <a:pt x="2613691" y="36167"/>
                                </a:lnTo>
                                <a:lnTo>
                                  <a:pt x="2617647" y="37316"/>
                                </a:lnTo>
                                <a:cubicBezTo>
                                  <a:pt x="2643558" y="37316"/>
                                  <a:pt x="2669468" y="37316"/>
                                  <a:pt x="2701856" y="37316"/>
                                </a:cubicBezTo>
                                <a:cubicBezTo>
                                  <a:pt x="2716971" y="37316"/>
                                  <a:pt x="2736403" y="37316"/>
                                  <a:pt x="2755837" y="37316"/>
                                </a:cubicBezTo>
                                <a:lnTo>
                                  <a:pt x="2822772" y="37316"/>
                                </a:lnTo>
                                <a:cubicBezTo>
                                  <a:pt x="2844364" y="39281"/>
                                  <a:pt x="2863796" y="43209"/>
                                  <a:pt x="2883230" y="45172"/>
                                </a:cubicBezTo>
                                <a:cubicBezTo>
                                  <a:pt x="2902662" y="49100"/>
                                  <a:pt x="2922096" y="53028"/>
                                  <a:pt x="2941528" y="56956"/>
                                </a:cubicBezTo>
                                <a:cubicBezTo>
                                  <a:pt x="2960962" y="60884"/>
                                  <a:pt x="2980394" y="64812"/>
                                  <a:pt x="2999828" y="68741"/>
                                </a:cubicBezTo>
                                <a:cubicBezTo>
                                  <a:pt x="3010623" y="70706"/>
                                  <a:pt x="3019260" y="72669"/>
                                  <a:pt x="3030057" y="74634"/>
                                </a:cubicBezTo>
                                <a:cubicBezTo>
                                  <a:pt x="3040852" y="78562"/>
                                  <a:pt x="3049489" y="80525"/>
                                  <a:pt x="3060286" y="82490"/>
                                </a:cubicBezTo>
                                <a:cubicBezTo>
                                  <a:pt x="3090515" y="84453"/>
                                  <a:pt x="3118584" y="86418"/>
                                  <a:pt x="3148813" y="88381"/>
                                </a:cubicBezTo>
                                <a:cubicBezTo>
                                  <a:pt x="3150974" y="84453"/>
                                  <a:pt x="3153132" y="80525"/>
                                  <a:pt x="3150974" y="74634"/>
                                </a:cubicBezTo>
                                <a:cubicBezTo>
                                  <a:pt x="3153132" y="74634"/>
                                  <a:pt x="3153132" y="72669"/>
                                  <a:pt x="3153132" y="72669"/>
                                </a:cubicBezTo>
                                <a:cubicBezTo>
                                  <a:pt x="3135858" y="68741"/>
                                  <a:pt x="3118584" y="62849"/>
                                  <a:pt x="3101310" y="58921"/>
                                </a:cubicBezTo>
                                <a:cubicBezTo>
                                  <a:pt x="3073242" y="53028"/>
                                  <a:pt x="3045171" y="45172"/>
                                  <a:pt x="3017102" y="41244"/>
                                </a:cubicBezTo>
                                <a:cubicBezTo>
                                  <a:pt x="2978236" y="35353"/>
                                  <a:pt x="2991191" y="51065"/>
                                  <a:pt x="2960962" y="51065"/>
                                </a:cubicBezTo>
                                <a:cubicBezTo>
                                  <a:pt x="2941528" y="47137"/>
                                  <a:pt x="2930733" y="39281"/>
                                  <a:pt x="2915617" y="31425"/>
                                </a:cubicBezTo>
                                <a:cubicBezTo>
                                  <a:pt x="2900504" y="23568"/>
                                  <a:pt x="2881070" y="17675"/>
                                  <a:pt x="2846522" y="15712"/>
                                </a:cubicBezTo>
                                <a:cubicBezTo>
                                  <a:pt x="2814135" y="11784"/>
                                  <a:pt x="2779588" y="7856"/>
                                  <a:pt x="2742880" y="5891"/>
                                </a:cubicBezTo>
                                <a:cubicBezTo>
                                  <a:pt x="2710493" y="3928"/>
                                  <a:pt x="2673785" y="1963"/>
                                  <a:pt x="2641397" y="0"/>
                                </a:cubicBezTo>
                                <a:cubicBezTo>
                                  <a:pt x="2641397" y="1963"/>
                                  <a:pt x="2641397" y="3928"/>
                                  <a:pt x="2641397" y="3928"/>
                                </a:cubicBezTo>
                                <a:cubicBezTo>
                                  <a:pt x="2665148" y="7856"/>
                                  <a:pt x="2686740" y="9819"/>
                                  <a:pt x="2708332" y="13747"/>
                                </a:cubicBezTo>
                                <a:cubicBezTo>
                                  <a:pt x="2729924" y="17675"/>
                                  <a:pt x="2753677" y="21603"/>
                                  <a:pt x="2775269" y="25531"/>
                                </a:cubicBezTo>
                                <a:lnTo>
                                  <a:pt x="2811963" y="34635"/>
                                </a:lnTo>
                                <a:lnTo>
                                  <a:pt x="2777430" y="27494"/>
                                </a:lnTo>
                                <a:cubicBezTo>
                                  <a:pt x="2753677" y="21603"/>
                                  <a:pt x="2732085" y="19638"/>
                                  <a:pt x="2710493" y="15710"/>
                                </a:cubicBezTo>
                                <a:cubicBezTo>
                                  <a:pt x="2688900" y="11782"/>
                                  <a:pt x="2667308" y="9819"/>
                                  <a:pt x="2643558" y="5891"/>
                                </a:cubicBezTo>
                                <a:lnTo>
                                  <a:pt x="2570768" y="13681"/>
                                </a:lnTo>
                                <a:lnTo>
                                  <a:pt x="2567984" y="11782"/>
                                </a:lnTo>
                                <a:cubicBezTo>
                                  <a:pt x="2519402" y="8835"/>
                                  <a:pt x="2468120" y="8835"/>
                                  <a:pt x="2418457" y="9328"/>
                                </a:cubicBezTo>
                                <a:cubicBezTo>
                                  <a:pt x="2368796" y="9819"/>
                                  <a:pt x="2320754" y="10800"/>
                                  <a:pt x="2278648" y="9819"/>
                                </a:cubicBezTo>
                                <a:cubicBezTo>
                                  <a:pt x="2110229" y="15711"/>
                                  <a:pt x="1946128" y="35351"/>
                                  <a:pt x="1786346" y="68741"/>
                                </a:cubicBezTo>
                                <a:lnTo>
                                  <a:pt x="1778331" y="70782"/>
                                </a:lnTo>
                                <a:lnTo>
                                  <a:pt x="1756656" y="70949"/>
                                </a:lnTo>
                                <a:cubicBezTo>
                                  <a:pt x="1743701" y="72176"/>
                                  <a:pt x="1729127" y="74632"/>
                                  <a:pt x="1715091" y="78560"/>
                                </a:cubicBezTo>
                                <a:lnTo>
                                  <a:pt x="1654832" y="97819"/>
                                </a:lnTo>
                                <a:lnTo>
                                  <a:pt x="1633040" y="102129"/>
                                </a:lnTo>
                                <a:cubicBezTo>
                                  <a:pt x="1430074" y="153194"/>
                                  <a:pt x="1231425" y="225865"/>
                                  <a:pt x="1045732" y="318174"/>
                                </a:cubicBezTo>
                                <a:lnTo>
                                  <a:pt x="1040355" y="321719"/>
                                </a:lnTo>
                                <a:lnTo>
                                  <a:pt x="1010378" y="327996"/>
                                </a:lnTo>
                                <a:cubicBezTo>
                                  <a:pt x="998232" y="330942"/>
                                  <a:pt x="985277" y="335852"/>
                                  <a:pt x="968003" y="347636"/>
                                </a:cubicBezTo>
                                <a:cubicBezTo>
                                  <a:pt x="957208" y="355492"/>
                                  <a:pt x="942631" y="364330"/>
                                  <a:pt x="929406" y="373415"/>
                                </a:cubicBezTo>
                                <a:lnTo>
                                  <a:pt x="905894" y="394423"/>
                                </a:lnTo>
                                <a:lnTo>
                                  <a:pt x="896747" y="398701"/>
                                </a:lnTo>
                                <a:cubicBezTo>
                                  <a:pt x="872995" y="410486"/>
                                  <a:pt x="849244" y="420305"/>
                                  <a:pt x="827652" y="432089"/>
                                </a:cubicBezTo>
                                <a:cubicBezTo>
                                  <a:pt x="806060" y="443874"/>
                                  <a:pt x="784468" y="455658"/>
                                  <a:pt x="762875" y="467442"/>
                                </a:cubicBezTo>
                                <a:lnTo>
                                  <a:pt x="726410" y="497848"/>
                                </a:lnTo>
                                <a:lnTo>
                                  <a:pt x="672188" y="532257"/>
                                </a:lnTo>
                                <a:cubicBezTo>
                                  <a:pt x="641959" y="551897"/>
                                  <a:pt x="611730" y="571538"/>
                                  <a:pt x="581501" y="593142"/>
                                </a:cubicBezTo>
                                <a:cubicBezTo>
                                  <a:pt x="555590" y="610819"/>
                                  <a:pt x="525361" y="630460"/>
                                  <a:pt x="497293" y="650100"/>
                                </a:cubicBezTo>
                                <a:cubicBezTo>
                                  <a:pt x="475700" y="669741"/>
                                  <a:pt x="460584" y="687416"/>
                                  <a:pt x="436834" y="709022"/>
                                </a:cubicBezTo>
                                <a:cubicBezTo>
                                  <a:pt x="417400" y="724734"/>
                                  <a:pt x="397968" y="740446"/>
                                  <a:pt x="380695" y="756159"/>
                                </a:cubicBezTo>
                                <a:cubicBezTo>
                                  <a:pt x="361260" y="771872"/>
                                  <a:pt x="343987" y="789547"/>
                                  <a:pt x="324555" y="807225"/>
                                </a:cubicBezTo>
                                <a:lnTo>
                                  <a:pt x="326302" y="809210"/>
                                </a:lnTo>
                                <a:lnTo>
                                  <a:pt x="322394" y="805262"/>
                                </a:lnTo>
                                <a:cubicBezTo>
                                  <a:pt x="309439" y="817046"/>
                                  <a:pt x="292165" y="830793"/>
                                  <a:pt x="277050" y="844543"/>
                                </a:cubicBezTo>
                                <a:cubicBezTo>
                                  <a:pt x="261936" y="860255"/>
                                  <a:pt x="248981" y="874002"/>
                                  <a:pt x="242502" y="885787"/>
                                </a:cubicBezTo>
                                <a:lnTo>
                                  <a:pt x="172507" y="951329"/>
                                </a:lnTo>
                                <a:lnTo>
                                  <a:pt x="177390" y="938908"/>
                                </a:lnTo>
                                <a:cubicBezTo>
                                  <a:pt x="176785" y="929608"/>
                                  <a:pt x="160994" y="934396"/>
                                  <a:pt x="175567" y="909355"/>
                                </a:cubicBezTo>
                                <a:cubicBezTo>
                                  <a:pt x="156135" y="921140"/>
                                  <a:pt x="130225" y="958456"/>
                                  <a:pt x="108633" y="980061"/>
                                </a:cubicBezTo>
                                <a:cubicBezTo>
                                  <a:pt x="95677" y="1001665"/>
                                  <a:pt x="84880" y="1021305"/>
                                  <a:pt x="74085" y="1042911"/>
                                </a:cubicBezTo>
                                <a:cubicBezTo>
                                  <a:pt x="71925" y="1046839"/>
                                  <a:pt x="67606" y="1052730"/>
                                  <a:pt x="65448" y="1054695"/>
                                </a:cubicBezTo>
                                <a:cubicBezTo>
                                  <a:pt x="63288" y="1038983"/>
                                  <a:pt x="43856" y="1058623"/>
                                  <a:pt x="30901" y="1070408"/>
                                </a:cubicBezTo>
                                <a:cubicBezTo>
                                  <a:pt x="25502" y="1077281"/>
                                  <a:pt x="20104" y="1083664"/>
                                  <a:pt x="14706" y="1090538"/>
                                </a:cubicBezTo>
                                <a:lnTo>
                                  <a:pt x="0" y="1111495"/>
                                </a:lnTo>
                                <a:lnTo>
                                  <a:pt x="0" y="1326546"/>
                                </a:lnTo>
                                <a:lnTo>
                                  <a:pt x="9577" y="1308057"/>
                                </a:lnTo>
                                <a:cubicBezTo>
                                  <a:pt x="15244" y="1298728"/>
                                  <a:pt x="22262" y="1288416"/>
                                  <a:pt x="30899" y="1276632"/>
                                </a:cubicBezTo>
                                <a:cubicBezTo>
                                  <a:pt x="48172" y="1253063"/>
                                  <a:pt x="74083" y="1223604"/>
                                  <a:pt x="106472" y="1182358"/>
                                </a:cubicBezTo>
                                <a:cubicBezTo>
                                  <a:pt x="216592" y="1038983"/>
                                  <a:pt x="339668" y="905427"/>
                                  <a:pt x="480016" y="783656"/>
                                </a:cubicBezTo>
                                <a:lnTo>
                                  <a:pt x="478987" y="782719"/>
                                </a:lnTo>
                                <a:lnTo>
                                  <a:pt x="527547" y="742389"/>
                                </a:lnTo>
                                <a:lnTo>
                                  <a:pt x="577183" y="703128"/>
                                </a:lnTo>
                                <a:cubicBezTo>
                                  <a:pt x="631162" y="655991"/>
                                  <a:pt x="717531" y="585285"/>
                                  <a:pt x="814697" y="534220"/>
                                </a:cubicBezTo>
                                <a:cubicBezTo>
                                  <a:pt x="842765" y="512616"/>
                                  <a:pt x="862200" y="492976"/>
                                  <a:pt x="896747" y="475298"/>
                                </a:cubicBezTo>
                                <a:cubicBezTo>
                                  <a:pt x="926976" y="465479"/>
                                  <a:pt x="961524" y="445839"/>
                                  <a:pt x="1004708" y="424233"/>
                                </a:cubicBezTo>
                                <a:cubicBezTo>
                                  <a:pt x="1026300" y="414414"/>
                                  <a:pt x="1050051" y="402630"/>
                                  <a:pt x="1073803" y="390845"/>
                                </a:cubicBezTo>
                                <a:cubicBezTo>
                                  <a:pt x="1084598" y="384952"/>
                                  <a:pt x="1097553" y="379061"/>
                                  <a:pt x="1110509" y="373168"/>
                                </a:cubicBezTo>
                                <a:cubicBezTo>
                                  <a:pt x="1123464" y="369240"/>
                                  <a:pt x="1138580" y="363348"/>
                                  <a:pt x="1151535" y="359420"/>
                                </a:cubicBezTo>
                                <a:cubicBezTo>
                                  <a:pt x="1194720" y="341743"/>
                                  <a:pt x="1242222" y="320139"/>
                                  <a:pt x="1287565" y="304427"/>
                                </a:cubicBezTo>
                                <a:cubicBezTo>
                                  <a:pt x="1406323" y="255325"/>
                                  <a:pt x="1531558" y="210153"/>
                                  <a:pt x="1663269" y="172835"/>
                                </a:cubicBezTo>
                                <a:cubicBezTo>
                                  <a:pt x="1697817" y="168907"/>
                                  <a:pt x="1728046" y="164979"/>
                                  <a:pt x="1762593" y="161050"/>
                                </a:cubicBezTo>
                                <a:cubicBezTo>
                                  <a:pt x="1784186" y="153194"/>
                                  <a:pt x="1807938" y="145338"/>
                                  <a:pt x="1833849" y="137482"/>
                                </a:cubicBezTo>
                                <a:cubicBezTo>
                                  <a:pt x="1859760" y="129626"/>
                                  <a:pt x="1887828" y="121769"/>
                                  <a:pt x="1915900" y="117841"/>
                                </a:cubicBezTo>
                                <a:cubicBezTo>
                                  <a:pt x="1974197" y="108022"/>
                                  <a:pt x="2032497" y="98201"/>
                                  <a:pt x="2088637" y="96238"/>
                                </a:cubicBezTo>
                                <a:cubicBezTo>
                                  <a:pt x="2171766" y="88382"/>
                                  <a:pt x="2254898" y="84453"/>
                                  <a:pt x="2338028" y="83962"/>
                                </a:cubicBezTo>
                                <a:lnTo>
                                  <a:pt x="2542799" y="90816"/>
                                </a:lnTo>
                                <a:lnTo>
                                  <a:pt x="2342346" y="84698"/>
                                </a:lnTo>
                                <a:cubicBezTo>
                                  <a:pt x="2259217" y="85435"/>
                                  <a:pt x="2176087" y="89363"/>
                                  <a:pt x="2092955" y="96238"/>
                                </a:cubicBezTo>
                                <a:cubicBezTo>
                                  <a:pt x="2038976" y="98203"/>
                                  <a:pt x="1978518" y="108022"/>
                                  <a:pt x="1920218" y="117843"/>
                                </a:cubicBezTo>
                                <a:cubicBezTo>
                                  <a:pt x="1892149" y="121771"/>
                                  <a:pt x="1864078" y="129628"/>
                                  <a:pt x="1838168" y="137484"/>
                                </a:cubicBezTo>
                                <a:cubicBezTo>
                                  <a:pt x="1812257" y="145340"/>
                                  <a:pt x="1788506" y="153196"/>
                                  <a:pt x="1766914" y="161053"/>
                                </a:cubicBezTo>
                                <a:cubicBezTo>
                                  <a:pt x="1732367" y="164981"/>
                                  <a:pt x="1702138" y="168909"/>
                                  <a:pt x="1667590" y="172837"/>
                                </a:cubicBezTo>
                                <a:cubicBezTo>
                                  <a:pt x="1535877" y="210153"/>
                                  <a:pt x="1408484" y="255327"/>
                                  <a:pt x="1291886" y="304427"/>
                                </a:cubicBezTo>
                                <a:cubicBezTo>
                                  <a:pt x="1246541" y="320139"/>
                                  <a:pt x="1199038" y="339780"/>
                                  <a:pt x="1155854" y="359420"/>
                                </a:cubicBezTo>
                                <a:cubicBezTo>
                                  <a:pt x="1140740" y="363348"/>
                                  <a:pt x="1127785" y="367277"/>
                                  <a:pt x="1114830" y="373170"/>
                                </a:cubicBezTo>
                                <a:cubicBezTo>
                                  <a:pt x="1101874" y="379061"/>
                                  <a:pt x="1091077" y="384954"/>
                                  <a:pt x="1078122" y="390845"/>
                                </a:cubicBezTo>
                                <a:cubicBezTo>
                                  <a:pt x="1054371" y="402630"/>
                                  <a:pt x="1030619" y="414414"/>
                                  <a:pt x="1009027" y="424235"/>
                                </a:cubicBezTo>
                                <a:cubicBezTo>
                                  <a:pt x="965842" y="445839"/>
                                  <a:pt x="931295" y="465479"/>
                                  <a:pt x="901066" y="475300"/>
                                </a:cubicBezTo>
                                <a:cubicBezTo>
                                  <a:pt x="866518" y="492976"/>
                                  <a:pt x="847086" y="514582"/>
                                  <a:pt x="819015" y="534222"/>
                                </a:cubicBezTo>
                                <a:cubicBezTo>
                                  <a:pt x="721851" y="585287"/>
                                  <a:pt x="635482" y="655993"/>
                                  <a:pt x="581501" y="703131"/>
                                </a:cubicBezTo>
                                <a:cubicBezTo>
                                  <a:pt x="544795" y="730627"/>
                                  <a:pt x="516724" y="758124"/>
                                  <a:pt x="482177" y="785621"/>
                                </a:cubicBezTo>
                                <a:cubicBezTo>
                                  <a:pt x="341829" y="907392"/>
                                  <a:pt x="218752" y="1038983"/>
                                  <a:pt x="108633" y="1184323"/>
                                </a:cubicBezTo>
                                <a:cubicBezTo>
                                  <a:pt x="76243" y="1225569"/>
                                  <a:pt x="50333" y="1255028"/>
                                  <a:pt x="33059" y="1278597"/>
                                </a:cubicBezTo>
                                <a:cubicBezTo>
                                  <a:pt x="24422" y="1290381"/>
                                  <a:pt x="17405" y="1300693"/>
                                  <a:pt x="11737" y="1310022"/>
                                </a:cubicBezTo>
                                <a:lnTo>
                                  <a:pt x="0" y="1332681"/>
                                </a:lnTo>
                                <a:lnTo>
                                  <a:pt x="0" y="1421109"/>
                                </a:lnTo>
                                <a:lnTo>
                                  <a:pt x="7351" y="1407979"/>
                                </a:lnTo>
                                <a:cubicBezTo>
                                  <a:pt x="24422" y="1379869"/>
                                  <a:pt x="42775" y="1352741"/>
                                  <a:pt x="63288" y="1327699"/>
                                </a:cubicBezTo>
                                <a:cubicBezTo>
                                  <a:pt x="65448" y="1321808"/>
                                  <a:pt x="67606" y="1316406"/>
                                  <a:pt x="70576" y="1307323"/>
                                </a:cubicBezTo>
                                <a:lnTo>
                                  <a:pt x="82153" y="1266835"/>
                                </a:lnTo>
                                <a:lnTo>
                                  <a:pt x="84880" y="1264850"/>
                                </a:lnTo>
                                <a:cubicBezTo>
                                  <a:pt x="74083" y="1306094"/>
                                  <a:pt x="69765" y="1313950"/>
                                  <a:pt x="65446" y="1327699"/>
                                </a:cubicBezTo>
                                <a:cubicBezTo>
                                  <a:pt x="44394" y="1352741"/>
                                  <a:pt x="25771" y="1379869"/>
                                  <a:pt x="8598" y="1407979"/>
                                </a:cubicBezTo>
                                <a:lnTo>
                                  <a:pt x="0" y="1423369"/>
                                </a:lnTo>
                                <a:lnTo>
                                  <a:pt x="0" y="3794124"/>
                                </a:lnTo>
                                <a:lnTo>
                                  <a:pt x="4759" y="3816628"/>
                                </a:lnTo>
                                <a:lnTo>
                                  <a:pt x="0" y="3810282"/>
                                </a:lnTo>
                                <a:lnTo>
                                  <a:pt x="0" y="3830643"/>
                                </a:lnTo>
                                <a:lnTo>
                                  <a:pt x="35219" y="3894714"/>
                                </a:lnTo>
                                <a:cubicBezTo>
                                  <a:pt x="50333" y="3924176"/>
                                  <a:pt x="67606" y="3953636"/>
                                  <a:pt x="84880" y="3981133"/>
                                </a:cubicBezTo>
                                <a:lnTo>
                                  <a:pt x="89199" y="3981133"/>
                                </a:lnTo>
                                <a:cubicBezTo>
                                  <a:pt x="95675" y="4002736"/>
                                  <a:pt x="108631" y="4030233"/>
                                  <a:pt x="125904" y="4059695"/>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wrap="square" rtlCol="0" anchor="ctr">
                          <a:noAutofit/>
                        </wps:bodyPr>
                      </wps:wsp>
                      <wps:wsp>
                        <wps:cNvPr id="39" name="Straight Connector 2"/>
                        <wps:cNvCnPr/>
                        <wps:spPr>
                          <a:xfrm>
                            <a:off x="426720" y="4716780"/>
                            <a:ext cx="0" cy="305235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3"/>
                        <wps:cNvCnPr/>
                        <wps:spPr>
                          <a:xfrm>
                            <a:off x="6835140" y="739140"/>
                            <a:ext cx="41729" cy="513757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
                        <wps:cNvCnPr/>
                        <wps:spPr>
                          <a:xfrm>
                            <a:off x="3810000" y="4716780"/>
                            <a:ext cx="30358" cy="305271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6" name="Freeform: Shape 5"/>
                        <wps:cNvSpPr>
                          <a:spLocks noChangeAspect="1"/>
                        </wps:cNvSpPr>
                        <wps:spPr>
                          <a:xfrm>
                            <a:off x="15240" y="0"/>
                            <a:ext cx="5044994" cy="3982234"/>
                          </a:xfrm>
                          <a:custGeom>
                            <a:avLst/>
                            <a:gdLst>
                              <a:gd name="connsiteX0" fmla="*/ 2444624 w 4870133"/>
                              <a:gd name="connsiteY0" fmla="*/ 3738166 h 3765601"/>
                              <a:gd name="connsiteX1" fmla="*/ 2419783 w 4870133"/>
                              <a:gd name="connsiteY1" fmla="*/ 3751065 h 3765601"/>
                              <a:gd name="connsiteX2" fmla="*/ 2421271 w 4870133"/>
                              <a:gd name="connsiteY2" fmla="*/ 3751680 h 3765601"/>
                              <a:gd name="connsiteX3" fmla="*/ 2651170 w 4870133"/>
                              <a:gd name="connsiteY3" fmla="*/ 3607219 h 3765601"/>
                              <a:gd name="connsiteX4" fmla="*/ 2570854 w 4870133"/>
                              <a:gd name="connsiteY4" fmla="*/ 3625660 h 3765601"/>
                              <a:gd name="connsiteX5" fmla="*/ 2450379 w 4870133"/>
                              <a:gd name="connsiteY5" fmla="*/ 3640414 h 3765601"/>
                              <a:gd name="connsiteX6" fmla="*/ 2444644 w 4870133"/>
                              <a:gd name="connsiteY6" fmla="*/ 3625660 h 3765601"/>
                              <a:gd name="connsiteX7" fmla="*/ 2528784 w 4870133"/>
                              <a:gd name="connsiteY7" fmla="*/ 3618284 h 3765601"/>
                              <a:gd name="connsiteX8" fmla="*/ 2651170 w 4870133"/>
                              <a:gd name="connsiteY8" fmla="*/ 3607219 h 3765601"/>
                              <a:gd name="connsiteX9" fmla="*/ 2860085 w 4870133"/>
                              <a:gd name="connsiteY9" fmla="*/ 3587913 h 3765601"/>
                              <a:gd name="connsiteX10" fmla="*/ 2855183 w 4870133"/>
                              <a:gd name="connsiteY10" fmla="*/ 3589249 h 3765601"/>
                              <a:gd name="connsiteX11" fmla="*/ 2857696 w 4870133"/>
                              <a:gd name="connsiteY11" fmla="*/ 3588777 h 3765601"/>
                              <a:gd name="connsiteX12" fmla="*/ 1341556 w 4870133"/>
                              <a:gd name="connsiteY12" fmla="*/ 3559616 h 3765601"/>
                              <a:gd name="connsiteX13" fmla="*/ 1361335 w 4870133"/>
                              <a:gd name="connsiteY13" fmla="*/ 3560191 h 3765601"/>
                              <a:gd name="connsiteX14" fmla="*/ 1446431 w 4870133"/>
                              <a:gd name="connsiteY14" fmla="*/ 3581400 h 3765601"/>
                              <a:gd name="connsiteX15" fmla="*/ 1482765 w 4870133"/>
                              <a:gd name="connsiteY15" fmla="*/ 3583243 h 3765601"/>
                              <a:gd name="connsiteX16" fmla="*/ 1584115 w 4870133"/>
                              <a:gd name="connsiteY16" fmla="*/ 3631194 h 3765601"/>
                              <a:gd name="connsiteX17" fmla="*/ 1630010 w 4870133"/>
                              <a:gd name="connsiteY17" fmla="*/ 3640414 h 3765601"/>
                              <a:gd name="connsiteX18" fmla="*/ 1632881 w 4870133"/>
                              <a:gd name="connsiteY18" fmla="*/ 3641337 h 3765601"/>
                              <a:gd name="connsiteX19" fmla="*/ 1643397 w 4870133"/>
                              <a:gd name="connsiteY19" fmla="*/ 3631194 h 3765601"/>
                              <a:gd name="connsiteX20" fmla="*/ 1683554 w 4870133"/>
                              <a:gd name="connsiteY20" fmla="*/ 3642259 h 3765601"/>
                              <a:gd name="connsiteX21" fmla="*/ 1723712 w 4870133"/>
                              <a:gd name="connsiteY21" fmla="*/ 3651479 h 3765601"/>
                              <a:gd name="connsiteX22" fmla="*/ 1802838 w 4870133"/>
                              <a:gd name="connsiteY22" fmla="*/ 3669226 h 3765601"/>
                              <a:gd name="connsiteX23" fmla="*/ 1804028 w 4870133"/>
                              <a:gd name="connsiteY23" fmla="*/ 3668077 h 3765601"/>
                              <a:gd name="connsiteX24" fmla="*/ 1895818 w 4870133"/>
                              <a:gd name="connsiteY24" fmla="*/ 3682831 h 3765601"/>
                              <a:gd name="connsiteX25" fmla="*/ 1939799 w 4870133"/>
                              <a:gd name="connsiteY25" fmla="*/ 3690208 h 3765601"/>
                              <a:gd name="connsiteX26" fmla="*/ 1983783 w 4870133"/>
                              <a:gd name="connsiteY26" fmla="*/ 3693896 h 3765601"/>
                              <a:gd name="connsiteX27" fmla="*/ 2073659 w 4870133"/>
                              <a:gd name="connsiteY27" fmla="*/ 3697584 h 3765601"/>
                              <a:gd name="connsiteX28" fmla="*/ 2196045 w 4870133"/>
                              <a:gd name="connsiteY28" fmla="*/ 3695739 h 3765601"/>
                              <a:gd name="connsiteX29" fmla="*/ 2201357 w 4870133"/>
                              <a:gd name="connsiteY29" fmla="*/ 3695739 h 3765601"/>
                              <a:gd name="connsiteX30" fmla="*/ 2213257 w 4870133"/>
                              <a:gd name="connsiteY30" fmla="*/ 3689284 h 3765601"/>
                              <a:gd name="connsiteX31" fmla="*/ 2240028 w 4870133"/>
                              <a:gd name="connsiteY31" fmla="*/ 3680986 h 3765601"/>
                              <a:gd name="connsiteX32" fmla="*/ 2267278 w 4870133"/>
                              <a:gd name="connsiteY32" fmla="*/ 3680525 h 3765601"/>
                              <a:gd name="connsiteX33" fmla="*/ 2285923 w 4870133"/>
                              <a:gd name="connsiteY33" fmla="*/ 3682829 h 3765601"/>
                              <a:gd name="connsiteX34" fmla="*/ 2290942 w 4870133"/>
                              <a:gd name="connsiteY34" fmla="*/ 3695739 h 3765601"/>
                              <a:gd name="connsiteX35" fmla="*/ 2333729 w 4870133"/>
                              <a:gd name="connsiteY35" fmla="*/ 3695739 h 3765601"/>
                              <a:gd name="connsiteX36" fmla="*/ 2320344 w 4870133"/>
                              <a:gd name="connsiteY36" fmla="*/ 3714181 h 3765601"/>
                              <a:gd name="connsiteX37" fmla="*/ 2312695 w 4870133"/>
                              <a:gd name="connsiteY37" fmla="*/ 3723403 h 3765601"/>
                              <a:gd name="connsiteX38" fmla="*/ 2287835 w 4870133"/>
                              <a:gd name="connsiteY38" fmla="*/ 3734468 h 3765601"/>
                              <a:gd name="connsiteX39" fmla="*/ 2241940 w 4870133"/>
                              <a:gd name="connsiteY39" fmla="*/ 3734468 h 3765601"/>
                              <a:gd name="connsiteX40" fmla="*/ 2182660 w 4870133"/>
                              <a:gd name="connsiteY40" fmla="*/ 3730780 h 3765601"/>
                              <a:gd name="connsiteX41" fmla="*/ 2054536 w 4870133"/>
                              <a:gd name="connsiteY41" fmla="*/ 3727091 h 3765601"/>
                              <a:gd name="connsiteX42" fmla="*/ 1958922 w 4870133"/>
                              <a:gd name="connsiteY42" fmla="*/ 3719714 h 3765601"/>
                              <a:gd name="connsiteX43" fmla="*/ 1874782 w 4870133"/>
                              <a:gd name="connsiteY43" fmla="*/ 3708649 h 3765601"/>
                              <a:gd name="connsiteX44" fmla="*/ 1790641 w 4870133"/>
                              <a:gd name="connsiteY44" fmla="*/ 3695739 h 3765601"/>
                              <a:gd name="connsiteX45" fmla="*/ 1662520 w 4870133"/>
                              <a:gd name="connsiteY45" fmla="*/ 3677297 h 3765601"/>
                              <a:gd name="connsiteX46" fmla="*/ 1563081 w 4870133"/>
                              <a:gd name="connsiteY46" fmla="*/ 3645947 h 3765601"/>
                              <a:gd name="connsiteX47" fmla="*/ 1564231 w 4870133"/>
                              <a:gd name="connsiteY47" fmla="*/ 3645142 h 3765601"/>
                              <a:gd name="connsiteX48" fmla="*/ 1505712 w 4870133"/>
                              <a:gd name="connsiteY48" fmla="*/ 3627505 h 3765601"/>
                              <a:gd name="connsiteX49" fmla="*/ 1454080 w 4870133"/>
                              <a:gd name="connsiteY49" fmla="*/ 3605375 h 3765601"/>
                              <a:gd name="connsiteX50" fmla="*/ 1394800 w 4870133"/>
                              <a:gd name="connsiteY50" fmla="*/ 3586934 h 3765601"/>
                              <a:gd name="connsiteX51" fmla="*/ 1333607 w 4870133"/>
                              <a:gd name="connsiteY51" fmla="*/ 3566647 h 3765601"/>
                              <a:gd name="connsiteX52" fmla="*/ 1341556 w 4870133"/>
                              <a:gd name="connsiteY52" fmla="*/ 3559616 h 3765601"/>
                              <a:gd name="connsiteX53" fmla="*/ 2487001 w 4870133"/>
                              <a:gd name="connsiteY53" fmla="*/ 3520653 h 3765601"/>
                              <a:gd name="connsiteX54" fmla="*/ 2457786 w 4870133"/>
                              <a:gd name="connsiteY54" fmla="*/ 3524954 h 3765601"/>
                              <a:gd name="connsiteX55" fmla="*/ 2255724 w 4870133"/>
                              <a:gd name="connsiteY55" fmla="*/ 3534793 h 3765601"/>
                              <a:gd name="connsiteX56" fmla="*/ 2322256 w 4870133"/>
                              <a:gd name="connsiteY56" fmla="*/ 3542671 h 3765601"/>
                              <a:gd name="connsiteX57" fmla="*/ 2339467 w 4870133"/>
                              <a:gd name="connsiteY57" fmla="*/ 3538983 h 3765601"/>
                              <a:gd name="connsiteX58" fmla="*/ 2458029 w 4870133"/>
                              <a:gd name="connsiteY58" fmla="*/ 3526075 h 3765601"/>
                              <a:gd name="connsiteX59" fmla="*/ 2477539 w 4870133"/>
                              <a:gd name="connsiteY59" fmla="*/ 3522415 h 3765601"/>
                              <a:gd name="connsiteX60" fmla="*/ 2668546 w 4870133"/>
                              <a:gd name="connsiteY60" fmla="*/ 3493933 h 3765601"/>
                              <a:gd name="connsiteX61" fmla="*/ 2569308 w 4870133"/>
                              <a:gd name="connsiteY61" fmla="*/ 3508539 h 3765601"/>
                              <a:gd name="connsiteX62" fmla="*/ 2603362 w 4870133"/>
                              <a:gd name="connsiteY62" fmla="*/ 3509476 h 3765601"/>
                              <a:gd name="connsiteX63" fmla="*/ 2652365 w 4870133"/>
                              <a:gd name="connsiteY63" fmla="*/ 3500717 h 3765601"/>
                              <a:gd name="connsiteX64" fmla="*/ 3030799 w 4870133"/>
                              <a:gd name="connsiteY64" fmla="*/ 3489667 h 3765601"/>
                              <a:gd name="connsiteX65" fmla="*/ 2719548 w 4870133"/>
                              <a:gd name="connsiteY65" fmla="*/ 3569603 h 3765601"/>
                              <a:gd name="connsiteX66" fmla="*/ 2877058 w 4870133"/>
                              <a:gd name="connsiteY66" fmla="*/ 3535757 h 3765601"/>
                              <a:gd name="connsiteX67" fmla="*/ 1035291 w 4870133"/>
                              <a:gd name="connsiteY67" fmla="*/ 3452307 h 3765601"/>
                              <a:gd name="connsiteX68" fmla="*/ 1255203 w 4870133"/>
                              <a:gd name="connsiteY68" fmla="*/ 3542671 h 3765601"/>
                              <a:gd name="connsiteX69" fmla="*/ 1333607 w 4870133"/>
                              <a:gd name="connsiteY69" fmla="*/ 3566647 h 3765601"/>
                              <a:gd name="connsiteX70" fmla="*/ 1392887 w 4870133"/>
                              <a:gd name="connsiteY70" fmla="*/ 3586932 h 3765601"/>
                              <a:gd name="connsiteX71" fmla="*/ 1452169 w 4870133"/>
                              <a:gd name="connsiteY71" fmla="*/ 3605373 h 3765601"/>
                              <a:gd name="connsiteX72" fmla="*/ 1503799 w 4870133"/>
                              <a:gd name="connsiteY72" fmla="*/ 3627504 h 3765601"/>
                              <a:gd name="connsiteX73" fmla="*/ 1492326 w 4870133"/>
                              <a:gd name="connsiteY73" fmla="*/ 3636725 h 3765601"/>
                              <a:gd name="connsiteX74" fmla="*/ 1461729 w 4870133"/>
                              <a:gd name="connsiteY74" fmla="*/ 3631192 h 3765601"/>
                              <a:gd name="connsiteX75" fmla="*/ 1352730 w 4870133"/>
                              <a:gd name="connsiteY75" fmla="*/ 3592465 h 3765601"/>
                              <a:gd name="connsiteX76" fmla="*/ 1299186 w 4870133"/>
                              <a:gd name="connsiteY76" fmla="*/ 3572178 h 3765601"/>
                              <a:gd name="connsiteX77" fmla="*/ 1245642 w 4870133"/>
                              <a:gd name="connsiteY77" fmla="*/ 3550048 h 3765601"/>
                              <a:gd name="connsiteX78" fmla="*/ 1174887 w 4870133"/>
                              <a:gd name="connsiteY78" fmla="*/ 3526075 h 3765601"/>
                              <a:gd name="connsiteX79" fmla="*/ 1113694 w 4870133"/>
                              <a:gd name="connsiteY79" fmla="*/ 3500256 h 3765601"/>
                              <a:gd name="connsiteX80" fmla="*/ 1065888 w 4870133"/>
                              <a:gd name="connsiteY80" fmla="*/ 3476281 h 3765601"/>
                              <a:gd name="connsiteX81" fmla="*/ 1035291 w 4870133"/>
                              <a:gd name="connsiteY81" fmla="*/ 3452307 h 3765601"/>
                              <a:gd name="connsiteX82" fmla="*/ 1125169 w 4870133"/>
                              <a:gd name="connsiteY82" fmla="*/ 3406204 h 3765601"/>
                              <a:gd name="connsiteX83" fmla="*/ 1230344 w 4870133"/>
                              <a:gd name="connsiteY83" fmla="*/ 3457841 h 3765601"/>
                              <a:gd name="connsiteX84" fmla="*/ 1216959 w 4870133"/>
                              <a:gd name="connsiteY84" fmla="*/ 3465218 h 3765601"/>
                              <a:gd name="connsiteX85" fmla="*/ 1094573 w 4870133"/>
                              <a:gd name="connsiteY85" fmla="*/ 3408047 h 3765601"/>
                              <a:gd name="connsiteX86" fmla="*/ 1125169 w 4870133"/>
                              <a:gd name="connsiteY86" fmla="*/ 3406204 h 3765601"/>
                              <a:gd name="connsiteX87" fmla="*/ 736975 w 4870133"/>
                              <a:gd name="connsiteY87" fmla="*/ 3280800 h 3765601"/>
                              <a:gd name="connsiteX88" fmla="*/ 867010 w 4870133"/>
                              <a:gd name="connsiteY88" fmla="*/ 3350878 h 3765601"/>
                              <a:gd name="connsiteX89" fmla="*/ 893782 w 4870133"/>
                              <a:gd name="connsiteY89" fmla="*/ 3380385 h 3765601"/>
                              <a:gd name="connsiteX90" fmla="*/ 832589 w 4870133"/>
                              <a:gd name="connsiteY90" fmla="*/ 3349033 h 3765601"/>
                              <a:gd name="connsiteX91" fmla="*/ 786695 w 4870133"/>
                              <a:gd name="connsiteY91" fmla="*/ 3321372 h 3765601"/>
                              <a:gd name="connsiteX92" fmla="*/ 736975 w 4870133"/>
                              <a:gd name="connsiteY92" fmla="*/ 3280800 h 3765601"/>
                              <a:gd name="connsiteX93" fmla="*/ 964998 w 4870133"/>
                              <a:gd name="connsiteY93" fmla="*/ 3233478 h 3765601"/>
                              <a:gd name="connsiteX94" fmla="*/ 965016 w 4870133"/>
                              <a:gd name="connsiteY94" fmla="*/ 3234003 h 3765601"/>
                              <a:gd name="connsiteX95" fmla="*/ 971474 w 4870133"/>
                              <a:gd name="connsiteY95" fmla="*/ 3241540 h 3765601"/>
                              <a:gd name="connsiteX96" fmla="*/ 972185 w 4870133"/>
                              <a:gd name="connsiteY96" fmla="*/ 3238382 h 3765601"/>
                              <a:gd name="connsiteX97" fmla="*/ 3757675 w 4870133"/>
                              <a:gd name="connsiteY97" fmla="*/ 3112421 h 3765601"/>
                              <a:gd name="connsiteX98" fmla="*/ 3750731 w 4870133"/>
                              <a:gd name="connsiteY98" fmla="*/ 3112978 h 3765601"/>
                              <a:gd name="connsiteX99" fmla="*/ 3635994 w 4870133"/>
                              <a:gd name="connsiteY99" fmla="*/ 3192279 h 3765601"/>
                              <a:gd name="connsiteX100" fmla="*/ 3523168 w 4870133"/>
                              <a:gd name="connsiteY100" fmla="*/ 3251293 h 3765601"/>
                              <a:gd name="connsiteX101" fmla="*/ 3442852 w 4870133"/>
                              <a:gd name="connsiteY101" fmla="*/ 3297396 h 3765601"/>
                              <a:gd name="connsiteX102" fmla="*/ 3398871 w 4870133"/>
                              <a:gd name="connsiteY102" fmla="*/ 3315838 h 3765601"/>
                              <a:gd name="connsiteX103" fmla="*/ 3352976 w 4870133"/>
                              <a:gd name="connsiteY103" fmla="*/ 3334280 h 3765601"/>
                              <a:gd name="connsiteX104" fmla="*/ 3297519 w 4870133"/>
                              <a:gd name="connsiteY104" fmla="*/ 3361944 h 3765601"/>
                              <a:gd name="connsiteX105" fmla="*/ 3255449 w 4870133"/>
                              <a:gd name="connsiteY105" fmla="*/ 3385917 h 3765601"/>
                              <a:gd name="connsiteX106" fmla="*/ 3194256 w 4870133"/>
                              <a:gd name="connsiteY106" fmla="*/ 3409892 h 3765601"/>
                              <a:gd name="connsiteX107" fmla="*/ 3131152 w 4870133"/>
                              <a:gd name="connsiteY107" fmla="*/ 3432022 h 3765601"/>
                              <a:gd name="connsiteX108" fmla="*/ 3113940 w 4870133"/>
                              <a:gd name="connsiteY108" fmla="*/ 3448619 h 3765601"/>
                              <a:gd name="connsiteX109" fmla="*/ 3087168 w 4870133"/>
                              <a:gd name="connsiteY109" fmla="*/ 3457841 h 3765601"/>
                              <a:gd name="connsiteX110" fmla="*/ 3020239 w 4870133"/>
                              <a:gd name="connsiteY110" fmla="*/ 3468906 h 3765601"/>
                              <a:gd name="connsiteX111" fmla="*/ 2934186 w 4870133"/>
                              <a:gd name="connsiteY111" fmla="*/ 3494724 h 3765601"/>
                              <a:gd name="connsiteX112" fmla="*/ 2855783 w 4870133"/>
                              <a:gd name="connsiteY112" fmla="*/ 3518698 h 3765601"/>
                              <a:gd name="connsiteX113" fmla="*/ 2769729 w 4870133"/>
                              <a:gd name="connsiteY113" fmla="*/ 3542673 h 3765601"/>
                              <a:gd name="connsiteX114" fmla="*/ 2662642 w 4870133"/>
                              <a:gd name="connsiteY114" fmla="*/ 3568492 h 3765601"/>
                              <a:gd name="connsiteX115" fmla="*/ 2511572 w 4870133"/>
                              <a:gd name="connsiteY115" fmla="*/ 3592465 h 3765601"/>
                              <a:gd name="connsiteX116" fmla="*/ 2507748 w 4870133"/>
                              <a:gd name="connsiteY116" fmla="*/ 3597999 h 3765601"/>
                              <a:gd name="connsiteX117" fmla="*/ 2435111 w 4870133"/>
                              <a:gd name="connsiteY117" fmla="*/ 3615511 h 3765601"/>
                              <a:gd name="connsiteX118" fmla="*/ 2436994 w 4870133"/>
                              <a:gd name="connsiteY118" fmla="*/ 3616440 h 3765601"/>
                              <a:gd name="connsiteX119" fmla="*/ 2517658 w 4870133"/>
                              <a:gd name="connsiteY119" fmla="*/ 3596992 h 3765601"/>
                              <a:gd name="connsiteX120" fmla="*/ 2519222 w 4870133"/>
                              <a:gd name="connsiteY120" fmla="*/ 3592465 h 3765601"/>
                              <a:gd name="connsiteX121" fmla="*/ 2670293 w 4870133"/>
                              <a:gd name="connsiteY121" fmla="*/ 3568492 h 3765601"/>
                              <a:gd name="connsiteX122" fmla="*/ 2777381 w 4870133"/>
                              <a:gd name="connsiteY122" fmla="*/ 3542673 h 3765601"/>
                              <a:gd name="connsiteX123" fmla="*/ 2863432 w 4870133"/>
                              <a:gd name="connsiteY123" fmla="*/ 3518698 h 3765601"/>
                              <a:gd name="connsiteX124" fmla="*/ 2941837 w 4870133"/>
                              <a:gd name="connsiteY124" fmla="*/ 3494724 h 3765601"/>
                              <a:gd name="connsiteX125" fmla="*/ 3027888 w 4870133"/>
                              <a:gd name="connsiteY125" fmla="*/ 3468906 h 3765601"/>
                              <a:gd name="connsiteX126" fmla="*/ 3094819 w 4870133"/>
                              <a:gd name="connsiteY126" fmla="*/ 3457841 h 3765601"/>
                              <a:gd name="connsiteX127" fmla="*/ 3049511 w 4870133"/>
                              <a:gd name="connsiteY127" fmla="*/ 3484058 h 3765601"/>
                              <a:gd name="connsiteX128" fmla="*/ 3050836 w 4870133"/>
                              <a:gd name="connsiteY128" fmla="*/ 3483659 h 3765601"/>
                              <a:gd name="connsiteX129" fmla="*/ 3098644 w 4870133"/>
                              <a:gd name="connsiteY129" fmla="*/ 3455996 h 3765601"/>
                              <a:gd name="connsiteX130" fmla="*/ 3125416 w 4870133"/>
                              <a:gd name="connsiteY130" fmla="*/ 3446776 h 3765601"/>
                              <a:gd name="connsiteX131" fmla="*/ 3127199 w 4870133"/>
                              <a:gd name="connsiteY131" fmla="*/ 3446300 h 3765601"/>
                              <a:gd name="connsiteX132" fmla="*/ 3138801 w 4870133"/>
                              <a:gd name="connsiteY132" fmla="*/ 3433866 h 3765601"/>
                              <a:gd name="connsiteX133" fmla="*/ 3201907 w 4870133"/>
                              <a:gd name="connsiteY133" fmla="*/ 3411735 h 3765601"/>
                              <a:gd name="connsiteX134" fmla="*/ 3263100 w 4870133"/>
                              <a:gd name="connsiteY134" fmla="*/ 3387762 h 3765601"/>
                              <a:gd name="connsiteX135" fmla="*/ 3305170 w 4870133"/>
                              <a:gd name="connsiteY135" fmla="*/ 3363787 h 3765601"/>
                              <a:gd name="connsiteX136" fmla="*/ 3360625 w 4870133"/>
                              <a:gd name="connsiteY136" fmla="*/ 3336125 h 3765601"/>
                              <a:gd name="connsiteX137" fmla="*/ 3406520 w 4870133"/>
                              <a:gd name="connsiteY137" fmla="*/ 3317683 h 3765601"/>
                              <a:gd name="connsiteX138" fmla="*/ 3437992 w 4870133"/>
                              <a:gd name="connsiteY138" fmla="*/ 3304488 h 3765601"/>
                              <a:gd name="connsiteX139" fmla="*/ 3454328 w 4870133"/>
                              <a:gd name="connsiteY139" fmla="*/ 3293708 h 3765601"/>
                              <a:gd name="connsiteX140" fmla="*/ 3534644 w 4870133"/>
                              <a:gd name="connsiteY140" fmla="*/ 3247604 h 3765601"/>
                              <a:gd name="connsiteX141" fmla="*/ 3647468 w 4870133"/>
                              <a:gd name="connsiteY141" fmla="*/ 3188591 h 3765601"/>
                              <a:gd name="connsiteX142" fmla="*/ 478491 w 4870133"/>
                              <a:gd name="connsiteY142" fmla="*/ 3086918 h 3765601"/>
                              <a:gd name="connsiteX143" fmla="*/ 485751 w 4870133"/>
                              <a:gd name="connsiteY143" fmla="*/ 3092924 h 3765601"/>
                              <a:gd name="connsiteX144" fmla="*/ 488228 w 4870133"/>
                              <a:gd name="connsiteY144" fmla="*/ 3094141 h 3765601"/>
                              <a:gd name="connsiteX145" fmla="*/ 3770508 w 4870133"/>
                              <a:gd name="connsiteY145" fmla="*/ 3038775 h 3765601"/>
                              <a:gd name="connsiteX146" fmla="*/ 3769854 w 4870133"/>
                              <a:gd name="connsiteY146" fmla="*/ 3039211 h 3765601"/>
                              <a:gd name="connsiteX147" fmla="*/ 3769854 w 4870133"/>
                              <a:gd name="connsiteY147" fmla="*/ 3039738 h 3765601"/>
                              <a:gd name="connsiteX148" fmla="*/ 3772893 w 4870133"/>
                              <a:gd name="connsiteY148" fmla="*/ 3040156 h 3765601"/>
                              <a:gd name="connsiteX149" fmla="*/ 3773678 w 4870133"/>
                              <a:gd name="connsiteY149" fmla="*/ 3039211 h 3765601"/>
                              <a:gd name="connsiteX150" fmla="*/ 3811822 w 4870133"/>
                              <a:gd name="connsiteY150" fmla="*/ 3011247 h 3765601"/>
                              <a:gd name="connsiteX151" fmla="*/ 3800533 w 4870133"/>
                              <a:gd name="connsiteY151" fmla="*/ 3018769 h 3765601"/>
                              <a:gd name="connsiteX152" fmla="*/ 3798537 w 4870133"/>
                              <a:gd name="connsiteY152" fmla="*/ 3020769 h 3765601"/>
                              <a:gd name="connsiteX153" fmla="*/ 3806278 w 4870133"/>
                              <a:gd name="connsiteY153" fmla="*/ 3015991 h 3765601"/>
                              <a:gd name="connsiteX154" fmla="*/ 322350 w 4870133"/>
                              <a:gd name="connsiteY154" fmla="*/ 2918357 h 3765601"/>
                              <a:gd name="connsiteX155" fmla="*/ 394570 w 4870133"/>
                              <a:gd name="connsiteY155" fmla="*/ 3000358 h 3765601"/>
                              <a:gd name="connsiteX156" fmla="*/ 337308 w 4870133"/>
                              <a:gd name="connsiteY156" fmla="*/ 2934092 h 3765601"/>
                              <a:gd name="connsiteX157" fmla="*/ 3947219 w 4870133"/>
                              <a:gd name="connsiteY157" fmla="*/ 2918302 h 3765601"/>
                              <a:gd name="connsiteX158" fmla="*/ 3947048 w 4870133"/>
                              <a:gd name="connsiteY158" fmla="*/ 2918361 h 3765601"/>
                              <a:gd name="connsiteX159" fmla="*/ 3945784 w 4870133"/>
                              <a:gd name="connsiteY159" fmla="*/ 2926717 h 3765601"/>
                              <a:gd name="connsiteX160" fmla="*/ 3915187 w 4870133"/>
                              <a:gd name="connsiteY160" fmla="*/ 2959912 h 3765601"/>
                              <a:gd name="connsiteX161" fmla="*/ 3878853 w 4870133"/>
                              <a:gd name="connsiteY161" fmla="*/ 2998639 h 3765601"/>
                              <a:gd name="connsiteX162" fmla="*/ 3881043 w 4870133"/>
                              <a:gd name="connsiteY162" fmla="*/ 2998151 h 3765601"/>
                              <a:gd name="connsiteX163" fmla="*/ 3915187 w 4870133"/>
                              <a:gd name="connsiteY163" fmla="*/ 2961755 h 3765601"/>
                              <a:gd name="connsiteX164" fmla="*/ 3945784 w 4870133"/>
                              <a:gd name="connsiteY164" fmla="*/ 2928560 h 3765601"/>
                              <a:gd name="connsiteX165" fmla="*/ 3947219 w 4870133"/>
                              <a:gd name="connsiteY165" fmla="*/ 2918302 h 3765601"/>
                              <a:gd name="connsiteX166" fmla="*/ 509260 w 4870133"/>
                              <a:gd name="connsiteY166" fmla="*/ 2876776 h 3765601"/>
                              <a:gd name="connsiteX167" fmla="*/ 513047 w 4870133"/>
                              <a:gd name="connsiteY167" fmla="*/ 2881220 h 3765601"/>
                              <a:gd name="connsiteX168" fmla="*/ 513237 w 4870133"/>
                              <a:gd name="connsiteY168" fmla="*/ 2880612 h 3765601"/>
                              <a:gd name="connsiteX169" fmla="*/ 226397 w 4870133"/>
                              <a:gd name="connsiteY169" fmla="*/ 2834506 h 3765601"/>
                              <a:gd name="connsiteX170" fmla="*/ 276117 w 4870133"/>
                              <a:gd name="connsiteY170" fmla="*/ 2865858 h 3765601"/>
                              <a:gd name="connsiteX171" fmla="*/ 278558 w 4870133"/>
                              <a:gd name="connsiteY171" fmla="*/ 2868631 h 3765601"/>
                              <a:gd name="connsiteX172" fmla="*/ 301214 w 4870133"/>
                              <a:gd name="connsiteY172" fmla="*/ 2873465 h 3765601"/>
                              <a:gd name="connsiteX173" fmla="*/ 352606 w 4870133"/>
                              <a:gd name="connsiteY173" fmla="*/ 2919338 h 3765601"/>
                              <a:gd name="connsiteX174" fmla="*/ 423361 w 4870133"/>
                              <a:gd name="connsiteY174" fmla="*/ 2974664 h 3765601"/>
                              <a:gd name="connsiteX175" fmla="*/ 453958 w 4870133"/>
                              <a:gd name="connsiteY175" fmla="*/ 3015236 h 3765601"/>
                              <a:gd name="connsiteX176" fmla="*/ 471167 w 4870133"/>
                              <a:gd name="connsiteY176" fmla="*/ 3035523 h 3765601"/>
                              <a:gd name="connsiteX177" fmla="*/ 543834 w 4870133"/>
                              <a:gd name="connsiteY177" fmla="*/ 3094536 h 3765601"/>
                              <a:gd name="connsiteX178" fmla="*/ 522800 w 4870133"/>
                              <a:gd name="connsiteY178" fmla="*/ 3111133 h 3765601"/>
                              <a:gd name="connsiteX179" fmla="*/ 455126 w 4870133"/>
                              <a:gd name="connsiteY179" fmla="*/ 3038617 h 3765601"/>
                              <a:gd name="connsiteX180" fmla="*/ 452046 w 4870133"/>
                              <a:gd name="connsiteY180" fmla="*/ 3039211 h 3765601"/>
                              <a:gd name="connsiteX181" fmla="*/ 516088 w 4870133"/>
                              <a:gd name="connsiteY181" fmla="*/ 3107834 h 3765601"/>
                              <a:gd name="connsiteX182" fmla="*/ 522800 w 4870133"/>
                              <a:gd name="connsiteY182" fmla="*/ 3111133 h 3765601"/>
                              <a:gd name="connsiteX183" fmla="*/ 543836 w 4870133"/>
                              <a:gd name="connsiteY183" fmla="*/ 3094536 h 3765601"/>
                              <a:gd name="connsiteX184" fmla="*/ 725502 w 4870133"/>
                              <a:gd name="connsiteY184" fmla="*/ 3232849 h 3765601"/>
                              <a:gd name="connsiteX185" fmla="*/ 689169 w 4870133"/>
                              <a:gd name="connsiteY185" fmla="*/ 3243914 h 3765601"/>
                              <a:gd name="connsiteX186" fmla="*/ 702554 w 4870133"/>
                              <a:gd name="connsiteY186" fmla="*/ 3253136 h 3765601"/>
                              <a:gd name="connsiteX187" fmla="*/ 649010 w 4870133"/>
                              <a:gd name="connsiteY187" fmla="*/ 3254979 h 3765601"/>
                              <a:gd name="connsiteX188" fmla="*/ 614589 w 4870133"/>
                              <a:gd name="connsiteY188" fmla="*/ 3232849 h 3765601"/>
                              <a:gd name="connsiteX189" fmla="*/ 582082 w 4870133"/>
                              <a:gd name="connsiteY189" fmla="*/ 3208876 h 3765601"/>
                              <a:gd name="connsiteX190" fmla="*/ 501766 w 4870133"/>
                              <a:gd name="connsiteY190" fmla="*/ 3144328 h 3765601"/>
                              <a:gd name="connsiteX191" fmla="*/ 427186 w 4870133"/>
                              <a:gd name="connsiteY191" fmla="*/ 3079783 h 3765601"/>
                              <a:gd name="connsiteX192" fmla="*/ 358344 w 4870133"/>
                              <a:gd name="connsiteY192" fmla="*/ 3015236 h 3765601"/>
                              <a:gd name="connsiteX193" fmla="*/ 325836 w 4870133"/>
                              <a:gd name="connsiteY193" fmla="*/ 2983886 h 3765601"/>
                              <a:gd name="connsiteX194" fmla="*/ 295239 w 4870133"/>
                              <a:gd name="connsiteY194" fmla="*/ 2950690 h 3765601"/>
                              <a:gd name="connsiteX195" fmla="*/ 306713 w 4870133"/>
                              <a:gd name="connsiteY195" fmla="*/ 2935937 h 3765601"/>
                              <a:gd name="connsiteX196" fmla="*/ 344959 w 4870133"/>
                              <a:gd name="connsiteY196" fmla="*/ 2969132 h 3765601"/>
                              <a:gd name="connsiteX197" fmla="*/ 387029 w 4870133"/>
                              <a:gd name="connsiteY197" fmla="*/ 3000482 h 3765601"/>
                              <a:gd name="connsiteX198" fmla="*/ 438659 w 4870133"/>
                              <a:gd name="connsiteY198" fmla="*/ 3053964 h 3765601"/>
                              <a:gd name="connsiteX199" fmla="*/ 443048 w 4870133"/>
                              <a:gd name="connsiteY199" fmla="*/ 3057595 h 3765601"/>
                              <a:gd name="connsiteX200" fmla="*/ 387029 w 4870133"/>
                              <a:gd name="connsiteY200" fmla="*/ 3000482 h 3765601"/>
                              <a:gd name="connsiteX201" fmla="*/ 346870 w 4870133"/>
                              <a:gd name="connsiteY201" fmla="*/ 2969132 h 3765601"/>
                              <a:gd name="connsiteX202" fmla="*/ 308624 w 4870133"/>
                              <a:gd name="connsiteY202" fmla="*/ 2935937 h 3765601"/>
                              <a:gd name="connsiteX203" fmla="*/ 266554 w 4870133"/>
                              <a:gd name="connsiteY203" fmla="*/ 2886143 h 3765601"/>
                              <a:gd name="connsiteX204" fmla="*/ 226397 w 4870133"/>
                              <a:gd name="connsiteY204" fmla="*/ 2834506 h 3765601"/>
                              <a:gd name="connsiteX205" fmla="*/ 4439152 w 4870133"/>
                              <a:gd name="connsiteY205" fmla="*/ 2541282 h 3765601"/>
                              <a:gd name="connsiteX206" fmla="*/ 4438183 w 4870133"/>
                              <a:gd name="connsiteY206" fmla="*/ 2541683 h 3765601"/>
                              <a:gd name="connsiteX207" fmla="*/ 4417295 w 4870133"/>
                              <a:gd name="connsiteY207" fmla="*/ 2590025 h 3765601"/>
                              <a:gd name="connsiteX208" fmla="*/ 4419076 w 4870133"/>
                              <a:gd name="connsiteY208" fmla="*/ 2310244 h 3765601"/>
                              <a:gd name="connsiteX209" fmla="*/ 4411412 w 4870133"/>
                              <a:gd name="connsiteY209" fmla="*/ 2320919 h 3765601"/>
                              <a:gd name="connsiteX210" fmla="*/ 4393019 w 4870133"/>
                              <a:gd name="connsiteY210" fmla="*/ 2343725 h 3765601"/>
                              <a:gd name="connsiteX211" fmla="*/ 4373571 w 4870133"/>
                              <a:gd name="connsiteY211" fmla="*/ 2373633 h 3765601"/>
                              <a:gd name="connsiteX212" fmla="*/ 4368399 w 4870133"/>
                              <a:gd name="connsiteY212" fmla="*/ 2380838 h 3765601"/>
                              <a:gd name="connsiteX213" fmla="*/ 4343538 w 4870133"/>
                              <a:gd name="connsiteY213" fmla="*/ 2425098 h 3765601"/>
                              <a:gd name="connsiteX214" fmla="*/ 4318679 w 4870133"/>
                              <a:gd name="connsiteY214" fmla="*/ 2465670 h 3765601"/>
                              <a:gd name="connsiteX215" fmla="*/ 4259398 w 4870133"/>
                              <a:gd name="connsiteY215" fmla="*/ 2541282 h 3765601"/>
                              <a:gd name="connsiteX216" fmla="*/ 4207767 w 4870133"/>
                              <a:gd name="connsiteY216" fmla="*/ 2616893 h 3765601"/>
                              <a:gd name="connsiteX217" fmla="*/ 4161872 w 4870133"/>
                              <a:gd name="connsiteY217" fmla="*/ 2677751 h 3765601"/>
                              <a:gd name="connsiteX218" fmla="*/ 4158044 w 4870133"/>
                              <a:gd name="connsiteY218" fmla="*/ 2680007 h 3765601"/>
                              <a:gd name="connsiteX219" fmla="*/ 4154912 w 4870133"/>
                              <a:gd name="connsiteY219" fmla="*/ 2684482 h 3765601"/>
                              <a:gd name="connsiteX220" fmla="*/ 4159959 w 4870133"/>
                              <a:gd name="connsiteY220" fmla="*/ 2681440 h 3765601"/>
                              <a:gd name="connsiteX221" fmla="*/ 4205854 w 4870133"/>
                              <a:gd name="connsiteY221" fmla="*/ 2620583 h 3765601"/>
                              <a:gd name="connsiteX222" fmla="*/ 4257486 w 4870133"/>
                              <a:gd name="connsiteY222" fmla="*/ 2544971 h 3765601"/>
                              <a:gd name="connsiteX223" fmla="*/ 4316766 w 4870133"/>
                              <a:gd name="connsiteY223" fmla="*/ 2469360 h 3765601"/>
                              <a:gd name="connsiteX224" fmla="*/ 4341627 w 4870133"/>
                              <a:gd name="connsiteY224" fmla="*/ 2428788 h 3765601"/>
                              <a:gd name="connsiteX225" fmla="*/ 4366486 w 4870133"/>
                              <a:gd name="connsiteY225" fmla="*/ 2384528 h 3765601"/>
                              <a:gd name="connsiteX226" fmla="*/ 4373571 w 4870133"/>
                              <a:gd name="connsiteY226" fmla="*/ 2373633 h 3765601"/>
                              <a:gd name="connsiteX227" fmla="*/ 4411412 w 4870133"/>
                              <a:gd name="connsiteY227" fmla="*/ 2320919 h 3765601"/>
                              <a:gd name="connsiteX228" fmla="*/ 4418118 w 4870133"/>
                              <a:gd name="connsiteY228" fmla="*/ 2312604 h 3765601"/>
                              <a:gd name="connsiteX229" fmla="*/ 4616995 w 4870133"/>
                              <a:gd name="connsiteY229" fmla="*/ 2284942 h 3765601"/>
                              <a:gd name="connsiteX230" fmla="*/ 4592135 w 4870133"/>
                              <a:gd name="connsiteY230" fmla="*/ 2356864 h 3765601"/>
                              <a:gd name="connsiteX231" fmla="*/ 4548153 w 4870133"/>
                              <a:gd name="connsiteY231" fmla="*/ 2434320 h 3765601"/>
                              <a:gd name="connsiteX232" fmla="*/ 4504170 w 4870133"/>
                              <a:gd name="connsiteY232" fmla="*/ 2513620 h 3765601"/>
                              <a:gd name="connsiteX233" fmla="*/ 4464013 w 4870133"/>
                              <a:gd name="connsiteY233" fmla="*/ 2563413 h 3765601"/>
                              <a:gd name="connsiteX234" fmla="*/ 4490785 w 4870133"/>
                              <a:gd name="connsiteY234" fmla="*/ 2511776 h 3765601"/>
                              <a:gd name="connsiteX235" fmla="*/ 4513732 w 4870133"/>
                              <a:gd name="connsiteY235" fmla="*/ 2460138 h 3765601"/>
                              <a:gd name="connsiteX236" fmla="*/ 4530942 w 4870133"/>
                              <a:gd name="connsiteY236" fmla="*/ 2432477 h 3765601"/>
                              <a:gd name="connsiteX237" fmla="*/ 4553889 w 4870133"/>
                              <a:gd name="connsiteY237" fmla="*/ 2395593 h 3765601"/>
                              <a:gd name="connsiteX238" fmla="*/ 4574925 w 4870133"/>
                              <a:gd name="connsiteY238" fmla="*/ 2358710 h 3765601"/>
                              <a:gd name="connsiteX239" fmla="*/ 4616995 w 4870133"/>
                              <a:gd name="connsiteY239" fmla="*/ 2284942 h 3765601"/>
                              <a:gd name="connsiteX240" fmla="*/ 4493218 w 4870133"/>
                              <a:gd name="connsiteY240" fmla="*/ 2126860 h 3765601"/>
                              <a:gd name="connsiteX241" fmla="*/ 4446801 w 4870133"/>
                              <a:gd name="connsiteY241" fmla="*/ 2205642 h 3765601"/>
                              <a:gd name="connsiteX242" fmla="*/ 4445948 w 4870133"/>
                              <a:gd name="connsiteY242" fmla="*/ 2207535 h 3765601"/>
                              <a:gd name="connsiteX243" fmla="*/ 4492696 w 4870133"/>
                              <a:gd name="connsiteY243" fmla="*/ 2128186 h 3765601"/>
                              <a:gd name="connsiteX244" fmla="*/ 4518675 w 4870133"/>
                              <a:gd name="connsiteY244" fmla="*/ 1948426 h 3765601"/>
                              <a:gd name="connsiteX245" fmla="*/ 4462887 w 4870133"/>
                              <a:gd name="connsiteY245" fmla="*/ 2095422 h 3765601"/>
                              <a:gd name="connsiteX246" fmla="*/ 4345532 w 4870133"/>
                              <a:gd name="connsiteY246" fmla="*/ 2326761 h 3765601"/>
                              <a:gd name="connsiteX247" fmla="*/ 4328348 w 4870133"/>
                              <a:gd name="connsiteY247" fmla="*/ 2352959 h 3765601"/>
                              <a:gd name="connsiteX248" fmla="*/ 4328240 w 4870133"/>
                              <a:gd name="connsiteY248" fmla="*/ 2353176 h 3765601"/>
                              <a:gd name="connsiteX249" fmla="*/ 4288081 w 4870133"/>
                              <a:gd name="connsiteY249" fmla="*/ 2419566 h 3765601"/>
                              <a:gd name="connsiteX250" fmla="*/ 4247924 w 4870133"/>
                              <a:gd name="connsiteY250" fmla="*/ 2491490 h 3765601"/>
                              <a:gd name="connsiteX251" fmla="*/ 4202029 w 4870133"/>
                              <a:gd name="connsiteY251" fmla="*/ 2546816 h 3765601"/>
                              <a:gd name="connsiteX252" fmla="*/ 4163784 w 4870133"/>
                              <a:gd name="connsiteY252" fmla="*/ 2609518 h 3765601"/>
                              <a:gd name="connsiteX253" fmla="*/ 3938134 w 4870133"/>
                              <a:gd name="connsiteY253" fmla="*/ 2854793 h 3765601"/>
                              <a:gd name="connsiteX254" fmla="*/ 3863555 w 4870133"/>
                              <a:gd name="connsiteY254" fmla="*/ 2915652 h 3765601"/>
                              <a:gd name="connsiteX255" fmla="*/ 3856399 w 4870133"/>
                              <a:gd name="connsiteY255" fmla="*/ 2920897 h 3765601"/>
                              <a:gd name="connsiteX256" fmla="*/ 3853312 w 4870133"/>
                              <a:gd name="connsiteY256" fmla="*/ 2923911 h 3765601"/>
                              <a:gd name="connsiteX257" fmla="*/ 3822127 w 4870133"/>
                              <a:gd name="connsiteY257" fmla="*/ 2948429 h 3765601"/>
                              <a:gd name="connsiteX258" fmla="*/ 3796626 w 4870133"/>
                              <a:gd name="connsiteY258" fmla="*/ 2976509 h 3765601"/>
                              <a:gd name="connsiteX259" fmla="*/ 3702923 w 4870133"/>
                              <a:gd name="connsiteY259" fmla="*/ 3044744 h 3765601"/>
                              <a:gd name="connsiteX260" fmla="*/ 3688241 w 4870133"/>
                              <a:gd name="connsiteY260" fmla="*/ 3053688 h 3765601"/>
                              <a:gd name="connsiteX261" fmla="*/ 3648361 w 4870133"/>
                              <a:gd name="connsiteY261" fmla="*/ 3085042 h 3765601"/>
                              <a:gd name="connsiteX262" fmla="*/ 3642601 w 4870133"/>
                              <a:gd name="connsiteY262" fmla="*/ 3088649 h 3765601"/>
                              <a:gd name="connsiteX263" fmla="*/ 3634081 w 4870133"/>
                              <a:gd name="connsiteY263" fmla="*/ 3096382 h 3765601"/>
                              <a:gd name="connsiteX264" fmla="*/ 3559503 w 4870133"/>
                              <a:gd name="connsiteY264" fmla="*/ 3144330 h 3765601"/>
                              <a:gd name="connsiteX265" fmla="*/ 3484923 w 4870133"/>
                              <a:gd name="connsiteY265" fmla="*/ 3188591 h 3765601"/>
                              <a:gd name="connsiteX266" fmla="*/ 3476388 w 4870133"/>
                              <a:gd name="connsiteY266" fmla="*/ 3192763 h 3765601"/>
                              <a:gd name="connsiteX267" fmla="*/ 3425890 w 4870133"/>
                              <a:gd name="connsiteY267" fmla="*/ 3224394 h 3765601"/>
                              <a:gd name="connsiteX268" fmla="*/ 3410234 w 4870133"/>
                              <a:gd name="connsiteY268" fmla="*/ 3232009 h 3765601"/>
                              <a:gd name="connsiteX269" fmla="*/ 3395046 w 4870133"/>
                              <a:gd name="connsiteY269" fmla="*/ 3242071 h 3765601"/>
                              <a:gd name="connsiteX270" fmla="*/ 3343414 w 4870133"/>
                              <a:gd name="connsiteY270" fmla="*/ 3269734 h 3765601"/>
                              <a:gd name="connsiteX271" fmla="*/ 3295174 w 4870133"/>
                              <a:gd name="connsiteY271" fmla="*/ 3287979 h 3765601"/>
                              <a:gd name="connsiteX272" fmla="*/ 3187651 w 4870133"/>
                              <a:gd name="connsiteY272" fmla="*/ 3340282 h 3765601"/>
                              <a:gd name="connsiteX273" fmla="*/ 2935398 w 4870133"/>
                              <a:gd name="connsiteY273" fmla="*/ 3431014 h 3765601"/>
                              <a:gd name="connsiteX274" fmla="*/ 2759617 w 4870133"/>
                              <a:gd name="connsiteY274" fmla="*/ 3474602 h 3765601"/>
                              <a:gd name="connsiteX275" fmla="*/ 2901678 w 4870133"/>
                              <a:gd name="connsiteY275" fmla="*/ 3448619 h 3765601"/>
                              <a:gd name="connsiteX276" fmla="*/ 2928450 w 4870133"/>
                              <a:gd name="connsiteY276" fmla="*/ 3443086 h 3765601"/>
                              <a:gd name="connsiteX277" fmla="*/ 3014501 w 4870133"/>
                              <a:gd name="connsiteY277" fmla="*/ 3413579 h 3765601"/>
                              <a:gd name="connsiteX278" fmla="*/ 3068045 w 4870133"/>
                              <a:gd name="connsiteY278" fmla="*/ 3396982 h 3765601"/>
                              <a:gd name="connsiteX279" fmla="*/ 3154099 w 4870133"/>
                              <a:gd name="connsiteY279" fmla="*/ 3354565 h 3765601"/>
                              <a:gd name="connsiteX280" fmla="*/ 3251624 w 4870133"/>
                              <a:gd name="connsiteY280" fmla="*/ 3321370 h 3765601"/>
                              <a:gd name="connsiteX281" fmla="*/ 3314108 w 4870133"/>
                              <a:gd name="connsiteY281" fmla="*/ 3297739 h 3765601"/>
                              <a:gd name="connsiteX282" fmla="*/ 3341503 w 4870133"/>
                              <a:gd name="connsiteY282" fmla="*/ 3282643 h 3765601"/>
                              <a:gd name="connsiteX283" fmla="*/ 3366359 w 4870133"/>
                              <a:gd name="connsiteY283" fmla="*/ 3275268 h 3765601"/>
                              <a:gd name="connsiteX284" fmla="*/ 3400782 w 4870133"/>
                              <a:gd name="connsiteY284" fmla="*/ 3256824 h 3765601"/>
                              <a:gd name="connsiteX285" fmla="*/ 3409827 w 4870133"/>
                              <a:gd name="connsiteY285" fmla="*/ 3250762 h 3765601"/>
                              <a:gd name="connsiteX286" fmla="*/ 3433292 w 4870133"/>
                              <a:gd name="connsiteY286" fmla="*/ 3229163 h 3765601"/>
                              <a:gd name="connsiteX287" fmla="*/ 3484923 w 4870133"/>
                              <a:gd name="connsiteY287" fmla="*/ 3199656 h 3765601"/>
                              <a:gd name="connsiteX288" fmla="*/ 3543662 w 4870133"/>
                              <a:gd name="connsiteY288" fmla="*/ 3171887 h 3765601"/>
                              <a:gd name="connsiteX289" fmla="*/ 3565238 w 4870133"/>
                              <a:gd name="connsiteY289" fmla="*/ 3159082 h 3765601"/>
                              <a:gd name="connsiteX290" fmla="*/ 3639818 w 4870133"/>
                              <a:gd name="connsiteY290" fmla="*/ 3111133 h 3765601"/>
                              <a:gd name="connsiteX291" fmla="*/ 3672326 w 4870133"/>
                              <a:gd name="connsiteY291" fmla="*/ 3081626 h 3765601"/>
                              <a:gd name="connsiteX292" fmla="*/ 3708661 w 4870133"/>
                              <a:gd name="connsiteY292" fmla="*/ 3059496 h 3765601"/>
                              <a:gd name="connsiteX293" fmla="*/ 3802361 w 4870133"/>
                              <a:gd name="connsiteY293" fmla="*/ 2991262 h 3765601"/>
                              <a:gd name="connsiteX294" fmla="*/ 3869292 w 4870133"/>
                              <a:gd name="connsiteY294" fmla="*/ 2930403 h 3765601"/>
                              <a:gd name="connsiteX295" fmla="*/ 3943870 w 4870133"/>
                              <a:gd name="connsiteY295" fmla="*/ 2869547 h 3765601"/>
                              <a:gd name="connsiteX296" fmla="*/ 4169520 w 4870133"/>
                              <a:gd name="connsiteY296" fmla="*/ 2624269 h 3765601"/>
                              <a:gd name="connsiteX297" fmla="*/ 4200574 w 4870133"/>
                              <a:gd name="connsiteY297" fmla="*/ 2573359 h 3765601"/>
                              <a:gd name="connsiteX298" fmla="*/ 4202029 w 4870133"/>
                              <a:gd name="connsiteY298" fmla="*/ 2568944 h 3765601"/>
                              <a:gd name="connsiteX299" fmla="*/ 4251749 w 4870133"/>
                              <a:gd name="connsiteY299" fmla="*/ 2495177 h 3765601"/>
                              <a:gd name="connsiteX300" fmla="*/ 4267047 w 4870133"/>
                              <a:gd name="connsiteY300" fmla="*/ 2473047 h 3765601"/>
                              <a:gd name="connsiteX301" fmla="*/ 4287388 w 4870133"/>
                              <a:gd name="connsiteY301" fmla="*/ 2445838 h 3765601"/>
                              <a:gd name="connsiteX302" fmla="*/ 4293819 w 4870133"/>
                              <a:gd name="connsiteY302" fmla="*/ 2434320 h 3765601"/>
                              <a:gd name="connsiteX303" fmla="*/ 4333976 w 4870133"/>
                              <a:gd name="connsiteY303" fmla="*/ 2367929 h 3765601"/>
                              <a:gd name="connsiteX304" fmla="*/ 4412380 w 4870133"/>
                              <a:gd name="connsiteY304" fmla="*/ 2211173 h 3765601"/>
                              <a:gd name="connsiteX305" fmla="*/ 4488872 w 4870133"/>
                              <a:gd name="connsiteY305" fmla="*/ 2043354 h 3765601"/>
                              <a:gd name="connsiteX306" fmla="*/ 4511341 w 4870133"/>
                              <a:gd name="connsiteY306" fmla="*/ 1975118 h 3765601"/>
                              <a:gd name="connsiteX307" fmla="*/ 4745968 w 4870133"/>
                              <a:gd name="connsiteY307" fmla="*/ 1675871 h 3765601"/>
                              <a:gd name="connsiteX308" fmla="*/ 4745282 w 4870133"/>
                              <a:gd name="connsiteY308" fmla="*/ 1679133 h 3765601"/>
                              <a:gd name="connsiteX309" fmla="*/ 4750853 w 4870133"/>
                              <a:gd name="connsiteY309" fmla="*/ 1685583 h 3765601"/>
                              <a:gd name="connsiteX310" fmla="*/ 4768065 w 4870133"/>
                              <a:gd name="connsiteY310" fmla="*/ 1704024 h 3765601"/>
                              <a:gd name="connsiteX311" fmla="*/ 4779538 w 4870133"/>
                              <a:gd name="connsiteY311" fmla="*/ 1696648 h 3765601"/>
                              <a:gd name="connsiteX312" fmla="*/ 4779827 w 4870133"/>
                              <a:gd name="connsiteY312" fmla="*/ 1695232 h 3765601"/>
                              <a:gd name="connsiteX313" fmla="*/ 4771889 w 4870133"/>
                              <a:gd name="connsiteY313" fmla="*/ 1700336 h 3765601"/>
                              <a:gd name="connsiteX314" fmla="*/ 4752766 w 4870133"/>
                              <a:gd name="connsiteY314" fmla="*/ 1683737 h 3765601"/>
                              <a:gd name="connsiteX315" fmla="*/ 4728924 w 4870133"/>
                              <a:gd name="connsiteY315" fmla="*/ 1466378 h 3765601"/>
                              <a:gd name="connsiteX316" fmla="*/ 4727588 w 4870133"/>
                              <a:gd name="connsiteY316" fmla="*/ 1466449 h 3765601"/>
                              <a:gd name="connsiteX317" fmla="*/ 4725169 w 4870133"/>
                              <a:gd name="connsiteY317" fmla="*/ 1466579 h 3765601"/>
                              <a:gd name="connsiteX318" fmla="*/ 4725994 w 4870133"/>
                              <a:gd name="connsiteY318" fmla="*/ 1475346 h 3765601"/>
                              <a:gd name="connsiteX319" fmla="*/ 4724083 w 4870133"/>
                              <a:gd name="connsiteY319" fmla="*/ 1521452 h 3765601"/>
                              <a:gd name="connsiteX320" fmla="*/ 4716434 w 4870133"/>
                              <a:gd name="connsiteY320" fmla="*/ 1549113 h 3765601"/>
                              <a:gd name="connsiteX321" fmla="*/ 4670539 w 4870133"/>
                              <a:gd name="connsiteY321" fmla="*/ 1619192 h 3765601"/>
                              <a:gd name="connsiteX322" fmla="*/ 4659066 w 4870133"/>
                              <a:gd name="connsiteY322" fmla="*/ 1680051 h 3765601"/>
                              <a:gd name="connsiteX323" fmla="*/ 4647592 w 4870133"/>
                              <a:gd name="connsiteY323" fmla="*/ 1700336 h 3765601"/>
                              <a:gd name="connsiteX324" fmla="*/ 4628469 w 4870133"/>
                              <a:gd name="connsiteY324" fmla="*/ 1788857 h 3765601"/>
                              <a:gd name="connsiteX325" fmla="*/ 4607433 w 4870133"/>
                              <a:gd name="connsiteY325" fmla="*/ 1858936 h 3765601"/>
                              <a:gd name="connsiteX326" fmla="*/ 4584486 w 4870133"/>
                              <a:gd name="connsiteY326" fmla="*/ 1927171 h 3765601"/>
                              <a:gd name="connsiteX327" fmla="*/ 4571101 w 4870133"/>
                              <a:gd name="connsiteY327" fmla="*/ 1980652 h 3765601"/>
                              <a:gd name="connsiteX328" fmla="*/ 4555802 w 4870133"/>
                              <a:gd name="connsiteY328" fmla="*/ 2035977 h 3765601"/>
                              <a:gd name="connsiteX329" fmla="*/ 4568003 w 4870133"/>
                              <a:gd name="connsiteY329" fmla="*/ 2017675 h 3765601"/>
                              <a:gd name="connsiteX330" fmla="*/ 4578750 w 4870133"/>
                              <a:gd name="connsiteY330" fmla="*/ 1978806 h 3765601"/>
                              <a:gd name="connsiteX331" fmla="*/ 4588310 w 4870133"/>
                              <a:gd name="connsiteY331" fmla="*/ 1923481 h 3765601"/>
                              <a:gd name="connsiteX332" fmla="*/ 4611258 w 4870133"/>
                              <a:gd name="connsiteY332" fmla="*/ 1855247 h 3765601"/>
                              <a:gd name="connsiteX333" fmla="*/ 4632294 w 4870133"/>
                              <a:gd name="connsiteY333" fmla="*/ 1785168 h 3765601"/>
                              <a:gd name="connsiteX334" fmla="*/ 4651416 w 4870133"/>
                              <a:gd name="connsiteY334" fmla="*/ 1696648 h 3765601"/>
                              <a:gd name="connsiteX335" fmla="*/ 4662890 w 4870133"/>
                              <a:gd name="connsiteY335" fmla="*/ 1676361 h 3765601"/>
                              <a:gd name="connsiteX336" fmla="*/ 4674364 w 4870133"/>
                              <a:gd name="connsiteY336" fmla="*/ 1615504 h 3765601"/>
                              <a:gd name="connsiteX337" fmla="*/ 4720259 w 4870133"/>
                              <a:gd name="connsiteY337" fmla="*/ 1545425 h 3765601"/>
                              <a:gd name="connsiteX338" fmla="*/ 4689662 w 4870133"/>
                              <a:gd name="connsiteY338" fmla="*/ 1687426 h 3765601"/>
                              <a:gd name="connsiteX339" fmla="*/ 4666715 w 4870133"/>
                              <a:gd name="connsiteY339" fmla="*/ 1805453 h 3765601"/>
                              <a:gd name="connsiteX340" fmla="*/ 4615082 w 4870133"/>
                              <a:gd name="connsiteY340" fmla="*/ 1956676 h 3765601"/>
                              <a:gd name="connsiteX341" fmla="*/ 4604867 w 4870133"/>
                              <a:gd name="connsiteY341" fmla="*/ 1971999 h 3765601"/>
                              <a:gd name="connsiteX342" fmla="*/ 4600501 w 4870133"/>
                              <a:gd name="connsiteY342" fmla="*/ 1994944 h 3765601"/>
                              <a:gd name="connsiteX343" fmla="*/ 4586399 w 4870133"/>
                              <a:gd name="connsiteY343" fmla="*/ 2034134 h 3765601"/>
                              <a:gd name="connsiteX344" fmla="*/ 4532855 w 4870133"/>
                              <a:gd name="connsiteY344" fmla="*/ 2146628 h 3765601"/>
                              <a:gd name="connsiteX345" fmla="*/ 4507994 w 4870133"/>
                              <a:gd name="connsiteY345" fmla="*/ 2205642 h 3765601"/>
                              <a:gd name="connsiteX346" fmla="*/ 4492696 w 4870133"/>
                              <a:gd name="connsiteY346" fmla="*/ 2236994 h 3765601"/>
                              <a:gd name="connsiteX347" fmla="*/ 4473573 w 4870133"/>
                              <a:gd name="connsiteY347" fmla="*/ 2270189 h 3765601"/>
                              <a:gd name="connsiteX348" fmla="*/ 4421943 w 4870133"/>
                              <a:gd name="connsiteY348" fmla="*/ 2358710 h 3765601"/>
                              <a:gd name="connsiteX349" fmla="*/ 4366486 w 4870133"/>
                              <a:gd name="connsiteY349" fmla="*/ 2445385 h 3765601"/>
                              <a:gd name="connsiteX350" fmla="*/ 4295732 w 4870133"/>
                              <a:gd name="connsiteY350" fmla="*/ 2561569 h 3765601"/>
                              <a:gd name="connsiteX351" fmla="*/ 4217328 w 4870133"/>
                              <a:gd name="connsiteY351" fmla="*/ 2675908 h 3765601"/>
                              <a:gd name="connsiteX352" fmla="*/ 4165697 w 4870133"/>
                              <a:gd name="connsiteY352" fmla="*/ 2740454 h 3765601"/>
                              <a:gd name="connsiteX353" fmla="*/ 4110240 w 4870133"/>
                              <a:gd name="connsiteY353" fmla="*/ 2803156 h 3765601"/>
                              <a:gd name="connsiteX354" fmla="*/ 4091117 w 4870133"/>
                              <a:gd name="connsiteY354" fmla="*/ 2828974 h 3765601"/>
                              <a:gd name="connsiteX355" fmla="*/ 4070083 w 4870133"/>
                              <a:gd name="connsiteY355" fmla="*/ 2854793 h 3765601"/>
                              <a:gd name="connsiteX356" fmla="*/ 4037573 w 4870133"/>
                              <a:gd name="connsiteY356" fmla="*/ 2880612 h 3765601"/>
                              <a:gd name="connsiteX357" fmla="*/ 3984405 w 4870133"/>
                              <a:gd name="connsiteY357" fmla="*/ 2937383 h 3765601"/>
                              <a:gd name="connsiteX358" fmla="*/ 3985941 w 4870133"/>
                              <a:gd name="connsiteY358" fmla="*/ 2943314 h 3765601"/>
                              <a:gd name="connsiteX359" fmla="*/ 3930485 w 4870133"/>
                              <a:gd name="connsiteY359" fmla="*/ 2998639 h 3765601"/>
                              <a:gd name="connsiteX360" fmla="*/ 3871204 w 4870133"/>
                              <a:gd name="connsiteY360" fmla="*/ 3039211 h 3765601"/>
                              <a:gd name="connsiteX361" fmla="*/ 3823398 w 4870133"/>
                              <a:gd name="connsiteY361" fmla="*/ 3076095 h 3765601"/>
                              <a:gd name="connsiteX362" fmla="*/ 3778109 w 4870133"/>
                              <a:gd name="connsiteY362" fmla="*/ 3108012 h 3765601"/>
                              <a:gd name="connsiteX363" fmla="*/ 3785152 w 4870133"/>
                              <a:gd name="connsiteY363" fmla="*/ 3107447 h 3765601"/>
                              <a:gd name="connsiteX364" fmla="*/ 3834871 w 4870133"/>
                              <a:gd name="connsiteY364" fmla="*/ 3072406 h 3765601"/>
                              <a:gd name="connsiteX365" fmla="*/ 3882679 w 4870133"/>
                              <a:gd name="connsiteY365" fmla="*/ 3035523 h 3765601"/>
                              <a:gd name="connsiteX366" fmla="*/ 3941959 w 4870133"/>
                              <a:gd name="connsiteY366" fmla="*/ 2994951 h 3765601"/>
                              <a:gd name="connsiteX367" fmla="*/ 3997416 w 4870133"/>
                              <a:gd name="connsiteY367" fmla="*/ 2939625 h 3765601"/>
                              <a:gd name="connsiteX368" fmla="*/ 3995503 w 4870133"/>
                              <a:gd name="connsiteY368" fmla="*/ 2932249 h 3765601"/>
                              <a:gd name="connsiteX369" fmla="*/ 4049047 w 4870133"/>
                              <a:gd name="connsiteY369" fmla="*/ 2875080 h 3765601"/>
                              <a:gd name="connsiteX370" fmla="*/ 4081557 w 4870133"/>
                              <a:gd name="connsiteY370" fmla="*/ 2849261 h 3765601"/>
                              <a:gd name="connsiteX371" fmla="*/ 4102591 w 4870133"/>
                              <a:gd name="connsiteY371" fmla="*/ 2823443 h 3765601"/>
                              <a:gd name="connsiteX372" fmla="*/ 4121713 w 4870133"/>
                              <a:gd name="connsiteY372" fmla="*/ 2797624 h 3765601"/>
                              <a:gd name="connsiteX373" fmla="*/ 4177171 w 4870133"/>
                              <a:gd name="connsiteY373" fmla="*/ 2734922 h 3765601"/>
                              <a:gd name="connsiteX374" fmla="*/ 4228801 w 4870133"/>
                              <a:gd name="connsiteY374" fmla="*/ 2670375 h 3765601"/>
                              <a:gd name="connsiteX375" fmla="*/ 4307206 w 4870133"/>
                              <a:gd name="connsiteY375" fmla="*/ 2556036 h 3765601"/>
                              <a:gd name="connsiteX376" fmla="*/ 4377959 w 4870133"/>
                              <a:gd name="connsiteY376" fmla="*/ 2439853 h 3765601"/>
                              <a:gd name="connsiteX377" fmla="*/ 4433416 w 4870133"/>
                              <a:gd name="connsiteY377" fmla="*/ 2353176 h 3765601"/>
                              <a:gd name="connsiteX378" fmla="*/ 4485047 w 4870133"/>
                              <a:gd name="connsiteY378" fmla="*/ 2264655 h 3765601"/>
                              <a:gd name="connsiteX379" fmla="*/ 4504170 w 4870133"/>
                              <a:gd name="connsiteY379" fmla="*/ 2231460 h 3765601"/>
                              <a:gd name="connsiteX380" fmla="*/ 4519468 w 4870133"/>
                              <a:gd name="connsiteY380" fmla="*/ 2200110 h 3765601"/>
                              <a:gd name="connsiteX381" fmla="*/ 4544329 w 4870133"/>
                              <a:gd name="connsiteY381" fmla="*/ 2141096 h 3765601"/>
                              <a:gd name="connsiteX382" fmla="*/ 4597873 w 4870133"/>
                              <a:gd name="connsiteY382" fmla="*/ 2028600 h 3765601"/>
                              <a:gd name="connsiteX383" fmla="*/ 4618907 w 4870133"/>
                              <a:gd name="connsiteY383" fmla="*/ 1952990 h 3765601"/>
                              <a:gd name="connsiteX384" fmla="*/ 4670539 w 4870133"/>
                              <a:gd name="connsiteY384" fmla="*/ 1801767 h 3765601"/>
                              <a:gd name="connsiteX385" fmla="*/ 4693487 w 4870133"/>
                              <a:gd name="connsiteY385" fmla="*/ 1683739 h 3765601"/>
                              <a:gd name="connsiteX386" fmla="*/ 4724083 w 4870133"/>
                              <a:gd name="connsiteY386" fmla="*/ 1541736 h 3765601"/>
                              <a:gd name="connsiteX387" fmla="*/ 4730981 w 4870133"/>
                              <a:gd name="connsiteY387" fmla="*/ 1516793 h 3765601"/>
                              <a:gd name="connsiteX388" fmla="*/ 4725994 w 4870133"/>
                              <a:gd name="connsiteY388" fmla="*/ 1515918 h 3765601"/>
                              <a:gd name="connsiteX389" fmla="*/ 4727906 w 4870133"/>
                              <a:gd name="connsiteY389" fmla="*/ 1469814 h 3765601"/>
                              <a:gd name="connsiteX390" fmla="*/ 4769976 w 4870133"/>
                              <a:gd name="connsiteY390" fmla="*/ 1427397 h 3765601"/>
                              <a:gd name="connsiteX391" fmla="*/ 4747707 w 4870133"/>
                              <a:gd name="connsiteY391" fmla="*/ 1516877 h 3765601"/>
                              <a:gd name="connsiteX392" fmla="*/ 4747709 w 4870133"/>
                              <a:gd name="connsiteY392" fmla="*/ 1516877 h 3765601"/>
                              <a:gd name="connsiteX393" fmla="*/ 4769978 w 4870133"/>
                              <a:gd name="connsiteY393" fmla="*/ 1427399 h 3765601"/>
                              <a:gd name="connsiteX394" fmla="*/ 4787187 w 4870133"/>
                              <a:gd name="connsiteY394" fmla="*/ 1408955 h 3765601"/>
                              <a:gd name="connsiteX395" fmla="*/ 4775714 w 4870133"/>
                              <a:gd name="connsiteY395" fmla="*/ 1432931 h 3765601"/>
                              <a:gd name="connsiteX396" fmla="*/ 4773084 w 4870133"/>
                              <a:gd name="connsiteY396" fmla="*/ 1483183 h 3765601"/>
                              <a:gd name="connsiteX397" fmla="*/ 4771889 w 4870133"/>
                              <a:gd name="connsiteY397" fmla="*/ 1530671 h 3765601"/>
                              <a:gd name="connsiteX398" fmla="*/ 4752766 w 4870133"/>
                              <a:gd name="connsiteY398" fmla="*/ 1587418 h 3765601"/>
                              <a:gd name="connsiteX399" fmla="*/ 4752766 w 4870133"/>
                              <a:gd name="connsiteY399" fmla="*/ 1593900 h 3765601"/>
                              <a:gd name="connsiteX400" fmla="*/ 4775714 w 4870133"/>
                              <a:gd name="connsiteY400" fmla="*/ 1530671 h 3765601"/>
                              <a:gd name="connsiteX401" fmla="*/ 4779538 w 4870133"/>
                              <a:gd name="connsiteY401" fmla="*/ 1432929 h 3765601"/>
                              <a:gd name="connsiteX402" fmla="*/ 4788454 w 4870133"/>
                              <a:gd name="connsiteY402" fmla="*/ 1414301 h 3765601"/>
                              <a:gd name="connsiteX403" fmla="*/ 4704958 w 4870133"/>
                              <a:gd name="connsiteY403" fmla="*/ 1329655 h 3765601"/>
                              <a:gd name="connsiteX404" fmla="*/ 4692427 w 4870133"/>
                              <a:gd name="connsiteY404" fmla="*/ 1358221 h 3765601"/>
                              <a:gd name="connsiteX405" fmla="*/ 4687749 w 4870133"/>
                              <a:gd name="connsiteY405" fmla="*/ 1399735 h 3765601"/>
                              <a:gd name="connsiteX406" fmla="*/ 4681716 w 4870133"/>
                              <a:gd name="connsiteY406" fmla="*/ 1380341 h 3765601"/>
                              <a:gd name="connsiteX407" fmla="*/ 4679509 w 4870133"/>
                              <a:gd name="connsiteY407" fmla="*/ 1383079 h 3765601"/>
                              <a:gd name="connsiteX408" fmla="*/ 4685838 w 4870133"/>
                              <a:gd name="connsiteY408" fmla="*/ 1403424 h 3765601"/>
                              <a:gd name="connsiteX409" fmla="*/ 4682013 w 4870133"/>
                              <a:gd name="connsiteY409" fmla="*/ 1432931 h 3765601"/>
                              <a:gd name="connsiteX410" fmla="*/ 4689662 w 4870133"/>
                              <a:gd name="connsiteY410" fmla="*/ 1456904 h 3765601"/>
                              <a:gd name="connsiteX411" fmla="*/ 4695591 w 4870133"/>
                              <a:gd name="connsiteY411" fmla="*/ 1456587 h 3765601"/>
                              <a:gd name="connsiteX412" fmla="*/ 4691573 w 4870133"/>
                              <a:gd name="connsiteY412" fmla="*/ 1443994 h 3765601"/>
                              <a:gd name="connsiteX413" fmla="*/ 4695398 w 4870133"/>
                              <a:gd name="connsiteY413" fmla="*/ 1414487 h 3765601"/>
                              <a:gd name="connsiteX414" fmla="*/ 4704958 w 4870133"/>
                              <a:gd name="connsiteY414" fmla="*/ 1329655 h 3765601"/>
                              <a:gd name="connsiteX415" fmla="*/ 4865592 w 4870133"/>
                              <a:gd name="connsiteY415" fmla="*/ 1279863 h 3765601"/>
                              <a:gd name="connsiteX416" fmla="*/ 4869417 w 4870133"/>
                              <a:gd name="connsiteY416" fmla="*/ 1281706 h 3765601"/>
                              <a:gd name="connsiteX417" fmla="*/ 4867503 w 4870133"/>
                              <a:gd name="connsiteY417" fmla="*/ 1359162 h 3765601"/>
                              <a:gd name="connsiteX418" fmla="*/ 4869417 w 4870133"/>
                              <a:gd name="connsiteY418" fmla="*/ 1412644 h 3765601"/>
                              <a:gd name="connsiteX419" fmla="*/ 4863679 w 4870133"/>
                              <a:gd name="connsiteY419" fmla="*/ 1510384 h 3765601"/>
                              <a:gd name="connsiteX420" fmla="*/ 4857943 w 4870133"/>
                              <a:gd name="connsiteY420" fmla="*/ 1565710 h 3765601"/>
                              <a:gd name="connsiteX421" fmla="*/ 4840731 w 4870133"/>
                              <a:gd name="connsiteY421" fmla="*/ 1646854 h 3765601"/>
                              <a:gd name="connsiteX422" fmla="*/ 4834995 w 4870133"/>
                              <a:gd name="connsiteY422" fmla="*/ 1715090 h 3765601"/>
                              <a:gd name="connsiteX423" fmla="*/ 4806310 w 4870133"/>
                              <a:gd name="connsiteY423" fmla="*/ 1840494 h 3765601"/>
                              <a:gd name="connsiteX424" fmla="*/ 4779538 w 4870133"/>
                              <a:gd name="connsiteY424" fmla="*/ 1949300 h 3765601"/>
                              <a:gd name="connsiteX425" fmla="*/ 4731732 w 4870133"/>
                              <a:gd name="connsiteY425" fmla="*/ 1969586 h 3765601"/>
                              <a:gd name="connsiteX426" fmla="*/ 4735557 w 4870133"/>
                              <a:gd name="connsiteY426" fmla="*/ 1958521 h 3765601"/>
                              <a:gd name="connsiteX427" fmla="*/ 4743206 w 4870133"/>
                              <a:gd name="connsiteY427" fmla="*/ 1881066 h 3765601"/>
                              <a:gd name="connsiteX428" fmla="*/ 4771889 w 4870133"/>
                              <a:gd name="connsiteY428" fmla="*/ 1799922 h 3765601"/>
                              <a:gd name="connsiteX429" fmla="*/ 4794837 w 4870133"/>
                              <a:gd name="connsiteY429" fmla="*/ 1787013 h 3765601"/>
                              <a:gd name="connsiteX430" fmla="*/ 4794837 w 4870133"/>
                              <a:gd name="connsiteY430" fmla="*/ 1787011 h 3765601"/>
                              <a:gd name="connsiteX431" fmla="*/ 4819697 w 4870133"/>
                              <a:gd name="connsiteY431" fmla="*/ 1646854 h 3765601"/>
                              <a:gd name="connsiteX432" fmla="*/ 4833082 w 4870133"/>
                              <a:gd name="connsiteY432" fmla="*/ 1580463 h 3765601"/>
                              <a:gd name="connsiteX433" fmla="*/ 4844556 w 4870133"/>
                              <a:gd name="connsiteY433" fmla="*/ 1512229 h 3765601"/>
                              <a:gd name="connsiteX434" fmla="*/ 4854118 w 4870133"/>
                              <a:gd name="connsiteY434" fmla="*/ 1447682 h 3765601"/>
                              <a:gd name="connsiteX435" fmla="*/ 4857943 w 4870133"/>
                              <a:gd name="connsiteY435" fmla="*/ 1386825 h 3765601"/>
                              <a:gd name="connsiteX436" fmla="*/ 4859854 w 4870133"/>
                              <a:gd name="connsiteY436" fmla="*/ 1335188 h 3765601"/>
                              <a:gd name="connsiteX437" fmla="*/ 4863679 w 4870133"/>
                              <a:gd name="connsiteY437" fmla="*/ 1307525 h 3765601"/>
                              <a:gd name="connsiteX438" fmla="*/ 4865592 w 4870133"/>
                              <a:gd name="connsiteY438" fmla="*/ 1279863 h 3765601"/>
                              <a:gd name="connsiteX439" fmla="*/ 61744 w 4870133"/>
                              <a:gd name="connsiteY439" fmla="*/ 0 h 3765601"/>
                              <a:gd name="connsiteX440" fmla="*/ 4326545 w 4870133"/>
                              <a:gd name="connsiteY440" fmla="*/ 0 h 3765601"/>
                              <a:gd name="connsiteX441" fmla="*/ 4359814 w 4870133"/>
                              <a:gd name="connsiteY441" fmla="*/ 51410 h 3765601"/>
                              <a:gd name="connsiteX442" fmla="*/ 4655241 w 4870133"/>
                              <a:gd name="connsiteY442" fmla="*/ 1176589 h 3765601"/>
                              <a:gd name="connsiteX443" fmla="*/ 4654432 w 4870133"/>
                              <a:gd name="connsiteY443" fmla="*/ 1192022 h 3765601"/>
                              <a:gd name="connsiteX444" fmla="*/ 4676275 w 4870133"/>
                              <a:gd name="connsiteY444" fmla="*/ 1195030 h 3765601"/>
                              <a:gd name="connsiteX445" fmla="*/ 4697309 w 4870133"/>
                              <a:gd name="connsiteY445" fmla="*/ 1209784 h 3765601"/>
                              <a:gd name="connsiteX446" fmla="*/ 4706872 w 4870133"/>
                              <a:gd name="connsiteY446" fmla="*/ 1259576 h 3765601"/>
                              <a:gd name="connsiteX447" fmla="*/ 4743204 w 4870133"/>
                              <a:gd name="connsiteY447" fmla="*/ 1318590 h 3765601"/>
                              <a:gd name="connsiteX448" fmla="*/ 4758504 w 4870133"/>
                              <a:gd name="connsiteY448" fmla="*/ 1319931 h 3765601"/>
                              <a:gd name="connsiteX449" fmla="*/ 4758504 w 4870133"/>
                              <a:gd name="connsiteY449" fmla="*/ 1305681 h 3765601"/>
                              <a:gd name="connsiteX450" fmla="*/ 4774049 w 4870133"/>
                              <a:gd name="connsiteY450" fmla="*/ 1264037 h 3765601"/>
                              <a:gd name="connsiteX451" fmla="*/ 4773800 w 4870133"/>
                              <a:gd name="connsiteY451" fmla="*/ 1255889 h 3765601"/>
                              <a:gd name="connsiteX452" fmla="*/ 4789099 w 4870133"/>
                              <a:gd name="connsiteY452" fmla="*/ 1206096 h 3765601"/>
                              <a:gd name="connsiteX453" fmla="*/ 4810135 w 4870133"/>
                              <a:gd name="connsiteY453" fmla="*/ 1206096 h 3765601"/>
                              <a:gd name="connsiteX454" fmla="*/ 4842643 w 4870133"/>
                              <a:gd name="connsiteY454" fmla="*/ 1185811 h 3765601"/>
                              <a:gd name="connsiteX455" fmla="*/ 4846467 w 4870133"/>
                              <a:gd name="connsiteY455" fmla="*/ 1266954 h 3765601"/>
                              <a:gd name="connsiteX456" fmla="*/ 4836907 w 4870133"/>
                              <a:gd name="connsiteY456" fmla="*/ 1305681 h 3765601"/>
                              <a:gd name="connsiteX457" fmla="*/ 4825433 w 4870133"/>
                              <a:gd name="connsiteY457" fmla="*/ 1342565 h 3765601"/>
                              <a:gd name="connsiteX458" fmla="*/ 4819695 w 4870133"/>
                              <a:gd name="connsiteY458" fmla="*/ 1403424 h 3765601"/>
                              <a:gd name="connsiteX459" fmla="*/ 4817784 w 4870133"/>
                              <a:gd name="connsiteY459" fmla="*/ 1434774 h 3765601"/>
                              <a:gd name="connsiteX460" fmla="*/ 4813959 w 4870133"/>
                              <a:gd name="connsiteY460" fmla="*/ 1466126 h 3765601"/>
                              <a:gd name="connsiteX461" fmla="*/ 4805804 w 4870133"/>
                              <a:gd name="connsiteY461" fmla="*/ 1471369 h 3765601"/>
                              <a:gd name="connsiteX462" fmla="*/ 4806310 w 4870133"/>
                              <a:gd name="connsiteY462" fmla="*/ 1473501 h 3765601"/>
                              <a:gd name="connsiteX463" fmla="*/ 4814122 w 4870133"/>
                              <a:gd name="connsiteY463" fmla="*/ 1468478 h 3765601"/>
                              <a:gd name="connsiteX464" fmla="*/ 4817784 w 4870133"/>
                              <a:gd name="connsiteY464" fmla="*/ 1438462 h 3765601"/>
                              <a:gd name="connsiteX465" fmla="*/ 4819695 w 4870133"/>
                              <a:gd name="connsiteY465" fmla="*/ 1407112 h 3765601"/>
                              <a:gd name="connsiteX466" fmla="*/ 4825433 w 4870133"/>
                              <a:gd name="connsiteY466" fmla="*/ 1346253 h 3765601"/>
                              <a:gd name="connsiteX467" fmla="*/ 4836907 w 4870133"/>
                              <a:gd name="connsiteY467" fmla="*/ 1309370 h 3765601"/>
                              <a:gd name="connsiteX468" fmla="*/ 4846467 w 4870133"/>
                              <a:gd name="connsiteY468" fmla="*/ 1270643 h 3765601"/>
                              <a:gd name="connsiteX469" fmla="*/ 4861765 w 4870133"/>
                              <a:gd name="connsiteY469" fmla="*/ 1281708 h 3765601"/>
                              <a:gd name="connsiteX470" fmla="*/ 4859854 w 4870133"/>
                              <a:gd name="connsiteY470" fmla="*/ 1309370 h 3765601"/>
                              <a:gd name="connsiteX471" fmla="*/ 4856030 w 4870133"/>
                              <a:gd name="connsiteY471" fmla="*/ 1337033 h 3765601"/>
                              <a:gd name="connsiteX472" fmla="*/ 4854116 w 4870133"/>
                              <a:gd name="connsiteY472" fmla="*/ 1388670 h 3765601"/>
                              <a:gd name="connsiteX473" fmla="*/ 4850292 w 4870133"/>
                              <a:gd name="connsiteY473" fmla="*/ 1449527 h 3765601"/>
                              <a:gd name="connsiteX474" fmla="*/ 4840731 w 4870133"/>
                              <a:gd name="connsiteY474" fmla="*/ 1514075 h 3765601"/>
                              <a:gd name="connsiteX475" fmla="*/ 4829258 w 4870133"/>
                              <a:gd name="connsiteY475" fmla="*/ 1582308 h 3765601"/>
                              <a:gd name="connsiteX476" fmla="*/ 4815871 w 4870133"/>
                              <a:gd name="connsiteY476" fmla="*/ 1648699 h 3765601"/>
                              <a:gd name="connsiteX477" fmla="*/ 4791012 w 4870133"/>
                              <a:gd name="connsiteY477" fmla="*/ 1788857 h 3765601"/>
                              <a:gd name="connsiteX478" fmla="*/ 4768065 w 4870133"/>
                              <a:gd name="connsiteY478" fmla="*/ 1801767 h 3765601"/>
                              <a:gd name="connsiteX479" fmla="*/ 4739379 w 4870133"/>
                              <a:gd name="connsiteY479" fmla="*/ 1882911 h 3765601"/>
                              <a:gd name="connsiteX480" fmla="*/ 4731730 w 4870133"/>
                              <a:gd name="connsiteY480" fmla="*/ 1960366 h 3765601"/>
                              <a:gd name="connsiteX481" fmla="*/ 4727906 w 4870133"/>
                              <a:gd name="connsiteY481" fmla="*/ 1971431 h 3765601"/>
                              <a:gd name="connsiteX482" fmla="*/ 4695398 w 4870133"/>
                              <a:gd name="connsiteY482" fmla="*/ 2056264 h 3765601"/>
                              <a:gd name="connsiteX483" fmla="*/ 4685836 w 4870133"/>
                              <a:gd name="connsiteY483" fmla="*/ 2063641 h 3765601"/>
                              <a:gd name="connsiteX484" fmla="*/ 4645679 w 4870133"/>
                              <a:gd name="connsiteY484" fmla="*/ 2154005 h 3765601"/>
                              <a:gd name="connsiteX485" fmla="*/ 4687749 w 4870133"/>
                              <a:gd name="connsiteY485" fmla="*/ 2063641 h 3765601"/>
                              <a:gd name="connsiteX486" fmla="*/ 4697309 w 4870133"/>
                              <a:gd name="connsiteY486" fmla="*/ 2056264 h 3765601"/>
                              <a:gd name="connsiteX487" fmla="*/ 4636116 w 4870133"/>
                              <a:gd name="connsiteY487" fmla="*/ 2224083 h 3765601"/>
                              <a:gd name="connsiteX488" fmla="*/ 4603608 w 4870133"/>
                              <a:gd name="connsiteY488" fmla="*/ 2240682 h 3765601"/>
                              <a:gd name="connsiteX489" fmla="*/ 4596867 w 4870133"/>
                              <a:gd name="connsiteY489" fmla="*/ 2253687 h 3765601"/>
                              <a:gd name="connsiteX490" fmla="*/ 4597873 w 4870133"/>
                              <a:gd name="connsiteY490" fmla="*/ 2255433 h 3765601"/>
                              <a:gd name="connsiteX491" fmla="*/ 4605522 w 4870133"/>
                              <a:gd name="connsiteY491" fmla="*/ 2240680 h 3765601"/>
                              <a:gd name="connsiteX492" fmla="*/ 4638029 w 4870133"/>
                              <a:gd name="connsiteY492" fmla="*/ 2224083 h 3765601"/>
                              <a:gd name="connsiteX493" fmla="*/ 4615082 w 4870133"/>
                              <a:gd name="connsiteY493" fmla="*/ 2286785 h 3765601"/>
                              <a:gd name="connsiteX494" fmla="*/ 4573012 w 4870133"/>
                              <a:gd name="connsiteY494" fmla="*/ 2360552 h 3765601"/>
                              <a:gd name="connsiteX495" fmla="*/ 4551978 w 4870133"/>
                              <a:gd name="connsiteY495" fmla="*/ 2397436 h 3765601"/>
                              <a:gd name="connsiteX496" fmla="*/ 4529030 w 4870133"/>
                              <a:gd name="connsiteY496" fmla="*/ 2434320 h 3765601"/>
                              <a:gd name="connsiteX497" fmla="*/ 4511819 w 4870133"/>
                              <a:gd name="connsiteY497" fmla="*/ 2461981 h 3765601"/>
                              <a:gd name="connsiteX498" fmla="*/ 4486960 w 4870133"/>
                              <a:gd name="connsiteY498" fmla="*/ 2515464 h 3765601"/>
                              <a:gd name="connsiteX499" fmla="*/ 4460188 w 4870133"/>
                              <a:gd name="connsiteY499" fmla="*/ 2567101 h 3765601"/>
                              <a:gd name="connsiteX500" fmla="*/ 4418118 w 4870133"/>
                              <a:gd name="connsiteY500" fmla="*/ 2622426 h 3765601"/>
                              <a:gd name="connsiteX501" fmla="*/ 4376048 w 4870133"/>
                              <a:gd name="connsiteY501" fmla="*/ 2674063 h 3765601"/>
                              <a:gd name="connsiteX502" fmla="*/ 4377801 w 4870133"/>
                              <a:gd name="connsiteY502" fmla="*/ 2670582 h 3765601"/>
                              <a:gd name="connsiteX503" fmla="*/ 4330151 w 4870133"/>
                              <a:gd name="connsiteY503" fmla="*/ 2733077 h 3765601"/>
                              <a:gd name="connsiteX504" fmla="*/ 4226888 w 4870133"/>
                              <a:gd name="connsiteY504" fmla="*/ 2841885 h 3765601"/>
                              <a:gd name="connsiteX505" fmla="*/ 4206557 w 4870133"/>
                              <a:gd name="connsiteY505" fmla="*/ 2872050 h 3765601"/>
                              <a:gd name="connsiteX506" fmla="*/ 4226888 w 4870133"/>
                              <a:gd name="connsiteY506" fmla="*/ 2843728 h 3765601"/>
                              <a:gd name="connsiteX507" fmla="*/ 4330151 w 4870133"/>
                              <a:gd name="connsiteY507" fmla="*/ 2734920 h 3765601"/>
                              <a:gd name="connsiteX508" fmla="*/ 4251749 w 4870133"/>
                              <a:gd name="connsiteY508" fmla="*/ 2849260 h 3765601"/>
                              <a:gd name="connsiteX509" fmla="*/ 4211351 w 4870133"/>
                              <a:gd name="connsiteY509" fmla="*/ 2890062 h 3765601"/>
                              <a:gd name="connsiteX510" fmla="*/ 4178919 w 4870133"/>
                              <a:gd name="connsiteY510" fmla="*/ 2913054 h 3765601"/>
                              <a:gd name="connsiteX511" fmla="*/ 4177169 w 4870133"/>
                              <a:gd name="connsiteY511" fmla="*/ 2915652 h 3765601"/>
                              <a:gd name="connsiteX512" fmla="*/ 4156893 w 4870133"/>
                              <a:gd name="connsiteY512" fmla="*/ 2930694 h 3765601"/>
                              <a:gd name="connsiteX513" fmla="*/ 4156135 w 4870133"/>
                              <a:gd name="connsiteY513" fmla="*/ 2935937 h 3765601"/>
                              <a:gd name="connsiteX514" fmla="*/ 4066256 w 4870133"/>
                              <a:gd name="connsiteY514" fmla="*/ 3024458 h 3765601"/>
                              <a:gd name="connsiteX515" fmla="*/ 3970642 w 4870133"/>
                              <a:gd name="connsiteY515" fmla="*/ 3109290 h 3765601"/>
                              <a:gd name="connsiteX516" fmla="*/ 3966219 w 4870133"/>
                              <a:gd name="connsiteY516" fmla="*/ 3112384 h 3765601"/>
                              <a:gd name="connsiteX517" fmla="*/ 3934310 w 4870133"/>
                              <a:gd name="connsiteY517" fmla="*/ 3151705 h 3765601"/>
                              <a:gd name="connsiteX518" fmla="*/ 3857819 w 4870133"/>
                              <a:gd name="connsiteY518" fmla="*/ 3207030 h 3765601"/>
                              <a:gd name="connsiteX519" fmla="*/ 3786326 w 4870133"/>
                              <a:gd name="connsiteY519" fmla="*/ 3258739 h 3765601"/>
                              <a:gd name="connsiteX520" fmla="*/ 3786071 w 4870133"/>
                              <a:gd name="connsiteY520" fmla="*/ 3259039 h 3765601"/>
                              <a:gd name="connsiteX521" fmla="*/ 3857819 w 4870133"/>
                              <a:gd name="connsiteY521" fmla="*/ 3208876 h 3765601"/>
                              <a:gd name="connsiteX522" fmla="*/ 3934310 w 4870133"/>
                              <a:gd name="connsiteY522" fmla="*/ 3153550 h 3765601"/>
                              <a:gd name="connsiteX523" fmla="*/ 3871204 w 4870133"/>
                              <a:gd name="connsiteY523" fmla="*/ 3214407 h 3765601"/>
                              <a:gd name="connsiteX524" fmla="*/ 3819812 w 4870133"/>
                              <a:gd name="connsiteY524" fmla="*/ 3246681 h 3765601"/>
                              <a:gd name="connsiteX525" fmla="*/ 3784261 w 4870133"/>
                              <a:gd name="connsiteY525" fmla="*/ 3261161 h 3765601"/>
                              <a:gd name="connsiteX526" fmla="*/ 3783239 w 4870133"/>
                              <a:gd name="connsiteY526" fmla="*/ 3262358 h 3765601"/>
                              <a:gd name="connsiteX527" fmla="*/ 3744993 w 4870133"/>
                              <a:gd name="connsiteY527" fmla="*/ 3286331 h 3765601"/>
                              <a:gd name="connsiteX528" fmla="*/ 3730580 w 4870133"/>
                              <a:gd name="connsiteY528" fmla="*/ 3292773 h 3765601"/>
                              <a:gd name="connsiteX529" fmla="*/ 3694320 w 4870133"/>
                              <a:gd name="connsiteY529" fmla="*/ 3321141 h 3765601"/>
                              <a:gd name="connsiteX530" fmla="*/ 3658941 w 4870133"/>
                              <a:gd name="connsiteY530" fmla="*/ 3345345 h 3765601"/>
                              <a:gd name="connsiteX531" fmla="*/ 3605397 w 4870133"/>
                              <a:gd name="connsiteY531" fmla="*/ 3378540 h 3765601"/>
                              <a:gd name="connsiteX532" fmla="*/ 3588188 w 4870133"/>
                              <a:gd name="connsiteY532" fmla="*/ 3380385 h 3765601"/>
                              <a:gd name="connsiteX533" fmla="*/ 3569057 w 4870133"/>
                              <a:gd name="connsiteY533" fmla="*/ 3388585 h 3765601"/>
                              <a:gd name="connsiteX534" fmla="*/ 3566084 w 4870133"/>
                              <a:gd name="connsiteY534" fmla="*/ 3390761 h 3765601"/>
                              <a:gd name="connsiteX535" fmla="*/ 3590099 w 4870133"/>
                              <a:gd name="connsiteY535" fmla="*/ 3382229 h 3765601"/>
                              <a:gd name="connsiteX536" fmla="*/ 3607311 w 4870133"/>
                              <a:gd name="connsiteY536" fmla="*/ 3380385 h 3765601"/>
                              <a:gd name="connsiteX537" fmla="*/ 3538469 w 4870133"/>
                              <a:gd name="connsiteY537" fmla="*/ 3430177 h 3765601"/>
                              <a:gd name="connsiteX538" fmla="*/ 3494485 w 4870133"/>
                              <a:gd name="connsiteY538" fmla="*/ 3452309 h 3765601"/>
                              <a:gd name="connsiteX539" fmla="*/ 3450504 w 4870133"/>
                              <a:gd name="connsiteY539" fmla="*/ 3472594 h 3765601"/>
                              <a:gd name="connsiteX540" fmla="*/ 3419437 w 4870133"/>
                              <a:gd name="connsiteY540" fmla="*/ 3477088 h 3765601"/>
                              <a:gd name="connsiteX541" fmla="*/ 3414169 w 4870133"/>
                              <a:gd name="connsiteY541" fmla="*/ 3479971 h 3765601"/>
                              <a:gd name="connsiteX542" fmla="*/ 3268836 w 4870133"/>
                              <a:gd name="connsiteY542" fmla="*/ 3540828 h 3765601"/>
                              <a:gd name="connsiteX543" fmla="*/ 3261426 w 4870133"/>
                              <a:gd name="connsiteY543" fmla="*/ 3542452 h 3765601"/>
                              <a:gd name="connsiteX544" fmla="*/ 3217205 w 4870133"/>
                              <a:gd name="connsiteY544" fmla="*/ 3570335 h 3765601"/>
                              <a:gd name="connsiteX545" fmla="*/ 3242064 w 4870133"/>
                              <a:gd name="connsiteY545" fmla="*/ 3577712 h 3765601"/>
                              <a:gd name="connsiteX546" fmla="*/ 3150274 w 4870133"/>
                              <a:gd name="connsiteY546" fmla="*/ 3616440 h 3765601"/>
                              <a:gd name="connsiteX547" fmla="*/ 3157924 w 4870133"/>
                              <a:gd name="connsiteY547" fmla="*/ 3590622 h 3765601"/>
                              <a:gd name="connsiteX548" fmla="*/ 3127327 w 4870133"/>
                              <a:gd name="connsiteY548" fmla="*/ 3601687 h 3765601"/>
                              <a:gd name="connsiteX549" fmla="*/ 3098644 w 4870133"/>
                              <a:gd name="connsiteY549" fmla="*/ 3610907 h 3765601"/>
                              <a:gd name="connsiteX550" fmla="*/ 3039362 w 4870133"/>
                              <a:gd name="connsiteY550" fmla="*/ 3629349 h 3765601"/>
                              <a:gd name="connsiteX551" fmla="*/ 3031442 w 4870133"/>
                              <a:gd name="connsiteY551" fmla="*/ 3620181 h 3765601"/>
                              <a:gd name="connsiteX552" fmla="*/ 3003028 w 4870133"/>
                              <a:gd name="connsiteY552" fmla="*/ 3625660 h 3765601"/>
                              <a:gd name="connsiteX553" fmla="*/ 2968607 w 4870133"/>
                              <a:gd name="connsiteY553" fmla="*/ 3633037 h 3765601"/>
                              <a:gd name="connsiteX554" fmla="*/ 2897853 w 4870133"/>
                              <a:gd name="connsiteY554" fmla="*/ 3649636 h 3765601"/>
                              <a:gd name="connsiteX555" fmla="*/ 2895520 w 4870133"/>
                              <a:gd name="connsiteY555" fmla="*/ 3650681 h 3765601"/>
                              <a:gd name="connsiteX556" fmla="*/ 2962871 w 4870133"/>
                              <a:gd name="connsiteY556" fmla="*/ 3634880 h 3765601"/>
                              <a:gd name="connsiteX557" fmla="*/ 2997292 w 4870133"/>
                              <a:gd name="connsiteY557" fmla="*/ 3627504 h 3765601"/>
                              <a:gd name="connsiteX558" fmla="*/ 3025975 w 4870133"/>
                              <a:gd name="connsiteY558" fmla="*/ 3621972 h 3765601"/>
                              <a:gd name="connsiteX559" fmla="*/ 3037449 w 4870133"/>
                              <a:gd name="connsiteY559" fmla="*/ 3631192 h 3765601"/>
                              <a:gd name="connsiteX560" fmla="*/ 3096731 w 4870133"/>
                              <a:gd name="connsiteY560" fmla="*/ 3612750 h 3765601"/>
                              <a:gd name="connsiteX561" fmla="*/ 3125414 w 4870133"/>
                              <a:gd name="connsiteY561" fmla="*/ 3603530 h 3765601"/>
                              <a:gd name="connsiteX562" fmla="*/ 3156010 w 4870133"/>
                              <a:gd name="connsiteY562" fmla="*/ 3592465 h 3765601"/>
                              <a:gd name="connsiteX563" fmla="*/ 3148361 w 4870133"/>
                              <a:gd name="connsiteY563" fmla="*/ 3618284 h 3765601"/>
                              <a:gd name="connsiteX564" fmla="*/ 3068045 w 4870133"/>
                              <a:gd name="connsiteY564" fmla="*/ 3655167 h 3765601"/>
                              <a:gd name="connsiteX565" fmla="*/ 3064108 w 4870133"/>
                              <a:gd name="connsiteY565" fmla="*/ 3654104 h 3765601"/>
                              <a:gd name="connsiteX566" fmla="*/ 3008766 w 4870133"/>
                              <a:gd name="connsiteY566" fmla="*/ 3675452 h 3765601"/>
                              <a:gd name="connsiteX567" fmla="*/ 2962871 w 4870133"/>
                              <a:gd name="connsiteY567" fmla="*/ 3688362 h 3765601"/>
                              <a:gd name="connsiteX568" fmla="*/ 2894029 w 4870133"/>
                              <a:gd name="connsiteY568" fmla="*/ 3704959 h 3765601"/>
                              <a:gd name="connsiteX569" fmla="*/ 2865584 w 4870133"/>
                              <a:gd name="connsiteY569" fmla="*/ 3702655 h 3765601"/>
                              <a:gd name="connsiteX570" fmla="*/ 2806090 w 4870133"/>
                              <a:gd name="connsiteY570" fmla="*/ 3713819 h 3765601"/>
                              <a:gd name="connsiteX571" fmla="*/ 2804150 w 4870133"/>
                              <a:gd name="connsiteY571" fmla="*/ 3717869 h 3765601"/>
                              <a:gd name="connsiteX572" fmla="*/ 2645432 w 4870133"/>
                              <a:gd name="connsiteY572" fmla="*/ 3747376 h 3765601"/>
                              <a:gd name="connsiteX573" fmla="*/ 2609098 w 4870133"/>
                              <a:gd name="connsiteY573" fmla="*/ 3738154 h 3765601"/>
                              <a:gd name="connsiteX574" fmla="*/ 2578501 w 4870133"/>
                              <a:gd name="connsiteY574" fmla="*/ 3738154 h 3765601"/>
                              <a:gd name="connsiteX575" fmla="*/ 2524957 w 4870133"/>
                              <a:gd name="connsiteY575" fmla="*/ 3754753 h 3765601"/>
                              <a:gd name="connsiteX576" fmla="*/ 2477151 w 4870133"/>
                              <a:gd name="connsiteY576" fmla="*/ 3758441 h 3765601"/>
                              <a:gd name="connsiteX577" fmla="*/ 2429343 w 4870133"/>
                              <a:gd name="connsiteY577" fmla="*/ 3760285 h 3765601"/>
                              <a:gd name="connsiteX578" fmla="*/ 2424150 w 4870133"/>
                              <a:gd name="connsiteY578" fmla="*/ 3758139 h 3765601"/>
                              <a:gd name="connsiteX579" fmla="*/ 2380582 w 4870133"/>
                              <a:gd name="connsiteY579" fmla="*/ 3765588 h 3765601"/>
                              <a:gd name="connsiteX580" fmla="*/ 2327993 w 4870133"/>
                              <a:gd name="connsiteY580" fmla="*/ 3756596 h 3765601"/>
                              <a:gd name="connsiteX581" fmla="*/ 2329907 w 4870133"/>
                              <a:gd name="connsiteY581" fmla="*/ 3754753 h 3765601"/>
                              <a:gd name="connsiteX582" fmla="*/ 2339467 w 4870133"/>
                              <a:gd name="connsiteY582" fmla="*/ 3741843 h 3765601"/>
                              <a:gd name="connsiteX583" fmla="*/ 2295486 w 4870133"/>
                              <a:gd name="connsiteY583" fmla="*/ 3736311 h 3765601"/>
                              <a:gd name="connsiteX584" fmla="*/ 2316520 w 4870133"/>
                              <a:gd name="connsiteY584" fmla="*/ 3725246 h 3765601"/>
                              <a:gd name="connsiteX585" fmla="*/ 2379626 w 4870133"/>
                              <a:gd name="connsiteY585" fmla="*/ 3723401 h 3765601"/>
                              <a:gd name="connsiteX586" fmla="*/ 2440819 w 4870133"/>
                              <a:gd name="connsiteY586" fmla="*/ 3721558 h 3765601"/>
                              <a:gd name="connsiteX587" fmla="*/ 2528782 w 4870133"/>
                              <a:gd name="connsiteY587" fmla="*/ 3723401 h 3765601"/>
                              <a:gd name="connsiteX588" fmla="*/ 2589975 w 4870133"/>
                              <a:gd name="connsiteY588" fmla="*/ 3717869 h 3765601"/>
                              <a:gd name="connsiteX589" fmla="*/ 2704712 w 4870133"/>
                              <a:gd name="connsiteY589" fmla="*/ 3693894 h 3765601"/>
                              <a:gd name="connsiteX590" fmla="*/ 2781203 w 4870133"/>
                              <a:gd name="connsiteY590" fmla="*/ 3677297 h 3765601"/>
                              <a:gd name="connsiteX591" fmla="*/ 2838572 w 4870133"/>
                              <a:gd name="connsiteY591" fmla="*/ 3675452 h 3765601"/>
                              <a:gd name="connsiteX592" fmla="*/ 2842563 w 4870133"/>
                              <a:gd name="connsiteY592" fmla="*/ 3673665 h 3765601"/>
                              <a:gd name="connsiteX593" fmla="*/ 2786941 w 4870133"/>
                              <a:gd name="connsiteY593" fmla="*/ 3675454 h 3765601"/>
                              <a:gd name="connsiteX594" fmla="*/ 2710450 w 4870133"/>
                              <a:gd name="connsiteY594" fmla="*/ 3692051 h 3765601"/>
                              <a:gd name="connsiteX595" fmla="*/ 2595713 w 4870133"/>
                              <a:gd name="connsiteY595" fmla="*/ 3716026 h 3765601"/>
                              <a:gd name="connsiteX596" fmla="*/ 2534520 w 4870133"/>
                              <a:gd name="connsiteY596" fmla="*/ 3721558 h 3765601"/>
                              <a:gd name="connsiteX597" fmla="*/ 2446555 w 4870133"/>
                              <a:gd name="connsiteY597" fmla="*/ 3719714 h 3765601"/>
                              <a:gd name="connsiteX598" fmla="*/ 2385362 w 4870133"/>
                              <a:gd name="connsiteY598" fmla="*/ 3721558 h 3765601"/>
                              <a:gd name="connsiteX599" fmla="*/ 2322256 w 4870133"/>
                              <a:gd name="connsiteY599" fmla="*/ 3723403 h 3765601"/>
                              <a:gd name="connsiteX600" fmla="*/ 2324169 w 4870133"/>
                              <a:gd name="connsiteY600" fmla="*/ 3716026 h 3765601"/>
                              <a:gd name="connsiteX601" fmla="*/ 2337554 w 4870133"/>
                              <a:gd name="connsiteY601" fmla="*/ 3697584 h 3765601"/>
                              <a:gd name="connsiteX602" fmla="*/ 2926536 w 4870133"/>
                              <a:gd name="connsiteY602" fmla="*/ 3603530 h 3765601"/>
                              <a:gd name="connsiteX603" fmla="*/ 3326204 w 4870133"/>
                              <a:gd name="connsiteY603" fmla="*/ 3457841 h 3765601"/>
                              <a:gd name="connsiteX604" fmla="*/ 3431379 w 4870133"/>
                              <a:gd name="connsiteY604" fmla="*/ 3404359 h 3765601"/>
                              <a:gd name="connsiteX605" fmla="*/ 3490661 w 4870133"/>
                              <a:gd name="connsiteY605" fmla="*/ 3374852 h 3765601"/>
                              <a:gd name="connsiteX606" fmla="*/ 3551854 w 4870133"/>
                              <a:gd name="connsiteY606" fmla="*/ 3343502 h 3765601"/>
                              <a:gd name="connsiteX607" fmla="*/ 3666590 w 4870133"/>
                              <a:gd name="connsiteY607" fmla="*/ 3277111 h 3765601"/>
                              <a:gd name="connsiteX608" fmla="*/ 3758380 w 4870133"/>
                              <a:gd name="connsiteY608" fmla="*/ 3208876 h 3765601"/>
                              <a:gd name="connsiteX609" fmla="*/ 3930485 w 4870133"/>
                              <a:gd name="connsiteY609" fmla="*/ 3079783 h 3765601"/>
                              <a:gd name="connsiteX610" fmla="*/ 3978291 w 4870133"/>
                              <a:gd name="connsiteY610" fmla="*/ 3042899 h 3765601"/>
                              <a:gd name="connsiteX611" fmla="*/ 4024186 w 4870133"/>
                              <a:gd name="connsiteY611" fmla="*/ 3004173 h 3765601"/>
                              <a:gd name="connsiteX612" fmla="*/ 4093028 w 4870133"/>
                              <a:gd name="connsiteY612" fmla="*/ 2943314 h 3765601"/>
                              <a:gd name="connsiteX613" fmla="*/ 4121713 w 4870133"/>
                              <a:gd name="connsiteY613" fmla="*/ 2897210 h 3765601"/>
                              <a:gd name="connsiteX614" fmla="*/ 4162916 w 4870133"/>
                              <a:gd name="connsiteY614" fmla="*/ 2860785 h 3765601"/>
                              <a:gd name="connsiteX615" fmla="*/ 4163248 w 4870133"/>
                              <a:gd name="connsiteY615" fmla="*/ 2858497 h 3765601"/>
                              <a:gd name="connsiteX616" fmla="*/ 4123627 w 4870133"/>
                              <a:gd name="connsiteY616" fmla="*/ 2893522 h 3765601"/>
                              <a:gd name="connsiteX617" fmla="*/ 4094942 w 4870133"/>
                              <a:gd name="connsiteY617" fmla="*/ 2939625 h 3765601"/>
                              <a:gd name="connsiteX618" fmla="*/ 4026099 w 4870133"/>
                              <a:gd name="connsiteY618" fmla="*/ 3000484 h 3765601"/>
                              <a:gd name="connsiteX619" fmla="*/ 3980205 w 4870133"/>
                              <a:gd name="connsiteY619" fmla="*/ 3039211 h 3765601"/>
                              <a:gd name="connsiteX620" fmla="*/ 3932399 w 4870133"/>
                              <a:gd name="connsiteY620" fmla="*/ 3076095 h 3765601"/>
                              <a:gd name="connsiteX621" fmla="*/ 3760293 w 4870133"/>
                              <a:gd name="connsiteY621" fmla="*/ 3205187 h 3765601"/>
                              <a:gd name="connsiteX622" fmla="*/ 3668504 w 4870133"/>
                              <a:gd name="connsiteY622" fmla="*/ 3273423 h 3765601"/>
                              <a:gd name="connsiteX623" fmla="*/ 3553767 w 4870133"/>
                              <a:gd name="connsiteY623" fmla="*/ 3339813 h 3765601"/>
                              <a:gd name="connsiteX624" fmla="*/ 3492574 w 4870133"/>
                              <a:gd name="connsiteY624" fmla="*/ 3371163 h 3765601"/>
                              <a:gd name="connsiteX625" fmla="*/ 3433292 w 4870133"/>
                              <a:gd name="connsiteY625" fmla="*/ 3400670 h 3765601"/>
                              <a:gd name="connsiteX626" fmla="*/ 3328118 w 4870133"/>
                              <a:gd name="connsiteY626" fmla="*/ 3454153 h 3765601"/>
                              <a:gd name="connsiteX627" fmla="*/ 2928450 w 4870133"/>
                              <a:gd name="connsiteY627" fmla="*/ 3599842 h 3765601"/>
                              <a:gd name="connsiteX628" fmla="*/ 2339467 w 4870133"/>
                              <a:gd name="connsiteY628" fmla="*/ 3693896 h 3765601"/>
                              <a:gd name="connsiteX629" fmla="*/ 2295486 w 4870133"/>
                              <a:gd name="connsiteY629" fmla="*/ 3693896 h 3765601"/>
                              <a:gd name="connsiteX630" fmla="*/ 2289748 w 4870133"/>
                              <a:gd name="connsiteY630" fmla="*/ 3679143 h 3765601"/>
                              <a:gd name="connsiteX631" fmla="*/ 2243853 w 4870133"/>
                              <a:gd name="connsiteY631" fmla="*/ 3677297 h 3765601"/>
                              <a:gd name="connsiteX632" fmla="*/ 2201783 w 4870133"/>
                              <a:gd name="connsiteY632" fmla="*/ 3693896 h 3765601"/>
                              <a:gd name="connsiteX633" fmla="*/ 2079397 w 4870133"/>
                              <a:gd name="connsiteY633" fmla="*/ 3695739 h 3765601"/>
                              <a:gd name="connsiteX634" fmla="*/ 1989521 w 4870133"/>
                              <a:gd name="connsiteY634" fmla="*/ 3692051 h 3765601"/>
                              <a:gd name="connsiteX635" fmla="*/ 1945537 w 4870133"/>
                              <a:gd name="connsiteY635" fmla="*/ 3688362 h 3765601"/>
                              <a:gd name="connsiteX636" fmla="*/ 1901556 w 4870133"/>
                              <a:gd name="connsiteY636" fmla="*/ 3680986 h 3765601"/>
                              <a:gd name="connsiteX637" fmla="*/ 1928049 w 4870133"/>
                              <a:gd name="connsiteY637" fmla="*/ 3653733 h 3765601"/>
                              <a:gd name="connsiteX638" fmla="*/ 1922590 w 4870133"/>
                              <a:gd name="connsiteY638" fmla="*/ 3655167 h 3765601"/>
                              <a:gd name="connsiteX639" fmla="*/ 1823878 w 4870133"/>
                              <a:gd name="connsiteY639" fmla="*/ 3637539 h 3765601"/>
                              <a:gd name="connsiteX640" fmla="*/ 1819327 w 4870133"/>
                              <a:gd name="connsiteY640" fmla="*/ 3638571 h 3765601"/>
                              <a:gd name="connsiteX641" fmla="*/ 1630012 w 4870133"/>
                              <a:gd name="connsiteY641" fmla="*/ 3605375 h 3765601"/>
                              <a:gd name="connsiteX642" fmla="*/ 1555432 w 4870133"/>
                              <a:gd name="connsiteY642" fmla="*/ 3590622 h 3765601"/>
                              <a:gd name="connsiteX643" fmla="*/ 1490414 w 4870133"/>
                              <a:gd name="connsiteY643" fmla="*/ 3579557 h 3765601"/>
                              <a:gd name="connsiteX644" fmla="*/ 1412012 w 4870133"/>
                              <a:gd name="connsiteY644" fmla="*/ 3544516 h 3765601"/>
                              <a:gd name="connsiteX645" fmla="*/ 1314484 w 4870133"/>
                              <a:gd name="connsiteY645" fmla="*/ 3509478 h 3765601"/>
                              <a:gd name="connsiteX646" fmla="*/ 1213134 w 4870133"/>
                              <a:gd name="connsiteY646" fmla="*/ 3470749 h 3765601"/>
                              <a:gd name="connsiteX647" fmla="*/ 1230344 w 4870133"/>
                              <a:gd name="connsiteY647" fmla="*/ 3457841 h 3765601"/>
                              <a:gd name="connsiteX648" fmla="*/ 1301099 w 4870133"/>
                              <a:gd name="connsiteY648" fmla="*/ 3470749 h 3765601"/>
                              <a:gd name="connsiteX649" fmla="*/ 1331696 w 4870133"/>
                              <a:gd name="connsiteY649" fmla="*/ 3496568 h 3765601"/>
                              <a:gd name="connsiteX650" fmla="*/ 1436870 w 4870133"/>
                              <a:gd name="connsiteY650" fmla="*/ 3526075 h 3765601"/>
                              <a:gd name="connsiteX651" fmla="*/ 1645310 w 4870133"/>
                              <a:gd name="connsiteY651" fmla="*/ 3577712 h 3765601"/>
                              <a:gd name="connsiteX652" fmla="*/ 1696941 w 4870133"/>
                              <a:gd name="connsiteY652" fmla="*/ 3586934 h 3765601"/>
                              <a:gd name="connsiteX653" fmla="*/ 1752398 w 4870133"/>
                              <a:gd name="connsiteY653" fmla="*/ 3596153 h 3765601"/>
                              <a:gd name="connsiteX654" fmla="*/ 1813591 w 4870133"/>
                              <a:gd name="connsiteY654" fmla="*/ 3609064 h 3765601"/>
                              <a:gd name="connsiteX655" fmla="*/ 1881025 w 4870133"/>
                              <a:gd name="connsiteY655" fmla="*/ 3623126 h 3765601"/>
                              <a:gd name="connsiteX656" fmla="*/ 1886255 w 4870133"/>
                              <a:gd name="connsiteY656" fmla="*/ 3621972 h 3765601"/>
                              <a:gd name="connsiteX657" fmla="*/ 1949362 w 4870133"/>
                              <a:gd name="connsiteY657" fmla="*/ 3631194 h 3765601"/>
                              <a:gd name="connsiteX658" fmla="*/ 1951273 w 4870133"/>
                              <a:gd name="connsiteY658" fmla="*/ 3627505 h 3765601"/>
                              <a:gd name="connsiteX659" fmla="*/ 2043062 w 4870133"/>
                              <a:gd name="connsiteY659" fmla="*/ 3631194 h 3765601"/>
                              <a:gd name="connsiteX660" fmla="*/ 2058361 w 4870133"/>
                              <a:gd name="connsiteY660" fmla="*/ 3633037 h 3765601"/>
                              <a:gd name="connsiteX661" fmla="*/ 2199870 w 4870133"/>
                              <a:gd name="connsiteY661" fmla="*/ 3633037 h 3765601"/>
                              <a:gd name="connsiteX662" fmla="*/ 2303133 w 4870133"/>
                              <a:gd name="connsiteY662" fmla="*/ 3636725 h 3765601"/>
                              <a:gd name="connsiteX663" fmla="*/ 2425519 w 4870133"/>
                              <a:gd name="connsiteY663" fmla="*/ 3627505 h 3765601"/>
                              <a:gd name="connsiteX664" fmla="*/ 2440817 w 4870133"/>
                              <a:gd name="connsiteY664" fmla="*/ 3627505 h 3765601"/>
                              <a:gd name="connsiteX665" fmla="*/ 2446555 w 4870133"/>
                              <a:gd name="connsiteY665" fmla="*/ 3642259 h 3765601"/>
                              <a:gd name="connsiteX666" fmla="*/ 2567028 w 4870133"/>
                              <a:gd name="connsiteY666" fmla="*/ 3627505 h 3765601"/>
                              <a:gd name="connsiteX667" fmla="*/ 2647343 w 4870133"/>
                              <a:gd name="connsiteY667" fmla="*/ 3609064 h 3765601"/>
                              <a:gd name="connsiteX668" fmla="*/ 2693238 w 4870133"/>
                              <a:gd name="connsiteY668" fmla="*/ 3601687 h 3765601"/>
                              <a:gd name="connsiteX669" fmla="*/ 2721923 w 4870133"/>
                              <a:gd name="connsiteY669" fmla="*/ 3597999 h 3765601"/>
                              <a:gd name="connsiteX670" fmla="*/ 2785028 w 4870133"/>
                              <a:gd name="connsiteY670" fmla="*/ 3583245 h 3765601"/>
                              <a:gd name="connsiteX671" fmla="*/ 2836660 w 4870133"/>
                              <a:gd name="connsiteY671" fmla="*/ 3572180 h 3765601"/>
                              <a:gd name="connsiteX672" fmla="*/ 2888291 w 4870133"/>
                              <a:gd name="connsiteY672" fmla="*/ 3559270 h 3765601"/>
                              <a:gd name="connsiteX673" fmla="*/ 2982997 w 4870133"/>
                              <a:gd name="connsiteY673" fmla="*/ 3543463 h 3765601"/>
                              <a:gd name="connsiteX674" fmla="*/ 2995381 w 4870133"/>
                              <a:gd name="connsiteY674" fmla="*/ 3538985 h 3765601"/>
                              <a:gd name="connsiteX675" fmla="*/ 2895942 w 4870133"/>
                              <a:gd name="connsiteY675" fmla="*/ 3555581 h 3765601"/>
                              <a:gd name="connsiteX676" fmla="*/ 2844309 w 4870133"/>
                              <a:gd name="connsiteY676" fmla="*/ 3568492 h 3765601"/>
                              <a:gd name="connsiteX677" fmla="*/ 2792679 w 4870133"/>
                              <a:gd name="connsiteY677" fmla="*/ 3579557 h 3765601"/>
                              <a:gd name="connsiteX678" fmla="*/ 2729573 w 4870133"/>
                              <a:gd name="connsiteY678" fmla="*/ 3594310 h 3765601"/>
                              <a:gd name="connsiteX679" fmla="*/ 2700889 w 4870133"/>
                              <a:gd name="connsiteY679" fmla="*/ 3597999 h 3765601"/>
                              <a:gd name="connsiteX680" fmla="*/ 2654995 w 4870133"/>
                              <a:gd name="connsiteY680" fmla="*/ 3605375 h 3765601"/>
                              <a:gd name="connsiteX681" fmla="*/ 2530695 w 4870133"/>
                              <a:gd name="connsiteY681" fmla="*/ 3616440 h 3765601"/>
                              <a:gd name="connsiteX682" fmla="*/ 2446555 w 4870133"/>
                              <a:gd name="connsiteY682" fmla="*/ 3623817 h 3765601"/>
                              <a:gd name="connsiteX683" fmla="*/ 2431257 w 4870133"/>
                              <a:gd name="connsiteY683" fmla="*/ 3623817 h 3765601"/>
                              <a:gd name="connsiteX684" fmla="*/ 2308871 w 4870133"/>
                              <a:gd name="connsiteY684" fmla="*/ 3633037 h 3765601"/>
                              <a:gd name="connsiteX685" fmla="*/ 2205607 w 4870133"/>
                              <a:gd name="connsiteY685" fmla="*/ 3629349 h 3765601"/>
                              <a:gd name="connsiteX686" fmla="*/ 2064099 w 4870133"/>
                              <a:gd name="connsiteY686" fmla="*/ 3629349 h 3765601"/>
                              <a:gd name="connsiteX687" fmla="*/ 2048800 w 4870133"/>
                              <a:gd name="connsiteY687" fmla="*/ 3627505 h 3765601"/>
                              <a:gd name="connsiteX688" fmla="*/ 1989521 w 4870133"/>
                              <a:gd name="connsiteY688" fmla="*/ 3603530 h 3765601"/>
                              <a:gd name="connsiteX689" fmla="*/ 1957011 w 4870133"/>
                              <a:gd name="connsiteY689" fmla="*/ 3623817 h 3765601"/>
                              <a:gd name="connsiteX690" fmla="*/ 1956929 w 4870133"/>
                              <a:gd name="connsiteY690" fmla="*/ 3623976 h 3765601"/>
                              <a:gd name="connsiteX691" fmla="*/ 1983783 w 4870133"/>
                              <a:gd name="connsiteY691" fmla="*/ 3607219 h 3765601"/>
                              <a:gd name="connsiteX692" fmla="*/ 2043064 w 4870133"/>
                              <a:gd name="connsiteY692" fmla="*/ 3631192 h 3765601"/>
                              <a:gd name="connsiteX693" fmla="*/ 1951275 w 4870133"/>
                              <a:gd name="connsiteY693" fmla="*/ 3627504 h 3765601"/>
                              <a:gd name="connsiteX694" fmla="*/ 1951998 w 4870133"/>
                              <a:gd name="connsiteY694" fmla="*/ 3627052 h 3765601"/>
                              <a:gd name="connsiteX695" fmla="*/ 1891993 w 4870133"/>
                              <a:gd name="connsiteY695" fmla="*/ 3618284 h 3765601"/>
                              <a:gd name="connsiteX696" fmla="*/ 1821240 w 4870133"/>
                              <a:gd name="connsiteY696" fmla="*/ 3603530 h 3765601"/>
                              <a:gd name="connsiteX697" fmla="*/ 1760047 w 4870133"/>
                              <a:gd name="connsiteY697" fmla="*/ 3590622 h 3765601"/>
                              <a:gd name="connsiteX698" fmla="*/ 1704590 w 4870133"/>
                              <a:gd name="connsiteY698" fmla="*/ 3581400 h 3765601"/>
                              <a:gd name="connsiteX699" fmla="*/ 1652959 w 4870133"/>
                              <a:gd name="connsiteY699" fmla="*/ 3572180 h 3765601"/>
                              <a:gd name="connsiteX700" fmla="*/ 1444519 w 4870133"/>
                              <a:gd name="connsiteY700" fmla="*/ 3520543 h 3765601"/>
                              <a:gd name="connsiteX701" fmla="*/ 1339345 w 4870133"/>
                              <a:gd name="connsiteY701" fmla="*/ 3491036 h 3765601"/>
                              <a:gd name="connsiteX702" fmla="*/ 1308748 w 4870133"/>
                              <a:gd name="connsiteY702" fmla="*/ 3465218 h 3765601"/>
                              <a:gd name="connsiteX703" fmla="*/ 1237993 w 4870133"/>
                              <a:gd name="connsiteY703" fmla="*/ 3452307 h 3765601"/>
                              <a:gd name="connsiteX704" fmla="*/ 1132819 w 4870133"/>
                              <a:gd name="connsiteY704" fmla="*/ 3400670 h 3765601"/>
                              <a:gd name="connsiteX705" fmla="*/ 1102222 w 4870133"/>
                              <a:gd name="connsiteY705" fmla="*/ 3402515 h 3765601"/>
                              <a:gd name="connsiteX706" fmla="*/ 993221 w 4870133"/>
                              <a:gd name="connsiteY706" fmla="*/ 3349033 h 3765601"/>
                              <a:gd name="connsiteX707" fmla="*/ 974098 w 4870133"/>
                              <a:gd name="connsiteY707" fmla="*/ 3315838 h 3765601"/>
                              <a:gd name="connsiteX708" fmla="*/ 977923 w 4870133"/>
                              <a:gd name="connsiteY708" fmla="*/ 3313995 h 3765601"/>
                              <a:gd name="connsiteX709" fmla="*/ 1044854 w 4870133"/>
                              <a:gd name="connsiteY709" fmla="*/ 3349033 h 3765601"/>
                              <a:gd name="connsiteX710" fmla="*/ 1111783 w 4870133"/>
                              <a:gd name="connsiteY710" fmla="*/ 3384074 h 3765601"/>
                              <a:gd name="connsiteX711" fmla="*/ 1130905 w 4870133"/>
                              <a:gd name="connsiteY711" fmla="*/ 3373009 h 3765601"/>
                              <a:gd name="connsiteX712" fmla="*/ 1052503 w 4870133"/>
                              <a:gd name="connsiteY712" fmla="*/ 3323215 h 3765601"/>
                              <a:gd name="connsiteX713" fmla="*/ 987485 w 4870133"/>
                              <a:gd name="connsiteY713" fmla="*/ 3295553 h 3765601"/>
                              <a:gd name="connsiteX714" fmla="*/ 897607 w 4870133"/>
                              <a:gd name="connsiteY714" fmla="*/ 3245759 h 3765601"/>
                              <a:gd name="connsiteX715" fmla="*/ 821116 w 4870133"/>
                              <a:gd name="connsiteY715" fmla="*/ 3197810 h 3765601"/>
                              <a:gd name="connsiteX716" fmla="*/ 700643 w 4870133"/>
                              <a:gd name="connsiteY716" fmla="*/ 3148019 h 3765601"/>
                              <a:gd name="connsiteX717" fmla="*/ 654748 w 4870133"/>
                              <a:gd name="connsiteY717" fmla="*/ 3111135 h 3765601"/>
                              <a:gd name="connsiteX718" fmla="*/ 664309 w 4870133"/>
                              <a:gd name="connsiteY718" fmla="*/ 3107447 h 3765601"/>
                              <a:gd name="connsiteX719" fmla="*/ 710203 w 4870133"/>
                              <a:gd name="connsiteY719" fmla="*/ 3120355 h 3765601"/>
                              <a:gd name="connsiteX720" fmla="*/ 614589 w 4870133"/>
                              <a:gd name="connsiteY720" fmla="*/ 3024458 h 3765601"/>
                              <a:gd name="connsiteX721" fmla="*/ 561045 w 4870133"/>
                              <a:gd name="connsiteY721" fmla="*/ 2982042 h 3765601"/>
                              <a:gd name="connsiteX722" fmla="*/ 511326 w 4870133"/>
                              <a:gd name="connsiteY722" fmla="*/ 2939625 h 3765601"/>
                              <a:gd name="connsiteX723" fmla="*/ 448222 w 4870133"/>
                              <a:gd name="connsiteY723" fmla="*/ 2889833 h 3765601"/>
                              <a:gd name="connsiteX724" fmla="*/ 356432 w 4870133"/>
                              <a:gd name="connsiteY724" fmla="*/ 2792091 h 3765601"/>
                              <a:gd name="connsiteX725" fmla="*/ 350134 w 4870133"/>
                              <a:gd name="connsiteY725" fmla="*/ 2773109 h 3765601"/>
                              <a:gd name="connsiteX726" fmla="*/ 331572 w 4870133"/>
                              <a:gd name="connsiteY726" fmla="*/ 2755207 h 3765601"/>
                              <a:gd name="connsiteX727" fmla="*/ 268467 w 4870133"/>
                              <a:gd name="connsiteY727" fmla="*/ 2688817 h 3765601"/>
                              <a:gd name="connsiteX728" fmla="*/ 260818 w 4870133"/>
                              <a:gd name="connsiteY728" fmla="*/ 2655621 h 3765601"/>
                              <a:gd name="connsiteX729" fmla="*/ 235958 w 4870133"/>
                              <a:gd name="connsiteY729" fmla="*/ 2622426 h 3765601"/>
                              <a:gd name="connsiteX730" fmla="*/ 232996 w 4870133"/>
                              <a:gd name="connsiteY730" fmla="*/ 2617948 h 3765601"/>
                              <a:gd name="connsiteX731" fmla="*/ 203448 w 4870133"/>
                              <a:gd name="connsiteY731" fmla="*/ 2598451 h 3765601"/>
                              <a:gd name="connsiteX732" fmla="*/ 146079 w 4870133"/>
                              <a:gd name="connsiteY732" fmla="*/ 2519152 h 3765601"/>
                              <a:gd name="connsiteX733" fmla="*/ 113572 w 4870133"/>
                              <a:gd name="connsiteY733" fmla="*/ 2445385 h 3765601"/>
                              <a:gd name="connsiteX734" fmla="*/ 109747 w 4870133"/>
                              <a:gd name="connsiteY734" fmla="*/ 2445385 h 3765601"/>
                              <a:gd name="connsiteX735" fmla="*/ 65766 w 4870133"/>
                              <a:gd name="connsiteY735" fmla="*/ 2364241 h 3765601"/>
                              <a:gd name="connsiteX736" fmla="*/ 23695 w 4870133"/>
                              <a:gd name="connsiteY736" fmla="*/ 2283097 h 3765601"/>
                              <a:gd name="connsiteX737" fmla="*/ 0 w 4870133"/>
                              <a:gd name="connsiteY737" fmla="*/ 2232428 h 3765601"/>
                              <a:gd name="connsiteX738" fmla="*/ 0 w 4870133"/>
                              <a:gd name="connsiteY738" fmla="*/ 2200101 h 3765601"/>
                              <a:gd name="connsiteX739" fmla="*/ 19871 w 4870133"/>
                              <a:gd name="connsiteY739" fmla="*/ 2238837 h 3765601"/>
                              <a:gd name="connsiteX740" fmla="*/ 33256 w 4870133"/>
                              <a:gd name="connsiteY740" fmla="*/ 2283097 h 3765601"/>
                              <a:gd name="connsiteX741" fmla="*/ 38787 w 4870133"/>
                              <a:gd name="connsiteY741" fmla="*/ 2290921 h 3765601"/>
                              <a:gd name="connsiteX742" fmla="*/ 31979 w 4870133"/>
                              <a:gd name="connsiteY742" fmla="*/ 2256779 h 3765601"/>
                              <a:gd name="connsiteX743" fmla="*/ 14219 w 4870133"/>
                              <a:gd name="connsiteY743" fmla="*/ 2225698 h 3765601"/>
                              <a:gd name="connsiteX744" fmla="*/ 0 w 4870133"/>
                              <a:gd name="connsiteY744" fmla="*/ 2194861 h 3765601"/>
                              <a:gd name="connsiteX745" fmla="*/ 0 w 4870133"/>
                              <a:gd name="connsiteY745" fmla="*/ 109340 h 3765601"/>
                              <a:gd name="connsiteX746" fmla="*/ 42189 w 4870133"/>
                              <a:gd name="connsiteY746" fmla="*/ 29278 h 3765601"/>
                              <a:gd name="connsiteX747" fmla="*/ 9460 w 4870133"/>
                              <a:gd name="connsiteY747" fmla="*/ 0 h 3765601"/>
                              <a:gd name="connsiteX748" fmla="*/ 60326 w 4870133"/>
                              <a:gd name="connsiteY748" fmla="*/ 0 h 3765601"/>
                              <a:gd name="connsiteX749" fmla="*/ 41084 w 4870133"/>
                              <a:gd name="connsiteY749" fmla="*/ 29278 h 3765601"/>
                              <a:gd name="connsiteX750" fmla="*/ 0 w 4870133"/>
                              <a:gd name="connsiteY750" fmla="*/ 107079 h 3765601"/>
                              <a:gd name="connsiteX751" fmla="*/ 0 w 4870133"/>
                              <a:gd name="connsiteY751" fmla="*/ 15853 h 3765601"/>
                              <a:gd name="connsiteX752" fmla="*/ 2659 w 4870133"/>
                              <a:gd name="connsiteY752" fmla="*/ 11067 h 3765601"/>
                              <a:gd name="connsiteX753" fmla="*/ 0 w 4870133"/>
                              <a:gd name="connsiteY753" fmla="*/ 0 h 3765601"/>
                              <a:gd name="connsiteX754" fmla="*/ 6413 w 4870133"/>
                              <a:gd name="connsiteY754" fmla="*/ 0 h 3765601"/>
                              <a:gd name="connsiteX755" fmla="*/ 746 w 4870133"/>
                              <a:gd name="connsiteY755" fmla="*/ 9222 h 3765601"/>
                              <a:gd name="connsiteX756" fmla="*/ 0 w 4870133"/>
                              <a:gd name="connsiteY756" fmla="*/ 10564 h 376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Lst>
                            <a:rect l="l" t="t" r="r" b="b"/>
                            <a:pathLst>
                              <a:path w="4870133" h="3765601">
                                <a:moveTo>
                                  <a:pt x="2444624" y="3738166"/>
                                </a:moveTo>
                                <a:lnTo>
                                  <a:pt x="2419783" y="3751065"/>
                                </a:lnTo>
                                <a:lnTo>
                                  <a:pt x="2421271" y="3751680"/>
                                </a:lnTo>
                                <a:close/>
                                <a:moveTo>
                                  <a:pt x="2651170" y="3607219"/>
                                </a:moveTo>
                                <a:cubicBezTo>
                                  <a:pt x="2620573" y="3614595"/>
                                  <a:pt x="2599537" y="3621972"/>
                                  <a:pt x="2570854" y="3625660"/>
                                </a:cubicBezTo>
                                <a:cubicBezTo>
                                  <a:pt x="2542169" y="3629349"/>
                                  <a:pt x="2507748" y="3634880"/>
                                  <a:pt x="2450379" y="3640414"/>
                                </a:cubicBezTo>
                                <a:cubicBezTo>
                                  <a:pt x="2450379" y="3634880"/>
                                  <a:pt x="2446555" y="3631192"/>
                                  <a:pt x="2444644" y="3625660"/>
                                </a:cubicBezTo>
                                <a:cubicBezTo>
                                  <a:pt x="2471416" y="3625660"/>
                                  <a:pt x="2496274" y="3621972"/>
                                  <a:pt x="2528784" y="3618284"/>
                                </a:cubicBezTo>
                                <a:cubicBezTo>
                                  <a:pt x="2559380" y="3614595"/>
                                  <a:pt x="2597626" y="3612750"/>
                                  <a:pt x="2651170" y="3607219"/>
                                </a:cubicBezTo>
                                <a:close/>
                                <a:moveTo>
                                  <a:pt x="2860085" y="3587913"/>
                                </a:moveTo>
                                <a:lnTo>
                                  <a:pt x="2855183" y="3589249"/>
                                </a:lnTo>
                                <a:lnTo>
                                  <a:pt x="2857696" y="3588777"/>
                                </a:lnTo>
                                <a:close/>
                                <a:moveTo>
                                  <a:pt x="1341556" y="3559616"/>
                                </a:moveTo>
                                <a:cubicBezTo>
                                  <a:pt x="1346038" y="3558578"/>
                                  <a:pt x="1352491" y="3558809"/>
                                  <a:pt x="1361335" y="3560191"/>
                                </a:cubicBezTo>
                                <a:cubicBezTo>
                                  <a:pt x="1379024" y="3562958"/>
                                  <a:pt x="1406274" y="3570335"/>
                                  <a:pt x="1446431" y="3581400"/>
                                </a:cubicBezTo>
                                <a:cubicBezTo>
                                  <a:pt x="1457904" y="3583243"/>
                                  <a:pt x="1471291" y="3583243"/>
                                  <a:pt x="1482765" y="3583243"/>
                                </a:cubicBezTo>
                                <a:cubicBezTo>
                                  <a:pt x="1517186" y="3599842"/>
                                  <a:pt x="1549694" y="3616440"/>
                                  <a:pt x="1584115" y="3631194"/>
                                </a:cubicBezTo>
                                <a:cubicBezTo>
                                  <a:pt x="1597502" y="3633037"/>
                                  <a:pt x="1614712" y="3636725"/>
                                  <a:pt x="1630010" y="3640414"/>
                                </a:cubicBezTo>
                                <a:lnTo>
                                  <a:pt x="1632881" y="3641337"/>
                                </a:lnTo>
                                <a:lnTo>
                                  <a:pt x="1643397" y="3631194"/>
                                </a:lnTo>
                                <a:cubicBezTo>
                                  <a:pt x="1656782" y="3634882"/>
                                  <a:pt x="1670169" y="3638571"/>
                                  <a:pt x="1683554" y="3642259"/>
                                </a:cubicBezTo>
                                <a:cubicBezTo>
                                  <a:pt x="1696941" y="3645947"/>
                                  <a:pt x="1710326" y="3647790"/>
                                  <a:pt x="1723712" y="3651479"/>
                                </a:cubicBezTo>
                                <a:lnTo>
                                  <a:pt x="1802838" y="3669226"/>
                                </a:lnTo>
                                <a:lnTo>
                                  <a:pt x="1804028" y="3668077"/>
                                </a:lnTo>
                                <a:cubicBezTo>
                                  <a:pt x="1832712" y="3671766"/>
                                  <a:pt x="1865221" y="3677297"/>
                                  <a:pt x="1895818" y="3682831"/>
                                </a:cubicBezTo>
                                <a:cubicBezTo>
                                  <a:pt x="1909203" y="3684674"/>
                                  <a:pt x="1924501" y="3686519"/>
                                  <a:pt x="1939799" y="3690208"/>
                                </a:cubicBezTo>
                                <a:cubicBezTo>
                                  <a:pt x="1955098" y="3692051"/>
                                  <a:pt x="1970396" y="3693896"/>
                                  <a:pt x="1983783" y="3693896"/>
                                </a:cubicBezTo>
                                <a:cubicBezTo>
                                  <a:pt x="2010555" y="3693896"/>
                                  <a:pt x="2039238" y="3695739"/>
                                  <a:pt x="2073659" y="3697584"/>
                                </a:cubicBezTo>
                                <a:cubicBezTo>
                                  <a:pt x="2108080" y="3697584"/>
                                  <a:pt x="2148239" y="3699428"/>
                                  <a:pt x="2196045" y="3695739"/>
                                </a:cubicBezTo>
                                <a:lnTo>
                                  <a:pt x="2201357" y="3695739"/>
                                </a:lnTo>
                                <a:lnTo>
                                  <a:pt x="2213257" y="3689284"/>
                                </a:lnTo>
                                <a:cubicBezTo>
                                  <a:pt x="2221383" y="3686519"/>
                                  <a:pt x="2231424" y="3683752"/>
                                  <a:pt x="2240028" y="3680986"/>
                                </a:cubicBezTo>
                                <a:cubicBezTo>
                                  <a:pt x="2249591" y="3680986"/>
                                  <a:pt x="2259151" y="3680525"/>
                                  <a:pt x="2267278" y="3680525"/>
                                </a:cubicBezTo>
                                <a:cubicBezTo>
                                  <a:pt x="2275405" y="3680525"/>
                                  <a:pt x="2282099" y="3680986"/>
                                  <a:pt x="2285923" y="3682829"/>
                                </a:cubicBezTo>
                                <a:lnTo>
                                  <a:pt x="2290942" y="3695739"/>
                                </a:lnTo>
                                <a:lnTo>
                                  <a:pt x="2333729" y="3695739"/>
                                </a:lnTo>
                                <a:cubicBezTo>
                                  <a:pt x="2329905" y="3701273"/>
                                  <a:pt x="2324169" y="3708649"/>
                                  <a:pt x="2320344" y="3714181"/>
                                </a:cubicBezTo>
                                <a:cubicBezTo>
                                  <a:pt x="2318431" y="3716026"/>
                                  <a:pt x="2316520" y="3717869"/>
                                  <a:pt x="2312695" y="3723403"/>
                                </a:cubicBezTo>
                                <a:cubicBezTo>
                                  <a:pt x="2306957" y="3727091"/>
                                  <a:pt x="2297397" y="3730780"/>
                                  <a:pt x="2287835" y="3734468"/>
                                </a:cubicBezTo>
                                <a:cubicBezTo>
                                  <a:pt x="2270625" y="3734468"/>
                                  <a:pt x="2259151" y="3734468"/>
                                  <a:pt x="2241940" y="3734468"/>
                                </a:cubicBezTo>
                                <a:cubicBezTo>
                                  <a:pt x="2222817" y="3732623"/>
                                  <a:pt x="2201783" y="3732623"/>
                                  <a:pt x="2182660" y="3730780"/>
                                </a:cubicBezTo>
                                <a:cubicBezTo>
                                  <a:pt x="2138677" y="3728934"/>
                                  <a:pt x="2096606" y="3728934"/>
                                  <a:pt x="2054536" y="3727091"/>
                                </a:cubicBezTo>
                                <a:cubicBezTo>
                                  <a:pt x="2023940" y="3725246"/>
                                  <a:pt x="1991432" y="3723403"/>
                                  <a:pt x="1958922" y="3719714"/>
                                </a:cubicBezTo>
                                <a:cubicBezTo>
                                  <a:pt x="1932150" y="3717869"/>
                                  <a:pt x="1903467" y="3712338"/>
                                  <a:pt x="1874782" y="3708649"/>
                                </a:cubicBezTo>
                                <a:cubicBezTo>
                                  <a:pt x="1846099" y="3704961"/>
                                  <a:pt x="1819327" y="3701273"/>
                                  <a:pt x="1790641" y="3695739"/>
                                </a:cubicBezTo>
                                <a:cubicBezTo>
                                  <a:pt x="1748571" y="3688362"/>
                                  <a:pt x="1702676" y="3684674"/>
                                  <a:pt x="1662520" y="3677297"/>
                                </a:cubicBezTo>
                                <a:cubicBezTo>
                                  <a:pt x="1622361" y="3668077"/>
                                  <a:pt x="1586028" y="3658856"/>
                                  <a:pt x="1563081" y="3645947"/>
                                </a:cubicBezTo>
                                <a:lnTo>
                                  <a:pt x="1564231" y="3645142"/>
                                </a:lnTo>
                                <a:lnTo>
                                  <a:pt x="1505712" y="3627505"/>
                                </a:lnTo>
                                <a:cubicBezTo>
                                  <a:pt x="1490414" y="3620127"/>
                                  <a:pt x="1473203" y="3612752"/>
                                  <a:pt x="1454080" y="3605375"/>
                                </a:cubicBezTo>
                                <a:cubicBezTo>
                                  <a:pt x="1433046" y="3599842"/>
                                  <a:pt x="1413923" y="3594310"/>
                                  <a:pt x="1394800" y="3586934"/>
                                </a:cubicBezTo>
                                <a:cubicBezTo>
                                  <a:pt x="1373764" y="3579557"/>
                                  <a:pt x="1354641" y="3574023"/>
                                  <a:pt x="1333607" y="3566647"/>
                                </a:cubicBezTo>
                                <a:cubicBezTo>
                                  <a:pt x="1334564" y="3562958"/>
                                  <a:pt x="1337074" y="3560653"/>
                                  <a:pt x="1341556" y="3559616"/>
                                </a:cubicBezTo>
                                <a:close/>
                                <a:moveTo>
                                  <a:pt x="2487001" y="3520653"/>
                                </a:moveTo>
                                <a:lnTo>
                                  <a:pt x="2457786" y="3524954"/>
                                </a:lnTo>
                                <a:lnTo>
                                  <a:pt x="2255724" y="3534793"/>
                                </a:lnTo>
                                <a:lnTo>
                                  <a:pt x="2322256" y="3542671"/>
                                </a:lnTo>
                                <a:cubicBezTo>
                                  <a:pt x="2326080" y="3540828"/>
                                  <a:pt x="2331818" y="3540828"/>
                                  <a:pt x="2339467" y="3538983"/>
                                </a:cubicBezTo>
                                <a:cubicBezTo>
                                  <a:pt x="2379624" y="3533451"/>
                                  <a:pt x="2417870" y="3529763"/>
                                  <a:pt x="2458029" y="3526075"/>
                                </a:cubicBezTo>
                                <a:cubicBezTo>
                                  <a:pt x="2462331" y="3525153"/>
                                  <a:pt x="2469382" y="3523885"/>
                                  <a:pt x="2477539" y="3522415"/>
                                </a:cubicBezTo>
                                <a:close/>
                                <a:moveTo>
                                  <a:pt x="2668546" y="3493933"/>
                                </a:moveTo>
                                <a:lnTo>
                                  <a:pt x="2569308" y="3508539"/>
                                </a:lnTo>
                                <a:lnTo>
                                  <a:pt x="2603362" y="3509476"/>
                                </a:lnTo>
                                <a:cubicBezTo>
                                  <a:pt x="2624398" y="3508554"/>
                                  <a:pt x="2640174" y="3504866"/>
                                  <a:pt x="2652365" y="3500717"/>
                                </a:cubicBezTo>
                                <a:close/>
                                <a:moveTo>
                                  <a:pt x="3030799" y="3489667"/>
                                </a:moveTo>
                                <a:lnTo>
                                  <a:pt x="2719548" y="3569603"/>
                                </a:lnTo>
                                <a:lnTo>
                                  <a:pt x="2877058" y="3535757"/>
                                </a:lnTo>
                                <a:close/>
                                <a:moveTo>
                                  <a:pt x="1035291" y="3452307"/>
                                </a:moveTo>
                                <a:cubicBezTo>
                                  <a:pt x="1136641" y="3487346"/>
                                  <a:pt x="1201659" y="3518698"/>
                                  <a:pt x="1255203" y="3542671"/>
                                </a:cubicBezTo>
                                <a:cubicBezTo>
                                  <a:pt x="1280063" y="3551893"/>
                                  <a:pt x="1306835" y="3559270"/>
                                  <a:pt x="1333607" y="3566647"/>
                                </a:cubicBezTo>
                                <a:cubicBezTo>
                                  <a:pt x="1354641" y="3574023"/>
                                  <a:pt x="1373764" y="3579555"/>
                                  <a:pt x="1392887" y="3586932"/>
                                </a:cubicBezTo>
                                <a:cubicBezTo>
                                  <a:pt x="1412010" y="3594308"/>
                                  <a:pt x="1431132" y="3599842"/>
                                  <a:pt x="1452169" y="3605373"/>
                                </a:cubicBezTo>
                                <a:cubicBezTo>
                                  <a:pt x="1471291" y="3612750"/>
                                  <a:pt x="1488501" y="3620127"/>
                                  <a:pt x="1503799" y="3627504"/>
                                </a:cubicBezTo>
                                <a:cubicBezTo>
                                  <a:pt x="1499975" y="3629349"/>
                                  <a:pt x="1496150" y="3633037"/>
                                  <a:pt x="1492326" y="3636725"/>
                                </a:cubicBezTo>
                                <a:cubicBezTo>
                                  <a:pt x="1482765" y="3634880"/>
                                  <a:pt x="1471291" y="3633037"/>
                                  <a:pt x="1461729" y="3631192"/>
                                </a:cubicBezTo>
                                <a:cubicBezTo>
                                  <a:pt x="1425397" y="3620127"/>
                                  <a:pt x="1389062" y="3605373"/>
                                  <a:pt x="1352730" y="3592465"/>
                                </a:cubicBezTo>
                                <a:lnTo>
                                  <a:pt x="1299186" y="3572178"/>
                                </a:lnTo>
                                <a:cubicBezTo>
                                  <a:pt x="1281975" y="3564801"/>
                                  <a:pt x="1262852" y="3557425"/>
                                  <a:pt x="1245642" y="3550048"/>
                                </a:cubicBezTo>
                                <a:cubicBezTo>
                                  <a:pt x="1220782" y="3542671"/>
                                  <a:pt x="1197834" y="3533451"/>
                                  <a:pt x="1174887" y="3526075"/>
                                </a:cubicBezTo>
                                <a:cubicBezTo>
                                  <a:pt x="1153853" y="3516853"/>
                                  <a:pt x="1132817" y="3509476"/>
                                  <a:pt x="1113694" y="3500256"/>
                                </a:cubicBezTo>
                                <a:cubicBezTo>
                                  <a:pt x="1094571" y="3492879"/>
                                  <a:pt x="1079273" y="3483657"/>
                                  <a:pt x="1065888" y="3476281"/>
                                </a:cubicBezTo>
                                <a:cubicBezTo>
                                  <a:pt x="1052501" y="3467061"/>
                                  <a:pt x="1042940" y="3459684"/>
                                  <a:pt x="1035291" y="3452307"/>
                                </a:cubicBezTo>
                                <a:close/>
                                <a:moveTo>
                                  <a:pt x="1125169" y="3406204"/>
                                </a:moveTo>
                                <a:cubicBezTo>
                                  <a:pt x="1161502" y="3424646"/>
                                  <a:pt x="1192098" y="3441242"/>
                                  <a:pt x="1230344" y="3457841"/>
                                </a:cubicBezTo>
                                <a:cubicBezTo>
                                  <a:pt x="1226519" y="3459684"/>
                                  <a:pt x="1222695" y="3461529"/>
                                  <a:pt x="1216959" y="3465218"/>
                                </a:cubicBezTo>
                                <a:cubicBezTo>
                                  <a:pt x="1176800" y="3446776"/>
                                  <a:pt x="1134730" y="3426489"/>
                                  <a:pt x="1094573" y="3408047"/>
                                </a:cubicBezTo>
                                <a:cubicBezTo>
                                  <a:pt x="1106047" y="3408047"/>
                                  <a:pt x="1113696" y="3408047"/>
                                  <a:pt x="1125169" y="3406204"/>
                                </a:cubicBezTo>
                                <a:close/>
                                <a:moveTo>
                                  <a:pt x="736975" y="3280800"/>
                                </a:moveTo>
                                <a:cubicBezTo>
                                  <a:pt x="800080" y="3306618"/>
                                  <a:pt x="832589" y="3330591"/>
                                  <a:pt x="867010" y="3350878"/>
                                </a:cubicBezTo>
                                <a:cubicBezTo>
                                  <a:pt x="874660" y="3360098"/>
                                  <a:pt x="899518" y="3378540"/>
                                  <a:pt x="893782" y="3380385"/>
                                </a:cubicBezTo>
                                <a:cubicBezTo>
                                  <a:pt x="870835" y="3369320"/>
                                  <a:pt x="849799" y="3360098"/>
                                  <a:pt x="832589" y="3349033"/>
                                </a:cubicBezTo>
                                <a:cubicBezTo>
                                  <a:pt x="815378" y="3339813"/>
                                  <a:pt x="800080" y="3330591"/>
                                  <a:pt x="786695" y="3321372"/>
                                </a:cubicBezTo>
                                <a:cubicBezTo>
                                  <a:pt x="761834" y="3304773"/>
                                  <a:pt x="746536" y="3291865"/>
                                  <a:pt x="736975" y="3280800"/>
                                </a:cubicBezTo>
                                <a:close/>
                                <a:moveTo>
                                  <a:pt x="964998" y="3233478"/>
                                </a:moveTo>
                                <a:lnTo>
                                  <a:pt x="965016" y="3234003"/>
                                </a:lnTo>
                                <a:lnTo>
                                  <a:pt x="971474" y="3241540"/>
                                </a:lnTo>
                                <a:lnTo>
                                  <a:pt x="972185" y="3238382"/>
                                </a:lnTo>
                                <a:close/>
                                <a:moveTo>
                                  <a:pt x="3757675" y="3112421"/>
                                </a:moveTo>
                                <a:lnTo>
                                  <a:pt x="3750731" y="3112978"/>
                                </a:lnTo>
                                <a:cubicBezTo>
                                  <a:pt x="3718221" y="3138797"/>
                                  <a:pt x="3676151" y="3166460"/>
                                  <a:pt x="3635994" y="3192279"/>
                                </a:cubicBezTo>
                                <a:cubicBezTo>
                                  <a:pt x="3595835" y="3218097"/>
                                  <a:pt x="3553765" y="3238382"/>
                                  <a:pt x="3523168" y="3251293"/>
                                </a:cubicBezTo>
                                <a:cubicBezTo>
                                  <a:pt x="3498310" y="3266046"/>
                                  <a:pt x="3471538" y="3280800"/>
                                  <a:pt x="3442852" y="3297396"/>
                                </a:cubicBezTo>
                                <a:cubicBezTo>
                                  <a:pt x="3427554" y="3302930"/>
                                  <a:pt x="3414169" y="3310306"/>
                                  <a:pt x="3398871" y="3315838"/>
                                </a:cubicBezTo>
                                <a:cubicBezTo>
                                  <a:pt x="3383573" y="3321372"/>
                                  <a:pt x="3368274" y="3326903"/>
                                  <a:pt x="3352976" y="3334280"/>
                                </a:cubicBezTo>
                                <a:cubicBezTo>
                                  <a:pt x="3341503" y="3343502"/>
                                  <a:pt x="3318555" y="3352722"/>
                                  <a:pt x="3297519" y="3361944"/>
                                </a:cubicBezTo>
                                <a:cubicBezTo>
                                  <a:pt x="3276485" y="3371163"/>
                                  <a:pt x="3257362" y="3378540"/>
                                  <a:pt x="3255449" y="3385917"/>
                                </a:cubicBezTo>
                                <a:cubicBezTo>
                                  <a:pt x="3236326" y="3393294"/>
                                  <a:pt x="3215292" y="3402515"/>
                                  <a:pt x="3194256" y="3409892"/>
                                </a:cubicBezTo>
                                <a:cubicBezTo>
                                  <a:pt x="3173222" y="3419112"/>
                                  <a:pt x="3152186" y="3424646"/>
                                  <a:pt x="3131152" y="3432022"/>
                                </a:cubicBezTo>
                                <a:cubicBezTo>
                                  <a:pt x="3127327" y="3435711"/>
                                  <a:pt x="3119678" y="3443087"/>
                                  <a:pt x="3113940" y="3448619"/>
                                </a:cubicBezTo>
                                <a:cubicBezTo>
                                  <a:pt x="3104380" y="3452307"/>
                                  <a:pt x="3096731" y="3454153"/>
                                  <a:pt x="3087168" y="3457841"/>
                                </a:cubicBezTo>
                                <a:cubicBezTo>
                                  <a:pt x="3064221" y="3463372"/>
                                  <a:pt x="3041273" y="3465218"/>
                                  <a:pt x="3020239" y="3468906"/>
                                </a:cubicBezTo>
                                <a:cubicBezTo>
                                  <a:pt x="2989643" y="3478126"/>
                                  <a:pt x="2960958" y="3487348"/>
                                  <a:pt x="2934186" y="3494724"/>
                                </a:cubicBezTo>
                                <a:cubicBezTo>
                                  <a:pt x="2907414" y="3502101"/>
                                  <a:pt x="2880642" y="3509478"/>
                                  <a:pt x="2855783" y="3518698"/>
                                </a:cubicBezTo>
                                <a:cubicBezTo>
                                  <a:pt x="2829011" y="3527920"/>
                                  <a:pt x="2800326" y="3533451"/>
                                  <a:pt x="2769729" y="3542673"/>
                                </a:cubicBezTo>
                                <a:cubicBezTo>
                                  <a:pt x="2739133" y="3551893"/>
                                  <a:pt x="2704712" y="3561115"/>
                                  <a:pt x="2662642" y="3568492"/>
                                </a:cubicBezTo>
                                <a:cubicBezTo>
                                  <a:pt x="2563203" y="3574023"/>
                                  <a:pt x="2526871" y="3585088"/>
                                  <a:pt x="2511572" y="3592465"/>
                                </a:cubicBezTo>
                                <a:cubicBezTo>
                                  <a:pt x="2509659" y="3594310"/>
                                  <a:pt x="2509659" y="3596153"/>
                                  <a:pt x="2507748" y="3597999"/>
                                </a:cubicBezTo>
                                <a:lnTo>
                                  <a:pt x="2435111" y="3615511"/>
                                </a:lnTo>
                                <a:lnTo>
                                  <a:pt x="2436994" y="3616440"/>
                                </a:lnTo>
                                <a:lnTo>
                                  <a:pt x="2517658" y="3596992"/>
                                </a:lnTo>
                                <a:lnTo>
                                  <a:pt x="2519222" y="3592465"/>
                                </a:lnTo>
                                <a:cubicBezTo>
                                  <a:pt x="2534520" y="3583245"/>
                                  <a:pt x="2572765" y="3574023"/>
                                  <a:pt x="2670293" y="3568492"/>
                                </a:cubicBezTo>
                                <a:cubicBezTo>
                                  <a:pt x="2710450" y="3561115"/>
                                  <a:pt x="2744871" y="3551893"/>
                                  <a:pt x="2777381" y="3542673"/>
                                </a:cubicBezTo>
                                <a:cubicBezTo>
                                  <a:pt x="2807977" y="3533451"/>
                                  <a:pt x="2836660" y="3527920"/>
                                  <a:pt x="2863432" y="3518698"/>
                                </a:cubicBezTo>
                                <a:cubicBezTo>
                                  <a:pt x="2890204" y="3511321"/>
                                  <a:pt x="2915065" y="3503944"/>
                                  <a:pt x="2941837" y="3494724"/>
                                </a:cubicBezTo>
                                <a:cubicBezTo>
                                  <a:pt x="2968609" y="3487348"/>
                                  <a:pt x="2995381" y="3478126"/>
                                  <a:pt x="3027888" y="3468906"/>
                                </a:cubicBezTo>
                                <a:cubicBezTo>
                                  <a:pt x="3050836" y="3465218"/>
                                  <a:pt x="3073783" y="3463372"/>
                                  <a:pt x="3094819" y="3457841"/>
                                </a:cubicBezTo>
                                <a:lnTo>
                                  <a:pt x="3049511" y="3484058"/>
                                </a:lnTo>
                                <a:lnTo>
                                  <a:pt x="3050836" y="3483659"/>
                                </a:lnTo>
                                <a:cubicBezTo>
                                  <a:pt x="3066134" y="3474438"/>
                                  <a:pt x="3085257" y="3463372"/>
                                  <a:pt x="3098644" y="3455996"/>
                                </a:cubicBezTo>
                                <a:cubicBezTo>
                                  <a:pt x="3108204" y="3452307"/>
                                  <a:pt x="3115853" y="3450464"/>
                                  <a:pt x="3125416" y="3446776"/>
                                </a:cubicBezTo>
                                <a:lnTo>
                                  <a:pt x="3127199" y="3446300"/>
                                </a:lnTo>
                                <a:lnTo>
                                  <a:pt x="3138801" y="3433866"/>
                                </a:lnTo>
                                <a:cubicBezTo>
                                  <a:pt x="3159837" y="3426489"/>
                                  <a:pt x="3180871" y="3419112"/>
                                  <a:pt x="3201907" y="3411735"/>
                                </a:cubicBezTo>
                                <a:cubicBezTo>
                                  <a:pt x="3222941" y="3402515"/>
                                  <a:pt x="3243977" y="3395139"/>
                                  <a:pt x="3263100" y="3387762"/>
                                </a:cubicBezTo>
                                <a:cubicBezTo>
                                  <a:pt x="3265011" y="3380385"/>
                                  <a:pt x="3284134" y="3373009"/>
                                  <a:pt x="3305170" y="3363787"/>
                                </a:cubicBezTo>
                                <a:cubicBezTo>
                                  <a:pt x="3326204" y="3354567"/>
                                  <a:pt x="3349152" y="3345345"/>
                                  <a:pt x="3360625" y="3336125"/>
                                </a:cubicBezTo>
                                <a:cubicBezTo>
                                  <a:pt x="3375924" y="3330591"/>
                                  <a:pt x="3391222" y="3325060"/>
                                  <a:pt x="3406520" y="3317683"/>
                                </a:cubicBezTo>
                                <a:lnTo>
                                  <a:pt x="3437992" y="3304488"/>
                                </a:lnTo>
                                <a:lnTo>
                                  <a:pt x="3454328" y="3293708"/>
                                </a:lnTo>
                                <a:cubicBezTo>
                                  <a:pt x="3481100" y="3277111"/>
                                  <a:pt x="3509783" y="3262358"/>
                                  <a:pt x="3534644" y="3247604"/>
                                </a:cubicBezTo>
                                <a:cubicBezTo>
                                  <a:pt x="3565240" y="3236539"/>
                                  <a:pt x="3605397" y="3214409"/>
                                  <a:pt x="3647468" y="3188591"/>
                                </a:cubicBezTo>
                                <a:close/>
                                <a:moveTo>
                                  <a:pt x="478491" y="3086918"/>
                                </a:moveTo>
                                <a:lnTo>
                                  <a:pt x="485751" y="3092924"/>
                                </a:lnTo>
                                <a:lnTo>
                                  <a:pt x="488228" y="3094141"/>
                                </a:lnTo>
                                <a:close/>
                                <a:moveTo>
                                  <a:pt x="3770508" y="3038775"/>
                                </a:moveTo>
                                <a:lnTo>
                                  <a:pt x="3769854" y="3039211"/>
                                </a:lnTo>
                                <a:lnTo>
                                  <a:pt x="3769854" y="3039738"/>
                                </a:lnTo>
                                <a:lnTo>
                                  <a:pt x="3772893" y="3040156"/>
                                </a:lnTo>
                                <a:lnTo>
                                  <a:pt x="3773678" y="3039211"/>
                                </a:lnTo>
                                <a:close/>
                                <a:moveTo>
                                  <a:pt x="3811822" y="3011247"/>
                                </a:moveTo>
                                <a:lnTo>
                                  <a:pt x="3800533" y="3018769"/>
                                </a:lnTo>
                                <a:lnTo>
                                  <a:pt x="3798537" y="3020769"/>
                                </a:lnTo>
                                <a:lnTo>
                                  <a:pt x="3806278" y="3015991"/>
                                </a:lnTo>
                                <a:close/>
                                <a:moveTo>
                                  <a:pt x="322350" y="2918357"/>
                                </a:moveTo>
                                <a:lnTo>
                                  <a:pt x="394570" y="3000358"/>
                                </a:lnTo>
                                <a:lnTo>
                                  <a:pt x="337308" y="2934092"/>
                                </a:lnTo>
                                <a:close/>
                                <a:moveTo>
                                  <a:pt x="3947219" y="2918302"/>
                                </a:moveTo>
                                <a:lnTo>
                                  <a:pt x="3947048" y="2918361"/>
                                </a:lnTo>
                                <a:lnTo>
                                  <a:pt x="3945784" y="2926717"/>
                                </a:lnTo>
                                <a:cubicBezTo>
                                  <a:pt x="3930485" y="2941470"/>
                                  <a:pt x="3924748" y="2950690"/>
                                  <a:pt x="3915187" y="2959912"/>
                                </a:cubicBezTo>
                                <a:cubicBezTo>
                                  <a:pt x="3907538" y="2969132"/>
                                  <a:pt x="3897976" y="2980197"/>
                                  <a:pt x="3878853" y="2998639"/>
                                </a:cubicBezTo>
                                <a:lnTo>
                                  <a:pt x="3881043" y="2998151"/>
                                </a:lnTo>
                                <a:lnTo>
                                  <a:pt x="3915187" y="2961755"/>
                                </a:lnTo>
                                <a:cubicBezTo>
                                  <a:pt x="3922836" y="2952535"/>
                                  <a:pt x="3930485" y="2943314"/>
                                  <a:pt x="3945784" y="2928560"/>
                                </a:cubicBezTo>
                                <a:cubicBezTo>
                                  <a:pt x="3948175" y="2922568"/>
                                  <a:pt x="3948532" y="2919340"/>
                                  <a:pt x="3947219" y="2918302"/>
                                </a:cubicBezTo>
                                <a:close/>
                                <a:moveTo>
                                  <a:pt x="509260" y="2876776"/>
                                </a:moveTo>
                                <a:lnTo>
                                  <a:pt x="513047" y="2881220"/>
                                </a:lnTo>
                                <a:lnTo>
                                  <a:pt x="513237" y="2880612"/>
                                </a:lnTo>
                                <a:close/>
                                <a:moveTo>
                                  <a:pt x="226397" y="2834506"/>
                                </a:moveTo>
                                <a:cubicBezTo>
                                  <a:pt x="232133" y="2828974"/>
                                  <a:pt x="251256" y="2838194"/>
                                  <a:pt x="276117" y="2865858"/>
                                </a:cubicBezTo>
                                <a:lnTo>
                                  <a:pt x="278558" y="2868631"/>
                                </a:lnTo>
                                <a:lnTo>
                                  <a:pt x="301214" y="2873465"/>
                                </a:lnTo>
                                <a:cubicBezTo>
                                  <a:pt x="312927" y="2881072"/>
                                  <a:pt x="328703" y="2895365"/>
                                  <a:pt x="352606" y="2919338"/>
                                </a:cubicBezTo>
                                <a:cubicBezTo>
                                  <a:pt x="377466" y="2939625"/>
                                  <a:pt x="404238" y="2958067"/>
                                  <a:pt x="423361" y="2974664"/>
                                </a:cubicBezTo>
                                <a:cubicBezTo>
                                  <a:pt x="442484" y="2991262"/>
                                  <a:pt x="453958" y="3006016"/>
                                  <a:pt x="453958" y="3015236"/>
                                </a:cubicBezTo>
                                <a:cubicBezTo>
                                  <a:pt x="459694" y="3022612"/>
                                  <a:pt x="463518" y="3028146"/>
                                  <a:pt x="471167" y="3035523"/>
                                </a:cubicBezTo>
                                <a:cubicBezTo>
                                  <a:pt x="496028" y="3055808"/>
                                  <a:pt x="517062" y="3074249"/>
                                  <a:pt x="543834" y="3094536"/>
                                </a:cubicBezTo>
                                <a:cubicBezTo>
                                  <a:pt x="538098" y="3101913"/>
                                  <a:pt x="528536" y="3105601"/>
                                  <a:pt x="522800" y="3111133"/>
                                </a:cubicBezTo>
                                <a:lnTo>
                                  <a:pt x="455126" y="3038617"/>
                                </a:lnTo>
                                <a:lnTo>
                                  <a:pt x="452046" y="3039211"/>
                                </a:lnTo>
                                <a:lnTo>
                                  <a:pt x="516088" y="3107834"/>
                                </a:lnTo>
                                <a:lnTo>
                                  <a:pt x="522800" y="3111133"/>
                                </a:lnTo>
                                <a:cubicBezTo>
                                  <a:pt x="528538" y="3105601"/>
                                  <a:pt x="536187" y="3100068"/>
                                  <a:pt x="543836" y="3094536"/>
                                </a:cubicBezTo>
                                <a:cubicBezTo>
                                  <a:pt x="601204" y="3142485"/>
                                  <a:pt x="662397" y="3190434"/>
                                  <a:pt x="725502" y="3232849"/>
                                </a:cubicBezTo>
                                <a:cubicBezTo>
                                  <a:pt x="714028" y="3236537"/>
                                  <a:pt x="704468" y="3240226"/>
                                  <a:pt x="689169" y="3243914"/>
                                </a:cubicBezTo>
                                <a:cubicBezTo>
                                  <a:pt x="694905" y="3247602"/>
                                  <a:pt x="696818" y="3249448"/>
                                  <a:pt x="702554" y="3253136"/>
                                </a:cubicBezTo>
                                <a:cubicBezTo>
                                  <a:pt x="683431" y="3253136"/>
                                  <a:pt x="668133" y="3254979"/>
                                  <a:pt x="649010" y="3254979"/>
                                </a:cubicBezTo>
                                <a:cubicBezTo>
                                  <a:pt x="637537" y="3247602"/>
                                  <a:pt x="626063" y="3240226"/>
                                  <a:pt x="614589" y="3232849"/>
                                </a:cubicBezTo>
                                <a:cubicBezTo>
                                  <a:pt x="603116" y="3225472"/>
                                  <a:pt x="593555" y="3216252"/>
                                  <a:pt x="582082" y="3208876"/>
                                </a:cubicBezTo>
                                <a:cubicBezTo>
                                  <a:pt x="555310" y="3186745"/>
                                  <a:pt x="526624" y="3166458"/>
                                  <a:pt x="501766" y="3144328"/>
                                </a:cubicBezTo>
                                <a:cubicBezTo>
                                  <a:pt x="476905" y="3122198"/>
                                  <a:pt x="452046" y="3100068"/>
                                  <a:pt x="427186" y="3079783"/>
                                </a:cubicBezTo>
                                <a:cubicBezTo>
                                  <a:pt x="402327" y="3057653"/>
                                  <a:pt x="381291" y="3035523"/>
                                  <a:pt x="358344" y="3015236"/>
                                </a:cubicBezTo>
                                <a:cubicBezTo>
                                  <a:pt x="346870" y="3004171"/>
                                  <a:pt x="335396" y="2993105"/>
                                  <a:pt x="325836" y="2983886"/>
                                </a:cubicBezTo>
                                <a:cubicBezTo>
                                  <a:pt x="316273" y="2972820"/>
                                  <a:pt x="304800" y="2961755"/>
                                  <a:pt x="295239" y="2950690"/>
                                </a:cubicBezTo>
                                <a:cubicBezTo>
                                  <a:pt x="297151" y="2947002"/>
                                  <a:pt x="316273" y="2958067"/>
                                  <a:pt x="306713" y="2935937"/>
                                </a:cubicBezTo>
                                <a:cubicBezTo>
                                  <a:pt x="320098" y="2947002"/>
                                  <a:pt x="333485" y="2958067"/>
                                  <a:pt x="344959" y="2969132"/>
                                </a:cubicBezTo>
                                <a:cubicBezTo>
                                  <a:pt x="360257" y="2980197"/>
                                  <a:pt x="373642" y="2991262"/>
                                  <a:pt x="387029" y="3000482"/>
                                </a:cubicBezTo>
                                <a:cubicBezTo>
                                  <a:pt x="404238" y="3018924"/>
                                  <a:pt x="421450" y="3035523"/>
                                  <a:pt x="438659" y="3053964"/>
                                </a:cubicBezTo>
                                <a:lnTo>
                                  <a:pt x="443048" y="3057595"/>
                                </a:lnTo>
                                <a:lnTo>
                                  <a:pt x="387029" y="3000482"/>
                                </a:lnTo>
                                <a:cubicBezTo>
                                  <a:pt x="373642" y="2989417"/>
                                  <a:pt x="360257" y="2980197"/>
                                  <a:pt x="346870" y="2969132"/>
                                </a:cubicBezTo>
                                <a:cubicBezTo>
                                  <a:pt x="333485" y="2958067"/>
                                  <a:pt x="322011" y="2947002"/>
                                  <a:pt x="308624" y="2935937"/>
                                </a:cubicBezTo>
                                <a:cubicBezTo>
                                  <a:pt x="295239" y="2919338"/>
                                  <a:pt x="279941" y="2902742"/>
                                  <a:pt x="266554" y="2886143"/>
                                </a:cubicBezTo>
                                <a:cubicBezTo>
                                  <a:pt x="253169" y="2869547"/>
                                  <a:pt x="239782" y="2851104"/>
                                  <a:pt x="226397" y="2834506"/>
                                </a:cubicBezTo>
                                <a:close/>
                                <a:moveTo>
                                  <a:pt x="4439152" y="2541282"/>
                                </a:moveTo>
                                <a:lnTo>
                                  <a:pt x="4438183" y="2541683"/>
                                </a:lnTo>
                                <a:lnTo>
                                  <a:pt x="4417295" y="2590025"/>
                                </a:lnTo>
                                <a:close/>
                                <a:moveTo>
                                  <a:pt x="4419076" y="2310244"/>
                                </a:moveTo>
                                <a:lnTo>
                                  <a:pt x="4411412" y="2320919"/>
                                </a:lnTo>
                                <a:lnTo>
                                  <a:pt x="4393019" y="2343725"/>
                                </a:lnTo>
                                <a:lnTo>
                                  <a:pt x="4373571" y="2373633"/>
                                </a:lnTo>
                                <a:lnTo>
                                  <a:pt x="4368399" y="2380838"/>
                                </a:lnTo>
                                <a:cubicBezTo>
                                  <a:pt x="4358836" y="2395591"/>
                                  <a:pt x="4351187" y="2410345"/>
                                  <a:pt x="4343538" y="2425098"/>
                                </a:cubicBezTo>
                                <a:cubicBezTo>
                                  <a:pt x="4333978" y="2439851"/>
                                  <a:pt x="4326329" y="2452762"/>
                                  <a:pt x="4318679" y="2465670"/>
                                </a:cubicBezTo>
                                <a:cubicBezTo>
                                  <a:pt x="4299557" y="2491489"/>
                                  <a:pt x="4280434" y="2517307"/>
                                  <a:pt x="4259398" y="2541282"/>
                                </a:cubicBezTo>
                                <a:cubicBezTo>
                                  <a:pt x="4242188" y="2567101"/>
                                  <a:pt x="4226890" y="2591074"/>
                                  <a:pt x="4207767" y="2616893"/>
                                </a:cubicBezTo>
                                <a:cubicBezTo>
                                  <a:pt x="4192469" y="2637180"/>
                                  <a:pt x="4177171" y="2657465"/>
                                  <a:pt x="4161872" y="2677751"/>
                                </a:cubicBezTo>
                                <a:lnTo>
                                  <a:pt x="4158044" y="2680007"/>
                                </a:lnTo>
                                <a:lnTo>
                                  <a:pt x="4154912" y="2684482"/>
                                </a:lnTo>
                                <a:lnTo>
                                  <a:pt x="4159959" y="2681440"/>
                                </a:lnTo>
                                <a:cubicBezTo>
                                  <a:pt x="4175257" y="2661155"/>
                                  <a:pt x="4190556" y="2640868"/>
                                  <a:pt x="4205854" y="2620583"/>
                                </a:cubicBezTo>
                                <a:cubicBezTo>
                                  <a:pt x="4223065" y="2594765"/>
                                  <a:pt x="4240275" y="2570789"/>
                                  <a:pt x="4257486" y="2544971"/>
                                </a:cubicBezTo>
                                <a:cubicBezTo>
                                  <a:pt x="4278521" y="2520997"/>
                                  <a:pt x="4297643" y="2495179"/>
                                  <a:pt x="4316766" y="2469360"/>
                                </a:cubicBezTo>
                                <a:cubicBezTo>
                                  <a:pt x="4324415" y="2456450"/>
                                  <a:pt x="4333978" y="2443542"/>
                                  <a:pt x="4341627" y="2428788"/>
                                </a:cubicBezTo>
                                <a:cubicBezTo>
                                  <a:pt x="4349276" y="2414035"/>
                                  <a:pt x="4358836" y="2399281"/>
                                  <a:pt x="4366486" y="2384528"/>
                                </a:cubicBezTo>
                                <a:lnTo>
                                  <a:pt x="4373571" y="2373633"/>
                                </a:lnTo>
                                <a:lnTo>
                                  <a:pt x="4411412" y="2320919"/>
                                </a:lnTo>
                                <a:lnTo>
                                  <a:pt x="4418118" y="2312604"/>
                                </a:lnTo>
                                <a:close/>
                                <a:moveTo>
                                  <a:pt x="4616995" y="2284942"/>
                                </a:moveTo>
                                <a:cubicBezTo>
                                  <a:pt x="4611258" y="2308915"/>
                                  <a:pt x="4603608" y="2331046"/>
                                  <a:pt x="4592135" y="2356864"/>
                                </a:cubicBezTo>
                                <a:cubicBezTo>
                                  <a:pt x="4580661" y="2380839"/>
                                  <a:pt x="4567276" y="2406658"/>
                                  <a:pt x="4548153" y="2434320"/>
                                </a:cubicBezTo>
                                <a:cubicBezTo>
                                  <a:pt x="4532855" y="2463827"/>
                                  <a:pt x="4517557" y="2491490"/>
                                  <a:pt x="4504170" y="2513620"/>
                                </a:cubicBezTo>
                                <a:cubicBezTo>
                                  <a:pt x="4488872" y="2535751"/>
                                  <a:pt x="4475487" y="2552347"/>
                                  <a:pt x="4464013" y="2563413"/>
                                </a:cubicBezTo>
                                <a:lnTo>
                                  <a:pt x="4490785" y="2511776"/>
                                </a:lnTo>
                                <a:cubicBezTo>
                                  <a:pt x="4496521" y="2495179"/>
                                  <a:pt x="4506083" y="2478580"/>
                                  <a:pt x="4513732" y="2460138"/>
                                </a:cubicBezTo>
                                <a:cubicBezTo>
                                  <a:pt x="4521381" y="2449073"/>
                                  <a:pt x="4525206" y="2441697"/>
                                  <a:pt x="4530942" y="2432477"/>
                                </a:cubicBezTo>
                                <a:cubicBezTo>
                                  <a:pt x="4538591" y="2419566"/>
                                  <a:pt x="4546240" y="2408501"/>
                                  <a:pt x="4553889" y="2395593"/>
                                </a:cubicBezTo>
                                <a:cubicBezTo>
                                  <a:pt x="4561538" y="2382683"/>
                                  <a:pt x="4567276" y="2371618"/>
                                  <a:pt x="4574925" y="2358710"/>
                                </a:cubicBezTo>
                                <a:cubicBezTo>
                                  <a:pt x="4588310" y="2334734"/>
                                  <a:pt x="4603608" y="2310761"/>
                                  <a:pt x="4616995" y="2284942"/>
                                </a:cubicBezTo>
                                <a:close/>
                                <a:moveTo>
                                  <a:pt x="4493218" y="2126860"/>
                                </a:moveTo>
                                <a:lnTo>
                                  <a:pt x="4446801" y="2205642"/>
                                </a:lnTo>
                                <a:lnTo>
                                  <a:pt x="4445948" y="2207535"/>
                                </a:lnTo>
                                <a:lnTo>
                                  <a:pt x="4492696" y="2128186"/>
                                </a:lnTo>
                                <a:close/>
                                <a:moveTo>
                                  <a:pt x="4518675" y="1948426"/>
                                </a:moveTo>
                                <a:lnTo>
                                  <a:pt x="4462887" y="2095422"/>
                                </a:lnTo>
                                <a:cubicBezTo>
                                  <a:pt x="4428050" y="2174851"/>
                                  <a:pt x="4388835" y="2252057"/>
                                  <a:pt x="4345532" y="2326761"/>
                                </a:cubicBezTo>
                                <a:lnTo>
                                  <a:pt x="4328348" y="2352959"/>
                                </a:lnTo>
                                <a:lnTo>
                                  <a:pt x="4328240" y="2353176"/>
                                </a:lnTo>
                                <a:cubicBezTo>
                                  <a:pt x="4320591" y="2371618"/>
                                  <a:pt x="4305293" y="2395593"/>
                                  <a:pt x="4288081" y="2419566"/>
                                </a:cubicBezTo>
                                <a:cubicBezTo>
                                  <a:pt x="4270871" y="2443542"/>
                                  <a:pt x="4255573" y="2469360"/>
                                  <a:pt x="4247924" y="2491490"/>
                                </a:cubicBezTo>
                                <a:cubicBezTo>
                                  <a:pt x="4234537" y="2508087"/>
                                  <a:pt x="4217328" y="2526529"/>
                                  <a:pt x="4202029" y="2546816"/>
                                </a:cubicBezTo>
                                <a:cubicBezTo>
                                  <a:pt x="4186731" y="2567101"/>
                                  <a:pt x="4173344" y="2589231"/>
                                  <a:pt x="4163784" y="2609518"/>
                                </a:cubicBezTo>
                                <a:cubicBezTo>
                                  <a:pt x="4108327" y="2683285"/>
                                  <a:pt x="4018450" y="2777337"/>
                                  <a:pt x="3938134" y="2854793"/>
                                </a:cubicBezTo>
                                <a:cubicBezTo>
                                  <a:pt x="3913274" y="2875080"/>
                                  <a:pt x="3888415" y="2895365"/>
                                  <a:pt x="3863555" y="2915652"/>
                                </a:cubicBezTo>
                                <a:lnTo>
                                  <a:pt x="3856399" y="2920897"/>
                                </a:lnTo>
                                <a:lnTo>
                                  <a:pt x="3853312" y="2923911"/>
                                </a:lnTo>
                                <a:lnTo>
                                  <a:pt x="3822127" y="2948429"/>
                                </a:lnTo>
                                <a:lnTo>
                                  <a:pt x="3796626" y="2976509"/>
                                </a:lnTo>
                                <a:cubicBezTo>
                                  <a:pt x="3766029" y="3000484"/>
                                  <a:pt x="3735433" y="3022614"/>
                                  <a:pt x="3702923" y="3044744"/>
                                </a:cubicBezTo>
                                <a:lnTo>
                                  <a:pt x="3688241" y="3053688"/>
                                </a:lnTo>
                                <a:lnTo>
                                  <a:pt x="3648361" y="3085042"/>
                                </a:lnTo>
                                <a:lnTo>
                                  <a:pt x="3642601" y="3088649"/>
                                </a:lnTo>
                                <a:lnTo>
                                  <a:pt x="3634081" y="3096382"/>
                                </a:lnTo>
                                <a:cubicBezTo>
                                  <a:pt x="3609222" y="3112978"/>
                                  <a:pt x="3584361" y="3129577"/>
                                  <a:pt x="3559503" y="3144330"/>
                                </a:cubicBezTo>
                                <a:cubicBezTo>
                                  <a:pt x="3534642" y="3159084"/>
                                  <a:pt x="3509783" y="3173837"/>
                                  <a:pt x="3484923" y="3188591"/>
                                </a:cubicBezTo>
                                <a:lnTo>
                                  <a:pt x="3476388" y="3192763"/>
                                </a:lnTo>
                                <a:lnTo>
                                  <a:pt x="3425890" y="3224394"/>
                                </a:lnTo>
                                <a:lnTo>
                                  <a:pt x="3410234" y="3232009"/>
                                </a:lnTo>
                                <a:lnTo>
                                  <a:pt x="3395046" y="3242071"/>
                                </a:lnTo>
                                <a:cubicBezTo>
                                  <a:pt x="3379748" y="3251293"/>
                                  <a:pt x="3362537" y="3260513"/>
                                  <a:pt x="3343414" y="3269734"/>
                                </a:cubicBezTo>
                                <a:lnTo>
                                  <a:pt x="3295174" y="3287979"/>
                                </a:lnTo>
                                <a:lnTo>
                                  <a:pt x="3187651" y="3340282"/>
                                </a:lnTo>
                                <a:cubicBezTo>
                                  <a:pt x="3105805" y="3374813"/>
                                  <a:pt x="3021623" y="3405151"/>
                                  <a:pt x="2935398" y="3431014"/>
                                </a:cubicBezTo>
                                <a:lnTo>
                                  <a:pt x="2759617" y="3474602"/>
                                </a:lnTo>
                                <a:lnTo>
                                  <a:pt x="2901678" y="3448619"/>
                                </a:lnTo>
                                <a:cubicBezTo>
                                  <a:pt x="2911238" y="3446774"/>
                                  <a:pt x="2918887" y="3444931"/>
                                  <a:pt x="2928450" y="3443086"/>
                                </a:cubicBezTo>
                                <a:cubicBezTo>
                                  <a:pt x="2949484" y="3426489"/>
                                  <a:pt x="2991554" y="3417267"/>
                                  <a:pt x="3014501" y="3413579"/>
                                </a:cubicBezTo>
                                <a:cubicBezTo>
                                  <a:pt x="3033624" y="3408047"/>
                                  <a:pt x="3052747" y="3402514"/>
                                  <a:pt x="3068045" y="3396982"/>
                                </a:cubicBezTo>
                                <a:cubicBezTo>
                                  <a:pt x="3090993" y="3376695"/>
                                  <a:pt x="3134976" y="3365630"/>
                                  <a:pt x="3154099" y="3354565"/>
                                </a:cubicBezTo>
                                <a:cubicBezTo>
                                  <a:pt x="3186607" y="3343500"/>
                                  <a:pt x="3219117" y="3332435"/>
                                  <a:pt x="3251624" y="3321370"/>
                                </a:cubicBezTo>
                                <a:lnTo>
                                  <a:pt x="3314108" y="3297739"/>
                                </a:lnTo>
                                <a:lnTo>
                                  <a:pt x="3341503" y="3282643"/>
                                </a:lnTo>
                                <a:lnTo>
                                  <a:pt x="3366359" y="3275268"/>
                                </a:lnTo>
                                <a:lnTo>
                                  <a:pt x="3400782" y="3256824"/>
                                </a:lnTo>
                                <a:lnTo>
                                  <a:pt x="3409827" y="3250762"/>
                                </a:lnTo>
                                <a:lnTo>
                                  <a:pt x="3433292" y="3229163"/>
                                </a:lnTo>
                                <a:cubicBezTo>
                                  <a:pt x="3448590" y="3219941"/>
                                  <a:pt x="3467713" y="3208876"/>
                                  <a:pt x="3484923" y="3199656"/>
                                </a:cubicBezTo>
                                <a:lnTo>
                                  <a:pt x="3543662" y="3171887"/>
                                </a:lnTo>
                                <a:lnTo>
                                  <a:pt x="3565238" y="3159082"/>
                                </a:lnTo>
                                <a:cubicBezTo>
                                  <a:pt x="3590099" y="3144328"/>
                                  <a:pt x="3614958" y="3127732"/>
                                  <a:pt x="3639818" y="3111133"/>
                                </a:cubicBezTo>
                                <a:cubicBezTo>
                                  <a:pt x="3645554" y="3100068"/>
                                  <a:pt x="3658941" y="3090848"/>
                                  <a:pt x="3672326" y="3081626"/>
                                </a:cubicBezTo>
                                <a:cubicBezTo>
                                  <a:pt x="3685713" y="3072406"/>
                                  <a:pt x="3699098" y="3063184"/>
                                  <a:pt x="3708661" y="3059496"/>
                                </a:cubicBezTo>
                                <a:cubicBezTo>
                                  <a:pt x="3739257" y="3037366"/>
                                  <a:pt x="3771765" y="3015236"/>
                                  <a:pt x="3802361" y="2991262"/>
                                </a:cubicBezTo>
                                <a:cubicBezTo>
                                  <a:pt x="3813835" y="2965444"/>
                                  <a:pt x="3850170" y="2943314"/>
                                  <a:pt x="3869292" y="2930403"/>
                                </a:cubicBezTo>
                                <a:cubicBezTo>
                                  <a:pt x="3894151" y="2910118"/>
                                  <a:pt x="3919012" y="2889832"/>
                                  <a:pt x="3943870" y="2869547"/>
                                </a:cubicBezTo>
                                <a:cubicBezTo>
                                  <a:pt x="4024186" y="2792091"/>
                                  <a:pt x="4114064" y="2698037"/>
                                  <a:pt x="4169520" y="2624269"/>
                                </a:cubicBezTo>
                                <a:lnTo>
                                  <a:pt x="4200574" y="2573359"/>
                                </a:lnTo>
                                <a:lnTo>
                                  <a:pt x="4202029" y="2568944"/>
                                </a:lnTo>
                                <a:cubicBezTo>
                                  <a:pt x="4217328" y="2546814"/>
                                  <a:pt x="4236450" y="2520995"/>
                                  <a:pt x="4251749" y="2495177"/>
                                </a:cubicBezTo>
                                <a:cubicBezTo>
                                  <a:pt x="4257486" y="2487800"/>
                                  <a:pt x="4261311" y="2480423"/>
                                  <a:pt x="4267047" y="2473047"/>
                                </a:cubicBezTo>
                                <a:lnTo>
                                  <a:pt x="4287388" y="2445838"/>
                                </a:lnTo>
                                <a:lnTo>
                                  <a:pt x="4293819" y="2434320"/>
                                </a:lnTo>
                                <a:cubicBezTo>
                                  <a:pt x="4311028" y="2410345"/>
                                  <a:pt x="4324415" y="2386371"/>
                                  <a:pt x="4333976" y="2367929"/>
                                </a:cubicBezTo>
                                <a:cubicBezTo>
                                  <a:pt x="4364572" y="2316292"/>
                                  <a:pt x="4387520" y="2264655"/>
                                  <a:pt x="4412380" y="2211173"/>
                                </a:cubicBezTo>
                                <a:cubicBezTo>
                                  <a:pt x="4435328" y="2157693"/>
                                  <a:pt x="4460186" y="2104210"/>
                                  <a:pt x="4488872" y="2043354"/>
                                </a:cubicBezTo>
                                <a:cubicBezTo>
                                  <a:pt x="4491740" y="2026757"/>
                                  <a:pt x="4503214" y="1998632"/>
                                  <a:pt x="4511341" y="1975118"/>
                                </a:cubicBezTo>
                                <a:close/>
                                <a:moveTo>
                                  <a:pt x="4745968" y="1675871"/>
                                </a:moveTo>
                                <a:lnTo>
                                  <a:pt x="4745282" y="1679133"/>
                                </a:lnTo>
                                <a:lnTo>
                                  <a:pt x="4750853" y="1685583"/>
                                </a:lnTo>
                                <a:cubicBezTo>
                                  <a:pt x="4756591" y="1691116"/>
                                  <a:pt x="4762327" y="1698493"/>
                                  <a:pt x="4768065" y="1704024"/>
                                </a:cubicBezTo>
                                <a:cubicBezTo>
                                  <a:pt x="4771889" y="1700336"/>
                                  <a:pt x="4775714" y="1696648"/>
                                  <a:pt x="4779538" y="1696648"/>
                                </a:cubicBezTo>
                                <a:lnTo>
                                  <a:pt x="4779827" y="1695232"/>
                                </a:lnTo>
                                <a:lnTo>
                                  <a:pt x="4771889" y="1700336"/>
                                </a:lnTo>
                                <a:cubicBezTo>
                                  <a:pt x="4764240" y="1696648"/>
                                  <a:pt x="4758504" y="1689271"/>
                                  <a:pt x="4752766" y="1683737"/>
                                </a:cubicBezTo>
                                <a:close/>
                                <a:moveTo>
                                  <a:pt x="4728924" y="1466378"/>
                                </a:moveTo>
                                <a:lnTo>
                                  <a:pt x="4727588" y="1466449"/>
                                </a:lnTo>
                                <a:lnTo>
                                  <a:pt x="4725169" y="1466579"/>
                                </a:lnTo>
                                <a:lnTo>
                                  <a:pt x="4725994" y="1475346"/>
                                </a:lnTo>
                                <a:cubicBezTo>
                                  <a:pt x="4725994" y="1491944"/>
                                  <a:pt x="4725994" y="1504853"/>
                                  <a:pt x="4724083" y="1521452"/>
                                </a:cubicBezTo>
                                <a:cubicBezTo>
                                  <a:pt x="4722170" y="1530671"/>
                                  <a:pt x="4720259" y="1538048"/>
                                  <a:pt x="4716434" y="1549113"/>
                                </a:cubicBezTo>
                                <a:cubicBezTo>
                                  <a:pt x="4701136" y="1573088"/>
                                  <a:pt x="4685838" y="1597062"/>
                                  <a:pt x="4670539" y="1619192"/>
                                </a:cubicBezTo>
                                <a:cubicBezTo>
                                  <a:pt x="4666715" y="1641322"/>
                                  <a:pt x="4664801" y="1659764"/>
                                  <a:pt x="4659066" y="1680051"/>
                                </a:cubicBezTo>
                                <a:lnTo>
                                  <a:pt x="4647592" y="1700336"/>
                                </a:lnTo>
                                <a:cubicBezTo>
                                  <a:pt x="4641854" y="1729843"/>
                                  <a:pt x="4636118" y="1757507"/>
                                  <a:pt x="4628469" y="1788857"/>
                                </a:cubicBezTo>
                                <a:cubicBezTo>
                                  <a:pt x="4620820" y="1812832"/>
                                  <a:pt x="4615082" y="1834962"/>
                                  <a:pt x="4607433" y="1858936"/>
                                </a:cubicBezTo>
                                <a:cubicBezTo>
                                  <a:pt x="4599784" y="1882911"/>
                                  <a:pt x="4594048" y="1905041"/>
                                  <a:pt x="4584486" y="1927171"/>
                                </a:cubicBezTo>
                                <a:cubicBezTo>
                                  <a:pt x="4580661" y="1945613"/>
                                  <a:pt x="4576836" y="1962210"/>
                                  <a:pt x="4571101" y="1980652"/>
                                </a:cubicBezTo>
                                <a:cubicBezTo>
                                  <a:pt x="4567276" y="1999093"/>
                                  <a:pt x="4563452" y="2017535"/>
                                  <a:pt x="4555802" y="2035977"/>
                                </a:cubicBezTo>
                                <a:lnTo>
                                  <a:pt x="4568003" y="2017675"/>
                                </a:lnTo>
                                <a:lnTo>
                                  <a:pt x="4578750" y="1978806"/>
                                </a:lnTo>
                                <a:cubicBezTo>
                                  <a:pt x="4580661" y="1958521"/>
                                  <a:pt x="4584486" y="1941923"/>
                                  <a:pt x="4588310" y="1923481"/>
                                </a:cubicBezTo>
                                <a:cubicBezTo>
                                  <a:pt x="4595959" y="1901351"/>
                                  <a:pt x="4603608" y="1877377"/>
                                  <a:pt x="4611258" y="1855247"/>
                                </a:cubicBezTo>
                                <a:cubicBezTo>
                                  <a:pt x="4618907" y="1831272"/>
                                  <a:pt x="4624645" y="1809142"/>
                                  <a:pt x="4632294" y="1785168"/>
                                </a:cubicBezTo>
                                <a:cubicBezTo>
                                  <a:pt x="4639943" y="1755661"/>
                                  <a:pt x="4643767" y="1727998"/>
                                  <a:pt x="4651416" y="1696648"/>
                                </a:cubicBezTo>
                                <a:lnTo>
                                  <a:pt x="4662890" y="1676361"/>
                                </a:lnTo>
                                <a:cubicBezTo>
                                  <a:pt x="4668626" y="1656076"/>
                                  <a:pt x="4670539" y="1637634"/>
                                  <a:pt x="4674364" y="1615504"/>
                                </a:cubicBezTo>
                                <a:cubicBezTo>
                                  <a:pt x="4689662" y="1591529"/>
                                  <a:pt x="4704960" y="1569398"/>
                                  <a:pt x="4720259" y="1545425"/>
                                </a:cubicBezTo>
                                <a:cubicBezTo>
                                  <a:pt x="4710696" y="1593373"/>
                                  <a:pt x="4701136" y="1639477"/>
                                  <a:pt x="4689662" y="1687426"/>
                                </a:cubicBezTo>
                                <a:cubicBezTo>
                                  <a:pt x="4685838" y="1731686"/>
                                  <a:pt x="4659066" y="1792545"/>
                                  <a:pt x="4666715" y="1805453"/>
                                </a:cubicBezTo>
                                <a:cubicBezTo>
                                  <a:pt x="4649503" y="1857090"/>
                                  <a:pt x="4634205" y="1906884"/>
                                  <a:pt x="4615082" y="1956676"/>
                                </a:cubicBezTo>
                                <a:lnTo>
                                  <a:pt x="4604867" y="1971999"/>
                                </a:lnTo>
                                <a:lnTo>
                                  <a:pt x="4600501" y="1994944"/>
                                </a:lnTo>
                                <a:cubicBezTo>
                                  <a:pt x="4598350" y="2006933"/>
                                  <a:pt x="4595004" y="2019380"/>
                                  <a:pt x="4586399" y="2034134"/>
                                </a:cubicBezTo>
                                <a:cubicBezTo>
                                  <a:pt x="4559627" y="2071017"/>
                                  <a:pt x="4546240" y="2107901"/>
                                  <a:pt x="4532855" y="2146628"/>
                                </a:cubicBezTo>
                                <a:cubicBezTo>
                                  <a:pt x="4525206" y="2165070"/>
                                  <a:pt x="4517557" y="2185357"/>
                                  <a:pt x="4507994" y="2205642"/>
                                </a:cubicBezTo>
                                <a:cubicBezTo>
                                  <a:pt x="4504170" y="2216707"/>
                                  <a:pt x="4498434" y="2225929"/>
                                  <a:pt x="4492696" y="2236994"/>
                                </a:cubicBezTo>
                                <a:cubicBezTo>
                                  <a:pt x="4486960" y="2248059"/>
                                  <a:pt x="4481222" y="2259124"/>
                                  <a:pt x="4473573" y="2270189"/>
                                </a:cubicBezTo>
                                <a:cubicBezTo>
                                  <a:pt x="4456364" y="2299696"/>
                                  <a:pt x="4439152" y="2331046"/>
                                  <a:pt x="4421943" y="2358710"/>
                                </a:cubicBezTo>
                                <a:cubicBezTo>
                                  <a:pt x="4408556" y="2391905"/>
                                  <a:pt x="4385608" y="2414035"/>
                                  <a:pt x="4366486" y="2445385"/>
                                </a:cubicBezTo>
                                <a:cubicBezTo>
                                  <a:pt x="4351187" y="2480425"/>
                                  <a:pt x="4324415" y="2522841"/>
                                  <a:pt x="4295732" y="2561569"/>
                                </a:cubicBezTo>
                                <a:cubicBezTo>
                                  <a:pt x="4267047" y="2600296"/>
                                  <a:pt x="4238364" y="2640868"/>
                                  <a:pt x="4217328" y="2675908"/>
                                </a:cubicBezTo>
                                <a:cubicBezTo>
                                  <a:pt x="4200118" y="2698038"/>
                                  <a:pt x="4182907" y="2720169"/>
                                  <a:pt x="4165697" y="2740454"/>
                                </a:cubicBezTo>
                                <a:cubicBezTo>
                                  <a:pt x="4146574" y="2760741"/>
                                  <a:pt x="4129363" y="2781026"/>
                                  <a:pt x="4110240" y="2803156"/>
                                </a:cubicBezTo>
                                <a:cubicBezTo>
                                  <a:pt x="4104504" y="2812378"/>
                                  <a:pt x="4096855" y="2819754"/>
                                  <a:pt x="4091117" y="2828974"/>
                                </a:cubicBezTo>
                                <a:cubicBezTo>
                                  <a:pt x="4083468" y="2838196"/>
                                  <a:pt x="4077732" y="2845573"/>
                                  <a:pt x="4070083" y="2854793"/>
                                </a:cubicBezTo>
                                <a:cubicBezTo>
                                  <a:pt x="4058609" y="2864015"/>
                                  <a:pt x="4047136" y="2873235"/>
                                  <a:pt x="4037573" y="2880612"/>
                                </a:cubicBezTo>
                                <a:lnTo>
                                  <a:pt x="3984405" y="2937383"/>
                                </a:lnTo>
                                <a:lnTo>
                                  <a:pt x="3985941" y="2943314"/>
                                </a:lnTo>
                                <a:cubicBezTo>
                                  <a:pt x="3962993" y="2967289"/>
                                  <a:pt x="3947695" y="2983886"/>
                                  <a:pt x="3930485" y="2998639"/>
                                </a:cubicBezTo>
                                <a:cubicBezTo>
                                  <a:pt x="3911363" y="3011549"/>
                                  <a:pt x="3890326" y="3024458"/>
                                  <a:pt x="3871204" y="3039211"/>
                                </a:cubicBezTo>
                                <a:lnTo>
                                  <a:pt x="3823398" y="3076095"/>
                                </a:lnTo>
                                <a:lnTo>
                                  <a:pt x="3778109" y="3108012"/>
                                </a:lnTo>
                                <a:lnTo>
                                  <a:pt x="3785152" y="3107447"/>
                                </a:lnTo>
                                <a:lnTo>
                                  <a:pt x="3834871" y="3072406"/>
                                </a:lnTo>
                                <a:lnTo>
                                  <a:pt x="3882679" y="3035523"/>
                                </a:lnTo>
                                <a:cubicBezTo>
                                  <a:pt x="3901802" y="3022614"/>
                                  <a:pt x="3922836" y="3009704"/>
                                  <a:pt x="3941959" y="2994951"/>
                                </a:cubicBezTo>
                                <a:cubicBezTo>
                                  <a:pt x="3957257" y="2980197"/>
                                  <a:pt x="3974469" y="2963601"/>
                                  <a:pt x="3997416" y="2939625"/>
                                </a:cubicBezTo>
                                <a:cubicBezTo>
                                  <a:pt x="3997416" y="2937782"/>
                                  <a:pt x="3997416" y="2935937"/>
                                  <a:pt x="3995503" y="2932249"/>
                                </a:cubicBezTo>
                                <a:cubicBezTo>
                                  <a:pt x="4014626" y="2913807"/>
                                  <a:pt x="4031837" y="2895365"/>
                                  <a:pt x="4049047" y="2875080"/>
                                </a:cubicBezTo>
                                <a:cubicBezTo>
                                  <a:pt x="4058609" y="2867703"/>
                                  <a:pt x="4070083" y="2858481"/>
                                  <a:pt x="4081557" y="2849261"/>
                                </a:cubicBezTo>
                                <a:cubicBezTo>
                                  <a:pt x="4087292" y="2841885"/>
                                  <a:pt x="4094942" y="2832663"/>
                                  <a:pt x="4102591" y="2823443"/>
                                </a:cubicBezTo>
                                <a:cubicBezTo>
                                  <a:pt x="4108329" y="2814221"/>
                                  <a:pt x="4115978" y="2805001"/>
                                  <a:pt x="4121713" y="2797624"/>
                                </a:cubicBezTo>
                                <a:cubicBezTo>
                                  <a:pt x="4140836" y="2777337"/>
                                  <a:pt x="4158048" y="2755207"/>
                                  <a:pt x="4177171" y="2734922"/>
                                </a:cubicBezTo>
                                <a:cubicBezTo>
                                  <a:pt x="4194380" y="2714635"/>
                                  <a:pt x="4211592" y="2692505"/>
                                  <a:pt x="4228801" y="2670375"/>
                                </a:cubicBezTo>
                                <a:cubicBezTo>
                                  <a:pt x="4249837" y="2635336"/>
                                  <a:pt x="4278521" y="2594765"/>
                                  <a:pt x="4307206" y="2556036"/>
                                </a:cubicBezTo>
                                <a:cubicBezTo>
                                  <a:pt x="4335889" y="2515464"/>
                                  <a:pt x="4362661" y="2474892"/>
                                  <a:pt x="4377959" y="2439853"/>
                                </a:cubicBezTo>
                                <a:cubicBezTo>
                                  <a:pt x="4397082" y="2408501"/>
                                  <a:pt x="4420029" y="2386371"/>
                                  <a:pt x="4433416" y="2353176"/>
                                </a:cubicBezTo>
                                <a:cubicBezTo>
                                  <a:pt x="4450626" y="2325514"/>
                                  <a:pt x="4467837" y="2292319"/>
                                  <a:pt x="4485047" y="2264655"/>
                                </a:cubicBezTo>
                                <a:cubicBezTo>
                                  <a:pt x="4492696" y="2253590"/>
                                  <a:pt x="4498434" y="2242525"/>
                                  <a:pt x="4504170" y="2231460"/>
                                </a:cubicBezTo>
                                <a:cubicBezTo>
                                  <a:pt x="4509908" y="2220395"/>
                                  <a:pt x="4513732" y="2209330"/>
                                  <a:pt x="4519468" y="2200110"/>
                                </a:cubicBezTo>
                                <a:cubicBezTo>
                                  <a:pt x="4529030" y="2179823"/>
                                  <a:pt x="4536680" y="2159538"/>
                                  <a:pt x="4544329" y="2141096"/>
                                </a:cubicBezTo>
                                <a:cubicBezTo>
                                  <a:pt x="4559627" y="2102367"/>
                                  <a:pt x="4573012" y="2065484"/>
                                  <a:pt x="4597873" y="2028600"/>
                                </a:cubicBezTo>
                                <a:cubicBezTo>
                                  <a:pt x="4615082" y="1999093"/>
                                  <a:pt x="4611258" y="1976963"/>
                                  <a:pt x="4618907" y="1952990"/>
                                </a:cubicBezTo>
                                <a:cubicBezTo>
                                  <a:pt x="4639943" y="1903196"/>
                                  <a:pt x="4653328" y="1853404"/>
                                  <a:pt x="4670539" y="1801767"/>
                                </a:cubicBezTo>
                                <a:cubicBezTo>
                                  <a:pt x="4662890" y="1787013"/>
                                  <a:pt x="4689662" y="1728000"/>
                                  <a:pt x="4693487" y="1683739"/>
                                </a:cubicBezTo>
                                <a:cubicBezTo>
                                  <a:pt x="4704960" y="1637634"/>
                                  <a:pt x="4714521" y="1589685"/>
                                  <a:pt x="4724083" y="1541736"/>
                                </a:cubicBezTo>
                                <a:lnTo>
                                  <a:pt x="4730981" y="1516793"/>
                                </a:lnTo>
                                <a:lnTo>
                                  <a:pt x="4725994" y="1515918"/>
                                </a:lnTo>
                                <a:cubicBezTo>
                                  <a:pt x="4727906" y="1501165"/>
                                  <a:pt x="4727906" y="1488256"/>
                                  <a:pt x="4727906" y="1469814"/>
                                </a:cubicBezTo>
                                <a:close/>
                                <a:moveTo>
                                  <a:pt x="4769976" y="1427397"/>
                                </a:moveTo>
                                <a:lnTo>
                                  <a:pt x="4747707" y="1516877"/>
                                </a:lnTo>
                                <a:lnTo>
                                  <a:pt x="4747709" y="1516877"/>
                                </a:lnTo>
                                <a:lnTo>
                                  <a:pt x="4769978" y="1427399"/>
                                </a:lnTo>
                                <a:close/>
                                <a:moveTo>
                                  <a:pt x="4787187" y="1408955"/>
                                </a:moveTo>
                                <a:cubicBezTo>
                                  <a:pt x="4783363" y="1416332"/>
                                  <a:pt x="4779538" y="1421866"/>
                                  <a:pt x="4775714" y="1432931"/>
                                </a:cubicBezTo>
                                <a:lnTo>
                                  <a:pt x="4773084" y="1483183"/>
                                </a:lnTo>
                                <a:cubicBezTo>
                                  <a:pt x="4772847" y="1497476"/>
                                  <a:pt x="4772847" y="1511308"/>
                                  <a:pt x="4771889" y="1530671"/>
                                </a:cubicBezTo>
                                <a:lnTo>
                                  <a:pt x="4752766" y="1587418"/>
                                </a:lnTo>
                                <a:lnTo>
                                  <a:pt x="4752766" y="1593900"/>
                                </a:lnTo>
                                <a:lnTo>
                                  <a:pt x="4775714" y="1530671"/>
                                </a:lnTo>
                                <a:cubicBezTo>
                                  <a:pt x="4777627" y="1491943"/>
                                  <a:pt x="4775714" y="1475346"/>
                                  <a:pt x="4779538" y="1432929"/>
                                </a:cubicBezTo>
                                <a:lnTo>
                                  <a:pt x="4788454" y="1414301"/>
                                </a:lnTo>
                                <a:close/>
                                <a:moveTo>
                                  <a:pt x="4704958" y="1329655"/>
                                </a:moveTo>
                                <a:lnTo>
                                  <a:pt x="4692427" y="1358221"/>
                                </a:lnTo>
                                <a:lnTo>
                                  <a:pt x="4687749" y="1399735"/>
                                </a:lnTo>
                                <a:lnTo>
                                  <a:pt x="4681716" y="1380341"/>
                                </a:lnTo>
                                <a:lnTo>
                                  <a:pt x="4679509" y="1383079"/>
                                </a:lnTo>
                                <a:lnTo>
                                  <a:pt x="4685838" y="1403424"/>
                                </a:lnTo>
                                <a:cubicBezTo>
                                  <a:pt x="4683924" y="1412644"/>
                                  <a:pt x="4683924" y="1421866"/>
                                  <a:pt x="4682013" y="1432931"/>
                                </a:cubicBezTo>
                                <a:cubicBezTo>
                                  <a:pt x="4685838" y="1438462"/>
                                  <a:pt x="4687749" y="1447684"/>
                                  <a:pt x="4689662" y="1456904"/>
                                </a:cubicBezTo>
                                <a:lnTo>
                                  <a:pt x="4695591" y="1456587"/>
                                </a:lnTo>
                                <a:lnTo>
                                  <a:pt x="4691573" y="1443994"/>
                                </a:lnTo>
                                <a:cubicBezTo>
                                  <a:pt x="4693485" y="1432929"/>
                                  <a:pt x="4693485" y="1423709"/>
                                  <a:pt x="4695398" y="1414487"/>
                                </a:cubicBezTo>
                                <a:cubicBezTo>
                                  <a:pt x="4699222" y="1388668"/>
                                  <a:pt x="4701134" y="1359162"/>
                                  <a:pt x="4704958" y="1329655"/>
                                </a:cubicBezTo>
                                <a:close/>
                                <a:moveTo>
                                  <a:pt x="4865592" y="1279863"/>
                                </a:moveTo>
                                <a:cubicBezTo>
                                  <a:pt x="4867503" y="1281706"/>
                                  <a:pt x="4867503" y="1281706"/>
                                  <a:pt x="4869417" y="1281706"/>
                                </a:cubicBezTo>
                                <a:cubicBezTo>
                                  <a:pt x="4869417" y="1313058"/>
                                  <a:pt x="4867503" y="1338877"/>
                                  <a:pt x="4867503" y="1359162"/>
                                </a:cubicBezTo>
                                <a:cubicBezTo>
                                  <a:pt x="4867503" y="1379449"/>
                                  <a:pt x="4869417" y="1396045"/>
                                  <a:pt x="4869417" y="1412644"/>
                                </a:cubicBezTo>
                                <a:cubicBezTo>
                                  <a:pt x="4871328" y="1443994"/>
                                  <a:pt x="4869417" y="1467969"/>
                                  <a:pt x="4863679" y="1510384"/>
                                </a:cubicBezTo>
                                <a:cubicBezTo>
                                  <a:pt x="4865592" y="1521449"/>
                                  <a:pt x="4861767" y="1539891"/>
                                  <a:pt x="4857943" y="1565710"/>
                                </a:cubicBezTo>
                                <a:cubicBezTo>
                                  <a:pt x="4852205" y="1589685"/>
                                  <a:pt x="4846469" y="1619192"/>
                                  <a:pt x="4840731" y="1646854"/>
                                </a:cubicBezTo>
                                <a:cubicBezTo>
                                  <a:pt x="4838820" y="1668984"/>
                                  <a:pt x="4838820" y="1692959"/>
                                  <a:pt x="4834995" y="1715090"/>
                                </a:cubicBezTo>
                                <a:cubicBezTo>
                                  <a:pt x="4821608" y="1755661"/>
                                  <a:pt x="4819697" y="1788857"/>
                                  <a:pt x="4806310" y="1840494"/>
                                </a:cubicBezTo>
                                <a:cubicBezTo>
                                  <a:pt x="4796750" y="1877377"/>
                                  <a:pt x="4789101" y="1914261"/>
                                  <a:pt x="4779538" y="1949300"/>
                                </a:cubicBezTo>
                                <a:cubicBezTo>
                                  <a:pt x="4756591" y="1971429"/>
                                  <a:pt x="4758504" y="1938234"/>
                                  <a:pt x="4731732" y="1969586"/>
                                </a:cubicBezTo>
                                <a:cubicBezTo>
                                  <a:pt x="4731732" y="1967741"/>
                                  <a:pt x="4733644" y="1960364"/>
                                  <a:pt x="4735557" y="1958521"/>
                                </a:cubicBezTo>
                                <a:cubicBezTo>
                                  <a:pt x="4737468" y="1929014"/>
                                  <a:pt x="4729819" y="1923483"/>
                                  <a:pt x="4743206" y="1881066"/>
                                </a:cubicBezTo>
                                <a:cubicBezTo>
                                  <a:pt x="4752766" y="1855247"/>
                                  <a:pt x="4764240" y="1827586"/>
                                  <a:pt x="4771889" y="1799922"/>
                                </a:cubicBezTo>
                                <a:lnTo>
                                  <a:pt x="4794837" y="1787013"/>
                                </a:lnTo>
                                <a:lnTo>
                                  <a:pt x="4794837" y="1787011"/>
                                </a:lnTo>
                                <a:cubicBezTo>
                                  <a:pt x="4812048" y="1713244"/>
                                  <a:pt x="4806310" y="1696648"/>
                                  <a:pt x="4819697" y="1646854"/>
                                </a:cubicBezTo>
                                <a:cubicBezTo>
                                  <a:pt x="4823522" y="1624724"/>
                                  <a:pt x="4829258" y="1602593"/>
                                  <a:pt x="4833082" y="1580463"/>
                                </a:cubicBezTo>
                                <a:cubicBezTo>
                                  <a:pt x="4836907" y="1558333"/>
                                  <a:pt x="4840731" y="1534360"/>
                                  <a:pt x="4844556" y="1512229"/>
                                </a:cubicBezTo>
                                <a:cubicBezTo>
                                  <a:pt x="4848380" y="1490099"/>
                                  <a:pt x="4850294" y="1467969"/>
                                  <a:pt x="4854118" y="1447682"/>
                                </a:cubicBezTo>
                                <a:cubicBezTo>
                                  <a:pt x="4856030" y="1427397"/>
                                  <a:pt x="4857943" y="1407110"/>
                                  <a:pt x="4857943" y="1386825"/>
                                </a:cubicBezTo>
                                <a:cubicBezTo>
                                  <a:pt x="4856030" y="1372072"/>
                                  <a:pt x="4857943" y="1353630"/>
                                  <a:pt x="4859854" y="1335188"/>
                                </a:cubicBezTo>
                                <a:cubicBezTo>
                                  <a:pt x="4861767" y="1325966"/>
                                  <a:pt x="4861767" y="1316747"/>
                                  <a:pt x="4863679" y="1307525"/>
                                </a:cubicBezTo>
                                <a:cubicBezTo>
                                  <a:pt x="4863679" y="1298305"/>
                                  <a:pt x="4865592" y="1289083"/>
                                  <a:pt x="4865592" y="1279863"/>
                                </a:cubicBezTo>
                                <a:close/>
                                <a:moveTo>
                                  <a:pt x="61744" y="0"/>
                                </a:moveTo>
                                <a:lnTo>
                                  <a:pt x="4326545" y="0"/>
                                </a:lnTo>
                                <a:lnTo>
                                  <a:pt x="4359814" y="51410"/>
                                </a:lnTo>
                                <a:cubicBezTo>
                                  <a:pt x="4548221" y="385884"/>
                                  <a:pt x="4655241" y="769184"/>
                                  <a:pt x="4655241" y="1176589"/>
                                </a:cubicBezTo>
                                <a:lnTo>
                                  <a:pt x="4654432" y="1192022"/>
                                </a:lnTo>
                                <a:lnTo>
                                  <a:pt x="4676275" y="1195030"/>
                                </a:lnTo>
                                <a:cubicBezTo>
                                  <a:pt x="4683924" y="1200562"/>
                                  <a:pt x="4689660" y="1204250"/>
                                  <a:pt x="4697309" y="1209784"/>
                                </a:cubicBezTo>
                                <a:cubicBezTo>
                                  <a:pt x="4699222" y="1230069"/>
                                  <a:pt x="4703047" y="1235602"/>
                                  <a:pt x="4706872" y="1259576"/>
                                </a:cubicBezTo>
                                <a:cubicBezTo>
                                  <a:pt x="4718345" y="1281706"/>
                                  <a:pt x="4731730" y="1300148"/>
                                  <a:pt x="4743204" y="1318590"/>
                                </a:cubicBezTo>
                                <a:lnTo>
                                  <a:pt x="4758504" y="1319931"/>
                                </a:lnTo>
                                <a:lnTo>
                                  <a:pt x="4758504" y="1305681"/>
                                </a:lnTo>
                                <a:lnTo>
                                  <a:pt x="4774049" y="1264037"/>
                                </a:lnTo>
                                <a:lnTo>
                                  <a:pt x="4773800" y="1255889"/>
                                </a:lnTo>
                                <a:cubicBezTo>
                                  <a:pt x="4779538" y="1200564"/>
                                  <a:pt x="4783363" y="1202407"/>
                                  <a:pt x="4789099" y="1206096"/>
                                </a:cubicBezTo>
                                <a:cubicBezTo>
                                  <a:pt x="4796748" y="1204252"/>
                                  <a:pt x="4804397" y="1204252"/>
                                  <a:pt x="4810135" y="1206096"/>
                                </a:cubicBezTo>
                                <a:cubicBezTo>
                                  <a:pt x="4821608" y="1198719"/>
                                  <a:pt x="4831169" y="1189499"/>
                                  <a:pt x="4842643" y="1185811"/>
                                </a:cubicBezTo>
                                <a:cubicBezTo>
                                  <a:pt x="4844556" y="1213472"/>
                                  <a:pt x="4844556" y="1237448"/>
                                  <a:pt x="4846467" y="1266954"/>
                                </a:cubicBezTo>
                                <a:cubicBezTo>
                                  <a:pt x="4842643" y="1279863"/>
                                  <a:pt x="4840731" y="1292773"/>
                                  <a:pt x="4836907" y="1305681"/>
                                </a:cubicBezTo>
                                <a:cubicBezTo>
                                  <a:pt x="4833082" y="1318592"/>
                                  <a:pt x="4829258" y="1331500"/>
                                  <a:pt x="4825433" y="1342565"/>
                                </a:cubicBezTo>
                                <a:cubicBezTo>
                                  <a:pt x="4823520" y="1362852"/>
                                  <a:pt x="4821608" y="1383137"/>
                                  <a:pt x="4819695" y="1403424"/>
                                </a:cubicBezTo>
                                <a:lnTo>
                                  <a:pt x="4817784" y="1434774"/>
                                </a:lnTo>
                                <a:cubicBezTo>
                                  <a:pt x="4815871" y="1445839"/>
                                  <a:pt x="4815871" y="1455061"/>
                                  <a:pt x="4813959" y="1466126"/>
                                </a:cubicBezTo>
                                <a:lnTo>
                                  <a:pt x="4805804" y="1471369"/>
                                </a:lnTo>
                                <a:lnTo>
                                  <a:pt x="4806310" y="1473501"/>
                                </a:lnTo>
                                <a:lnTo>
                                  <a:pt x="4814122" y="1468478"/>
                                </a:lnTo>
                                <a:lnTo>
                                  <a:pt x="4817784" y="1438462"/>
                                </a:lnTo>
                                <a:lnTo>
                                  <a:pt x="4819695" y="1407112"/>
                                </a:lnTo>
                                <a:cubicBezTo>
                                  <a:pt x="4821608" y="1386825"/>
                                  <a:pt x="4823520" y="1366540"/>
                                  <a:pt x="4825433" y="1346253"/>
                                </a:cubicBezTo>
                                <a:cubicBezTo>
                                  <a:pt x="4829258" y="1335188"/>
                                  <a:pt x="4833082" y="1322280"/>
                                  <a:pt x="4836907" y="1309370"/>
                                </a:cubicBezTo>
                                <a:cubicBezTo>
                                  <a:pt x="4840731" y="1296461"/>
                                  <a:pt x="4844556" y="1283551"/>
                                  <a:pt x="4846467" y="1270643"/>
                                </a:cubicBezTo>
                                <a:cubicBezTo>
                                  <a:pt x="4852205" y="1274331"/>
                                  <a:pt x="4856030" y="1278020"/>
                                  <a:pt x="4861765" y="1281708"/>
                                </a:cubicBezTo>
                                <a:cubicBezTo>
                                  <a:pt x="4861765" y="1290928"/>
                                  <a:pt x="4861765" y="1300150"/>
                                  <a:pt x="4859854" y="1309370"/>
                                </a:cubicBezTo>
                                <a:cubicBezTo>
                                  <a:pt x="4857941" y="1318592"/>
                                  <a:pt x="4857941" y="1327811"/>
                                  <a:pt x="4856030" y="1337033"/>
                                </a:cubicBezTo>
                                <a:cubicBezTo>
                                  <a:pt x="4854116" y="1355475"/>
                                  <a:pt x="4852205" y="1372072"/>
                                  <a:pt x="4854116" y="1388670"/>
                                </a:cubicBezTo>
                                <a:cubicBezTo>
                                  <a:pt x="4852205" y="1407112"/>
                                  <a:pt x="4852205" y="1427397"/>
                                  <a:pt x="4850292" y="1449527"/>
                                </a:cubicBezTo>
                                <a:cubicBezTo>
                                  <a:pt x="4846467" y="1469814"/>
                                  <a:pt x="4844556" y="1491944"/>
                                  <a:pt x="4840731" y="1514075"/>
                                </a:cubicBezTo>
                                <a:cubicBezTo>
                                  <a:pt x="4836907" y="1536205"/>
                                  <a:pt x="4834993" y="1558335"/>
                                  <a:pt x="4829258" y="1582308"/>
                                </a:cubicBezTo>
                                <a:cubicBezTo>
                                  <a:pt x="4825433" y="1604439"/>
                                  <a:pt x="4819695" y="1626569"/>
                                  <a:pt x="4815871" y="1648699"/>
                                </a:cubicBezTo>
                                <a:cubicBezTo>
                                  <a:pt x="4802486" y="1698493"/>
                                  <a:pt x="4806310" y="1715090"/>
                                  <a:pt x="4791012" y="1788857"/>
                                </a:cubicBezTo>
                                <a:cubicBezTo>
                                  <a:pt x="4783363" y="1792545"/>
                                  <a:pt x="4775714" y="1796234"/>
                                  <a:pt x="4768065" y="1801767"/>
                                </a:cubicBezTo>
                                <a:cubicBezTo>
                                  <a:pt x="4760415" y="1827586"/>
                                  <a:pt x="4748942" y="1857092"/>
                                  <a:pt x="4739379" y="1882911"/>
                                </a:cubicBezTo>
                                <a:cubicBezTo>
                                  <a:pt x="4725994" y="1925326"/>
                                  <a:pt x="4735555" y="1930860"/>
                                  <a:pt x="4731730" y="1960366"/>
                                </a:cubicBezTo>
                                <a:cubicBezTo>
                                  <a:pt x="4729819" y="1964055"/>
                                  <a:pt x="4727906" y="1969586"/>
                                  <a:pt x="4727906" y="1971431"/>
                                </a:cubicBezTo>
                                <a:cubicBezTo>
                                  <a:pt x="4716432" y="2000939"/>
                                  <a:pt x="4704958" y="2030445"/>
                                  <a:pt x="4695398" y="2056264"/>
                                </a:cubicBezTo>
                                <a:cubicBezTo>
                                  <a:pt x="4691573" y="2059952"/>
                                  <a:pt x="4689660" y="2061795"/>
                                  <a:pt x="4685836" y="2063641"/>
                                </a:cubicBezTo>
                                <a:cubicBezTo>
                                  <a:pt x="4672451" y="2093147"/>
                                  <a:pt x="4659064" y="2124497"/>
                                  <a:pt x="4645679" y="2154005"/>
                                </a:cubicBezTo>
                                <a:cubicBezTo>
                                  <a:pt x="4660977" y="2124497"/>
                                  <a:pt x="4674362" y="2093147"/>
                                  <a:pt x="4687749" y="2063641"/>
                                </a:cubicBezTo>
                                <a:cubicBezTo>
                                  <a:pt x="4691573" y="2059952"/>
                                  <a:pt x="4693485" y="2059952"/>
                                  <a:pt x="4697309" y="2056264"/>
                                </a:cubicBezTo>
                                <a:cubicBezTo>
                                  <a:pt x="4682011" y="2135563"/>
                                  <a:pt x="4657152" y="2185357"/>
                                  <a:pt x="4636116" y="2224083"/>
                                </a:cubicBezTo>
                                <a:lnTo>
                                  <a:pt x="4603608" y="2240682"/>
                                </a:lnTo>
                                <a:lnTo>
                                  <a:pt x="4596867" y="2253687"/>
                                </a:lnTo>
                                <a:lnTo>
                                  <a:pt x="4597873" y="2255433"/>
                                </a:lnTo>
                                <a:cubicBezTo>
                                  <a:pt x="4599784" y="2251745"/>
                                  <a:pt x="4601697" y="2246213"/>
                                  <a:pt x="4605522" y="2240680"/>
                                </a:cubicBezTo>
                                <a:cubicBezTo>
                                  <a:pt x="4615082" y="2236992"/>
                                  <a:pt x="4626556" y="2231460"/>
                                  <a:pt x="4638029" y="2224083"/>
                                </a:cubicBezTo>
                                <a:cubicBezTo>
                                  <a:pt x="4639943" y="2244368"/>
                                  <a:pt x="4624645" y="2270187"/>
                                  <a:pt x="4615082" y="2286785"/>
                                </a:cubicBezTo>
                                <a:cubicBezTo>
                                  <a:pt x="4601697" y="2312604"/>
                                  <a:pt x="4586399" y="2336577"/>
                                  <a:pt x="4573012" y="2360552"/>
                                </a:cubicBezTo>
                                <a:cubicBezTo>
                                  <a:pt x="4565363" y="2373461"/>
                                  <a:pt x="4559627" y="2384526"/>
                                  <a:pt x="4551978" y="2397436"/>
                                </a:cubicBezTo>
                                <a:cubicBezTo>
                                  <a:pt x="4544329" y="2410345"/>
                                  <a:pt x="4536680" y="2421410"/>
                                  <a:pt x="4529030" y="2434320"/>
                                </a:cubicBezTo>
                                <a:cubicBezTo>
                                  <a:pt x="4523293" y="2441697"/>
                                  <a:pt x="4519468" y="2450916"/>
                                  <a:pt x="4511819" y="2461981"/>
                                </a:cubicBezTo>
                                <a:cubicBezTo>
                                  <a:pt x="4504170" y="2480423"/>
                                  <a:pt x="4496521" y="2497022"/>
                                  <a:pt x="4486960" y="2515464"/>
                                </a:cubicBezTo>
                                <a:lnTo>
                                  <a:pt x="4460188" y="2567101"/>
                                </a:lnTo>
                                <a:cubicBezTo>
                                  <a:pt x="4446801" y="2585543"/>
                                  <a:pt x="4433416" y="2605828"/>
                                  <a:pt x="4418118" y="2622426"/>
                                </a:cubicBezTo>
                                <a:cubicBezTo>
                                  <a:pt x="4404731" y="2639023"/>
                                  <a:pt x="4389433" y="2657465"/>
                                  <a:pt x="4376048" y="2674063"/>
                                </a:cubicBezTo>
                                <a:lnTo>
                                  <a:pt x="4377801" y="2670582"/>
                                </a:lnTo>
                                <a:lnTo>
                                  <a:pt x="4330151" y="2733077"/>
                                </a:lnTo>
                                <a:cubicBezTo>
                                  <a:pt x="4318677" y="2722012"/>
                                  <a:pt x="4255573" y="2808689"/>
                                  <a:pt x="4226888" y="2841885"/>
                                </a:cubicBezTo>
                                <a:lnTo>
                                  <a:pt x="4206557" y="2872050"/>
                                </a:lnTo>
                                <a:lnTo>
                                  <a:pt x="4226888" y="2843728"/>
                                </a:lnTo>
                                <a:cubicBezTo>
                                  <a:pt x="4255573" y="2812376"/>
                                  <a:pt x="4318677" y="2725700"/>
                                  <a:pt x="4330151" y="2734920"/>
                                </a:cubicBezTo>
                                <a:cubicBezTo>
                                  <a:pt x="4324415" y="2773649"/>
                                  <a:pt x="4268958" y="2823441"/>
                                  <a:pt x="4251749" y="2849260"/>
                                </a:cubicBezTo>
                                <a:cubicBezTo>
                                  <a:pt x="4236450" y="2866780"/>
                                  <a:pt x="4223541" y="2879690"/>
                                  <a:pt x="4211351" y="2890062"/>
                                </a:cubicBezTo>
                                <a:lnTo>
                                  <a:pt x="4178919" y="2913054"/>
                                </a:lnTo>
                                <a:lnTo>
                                  <a:pt x="4177169" y="2915652"/>
                                </a:lnTo>
                                <a:lnTo>
                                  <a:pt x="4156893" y="2930694"/>
                                </a:lnTo>
                                <a:lnTo>
                                  <a:pt x="4156135" y="2935937"/>
                                </a:lnTo>
                                <a:cubicBezTo>
                                  <a:pt x="4127449" y="2965444"/>
                                  <a:pt x="4098766" y="2996796"/>
                                  <a:pt x="4066256" y="3024458"/>
                                </a:cubicBezTo>
                                <a:cubicBezTo>
                                  <a:pt x="4035660" y="3053964"/>
                                  <a:pt x="4005063" y="3083471"/>
                                  <a:pt x="3970642" y="3109290"/>
                                </a:cubicBezTo>
                                <a:lnTo>
                                  <a:pt x="3966219" y="3112384"/>
                                </a:lnTo>
                                <a:lnTo>
                                  <a:pt x="3934310" y="3151705"/>
                                </a:lnTo>
                                <a:cubicBezTo>
                                  <a:pt x="3911363" y="3171992"/>
                                  <a:pt x="3884591" y="3188589"/>
                                  <a:pt x="3857819" y="3207030"/>
                                </a:cubicBezTo>
                                <a:lnTo>
                                  <a:pt x="3786326" y="3258739"/>
                                </a:lnTo>
                                <a:lnTo>
                                  <a:pt x="3786071" y="3259039"/>
                                </a:lnTo>
                                <a:lnTo>
                                  <a:pt x="3857819" y="3208876"/>
                                </a:lnTo>
                                <a:cubicBezTo>
                                  <a:pt x="3882677" y="3190434"/>
                                  <a:pt x="3909449" y="3171992"/>
                                  <a:pt x="3934310" y="3153550"/>
                                </a:cubicBezTo>
                                <a:cubicBezTo>
                                  <a:pt x="3919012" y="3179369"/>
                                  <a:pt x="3897976" y="3195965"/>
                                  <a:pt x="3871204" y="3214407"/>
                                </a:cubicBezTo>
                                <a:cubicBezTo>
                                  <a:pt x="3849214" y="3233772"/>
                                  <a:pt x="3833438" y="3241610"/>
                                  <a:pt x="3819812" y="3246681"/>
                                </a:cubicBezTo>
                                <a:lnTo>
                                  <a:pt x="3784261" y="3261161"/>
                                </a:lnTo>
                                <a:lnTo>
                                  <a:pt x="3783239" y="3262358"/>
                                </a:lnTo>
                                <a:cubicBezTo>
                                  <a:pt x="3769854" y="3271578"/>
                                  <a:pt x="3758380" y="3278954"/>
                                  <a:pt x="3744993" y="3286331"/>
                                </a:cubicBezTo>
                                <a:lnTo>
                                  <a:pt x="3730580" y="3292773"/>
                                </a:lnTo>
                                <a:lnTo>
                                  <a:pt x="3694320" y="3321141"/>
                                </a:lnTo>
                                <a:cubicBezTo>
                                  <a:pt x="3680933" y="3331054"/>
                                  <a:pt x="3669459" y="3338892"/>
                                  <a:pt x="3658941" y="3345345"/>
                                </a:cubicBezTo>
                                <a:cubicBezTo>
                                  <a:pt x="3639818" y="3360098"/>
                                  <a:pt x="3624520" y="3369320"/>
                                  <a:pt x="3605397" y="3378540"/>
                                </a:cubicBezTo>
                                <a:cubicBezTo>
                                  <a:pt x="3609222" y="3373009"/>
                                  <a:pt x="3599662" y="3376697"/>
                                  <a:pt x="3588188" y="3380385"/>
                                </a:cubicBezTo>
                                <a:lnTo>
                                  <a:pt x="3569057" y="3388585"/>
                                </a:lnTo>
                                <a:lnTo>
                                  <a:pt x="3566084" y="3390761"/>
                                </a:lnTo>
                                <a:lnTo>
                                  <a:pt x="3590099" y="3382229"/>
                                </a:lnTo>
                                <a:cubicBezTo>
                                  <a:pt x="3601573" y="3378540"/>
                                  <a:pt x="3609222" y="3374852"/>
                                  <a:pt x="3607311" y="3380385"/>
                                </a:cubicBezTo>
                                <a:cubicBezTo>
                                  <a:pt x="3593924" y="3398827"/>
                                  <a:pt x="3567152" y="3415424"/>
                                  <a:pt x="3538469" y="3430177"/>
                                </a:cubicBezTo>
                                <a:cubicBezTo>
                                  <a:pt x="3523170" y="3437554"/>
                                  <a:pt x="3509783" y="3444931"/>
                                  <a:pt x="3494485" y="3452309"/>
                                </a:cubicBezTo>
                                <a:cubicBezTo>
                                  <a:pt x="3479187" y="3459684"/>
                                  <a:pt x="3463889" y="3465218"/>
                                  <a:pt x="3450504" y="3472594"/>
                                </a:cubicBezTo>
                                <a:lnTo>
                                  <a:pt x="3419437" y="3477088"/>
                                </a:lnTo>
                                <a:lnTo>
                                  <a:pt x="3414169" y="3479971"/>
                                </a:lnTo>
                                <a:cubicBezTo>
                                  <a:pt x="3366361" y="3502101"/>
                                  <a:pt x="3318555" y="3520543"/>
                                  <a:pt x="3268836" y="3540828"/>
                                </a:cubicBezTo>
                                <a:lnTo>
                                  <a:pt x="3261426" y="3542452"/>
                                </a:lnTo>
                                <a:lnTo>
                                  <a:pt x="3217205" y="3570335"/>
                                </a:lnTo>
                                <a:cubicBezTo>
                                  <a:pt x="3228679" y="3572180"/>
                                  <a:pt x="3234415" y="3574023"/>
                                  <a:pt x="3242064" y="3577712"/>
                                </a:cubicBezTo>
                                <a:cubicBezTo>
                                  <a:pt x="3207643" y="3607219"/>
                                  <a:pt x="3161748" y="3612752"/>
                                  <a:pt x="3150274" y="3616440"/>
                                </a:cubicBezTo>
                                <a:cubicBezTo>
                                  <a:pt x="3152188" y="3609064"/>
                                  <a:pt x="3156012" y="3599842"/>
                                  <a:pt x="3157924" y="3590622"/>
                                </a:cubicBezTo>
                                <a:cubicBezTo>
                                  <a:pt x="3148363" y="3594310"/>
                                  <a:pt x="3138801" y="3597999"/>
                                  <a:pt x="3127327" y="3601687"/>
                                </a:cubicBezTo>
                                <a:cubicBezTo>
                                  <a:pt x="3117767" y="3605375"/>
                                  <a:pt x="3108204" y="3607219"/>
                                  <a:pt x="3098644" y="3610907"/>
                                </a:cubicBezTo>
                                <a:cubicBezTo>
                                  <a:pt x="3079521" y="3616440"/>
                                  <a:pt x="3058485" y="3621972"/>
                                  <a:pt x="3039362" y="3629349"/>
                                </a:cubicBezTo>
                                <a:lnTo>
                                  <a:pt x="3031442" y="3620181"/>
                                </a:lnTo>
                                <a:lnTo>
                                  <a:pt x="3003028" y="3625660"/>
                                </a:lnTo>
                                <a:cubicBezTo>
                                  <a:pt x="2991554" y="3627505"/>
                                  <a:pt x="2980080" y="3631194"/>
                                  <a:pt x="2968607" y="3633037"/>
                                </a:cubicBezTo>
                                <a:cubicBezTo>
                                  <a:pt x="2945659" y="3638571"/>
                                  <a:pt x="2920801" y="3645947"/>
                                  <a:pt x="2897853" y="3649636"/>
                                </a:cubicBezTo>
                                <a:lnTo>
                                  <a:pt x="2895520" y="3650681"/>
                                </a:lnTo>
                                <a:lnTo>
                                  <a:pt x="2962871" y="3634880"/>
                                </a:lnTo>
                                <a:cubicBezTo>
                                  <a:pt x="2974345" y="3631192"/>
                                  <a:pt x="2985818" y="3629349"/>
                                  <a:pt x="2997292" y="3627504"/>
                                </a:cubicBezTo>
                                <a:cubicBezTo>
                                  <a:pt x="3008766" y="3625660"/>
                                  <a:pt x="3018326" y="3621972"/>
                                  <a:pt x="3025975" y="3621972"/>
                                </a:cubicBezTo>
                                <a:cubicBezTo>
                                  <a:pt x="3027888" y="3625660"/>
                                  <a:pt x="3031713" y="3629349"/>
                                  <a:pt x="3037449" y="3631192"/>
                                </a:cubicBezTo>
                                <a:cubicBezTo>
                                  <a:pt x="3058485" y="3625660"/>
                                  <a:pt x="3077608" y="3620127"/>
                                  <a:pt x="3096731" y="3612750"/>
                                </a:cubicBezTo>
                                <a:cubicBezTo>
                                  <a:pt x="3106291" y="3609062"/>
                                  <a:pt x="3115853" y="3607219"/>
                                  <a:pt x="3125414" y="3603530"/>
                                </a:cubicBezTo>
                                <a:cubicBezTo>
                                  <a:pt x="3134976" y="3599842"/>
                                  <a:pt x="3144537" y="3596153"/>
                                  <a:pt x="3156010" y="3592465"/>
                                </a:cubicBezTo>
                                <a:cubicBezTo>
                                  <a:pt x="3154099" y="3599842"/>
                                  <a:pt x="3150274" y="3609062"/>
                                  <a:pt x="3148361" y="3618284"/>
                                </a:cubicBezTo>
                                <a:cubicBezTo>
                                  <a:pt x="3121589" y="3631192"/>
                                  <a:pt x="3094817" y="3642257"/>
                                  <a:pt x="3068045" y="3655167"/>
                                </a:cubicBezTo>
                                <a:lnTo>
                                  <a:pt x="3064108" y="3654104"/>
                                </a:lnTo>
                                <a:lnTo>
                                  <a:pt x="3008766" y="3675452"/>
                                </a:lnTo>
                                <a:cubicBezTo>
                                  <a:pt x="2991556" y="3680986"/>
                                  <a:pt x="2976258" y="3684674"/>
                                  <a:pt x="2962871" y="3688362"/>
                                </a:cubicBezTo>
                                <a:cubicBezTo>
                                  <a:pt x="2934188" y="3695739"/>
                                  <a:pt x="2913152" y="3699428"/>
                                  <a:pt x="2894029" y="3704959"/>
                                </a:cubicBezTo>
                                <a:cubicBezTo>
                                  <a:pt x="2894986" y="3700349"/>
                                  <a:pt x="2883035" y="3700349"/>
                                  <a:pt x="2865584" y="3702655"/>
                                </a:cubicBezTo>
                                <a:lnTo>
                                  <a:pt x="2806090" y="3713819"/>
                                </a:lnTo>
                                <a:lnTo>
                                  <a:pt x="2804150" y="3717869"/>
                                </a:lnTo>
                                <a:cubicBezTo>
                                  <a:pt x="2754431" y="3728934"/>
                                  <a:pt x="2698976" y="3738154"/>
                                  <a:pt x="2645432" y="3747376"/>
                                </a:cubicBezTo>
                                <a:cubicBezTo>
                                  <a:pt x="2628221" y="3745531"/>
                                  <a:pt x="2630134" y="3741843"/>
                                  <a:pt x="2609098" y="3738154"/>
                                </a:cubicBezTo>
                                <a:cubicBezTo>
                                  <a:pt x="2599537" y="3738154"/>
                                  <a:pt x="2589975" y="3738154"/>
                                  <a:pt x="2578501" y="3738154"/>
                                </a:cubicBezTo>
                                <a:cubicBezTo>
                                  <a:pt x="2563203" y="3743688"/>
                                  <a:pt x="2544080" y="3749219"/>
                                  <a:pt x="2524957" y="3754753"/>
                                </a:cubicBezTo>
                                <a:cubicBezTo>
                                  <a:pt x="2507748" y="3756596"/>
                                  <a:pt x="2492450" y="3758441"/>
                                  <a:pt x="2477151" y="3758441"/>
                                </a:cubicBezTo>
                                <a:cubicBezTo>
                                  <a:pt x="2461853" y="3758441"/>
                                  <a:pt x="2446555" y="3760285"/>
                                  <a:pt x="2429343" y="3760285"/>
                                </a:cubicBezTo>
                                <a:lnTo>
                                  <a:pt x="2424150" y="3758139"/>
                                </a:lnTo>
                                <a:lnTo>
                                  <a:pt x="2380582" y="3765588"/>
                                </a:lnTo>
                                <a:cubicBezTo>
                                  <a:pt x="2364806" y="3765818"/>
                                  <a:pt x="2349030" y="3763051"/>
                                  <a:pt x="2327993" y="3756596"/>
                                </a:cubicBezTo>
                                <a:cubicBezTo>
                                  <a:pt x="2327993" y="3756596"/>
                                  <a:pt x="2329907" y="3754753"/>
                                  <a:pt x="2329907" y="3754753"/>
                                </a:cubicBezTo>
                                <a:cubicBezTo>
                                  <a:pt x="2333731" y="3751065"/>
                                  <a:pt x="2335643" y="3747376"/>
                                  <a:pt x="2339467" y="3741843"/>
                                </a:cubicBezTo>
                                <a:cubicBezTo>
                                  <a:pt x="2324169" y="3740000"/>
                                  <a:pt x="2308871" y="3738154"/>
                                  <a:pt x="2295486" y="3736311"/>
                                </a:cubicBezTo>
                                <a:cubicBezTo>
                                  <a:pt x="2301221" y="3732623"/>
                                  <a:pt x="2310784" y="3728934"/>
                                  <a:pt x="2316520" y="3725246"/>
                                </a:cubicBezTo>
                                <a:cubicBezTo>
                                  <a:pt x="2337556" y="3725246"/>
                                  <a:pt x="2358590" y="3725246"/>
                                  <a:pt x="2379626" y="3723401"/>
                                </a:cubicBezTo>
                                <a:cubicBezTo>
                                  <a:pt x="2400660" y="3721558"/>
                                  <a:pt x="2419783" y="3721558"/>
                                  <a:pt x="2440819" y="3721558"/>
                                </a:cubicBezTo>
                                <a:lnTo>
                                  <a:pt x="2528782" y="3723401"/>
                                </a:lnTo>
                                <a:lnTo>
                                  <a:pt x="2589975" y="3717869"/>
                                </a:lnTo>
                                <a:cubicBezTo>
                                  <a:pt x="2630134" y="3710493"/>
                                  <a:pt x="2668380" y="3701271"/>
                                  <a:pt x="2704712" y="3693894"/>
                                </a:cubicBezTo>
                                <a:cubicBezTo>
                                  <a:pt x="2737222" y="3684674"/>
                                  <a:pt x="2760169" y="3680986"/>
                                  <a:pt x="2781203" y="3677297"/>
                                </a:cubicBezTo>
                                <a:cubicBezTo>
                                  <a:pt x="2802239" y="3675452"/>
                                  <a:pt x="2821362" y="3675452"/>
                                  <a:pt x="2838572" y="3675452"/>
                                </a:cubicBezTo>
                                <a:lnTo>
                                  <a:pt x="2842563" y="3673665"/>
                                </a:lnTo>
                                <a:lnTo>
                                  <a:pt x="2786941" y="3675454"/>
                                </a:lnTo>
                                <a:cubicBezTo>
                                  <a:pt x="2765905" y="3677297"/>
                                  <a:pt x="2741046" y="3682831"/>
                                  <a:pt x="2710450" y="3692051"/>
                                </a:cubicBezTo>
                                <a:cubicBezTo>
                                  <a:pt x="2674115" y="3699428"/>
                                  <a:pt x="2635870" y="3708649"/>
                                  <a:pt x="2595713" y="3716026"/>
                                </a:cubicBezTo>
                                <a:cubicBezTo>
                                  <a:pt x="2576590" y="3717869"/>
                                  <a:pt x="2557467" y="3719714"/>
                                  <a:pt x="2534520" y="3721558"/>
                                </a:cubicBezTo>
                                <a:cubicBezTo>
                                  <a:pt x="2507748" y="3721558"/>
                                  <a:pt x="2477151" y="3721558"/>
                                  <a:pt x="2446555" y="3719714"/>
                                </a:cubicBezTo>
                                <a:cubicBezTo>
                                  <a:pt x="2427432" y="3719714"/>
                                  <a:pt x="2406396" y="3721558"/>
                                  <a:pt x="2385362" y="3721558"/>
                                </a:cubicBezTo>
                                <a:cubicBezTo>
                                  <a:pt x="2364326" y="3723403"/>
                                  <a:pt x="2343292" y="3723403"/>
                                  <a:pt x="2322256" y="3723403"/>
                                </a:cubicBezTo>
                                <a:cubicBezTo>
                                  <a:pt x="2320344" y="3719714"/>
                                  <a:pt x="2322256" y="3717869"/>
                                  <a:pt x="2324169" y="3716026"/>
                                </a:cubicBezTo>
                                <a:cubicBezTo>
                                  <a:pt x="2327993" y="3710493"/>
                                  <a:pt x="2333729" y="3704961"/>
                                  <a:pt x="2337554" y="3697584"/>
                                </a:cubicBezTo>
                                <a:cubicBezTo>
                                  <a:pt x="2524957" y="3690208"/>
                                  <a:pt x="2737222" y="3655167"/>
                                  <a:pt x="2926536" y="3603530"/>
                                </a:cubicBezTo>
                                <a:cubicBezTo>
                                  <a:pt x="3066134" y="3564803"/>
                                  <a:pt x="3198080" y="3518698"/>
                                  <a:pt x="3326204" y="3457841"/>
                                </a:cubicBezTo>
                                <a:cubicBezTo>
                                  <a:pt x="3356801" y="3441242"/>
                                  <a:pt x="3393133" y="3422800"/>
                                  <a:pt x="3431379" y="3404359"/>
                                </a:cubicBezTo>
                                <a:cubicBezTo>
                                  <a:pt x="3450502" y="3395139"/>
                                  <a:pt x="3471538" y="3385917"/>
                                  <a:pt x="3490661" y="3374852"/>
                                </a:cubicBezTo>
                                <a:cubicBezTo>
                                  <a:pt x="3509783" y="3363787"/>
                                  <a:pt x="3530817" y="3354567"/>
                                  <a:pt x="3551854" y="3343502"/>
                                </a:cubicBezTo>
                                <a:cubicBezTo>
                                  <a:pt x="3592010" y="3321372"/>
                                  <a:pt x="3630256" y="3299241"/>
                                  <a:pt x="3666590" y="3277111"/>
                                </a:cubicBezTo>
                                <a:cubicBezTo>
                                  <a:pt x="3702923" y="3253136"/>
                                  <a:pt x="3733519" y="3231006"/>
                                  <a:pt x="3758380" y="3208876"/>
                                </a:cubicBezTo>
                                <a:cubicBezTo>
                                  <a:pt x="3815748" y="3168304"/>
                                  <a:pt x="3873117" y="3127732"/>
                                  <a:pt x="3930485" y="3079783"/>
                                </a:cubicBezTo>
                                <a:cubicBezTo>
                                  <a:pt x="3945784" y="3066875"/>
                                  <a:pt x="3962993" y="3055810"/>
                                  <a:pt x="3978291" y="3042899"/>
                                </a:cubicBezTo>
                                <a:cubicBezTo>
                                  <a:pt x="3993590" y="3029991"/>
                                  <a:pt x="4008888" y="3017081"/>
                                  <a:pt x="4024186" y="3004173"/>
                                </a:cubicBezTo>
                                <a:cubicBezTo>
                                  <a:pt x="4049047" y="2983886"/>
                                  <a:pt x="4070081" y="2965444"/>
                                  <a:pt x="4093028" y="2943314"/>
                                </a:cubicBezTo>
                                <a:cubicBezTo>
                                  <a:pt x="4102591" y="2926717"/>
                                  <a:pt x="4114064" y="2911963"/>
                                  <a:pt x="4121713" y="2897210"/>
                                </a:cubicBezTo>
                                <a:lnTo>
                                  <a:pt x="4162916" y="2860785"/>
                                </a:lnTo>
                                <a:lnTo>
                                  <a:pt x="4163248" y="2858497"/>
                                </a:lnTo>
                                <a:lnTo>
                                  <a:pt x="4123627" y="2893522"/>
                                </a:lnTo>
                                <a:cubicBezTo>
                                  <a:pt x="4115978" y="2908275"/>
                                  <a:pt x="4104504" y="2923029"/>
                                  <a:pt x="4094942" y="2939625"/>
                                </a:cubicBezTo>
                                <a:cubicBezTo>
                                  <a:pt x="4071994" y="2961755"/>
                                  <a:pt x="4050960" y="2980197"/>
                                  <a:pt x="4026099" y="3000484"/>
                                </a:cubicBezTo>
                                <a:cubicBezTo>
                                  <a:pt x="4010801" y="3013392"/>
                                  <a:pt x="3995503" y="3026303"/>
                                  <a:pt x="3980205" y="3039211"/>
                                </a:cubicBezTo>
                                <a:cubicBezTo>
                                  <a:pt x="3964906" y="3052121"/>
                                  <a:pt x="3949608" y="3063186"/>
                                  <a:pt x="3932399" y="3076095"/>
                                </a:cubicBezTo>
                                <a:cubicBezTo>
                                  <a:pt x="3875030" y="3122200"/>
                                  <a:pt x="3819573" y="3164615"/>
                                  <a:pt x="3760293" y="3205187"/>
                                </a:cubicBezTo>
                                <a:cubicBezTo>
                                  <a:pt x="3735433" y="3227317"/>
                                  <a:pt x="3702925" y="3251293"/>
                                  <a:pt x="3668504" y="3273423"/>
                                </a:cubicBezTo>
                                <a:cubicBezTo>
                                  <a:pt x="3632169" y="3295553"/>
                                  <a:pt x="3593924" y="3319526"/>
                                  <a:pt x="3553767" y="3339813"/>
                                </a:cubicBezTo>
                                <a:cubicBezTo>
                                  <a:pt x="3532731" y="3350878"/>
                                  <a:pt x="3513608" y="3360098"/>
                                  <a:pt x="3492574" y="3371163"/>
                                </a:cubicBezTo>
                                <a:cubicBezTo>
                                  <a:pt x="3473451" y="3382229"/>
                                  <a:pt x="3452415" y="3391450"/>
                                  <a:pt x="3433292" y="3400670"/>
                                </a:cubicBezTo>
                                <a:cubicBezTo>
                                  <a:pt x="3395046" y="3419112"/>
                                  <a:pt x="3358714" y="3437554"/>
                                  <a:pt x="3328118" y="3454153"/>
                                </a:cubicBezTo>
                                <a:cubicBezTo>
                                  <a:pt x="3199994" y="3513166"/>
                                  <a:pt x="3068047" y="3559270"/>
                                  <a:pt x="2928450" y="3599842"/>
                                </a:cubicBezTo>
                                <a:cubicBezTo>
                                  <a:pt x="2739135" y="3651479"/>
                                  <a:pt x="2526871" y="3686519"/>
                                  <a:pt x="2339467" y="3693896"/>
                                </a:cubicBezTo>
                                <a:cubicBezTo>
                                  <a:pt x="2324169" y="3693896"/>
                                  <a:pt x="2306959" y="3693896"/>
                                  <a:pt x="2295486" y="3693896"/>
                                </a:cubicBezTo>
                                <a:cubicBezTo>
                                  <a:pt x="2293572" y="3688362"/>
                                  <a:pt x="2289748" y="3684674"/>
                                  <a:pt x="2289748" y="3679143"/>
                                </a:cubicBezTo>
                                <a:cubicBezTo>
                                  <a:pt x="2282099" y="3675454"/>
                                  <a:pt x="2262976" y="3677297"/>
                                  <a:pt x="2243853" y="3677297"/>
                                </a:cubicBezTo>
                                <a:cubicBezTo>
                                  <a:pt x="2226644" y="3682831"/>
                                  <a:pt x="2203696" y="3688362"/>
                                  <a:pt x="2201783" y="3693896"/>
                                </a:cubicBezTo>
                                <a:cubicBezTo>
                                  <a:pt x="2153977" y="3695739"/>
                                  <a:pt x="2115731" y="3695739"/>
                                  <a:pt x="2079397" y="3695739"/>
                                </a:cubicBezTo>
                                <a:cubicBezTo>
                                  <a:pt x="2044976" y="3693896"/>
                                  <a:pt x="2016293" y="3692051"/>
                                  <a:pt x="1989521" y="3692051"/>
                                </a:cubicBezTo>
                                <a:cubicBezTo>
                                  <a:pt x="1974222" y="3690208"/>
                                  <a:pt x="1960835" y="3688362"/>
                                  <a:pt x="1945537" y="3688362"/>
                                </a:cubicBezTo>
                                <a:cubicBezTo>
                                  <a:pt x="1930239" y="3686519"/>
                                  <a:pt x="1914941" y="3684674"/>
                                  <a:pt x="1901556" y="3680986"/>
                                </a:cubicBezTo>
                                <a:lnTo>
                                  <a:pt x="1928049" y="3653733"/>
                                </a:lnTo>
                                <a:lnTo>
                                  <a:pt x="1922590" y="3655167"/>
                                </a:lnTo>
                                <a:lnTo>
                                  <a:pt x="1823878" y="3637539"/>
                                </a:lnTo>
                                <a:lnTo>
                                  <a:pt x="1819327" y="3638571"/>
                                </a:lnTo>
                                <a:cubicBezTo>
                                  <a:pt x="1744749" y="3627505"/>
                                  <a:pt x="1683556" y="3616440"/>
                                  <a:pt x="1630012" y="3605375"/>
                                </a:cubicBezTo>
                                <a:cubicBezTo>
                                  <a:pt x="1603240" y="3599842"/>
                                  <a:pt x="1578379" y="3594310"/>
                                  <a:pt x="1555432" y="3590622"/>
                                </a:cubicBezTo>
                                <a:cubicBezTo>
                                  <a:pt x="1532484" y="3585088"/>
                                  <a:pt x="1511450" y="3581400"/>
                                  <a:pt x="1490414" y="3579557"/>
                                </a:cubicBezTo>
                                <a:cubicBezTo>
                                  <a:pt x="1465556" y="3568492"/>
                                  <a:pt x="1438784" y="3557427"/>
                                  <a:pt x="1412012" y="3544516"/>
                                </a:cubicBezTo>
                                <a:cubicBezTo>
                                  <a:pt x="1385240" y="3535296"/>
                                  <a:pt x="1356555" y="3524231"/>
                                  <a:pt x="1314484" y="3509478"/>
                                </a:cubicBezTo>
                                <a:cubicBezTo>
                                  <a:pt x="1280063" y="3496568"/>
                                  <a:pt x="1245642" y="3483659"/>
                                  <a:pt x="1213134" y="3470749"/>
                                </a:cubicBezTo>
                                <a:cubicBezTo>
                                  <a:pt x="1222695" y="3461529"/>
                                  <a:pt x="1226519" y="3459684"/>
                                  <a:pt x="1230344" y="3457841"/>
                                </a:cubicBezTo>
                                <a:cubicBezTo>
                                  <a:pt x="1255205" y="3463372"/>
                                  <a:pt x="1278152" y="3467061"/>
                                  <a:pt x="1301099" y="3470749"/>
                                </a:cubicBezTo>
                                <a:cubicBezTo>
                                  <a:pt x="1312573" y="3479971"/>
                                  <a:pt x="1322133" y="3487348"/>
                                  <a:pt x="1331696" y="3496568"/>
                                </a:cubicBezTo>
                                <a:cubicBezTo>
                                  <a:pt x="1358468" y="3502101"/>
                                  <a:pt x="1387151" y="3513166"/>
                                  <a:pt x="1436870" y="3526075"/>
                                </a:cubicBezTo>
                                <a:cubicBezTo>
                                  <a:pt x="1513362" y="3553738"/>
                                  <a:pt x="1576468" y="3566647"/>
                                  <a:pt x="1645310" y="3577712"/>
                                </a:cubicBezTo>
                                <a:cubicBezTo>
                                  <a:pt x="1662520" y="3581400"/>
                                  <a:pt x="1679731" y="3583245"/>
                                  <a:pt x="1696941" y="3586934"/>
                                </a:cubicBezTo>
                                <a:cubicBezTo>
                                  <a:pt x="1714152" y="3588777"/>
                                  <a:pt x="1733275" y="3592465"/>
                                  <a:pt x="1752398" y="3596153"/>
                                </a:cubicBezTo>
                                <a:cubicBezTo>
                                  <a:pt x="1771521" y="3599842"/>
                                  <a:pt x="1792555" y="3603530"/>
                                  <a:pt x="1813591" y="3609064"/>
                                </a:cubicBezTo>
                                <a:lnTo>
                                  <a:pt x="1881025" y="3623126"/>
                                </a:lnTo>
                                <a:lnTo>
                                  <a:pt x="1886255" y="3621972"/>
                                </a:lnTo>
                                <a:cubicBezTo>
                                  <a:pt x="1907292" y="3625660"/>
                                  <a:pt x="1926414" y="3627505"/>
                                  <a:pt x="1949362" y="3631194"/>
                                </a:cubicBezTo>
                                <a:cubicBezTo>
                                  <a:pt x="1951273" y="3629349"/>
                                  <a:pt x="1951273" y="3629349"/>
                                  <a:pt x="1951273" y="3627505"/>
                                </a:cubicBezTo>
                                <a:cubicBezTo>
                                  <a:pt x="1981869" y="3629349"/>
                                  <a:pt x="2014379" y="3629349"/>
                                  <a:pt x="2043062" y="3631194"/>
                                </a:cubicBezTo>
                                <a:cubicBezTo>
                                  <a:pt x="2048800" y="3631194"/>
                                  <a:pt x="2056449" y="3633037"/>
                                  <a:pt x="2058361" y="3633037"/>
                                </a:cubicBezTo>
                                <a:cubicBezTo>
                                  <a:pt x="2108080" y="3634882"/>
                                  <a:pt x="2153975" y="3633037"/>
                                  <a:pt x="2199870" y="3633037"/>
                                </a:cubicBezTo>
                                <a:cubicBezTo>
                                  <a:pt x="2236204" y="3634882"/>
                                  <a:pt x="2270625" y="3634882"/>
                                  <a:pt x="2303133" y="3636725"/>
                                </a:cubicBezTo>
                                <a:cubicBezTo>
                                  <a:pt x="2345203" y="3634882"/>
                                  <a:pt x="2387273" y="3629349"/>
                                  <a:pt x="2425519" y="3627505"/>
                                </a:cubicBezTo>
                                <a:cubicBezTo>
                                  <a:pt x="2431257" y="3627505"/>
                                  <a:pt x="2438906" y="3627505"/>
                                  <a:pt x="2440817" y="3627505"/>
                                </a:cubicBezTo>
                                <a:cubicBezTo>
                                  <a:pt x="2442730" y="3633037"/>
                                  <a:pt x="2446555" y="3636725"/>
                                  <a:pt x="2446555" y="3642259"/>
                                </a:cubicBezTo>
                                <a:cubicBezTo>
                                  <a:pt x="2503923" y="3638571"/>
                                  <a:pt x="2538344" y="3633037"/>
                                  <a:pt x="2567028" y="3627505"/>
                                </a:cubicBezTo>
                                <a:cubicBezTo>
                                  <a:pt x="2595713" y="3623817"/>
                                  <a:pt x="2616747" y="3618284"/>
                                  <a:pt x="2647343" y="3609064"/>
                                </a:cubicBezTo>
                                <a:cubicBezTo>
                                  <a:pt x="2662642" y="3607219"/>
                                  <a:pt x="2677940" y="3605375"/>
                                  <a:pt x="2693238" y="3601687"/>
                                </a:cubicBezTo>
                                <a:cubicBezTo>
                                  <a:pt x="2702801" y="3599842"/>
                                  <a:pt x="2712361" y="3599842"/>
                                  <a:pt x="2721923" y="3597999"/>
                                </a:cubicBezTo>
                                <a:cubicBezTo>
                                  <a:pt x="2744871" y="3592465"/>
                                  <a:pt x="2763994" y="3588777"/>
                                  <a:pt x="2785028" y="3583245"/>
                                </a:cubicBezTo>
                                <a:cubicBezTo>
                                  <a:pt x="2802239" y="3579557"/>
                                  <a:pt x="2819449" y="3575868"/>
                                  <a:pt x="2836660" y="3572180"/>
                                </a:cubicBezTo>
                                <a:cubicBezTo>
                                  <a:pt x="2853870" y="3568492"/>
                                  <a:pt x="2871081" y="3562958"/>
                                  <a:pt x="2888291" y="3559270"/>
                                </a:cubicBezTo>
                                <a:lnTo>
                                  <a:pt x="2982997" y="3543463"/>
                                </a:lnTo>
                                <a:lnTo>
                                  <a:pt x="2995381" y="3538985"/>
                                </a:lnTo>
                                <a:cubicBezTo>
                                  <a:pt x="2962871" y="3544516"/>
                                  <a:pt x="2928450" y="3550050"/>
                                  <a:pt x="2895942" y="3555581"/>
                                </a:cubicBezTo>
                                <a:cubicBezTo>
                                  <a:pt x="2878730" y="3559270"/>
                                  <a:pt x="2861521" y="3564803"/>
                                  <a:pt x="2844309" y="3568492"/>
                                </a:cubicBezTo>
                                <a:cubicBezTo>
                                  <a:pt x="2827100" y="3572180"/>
                                  <a:pt x="2809888" y="3575868"/>
                                  <a:pt x="2792679" y="3579557"/>
                                </a:cubicBezTo>
                                <a:cubicBezTo>
                                  <a:pt x="2769731" y="3585088"/>
                                  <a:pt x="2752520" y="3588777"/>
                                  <a:pt x="2729573" y="3594310"/>
                                </a:cubicBezTo>
                                <a:cubicBezTo>
                                  <a:pt x="2720012" y="3596153"/>
                                  <a:pt x="2710450" y="3596153"/>
                                  <a:pt x="2700889" y="3597999"/>
                                </a:cubicBezTo>
                                <a:cubicBezTo>
                                  <a:pt x="2685591" y="3599842"/>
                                  <a:pt x="2670293" y="3601687"/>
                                  <a:pt x="2654995" y="3605375"/>
                                </a:cubicBezTo>
                                <a:cubicBezTo>
                                  <a:pt x="2601451" y="3610907"/>
                                  <a:pt x="2563205" y="3612752"/>
                                  <a:pt x="2530695" y="3616440"/>
                                </a:cubicBezTo>
                                <a:cubicBezTo>
                                  <a:pt x="2500099" y="3620129"/>
                                  <a:pt x="2475240" y="3623817"/>
                                  <a:pt x="2446555" y="3623817"/>
                                </a:cubicBezTo>
                                <a:cubicBezTo>
                                  <a:pt x="2442730" y="3623817"/>
                                  <a:pt x="2436994" y="3623817"/>
                                  <a:pt x="2431257" y="3623817"/>
                                </a:cubicBezTo>
                                <a:cubicBezTo>
                                  <a:pt x="2393011" y="3627505"/>
                                  <a:pt x="2350941" y="3633037"/>
                                  <a:pt x="2308871" y="3633037"/>
                                </a:cubicBezTo>
                                <a:cubicBezTo>
                                  <a:pt x="2276363" y="3631194"/>
                                  <a:pt x="2241942" y="3631194"/>
                                  <a:pt x="2205607" y="3629349"/>
                                </a:cubicBezTo>
                                <a:cubicBezTo>
                                  <a:pt x="2159713" y="3629349"/>
                                  <a:pt x="2113818" y="3631194"/>
                                  <a:pt x="2064099" y="3629349"/>
                                </a:cubicBezTo>
                                <a:cubicBezTo>
                                  <a:pt x="2060274" y="3629349"/>
                                  <a:pt x="2054538" y="3627505"/>
                                  <a:pt x="2048800" y="3627505"/>
                                </a:cubicBezTo>
                                <a:cubicBezTo>
                                  <a:pt x="2027766" y="3620129"/>
                                  <a:pt x="2012468" y="3612752"/>
                                  <a:pt x="1989521" y="3603530"/>
                                </a:cubicBezTo>
                                <a:cubicBezTo>
                                  <a:pt x="1979958" y="3610907"/>
                                  <a:pt x="1966573" y="3616440"/>
                                  <a:pt x="1957011" y="3623817"/>
                                </a:cubicBezTo>
                                <a:lnTo>
                                  <a:pt x="1956929" y="3623976"/>
                                </a:lnTo>
                                <a:lnTo>
                                  <a:pt x="1983783" y="3607219"/>
                                </a:lnTo>
                                <a:cubicBezTo>
                                  <a:pt x="2006730" y="3616438"/>
                                  <a:pt x="2023942" y="3623815"/>
                                  <a:pt x="2043064" y="3631192"/>
                                </a:cubicBezTo>
                                <a:cubicBezTo>
                                  <a:pt x="2012468" y="3631192"/>
                                  <a:pt x="1979958" y="3629349"/>
                                  <a:pt x="1951275" y="3627504"/>
                                </a:cubicBezTo>
                                <a:lnTo>
                                  <a:pt x="1951998" y="3627052"/>
                                </a:lnTo>
                                <a:lnTo>
                                  <a:pt x="1891993" y="3618284"/>
                                </a:lnTo>
                                <a:cubicBezTo>
                                  <a:pt x="1867135" y="3612752"/>
                                  <a:pt x="1844187" y="3609064"/>
                                  <a:pt x="1821240" y="3603530"/>
                                </a:cubicBezTo>
                                <a:cubicBezTo>
                                  <a:pt x="1800204" y="3597999"/>
                                  <a:pt x="1779170" y="3594310"/>
                                  <a:pt x="1760047" y="3590622"/>
                                </a:cubicBezTo>
                                <a:cubicBezTo>
                                  <a:pt x="1740924" y="3586934"/>
                                  <a:pt x="1721801" y="3585088"/>
                                  <a:pt x="1704590" y="3581400"/>
                                </a:cubicBezTo>
                                <a:cubicBezTo>
                                  <a:pt x="1687380" y="3577712"/>
                                  <a:pt x="1670169" y="3575868"/>
                                  <a:pt x="1652959" y="3572180"/>
                                </a:cubicBezTo>
                                <a:cubicBezTo>
                                  <a:pt x="1584117" y="3561115"/>
                                  <a:pt x="1521011" y="3548205"/>
                                  <a:pt x="1444519" y="3520543"/>
                                </a:cubicBezTo>
                                <a:cubicBezTo>
                                  <a:pt x="1394800" y="3509478"/>
                                  <a:pt x="1366117" y="3498413"/>
                                  <a:pt x="1339345" y="3491036"/>
                                </a:cubicBezTo>
                                <a:cubicBezTo>
                                  <a:pt x="1327871" y="3483659"/>
                                  <a:pt x="1318309" y="3474438"/>
                                  <a:pt x="1308748" y="3465218"/>
                                </a:cubicBezTo>
                                <a:cubicBezTo>
                                  <a:pt x="1285801" y="3461529"/>
                                  <a:pt x="1262854" y="3457841"/>
                                  <a:pt x="1237993" y="3452307"/>
                                </a:cubicBezTo>
                                <a:cubicBezTo>
                                  <a:pt x="1201661" y="3435711"/>
                                  <a:pt x="1169151" y="3419112"/>
                                  <a:pt x="1132819" y="3400670"/>
                                </a:cubicBezTo>
                                <a:cubicBezTo>
                                  <a:pt x="1121345" y="3400670"/>
                                  <a:pt x="1113696" y="3402515"/>
                                  <a:pt x="1102222" y="3402515"/>
                                </a:cubicBezTo>
                                <a:cubicBezTo>
                                  <a:pt x="1063976" y="3384074"/>
                                  <a:pt x="1029555" y="3367475"/>
                                  <a:pt x="993221" y="3349033"/>
                                </a:cubicBezTo>
                                <a:cubicBezTo>
                                  <a:pt x="987485" y="3337968"/>
                                  <a:pt x="979836" y="3326903"/>
                                  <a:pt x="974098" y="3315838"/>
                                </a:cubicBezTo>
                                <a:cubicBezTo>
                                  <a:pt x="974098" y="3315838"/>
                                  <a:pt x="976012" y="3315838"/>
                                  <a:pt x="977923" y="3313995"/>
                                </a:cubicBezTo>
                                <a:cubicBezTo>
                                  <a:pt x="998959" y="3326903"/>
                                  <a:pt x="1021906" y="3337968"/>
                                  <a:pt x="1044854" y="3349033"/>
                                </a:cubicBezTo>
                                <a:cubicBezTo>
                                  <a:pt x="1067801" y="3360098"/>
                                  <a:pt x="1088835" y="3371163"/>
                                  <a:pt x="1111783" y="3384074"/>
                                </a:cubicBezTo>
                                <a:cubicBezTo>
                                  <a:pt x="1119432" y="3380385"/>
                                  <a:pt x="1125169" y="3376697"/>
                                  <a:pt x="1130905" y="3373009"/>
                                </a:cubicBezTo>
                                <a:cubicBezTo>
                                  <a:pt x="1094573" y="3356410"/>
                                  <a:pt x="1071626" y="3337968"/>
                                  <a:pt x="1052503" y="3323215"/>
                                </a:cubicBezTo>
                                <a:cubicBezTo>
                                  <a:pt x="1033380" y="3308461"/>
                                  <a:pt x="1014257" y="3299241"/>
                                  <a:pt x="987485" y="3295553"/>
                                </a:cubicBezTo>
                                <a:cubicBezTo>
                                  <a:pt x="933941" y="3258669"/>
                                  <a:pt x="916730" y="3258669"/>
                                  <a:pt x="897607" y="3245759"/>
                                </a:cubicBezTo>
                                <a:cubicBezTo>
                                  <a:pt x="870835" y="3229163"/>
                                  <a:pt x="845976" y="3214409"/>
                                  <a:pt x="821116" y="3197810"/>
                                </a:cubicBezTo>
                                <a:cubicBezTo>
                                  <a:pt x="759923" y="3164615"/>
                                  <a:pt x="777134" y="3199656"/>
                                  <a:pt x="700643" y="3148019"/>
                                </a:cubicBezTo>
                                <a:cubicBezTo>
                                  <a:pt x="685345" y="3136953"/>
                                  <a:pt x="671958" y="3125888"/>
                                  <a:pt x="654748" y="3111135"/>
                                </a:cubicBezTo>
                                <a:cubicBezTo>
                                  <a:pt x="658573" y="3111135"/>
                                  <a:pt x="662397" y="3109290"/>
                                  <a:pt x="664309" y="3107447"/>
                                </a:cubicBezTo>
                                <a:cubicBezTo>
                                  <a:pt x="681520" y="3112978"/>
                                  <a:pt x="694905" y="3116667"/>
                                  <a:pt x="710203" y="3120355"/>
                                </a:cubicBezTo>
                                <a:cubicBezTo>
                                  <a:pt x="677696" y="3085316"/>
                                  <a:pt x="671958" y="3070563"/>
                                  <a:pt x="614589" y="3024458"/>
                                </a:cubicBezTo>
                                <a:cubicBezTo>
                                  <a:pt x="595466" y="3009704"/>
                                  <a:pt x="578257" y="2994951"/>
                                  <a:pt x="561045" y="2982042"/>
                                </a:cubicBezTo>
                                <a:cubicBezTo>
                                  <a:pt x="543836" y="2967289"/>
                                  <a:pt x="526624" y="2954379"/>
                                  <a:pt x="511326" y="2939625"/>
                                </a:cubicBezTo>
                                <a:cubicBezTo>
                                  <a:pt x="499852" y="2928560"/>
                                  <a:pt x="469256" y="2917495"/>
                                  <a:pt x="448222" y="2889833"/>
                                </a:cubicBezTo>
                                <a:cubicBezTo>
                                  <a:pt x="415712" y="2856638"/>
                                  <a:pt x="388940" y="2825286"/>
                                  <a:pt x="356432" y="2792091"/>
                                </a:cubicBezTo>
                                <a:lnTo>
                                  <a:pt x="350134" y="2773109"/>
                                </a:lnTo>
                                <a:lnTo>
                                  <a:pt x="331572" y="2755207"/>
                                </a:lnTo>
                                <a:cubicBezTo>
                                  <a:pt x="310538" y="2734922"/>
                                  <a:pt x="289501" y="2712792"/>
                                  <a:pt x="268467" y="2688817"/>
                                </a:cubicBezTo>
                                <a:cubicBezTo>
                                  <a:pt x="264643" y="2675908"/>
                                  <a:pt x="235958" y="2640868"/>
                                  <a:pt x="260818" y="2655621"/>
                                </a:cubicBezTo>
                                <a:cubicBezTo>
                                  <a:pt x="251256" y="2644556"/>
                                  <a:pt x="243607" y="2631648"/>
                                  <a:pt x="235958" y="2622426"/>
                                </a:cubicBezTo>
                                <a:lnTo>
                                  <a:pt x="232996" y="2617948"/>
                                </a:lnTo>
                                <a:lnTo>
                                  <a:pt x="203448" y="2598451"/>
                                </a:lnTo>
                                <a:cubicBezTo>
                                  <a:pt x="180500" y="2572632"/>
                                  <a:pt x="161378" y="2544971"/>
                                  <a:pt x="146079" y="2519152"/>
                                </a:cubicBezTo>
                                <a:cubicBezTo>
                                  <a:pt x="130781" y="2491489"/>
                                  <a:pt x="119307" y="2465670"/>
                                  <a:pt x="113572" y="2445385"/>
                                </a:cubicBezTo>
                                <a:lnTo>
                                  <a:pt x="109747" y="2445385"/>
                                </a:lnTo>
                                <a:cubicBezTo>
                                  <a:pt x="94449" y="2419566"/>
                                  <a:pt x="79150" y="2391905"/>
                                  <a:pt x="65766" y="2364241"/>
                                </a:cubicBezTo>
                                <a:cubicBezTo>
                                  <a:pt x="52379" y="2336579"/>
                                  <a:pt x="37080" y="2310761"/>
                                  <a:pt x="23695" y="2283097"/>
                                </a:cubicBezTo>
                                <a:lnTo>
                                  <a:pt x="0" y="2232428"/>
                                </a:lnTo>
                                <a:lnTo>
                                  <a:pt x="0" y="2200101"/>
                                </a:lnTo>
                                <a:lnTo>
                                  <a:pt x="19871" y="2238837"/>
                                </a:lnTo>
                                <a:cubicBezTo>
                                  <a:pt x="27520" y="2249902"/>
                                  <a:pt x="29431" y="2268344"/>
                                  <a:pt x="33256" y="2283097"/>
                                </a:cubicBezTo>
                                <a:lnTo>
                                  <a:pt x="38787" y="2290921"/>
                                </a:lnTo>
                                <a:lnTo>
                                  <a:pt x="31979" y="2256779"/>
                                </a:lnTo>
                                <a:lnTo>
                                  <a:pt x="14219" y="2225698"/>
                                </a:lnTo>
                                <a:lnTo>
                                  <a:pt x="0" y="2194861"/>
                                </a:lnTo>
                                <a:lnTo>
                                  <a:pt x="0" y="109340"/>
                                </a:lnTo>
                                <a:lnTo>
                                  <a:pt x="42189" y="29278"/>
                                </a:lnTo>
                                <a:close/>
                                <a:moveTo>
                                  <a:pt x="9460" y="0"/>
                                </a:moveTo>
                                <a:lnTo>
                                  <a:pt x="60326" y="0"/>
                                </a:lnTo>
                                <a:lnTo>
                                  <a:pt x="41084" y="29278"/>
                                </a:lnTo>
                                <a:lnTo>
                                  <a:pt x="0" y="107079"/>
                                </a:lnTo>
                                <a:lnTo>
                                  <a:pt x="0" y="15853"/>
                                </a:lnTo>
                                <a:lnTo>
                                  <a:pt x="2659" y="11067"/>
                                </a:lnTo>
                                <a:close/>
                                <a:moveTo>
                                  <a:pt x="0" y="0"/>
                                </a:moveTo>
                                <a:lnTo>
                                  <a:pt x="6413" y="0"/>
                                </a:lnTo>
                                <a:lnTo>
                                  <a:pt x="746" y="9222"/>
                                </a:lnTo>
                                <a:lnTo>
                                  <a:pt x="0" y="10564"/>
                                </a:lnTo>
                                <a:close/>
                              </a:path>
                            </a:pathLst>
                          </a:custGeom>
                          <a:solidFill>
                            <a:schemeClr val="accent3">
                              <a:lumMod val="75000"/>
                            </a:schemeClr>
                          </a:solidFill>
                          <a:ln w="9525" cap="flat">
                            <a:noFill/>
                            <a:prstDash val="solid"/>
                            <a:miter/>
                          </a:ln>
                        </wps:spPr>
                        <wps:bodyPr wrap="square" rtlCol="0" anchor="ctr">
                          <a:noAutofit/>
                        </wps:bodyPr>
                      </wps:wsp>
                      <wps:wsp>
                        <wps:cNvPr id="47" name="Freeform: Shape 6"/>
                        <wps:cNvSpPr/>
                        <wps:spPr>
                          <a:xfrm rot="10800000" flipH="1" flipV="1">
                            <a:off x="3901440" y="2301240"/>
                            <a:ext cx="1366989" cy="135780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8" name="Freeform: Shape 7"/>
                        <wps:cNvSpPr>
                          <a:spLocks noChangeAspect="1"/>
                        </wps:cNvSpPr>
                        <wps:spPr>
                          <a:xfrm>
                            <a:off x="4686300" y="1577340"/>
                            <a:ext cx="779992" cy="77604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53" name="Freeform: Shape 8"/>
                        <wps:cNvSpPr>
                          <a:spLocks noChangeAspect="1"/>
                        </wps:cNvSpPr>
                        <wps:spPr>
                          <a:xfrm>
                            <a:off x="5257800" y="2301240"/>
                            <a:ext cx="324660" cy="32307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54" name="Group 9"/>
                        <wpg:cNvGrpSpPr/>
                        <wpg:grpSpPr>
                          <a:xfrm>
                            <a:off x="6583680" y="213360"/>
                            <a:ext cx="469149" cy="409229"/>
                            <a:chOff x="6362755" y="204194"/>
                            <a:chExt cx="448879" cy="388892"/>
                          </a:xfrm>
                        </wpg:grpSpPr>
                        <wps:wsp>
                          <wps:cNvPr id="55" name="Freeform: Shape 55"/>
                          <wps:cNvSpPr/>
                          <wps:spPr>
                            <a:xfrm rot="10800000" flipH="1">
                              <a:off x="6417187" y="204195"/>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56" name="Freeform: Shape 56"/>
                          <wps:cNvSpPr>
                            <a:spLocks noChangeAspect="1"/>
                          </wps:cNvSpPr>
                          <wps:spPr>
                            <a:xfrm>
                              <a:off x="6417186" y="204194"/>
                              <a:ext cx="349261" cy="3444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57" name="Freeform: Shape 57"/>
                          <wps:cNvSpPr>
                            <a:spLocks noChangeAspect="1"/>
                          </wps:cNvSpPr>
                          <wps:spPr>
                            <a:xfrm>
                              <a:off x="6362755" y="262252"/>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58" name="Group 10"/>
                        <wpg:cNvGrpSpPr/>
                        <wpg:grpSpPr>
                          <a:xfrm>
                            <a:off x="3573780" y="4320540"/>
                            <a:ext cx="469141" cy="409227"/>
                            <a:chOff x="3449302" y="4083555"/>
                            <a:chExt cx="448871" cy="388891"/>
                          </a:xfrm>
                        </wpg:grpSpPr>
                        <wps:wsp>
                          <wps:cNvPr id="59" name="Freeform: Shape 59"/>
                          <wps:cNvSpPr/>
                          <wps:spPr>
                            <a:xfrm rot="10800000" flipH="1">
                              <a:off x="3503726" y="4083555"/>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60" name="Freeform: Shape 60"/>
                          <wps:cNvSpPr>
                            <a:spLocks noChangeAspect="1"/>
                          </wps:cNvSpPr>
                          <wps:spPr>
                            <a:xfrm>
                              <a:off x="3503726" y="4083555"/>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61" name="Freeform: Shape 61"/>
                          <wps:cNvSpPr>
                            <a:spLocks noChangeAspect="1"/>
                          </wps:cNvSpPr>
                          <wps:spPr>
                            <a:xfrm>
                              <a:off x="3449302" y="4141612"/>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62" name="Group 11"/>
                        <wpg:cNvGrpSpPr/>
                        <wpg:grpSpPr>
                          <a:xfrm>
                            <a:off x="190500" y="4320540"/>
                            <a:ext cx="469144" cy="409227"/>
                            <a:chOff x="184117" y="4083555"/>
                            <a:chExt cx="448874" cy="388891"/>
                          </a:xfrm>
                        </wpg:grpSpPr>
                        <wps:wsp>
                          <wps:cNvPr id="64" name="Freeform: Shape 64"/>
                          <wps:cNvSpPr/>
                          <wps:spPr>
                            <a:xfrm rot="10800000" flipH="1">
                              <a:off x="238544" y="4083555"/>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65" name="Freeform: Shape 65"/>
                          <wps:cNvSpPr>
                            <a:spLocks noChangeAspect="1"/>
                          </wps:cNvSpPr>
                          <wps:spPr>
                            <a:xfrm>
                              <a:off x="238544" y="4083555"/>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66" name="Freeform: Shape 66"/>
                          <wps:cNvSpPr>
                            <a:spLocks noChangeAspect="1"/>
                          </wps:cNvSpPr>
                          <wps:spPr>
                            <a:xfrm>
                              <a:off x="184117" y="4141612"/>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67" name="Freeform: Shape 12"/>
                        <wps:cNvSpPr/>
                        <wps:spPr>
                          <a:xfrm rot="10800000" flipH="1" flipV="1">
                            <a:off x="7970520" y="5692140"/>
                            <a:ext cx="2087223" cy="207288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68" name="Freeform: Shape 13"/>
                        <wps:cNvSpPr/>
                        <wps:spPr>
                          <a:xfrm rot="10800000" flipH="1" flipV="1">
                            <a:off x="7071360" y="6286500"/>
                            <a:ext cx="1488500" cy="147776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3F363B7A" id="Group 15" o:spid="_x0000_s1026" alt="&quot;&quot;" style="position:absolute;margin-left:-36pt;margin-top:0;width:11in;height:612pt;z-index:-251658752;mso-position-vertical-relative:page;mso-width-relative:margin;mso-height-relative:margin" coordsize="100577,77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&#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">
                <v:shape id="Freeform: Shape 1" o:spid="_x0000_s1027" style="position:absolute;width:56560;height:43299;rotation:180;flip:x;visibility:visible;mso-wrap-style:square;v-text-anchor:middle" coordsize="5459991,409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" path="m2917778,123734v-6479,-7856,-32390,-15712,-62619,-19641c2840046,102130,2823851,100656,2809007,99920v-14845,-736,-28340,-736,-38056,245c2818454,109987,2848683,115878,2870275,117843v21592,1963,34547,3928,47503,5891xm3256774,129625v-36705,-13747,-71253,-29460,-107961,-39281c3118584,88381,3090515,86416,3060286,84453v4319,7856,28069,15712,62617,23569c3157450,113913,3204953,123734,3256774,129625xm3543952,227828v-43185,-21604,-84211,-41244,-120917,-54994c3388488,161050,3356098,155159,3336667,155159v12955,17675,90687,39281,207285,72669xm3852719,379061v-6476,-11784,-21592,-23569,-47503,-35353c3779306,329961,3744758,316211,3695097,298536v6477,7856,23750,19640,51821,33388c3774987,345673,3811695,359420,3852719,379061xm581501,758124r-8505,-9673l672188,669741v34548,-25532,69095,-51066,103643,-74634c812539,577431,860041,544041,885952,520473v21593,-13748,45343,-27497,69095,-41244c978797,465479,1002550,449767,1026300,437982v49664,-21603,97166,-45172,148988,-62849c1194720,367277,1216312,357457,1235746,353529v28069,-11784,58298,-23568,90687,-37318c1369618,298536,1412802,284787,1455986,269074v43185,-15712,88527,-27496,131712,-41244l1606828,220871r103946,-18574c1728048,198368,1743162,194440,1758277,190512v15114,-3928,28069,-7856,41024,-11784c1829530,172837,1864078,164981,1894307,159087v32390,-3928,66937,-7856,97166,-11784c2015226,142394,2028181,141412,2036818,142148r7513,1994l1680548,215528r-26727,8308l1598493,233721v-43184,13748,-88527,25532,-131712,41244c1423597,290678,1380413,304427,1337228,322102v-30229,13750,-62618,25534,-90687,37318c1229267,369240,1207675,379061,1188241,386917v-49661,17676,-99324,41244,-148985,62850c1013345,463514,991753,477263,968000,491011v-23750,13749,-45342,27497,-69095,41246c870836,555826,825492,589213,788786,606891v-34547,25532,-69095,49100,-103642,74634l620474,732840r-17920,12149c593513,751128,585820,756161,581501,758124xm218752,978096l207957,966314r66935,-66778c296484,877932,307820,863692,316457,852644r24492,-26781l341829,826865v10795,-9821,17273,-15712,25910,-21606l406605,764015r41024,-41246c469222,709022,486495,699200,508087,687416v6479,-7856,15116,-13747,23753,-19640l535138,663969r13860,-4681c556576,656078,564041,652970,567634,653383r454,3247l559909,658940v-9716,3928,-21592,9819,-25911,8838c527519,673669,518882,681525,510246,687418v-21593,13747,-38866,23569,-60459,35353l408763,764015r-38866,41247c363419,811153,354782,817046,343987,826865v-21593,17678,-23753,31425,-66937,74634c257618,923105,231707,946673,210115,968277r8843,9654l218752,978096xm134541,1076301r-10795,-7856l123748,1068445r10793,7854l134541,1076301xm106103,1217880l268415,1054695v12955,-13747,23750,-27497,36706,-41244c315918,999702,328873,987917,341829,974170v43184,-51065,88527,-96240,131711,-141412c480019,826867,481941,822355,486142,816118r2913,-2994l493514,807224r17634,-16809l512408,789118r415,-301l511148,790415r-22093,22709l475698,830793v-43184,47137,-88527,90347,-131711,141412c333189,985954,320234,997739,307279,1011486v-12956,13749,-23750,27497,-36706,41246l106103,1217880xm5256215,2928401v-2160,-9820,-4318,-19641,-8636,-25532c5249737,2891085,5249737,2881263,5251897,2871444r-7145,-21667l5247243,2846861r6812,20655l5259339,2823301r14148,-30421c5269169,2824305,5267010,2855730,5262692,2883226v-2160,9822,-2160,19641,-4318,31425l5262910,2928062r-6695,339xm5321758,2992271r25142,-95295l5346903,2896978r-25142,95293l5321758,2992271xm5327469,3074301r,-6903l5349061,3006963v1081,-20622,1081,-35353,1351,-50575l5353379,2902869v4319,-11784,8637,-17678,12956,-25534l5367765,2883028r-10067,19839c5353379,2948041,5355540,2965717,5353379,3006963r-25910,67338xm5344742,3191584v-6478,-5892,-12955,-13748,-19434,-19641l5319018,3165075r775,-3475l5327469,3169978v6478,5893,12955,13749,21592,17677l5358024,3182220r-326,1507c5353379,3183727,5349061,3187655,5344742,3191584xm5303718,3474407v30229,-33390,28069,1963,53980,-21606c5368495,3415486,5377132,3376204,5387927,3336923v15115,-54993,17274,-90346,32389,-133555c5424635,3179799,5424635,3154266,5426793,3130697v6479,-29460,12955,-60885,19434,-86418c5450545,3016782,5454864,2997141,5452703,2985357v6479,-45172,8637,-70706,6479,-104094c5459182,2863586,5457022,2845910,5457022,2824305v,-21604,2160,-49100,2160,-82490c5457022,2741815,5457022,2741815,5454864,2739852v,9819,-2161,19640,-2161,29459c5450545,2779133,5450545,2788952,5448385,2798773v-2158,19641,-4318,39281,-2158,54994c5446227,2875370,5444067,2896976,5441908,2918579v-4318,21606,-6478,45175,-10797,68743c5426793,3010891,5422474,3036422,5418156,3059991v-4319,23569,-10795,47137,-15114,70706c5387927,3183727,5394406,3201403,5374971,3279965r,2l5349061,3293714v-8637,29462,-21592,58922,-32387,86419c5301558,3425307,5310195,3431198,5308037,3462623v-2161,1963,-4319,9819,-4319,11784xm4981030,3727822r963,-2016l5034404,3641903r-589,1413l4981030,3727822xm5008264,4094394r5014,l5022479,4084737v7558,-8838,15654,-19149,24291,-30933c5061886,4030235,5079159,4000773,5096433,3969348v21592,-29460,36706,-56956,49661,-82490c5159049,3859361,5167686,3835793,5174165,3810261v-15116,27497,-32389,53028,-47503,78562c5118025,3902570,5111547,3914355,5102910,3928104v-8637,13748,-17274,25532,-25911,39281c5070522,3977204,5066204,3985061,5057567,3996845v-8637,19640,-19434,37318,-25910,54993l5008264,4094394xm152519,4094394r4549707,l4705613,4089156v17274,-21605,36706,-41246,51821,-58921c4766071,4006666,4783345,3979170,4802777,3953636v19434,-25532,36708,-51066,45345,-70706l4848246,3882699r19400,-27901c4916541,3775238,4960823,3693014,5000156,3608422r62992,-156550l5054867,3480298v-9176,25043,-22131,54996,-25371,72671c4997107,3617782,4969038,3674740,4943127,3731697v-28071,56958,-53981,111952,-88529,166945c4843803,3918283,4828687,3943815,4809256,3969348r-7261,12267l4779027,4010592v-6477,7857,-10795,15713,-17274,23569l4718711,4094394r43621,l4770390,4083263v23752,-25533,45344,-53030,66937,-80527c4845964,3988989,4854600,3975239,4865395,3959527v8637,-15712,17274,-31425,28071,-47137l4899306,3904717r21960,-31852l4942033,3848578r8654,-11371l4949606,3839721r-7573,8857l4899306,3904717r-8000,11603c4882669,3932032,4871874,3947745,4863237,3963457v-8637,15713,-19434,29460,-28071,43209c4813574,4034163,4791982,4061660,4768232,4087191r-5215,7203l4818959,4094394r38070,-52866c4870793,4020414,4882669,3999792,4891306,3981133v21592,-33388,47503,-56957,62619,-92310c4973356,3859361,4992791,3825973,5012222,3794549v8637,-11785,15116,-23569,21593,-35353c5040293,3747411,5046770,3737590,5051088,3725806v10798,-21604,19434,-43209,28071,-62850c5094273,3621712,5109388,3582431,5139618,3543150v9715,-15712,13494,-28969,15925,-41737l5160473,3476976r11532,-16318c5193597,3407629,5210871,3354599,5230305,3299605v-8637,-13747,21592,-78562,25910,-125699c5269171,3122841,5279966,3073740,5290763,3022675v-17274,25532,-34548,49100,-51821,74634c5234623,3120878,5232463,3140518,5225986,3162122r-12955,21605c5204394,3217115,5200076,3246577,5191439,3278002v-8637,25532,-15116,49100,-23753,74634c5159049,3376204,5150413,3401736,5141776,3425305v-4319,19640,-8637,37318,-10795,58921l5118846,3525623r-13776,19490c5113707,3525472,5118025,3505832,5122344,3486191v6476,-19640,10795,-37316,15113,-56956c5148254,3405666,5154731,3382098,5163368,3356564v8637,-25532,15116,-49100,23752,-74634c5195757,3248542,5202234,3219080,5208713,3187655r12955,-21603c5228144,3144446,5230305,3124806,5234623,3101237v17274,-23568,34548,-49100,51822,-74634c5290763,3014819,5292921,3006963,5295081,2997143v2159,-17677,2159,-31424,2159,-49102l5296308,2938704r2731,-138l5300547,2938490r-1149,3660c5299398,2961791,5299398,2975538,5297240,2991250r5631,932l5295081,3018747v-10797,51065,-21592,102131,-34547,151233c5256215,3217117,5225986,3279967,5234623,3295679v-19434,54994,-34547,108022,-58300,161053c5167686,3482263,5172005,3505832,5152573,3537257v-28071,39281,-43185,78562,-60458,119808c5083478,3676705,5074841,3698309,5064044,3719915v-6477,9819,-10795,21603,-17274,33387c5040293,3765087,5033815,3776871,5025178,3788655v-19432,29462,-38866,64815,-58298,94275c4951764,3918283,4925854,3941852,4904261,3975241v-8636,18658,-20512,38789,-34277,59658l4827633,4094394r139725,l4972261,4083690r1095,-427l4968065,4094394r38040,l5027338,4055767v10795,-19641,19432,-37318,28069,-56959c5064044,3987024,5068362,3977204,5074841,3969348v8637,-13749,17274,-25533,25911,-39281c5109388,3916318,5115865,3904533,5124502,3890786v15116,-25534,32389,-51065,47503,-78562c5182802,3794547,5200076,3767050,5197915,3745446v-12955,7856,-25910,13748,-36705,17676c5156891,3769015,5154731,3774906,5152573,3778834r-1136,-1860l5159049,3763124v10795,-3928,23751,-9822,36706,-17678c5219508,3704202,5247576,3651172,5264850,3566719v-4318,3928,-6476,3928,-10795,7856c5238939,3606000,5223826,3639387,5206552,3670812v15114,-31425,30229,-64812,45343,-96237c5256213,3572610,5258374,3570647,5262692,3566719v10795,-27497,23750,-58922,36706,-90347c5299398,3474407,5301558,3468516,5303716,3464588v4319,-31425,-6476,-37318,8637,-82490c5323150,3354601,5336106,3323176,5344742,3295679v8637,-5893,17274,-9821,25911,-13749c5387927,3203368,5383608,3185692,5398722,3132662v4318,-23569,10797,-47137,15115,-70706c5420314,3036424,5422474,3012856,5426793,2989287v4318,-23568,6476,-47137,10795,-68743c5439748,2896976,5439748,2875372,5441906,2855732v-2158,-17678,,-35353,2161,-54994c5446225,2790917,5446225,2781098,5448385,2771276v2158,-9819,2158,-19640,2158,-29459c5444067,2737889,5439748,2733960,5433269,2730032v-2158,13748,-6476,27497,-10795,41244c5418156,2785026,5413837,2798773,5409519,2810557v-2160,21606,-4318,43210,-6479,64815l5400882,2908760r-4135,31967l5387927,2946076r-569,-2270l5396564,2938222v2158,-11784,2158,-21606,4318,-33390l5403040,2871444v2161,-21605,4319,-43209,6479,-64815c5413837,2794845,5418156,2781098,5422474,2767348v4319,-13747,6477,-27496,10795,-41244c5431111,2694679,5431111,2669146,5428951,2639686v-12955,3928,-23750,13747,-36706,21604c5385766,2659326,5377130,2659326,5368493,2661290v-6477,-3929,-10795,-5892,-17274,53030l5351500,2722997r-17553,44351l5333947,2782525r-17276,-1429c5303716,2761455,5288603,2741815,5275647,2718246v-4318,-25532,-8637,-31425,-10797,-53028c5256213,2659324,5249737,2655396,5241100,2649505r-24662,-3204l5217349,2629865v,-867773,-483357,-1632857,-1218535,-2084638l3966814,527543r-1813,-1177c3943409,512616,3921816,498869,3902382,487085v-41024,-25534,-82050,-47137,-120916,-70706c3764192,402630,3725326,384954,3686460,367277v-8637,-5892,-19432,-9820,-28068,-13748c3649755,349601,3641118,345673,3632481,341745v-17274,-7856,-30229,-13749,-38866,-19641c3576341,314248,3559067,308355,3541794,300499v-17274,-7856,-34548,-13748,-51822,-19641c3470538,274967,3448946,267111,3429514,259255r-2611,-625l3417468,245627v-14912,-9083,-43454,-17676,-67542,-22831l3322054,218425r-501,-416l3282687,206224r-38866,-9819l3163929,174799v-25911,-5891,-53979,-11784,-79890,-17675c3055968,153196,3030057,145340,3001989,141412v-25911,-3929,-53982,-9822,-79893,-15713c2909141,123734,2896186,123734,2874593,119806v-21592,-3928,-51821,-7856,-99324,-17676c2757995,100165,2740722,98202,2723448,96237v-16193,2947,-37785,2456,-60998,984l2661478,97153r57651,-916c2680263,88381,2634919,80525,2589576,72669v23750,-9822,-32389,-13750,-12955,-19641l2613691,36167r3956,1149c2643558,37316,2669468,37316,2701856,37316v15115,,34547,,53981,l2822772,37316v21592,1965,41024,5893,60458,7856c2902662,49100,2922096,53028,2941528,56956v19434,3928,38866,7856,58300,11785c3010623,70706,3019260,72669,3030057,74634v10795,3928,19432,5891,30229,7856c3090515,84453,3118584,86418,3148813,88381v2161,-3928,4319,-7856,2161,-13747c3153132,74634,3153132,72669,3153132,72669v-17274,-3928,-34548,-9820,-51822,-13748c3073242,53028,3045171,45172,3017102,41244v-38866,-5891,-25911,9821,-56140,9821c2941528,47137,2930733,39281,2915617,31425v-15113,-7857,-34547,-13750,-69095,-15713c2814135,11784,2779588,7856,2742880,5891,2710493,3928,2673785,1963,2641397,v,1963,,3928,,3928c2665148,7856,2686740,9819,2708332,13747v21592,3928,45345,7856,66937,11784l2811963,34635r-34533,-7141c2753677,21603,2732085,19638,2710493,15710v-21593,-3928,-43185,-5891,-66935,-9819l2570768,13681r-2784,-1899c2519402,8835,2468120,8835,2418457,9328v-49661,491,-97703,1472,-139809,491c2110229,15711,1946128,35351,1786346,68741r-8015,2041l1756656,70949v-12955,1227,-27529,3683,-41565,7611l1654832,97819r-21792,4310c1430074,153194,1231425,225865,1045732,318174r-5377,3545l1010378,327996v-12146,2946,-25101,7856,-42375,19640c957208,355492,942631,364330,929406,373415r-23512,21008l896747,398701v-23752,11785,-47503,21604,-69095,33388c806060,443874,784468,455658,762875,467442r-36465,30406l672188,532257v-30229,19640,-60458,39281,-90687,60885c555590,610819,525361,630460,497293,650100v-21593,19641,-36709,37316,-60459,58922c417400,724734,397968,740446,380695,756159v-19435,15713,-36708,33388,-56140,51066l326302,809210r-3908,-3948c309439,817046,292165,830793,277050,844543v-15114,15712,-28069,29459,-34548,41244l172507,951329r4883,-12421c176785,929608,160994,934396,175567,909355v-19432,11785,-45342,49101,-66934,70706c95677,1001665,84880,1021305,74085,1042911v-2160,3928,-6479,9819,-8637,11784c63288,1038983,43856,1058623,30901,1070408v-5399,6873,-10797,13256,-16195,20130l,1111495r,215051l9577,1308057v5667,-9329,12685,-19641,21322,-31425c48172,1253063,74083,1223604,106472,1182358,216592,1038983,339668,905427,480016,783656r-1029,-937l527547,742389r49636,-39261c631162,655991,717531,585285,814697,534220v28068,-21604,47503,-41244,82050,-58922c926976,465479,961524,445839,1004708,424233v21592,-9819,45343,-21603,69095,-33388c1084598,384952,1097553,379061,1110509,373168v12955,-3928,28071,-9820,41026,-13748c1194720,341743,1242222,320139,1287565,304427v118758,-49102,243993,-94274,375704,-131592c1697817,168907,1728046,164979,1762593,161050v21593,-7856,45345,-15712,71256,-23568c1859760,129626,1887828,121769,1915900,117841v58297,-9819,116597,-19640,172737,-21603c2171766,88382,2254898,84453,2338028,83962r204771,6854l2342346,84698v-83129,737,-166259,4665,-249391,11540c2038976,98203,1978518,108022,1920218,117843v-28069,3928,-56140,11785,-82050,19641c1812257,145340,1788506,153196,1766914,161053v-34547,3928,-64776,7856,-99324,11784c1535877,210153,1408484,255327,1291886,304427v-45345,15712,-92848,35353,-136032,54993c1140740,363348,1127785,367277,1114830,373170v-12956,5891,-23753,11784,-36708,17675c1054371,402630,1030619,414414,1009027,424235v-43185,21604,-77732,41244,-107961,51065c866518,492976,847086,514582,819015,534222,721851,585287,635482,655993,581501,703131v-36706,27496,-64777,54993,-99324,82490c341829,907392,218752,1038983,108633,1184323v-32390,41246,-58300,70705,-75574,94274c24422,1290381,17405,1300693,11737,1310022l,1332681r,88428l7351,1407979v17071,-28110,35424,-55238,55937,-80280c65448,1321808,67606,1316406,70576,1307323r11577,-40488l84880,1264850v-10797,41244,-15115,49100,-19434,62849c44394,1352741,25771,1379869,8598,1407979l,1423369,,3794124r4759,22504l,3810282r,20361l35219,3894714v15114,29462,32387,58922,49661,86419l89199,3981133v6476,21603,19432,49100,36705,78562l152519,4094394xe" fillcolor="white [3212]" stroked="f">
                  <v:fill color2="#9a4168 [2406]" o:opacity2="19005f" focusposition="1" focussize="" focus="100%" type="gradientRadial"/>
                  <v:stroke joinstyle="miter"/>
                  <v:path arrowok="t" o:connecttype="custom" o:connectlocs="3022540,130852;2957673,110081;2909864,105668;2870441,105927;2973332,124622;3022540,130852;3373708,137082;3261871,95541;3170165,89312;3235030,114236;3373708,137082;3671197,240935;3545938,182777;3456469,164085;3671197,240935;3991050,400868;3941842,363481;3827769,315711;3881450,351019;3991050,400868;602380,801738;593569,791509;696323,708271;803687,629343;917762,550415;989338,506799;1063149,463179;1217487,396714;1280115,373867;1374058,334402;1508263,284554;1644704,240937;1664521,233578;1772199,213935;1821408,201472;1863905,189010;1962322,168239;2062976,155777;2109950,150326;2117732,152434;1740888,227927;1713201,236713;1655887,247167;1519446,290784;1385241,340632;1291298,380097;1230905,409176;1076570,475642;1002756,519259;931180,562877;817107,641805;709744,720733;642752,775000;624189,787848;602380,801738;226606,1034365;215424,1021905;284762,951286;327819,901696;353191,873374;354102,874434;380943,851585;421204,807968;463701,764349;526330,726963;550936,706193;554352,702167;568710,697216;588015,690972;588485,694406;580012,696848;553171,706195;528566,726965;465937,764352;423440,807968;383178,851588;356338,874434;286997,953362;217659,1023981;226820,1034191;139372,1138220;128189,1129912;128191,1129912;139372,1138218;109913,1287944;278052,1115371;316076,1071754;354102,1030213;490542,880666;503597,863069;506614,859903;511234,853663;529501,835887;530806,834515;531236,834197;529501,835887;506614,859903;492778,878588;356338,1028135;318312,1069676;280288,1113295;5444938,3096870;5435992,3069869;5440465,3036636;5433064,3013723;5435644,3010639;5442701,3032482;5448175,2985724;5462831,2953553;5451648,3049096;5447175,3082329;5451874,3096512;5512835,3164415;5538879,3063637;5538883,3063639;5512838,3164415;5518751,3251164;5518751,3243864;5541118,3179952;5542518,3126467;5545591,3069869;5559012,3042866;5560494,3048887;5550065,3069867;5545591,3179952;5536644,3375194;5516512,3354423;5509996,3347160;5510799,3343485;5518751,3352345;5541118,3371039;5550403,3365291;5550065,3366885;5536644,3375194;5494147,3674288;5550065,3651439;5581380,3528894;5614931,3387656;5621641,3310804;5641773,3219415;5648481,3157103;5655193,3047020;5652955,2986786;5655193,2899550;5650720,2897474;5648481,2928628;5644008,2959785;5641773,3017942;5637299,3086483;5626114,3159181;5612694,3236030;5597037,3310804;5567958,3468659;5567958,3468662;5541118,3483199;5507568,3574590;5498621,3661826;5494147,3674288;5159873,3942281;5160871,3940149;5215163,3851419;5214553,3852914;5188085,4329942;5193279,4329942;5202810,4319729;5227973,4287017;5279420,4197702;5330864,4110467;5359942,4029463;5310734,4112545;5286129,4154085;5259288,4195626;5239158,4226781;5212318,4284938;157995,4329942;4871059,4329942;4874567,4324403;4928249,4262092;4975220,4181086;5022193,4106313;5022321,4106068;5042418,4076562;5179686,3816012;5244939,3650456;5236361,3680517;5210079,3757369;5120609,3946379;5028901,4122929;4981931,4197702;4974410,4210675;4950617,4241319;4932723,4266244;4888135,4329942;4933323,4329942;4941670,4318171;5011010,4233011;5040086,4187316;5069165,4137467;5075215,4129353;5097963,4095669;5119476,4069984;5128441,4057959;5127321,4060618;5119476,4069984;5075215,4129353;5066927,4141624;5037851,4191472;5008772,4237167;4939435,4322325;4934032,4329942;4991983,4329942;5031420,4274035;5066927,4210165;5131795,4112545;5192185,4012847;5214553,3975460;5232446,3940149;5261525,3873684;5324155,3746985;5340652,3702847;5345759,3677004;5357705,3659748;5418098,3489429;5444938,3356499;5480727,3196568;5427045,3275495;5413624,3344037;5400204,3366885;5377837,3466583;5353231,3545511;5326391,3622361;5315208,3684671;5302637,3728450;5288367,3749061;5306261,3686749;5321916,3626517;5348758,3549665;5373363,3470737;5395731,3371039;5409151,3348193;5422571,3279649;5476254,3200722;5485200,3169567;5487436,3117640;5486471,3107766;5489300,3107620;5490862,3107540;5489672,3111410;5487436,3163335;5493270,3164320;5485200,3192414;5449413,3352347;5422571,3485277;5362178,3655596;5337575,3740753;5274946,3867454;5245868,3933919;5227973,3969227;5205606,4006614;5145215,4106313;5080348,4203934;5044840,4267024;5000968,4329942;5145710,4329942;5150789,4318622;5151923,4318171;5146442,4329942;5185848,4329942;5207844,4289093;5236920,4228857;5257052,4197702;5283894,4156161;5308496,4114621;5357705,4031539;5384545,3960919;5346522,3979612;5337575,3996228;5336398,3994261;5344284,3979614;5382308,3960919;5453883,3771910;5442701,3780218;5393492,3881992;5440463,3780218;5451648,3771910;5489672,3676366;5494145,3663904;5503092,3576668;5536644,3485277;5563485,3470737;5592562,3312882;5608220,3238108;5621641,3161259;5632824,3088561;5637297,3020021;5639535,2961863;5644008,2930706;5646244,2899552;5628350,2887089;5617167,2930706;5603747,2972247;5597035,3040790;5594800,3076099;5590516,3109905;5581380,3115562;5580790,3113161;5590327,3107256;5594800,3071945;5597035,3036636;5603747,2968093;5617167,2926552;5628350,2882935;5623877,2791546;5585853,2814392;5561248,2814392;5543354,2870473;5543645,2879649;5525461,2926552;5525461,2942602;5507565,2941091;5465068,2874625;5453883,2818546;5429281,2801929;5403733,2798541;5404677,2781160;4142391,576594;4109242,557892;4107364,556648;4042496,515107;3917239,440333;3818822,388406;3789746,373867;3762905,361405;3722643,340634;3668961,317787;3615279,297016;3552650,274170;3549945,273509;3540172,259758;3470204,235613;3441332,230991;3440813,230551;3400551,218088;3360290,207704;3277529,184855;3194771,166163;3109775,149547;3027013,132930;2977805,126698;2874915,108005;2821233,101773;2758045,102814;2757038,102742;2816759,101773;2682554,76850;2669134,56079;2707535,38248;2711633,39463;2798866,39463;2854785,39463;2924123,39463;2986752,47771;3047143,60233;3107536,72696;3138851,78928;3170165,87236;3261871,93466;3264109,78928;3266345,76850;3212662,62311;3125431,43617;3067275,54003;3020302,33233;2948726,16616;2841363,6230;2736236,0;2736236,4154;2805574,14538;2874915,27000;2912926,36628;2877153,29076;2807813,16614;2738474,6230;2663071,14468;2660187,12460;2505291,9865;2360462,10384;1850484,72696;1842182,74854;1819728,75031;1776671,83080;1714248,103446;1691674,108004;1083279,336478;1077709,340227;1046655,346865;1002759,367635;962776,394897;938420,417114;928945,421638;857369,456947;790266,494334;752492,526489;696323,562877;602380,627265;515148,687500;452518,749812;394364,799660;336208,853664;338018,855763;333969,851588;286997,893129;251209,936746;178701,1006058;183759,992923;181871,961670;112533,1036443;76745,1102909;67798,1115371;32010,1131988;15234,1153276;0,1175439;0,1402861;9921,1383309;32008,1350076;110295,1250378;497251,828739;496185,827748;546488,785098;597907,743579;843949,564953;928945,502642;1040782,448639;1112358,413330;1150382,394636;1192881,380097;1333795,321941;1722988,182778;1825879,170315;1899693,145391;1984690,124620;2163629,101775;2421974,88792;2634098,96041;2426448,89571;2168102,101775;1989163,124622;1904167,145393;1830355,170318;1727465,182780;1338271,321941;1197355,380097;1154858,394638;1116832,413330;1045256,448641;933419,502644;848422,564955;602380,743582;499489,830817;112533,1252456;34246,1352154;12158,1385387;0,1409349;0,1502865;7615,1488979;65560,1404081;73110,1382532;85103,1339715;87928,1337616;67796,1404081;8907,1488979;0,1505255;0,4012398;4930,4036196;0,4029485;0,4051018;36484,4118775;87928,4210165;92402,4210165;130425,42932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2" o:spid="_x0000_s1028" style="position:absolute;visibility:visible;mso-wrap-style:square" from="4267,47167" to="4267,77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" strokecolor="#d8d8d8 [2732]" strokeweight=".5pt">
                  <v:stroke joinstyle="miter"/>
                </v:line>
                <v:line id="Straight Connector 3" o:spid="_x0000_s1029" style="position:absolute;visibility:visible;mso-wrap-style:square" from="68351,7391" to="68768,58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" strokecolor="#d8d8d8 [2732]" strokeweight=".5pt">
                  <v:stroke joinstyle="miter"/>
                </v:line>
                <v:line id="Straight Connector 4" o:spid="_x0000_s1030" style="position:absolute;visibility:visible;mso-wrap-style:square" from="38100,47167" to="38403,77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" strokecolor="#d8d8d8 [2732]" strokeweight=".5pt">
                  <v:stroke joinstyle="miter"/>
                </v:line>
                <v:shape id="Freeform: Shape 5" o:spid="_x0000_s1031" style="position:absolute;left:152;width:50450;height:39822;visibility:visible;mso-wrap-style:square;v-text-anchor:middle" coordsize="4870133,37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" path="m2444624,3738166r-24841,12899l2421271,3751680r23353,-13514xm2651170,3607219v-30597,7376,-51633,14753,-80316,18441c2542169,3629349,2507748,3634880,2450379,3640414v,-5534,-3824,-9222,-5735,-14754c2471416,3625660,2496274,3621972,2528784,3618284v30596,-3689,68842,-5534,122386,-11065xm2860085,3587913r-4902,1336l2857696,3588777r2389,-864xm1341556,3559616v4482,-1038,10935,-807,19779,575c1379024,3562958,1406274,3570335,1446431,3581400v11473,1843,24860,1843,36334,1843c1517186,3599842,1549694,3616440,1584115,3631194v13387,1843,30597,5531,45895,9220l1632881,3641337r10516,-10143c1656782,3634882,1670169,3638571,1683554,3642259v13387,3688,26772,5531,40158,9220l1802838,3669226r1190,-1149c1832712,3671766,1865221,3677297,1895818,3682831v13385,1843,28683,3688,43981,7377c1955098,3692051,1970396,3693896,1983783,3693896v26772,,55455,1843,89876,3688c2108080,3697584,2148239,3699428,2196045,3695739r5312,l2213257,3689284v8126,-2765,18167,-5532,26771,-8298c2249591,3680986,2259151,3680525,2267278,3680525v8127,,14821,461,18645,2304l2290942,3695739r42787,c2329905,3701273,2324169,3708649,2320344,3714181v-1913,1845,-3824,3688,-7649,9222c2306957,3727091,2297397,3730780,2287835,3734468v-17210,,-28684,,-45895,c2222817,3732623,2201783,3732623,2182660,3730780v-43983,-1846,-86054,-1846,-128124,-3689c2023940,3725246,1991432,3723403,1958922,3719714v-26772,-1845,-55455,-7376,-84140,-11065c1846099,3704961,1819327,3701273,1790641,3695739v-42070,-7377,-87965,-11065,-128121,-18442c1622361,3668077,1586028,3658856,1563081,3645947r1150,-805l1505712,3627505v-15298,-7378,-32509,-14753,-51632,-22130c1433046,3599842,1413923,3594310,1394800,3586934v-21036,-7377,-40159,-12911,-61193,-20287c1334564,3562958,1337074,3560653,1341556,3559616xm2487001,3520653r-29215,4301l2255724,3534793r66532,7878c2326080,3540828,2331818,3540828,2339467,3538983v40157,-5532,78403,-9220,118562,-12908c2462331,3525153,2469382,3523885,2477539,3522415r9462,-1762xm2668546,3493933r-99238,14606l2603362,3509476v21036,-922,36812,-4610,49003,-8759l2668546,3493933xm3030799,3489667r-311251,79936l2877058,3535757r153741,-46090xm1035291,3452307v101350,35039,166368,66391,219912,90364c1280063,3551893,1306835,3559270,1333607,3566647v21034,7376,40157,12908,59280,20285c1412010,3594308,1431132,3599842,1452169,3605373v19122,7377,36332,14754,51630,22131c1499975,3629349,1496150,3633037,1492326,3636725v-9561,-1845,-21035,-3688,-30597,-5533c1425397,3620127,1389062,3605373,1352730,3592465r-53544,-20287c1281975,3564801,1262852,3557425,1245642,3550048v-24860,-7377,-47808,-16597,-70755,-23973c1153853,3516853,1132817,3509476,1113694,3500256v-19123,-7377,-34421,-16599,-47806,-23975c1052501,3467061,1042940,3459684,1035291,3452307xm1125169,3406204v36333,18442,66929,35038,105175,51637c1226519,3459684,1222695,3461529,1216959,3465218v-40159,-18442,-82229,-38729,-122386,-57171c1106047,3408047,1113696,3408047,1125169,3406204xm736975,3280800v63105,25818,95614,49791,130035,70078c874660,3360098,899518,3378540,893782,3380385v-22947,-11065,-43983,-20287,-61193,-31352c815378,3339813,800080,3330591,786695,3321372v-24861,-16599,-40159,-29507,-49720,-40572xm964998,3233478r18,525l971474,3241540r711,-3158l964998,3233478xm3757675,3112421r-6944,557c3718221,3138797,3676151,3166460,3635994,3192279v-40159,25818,-82229,46103,-112826,59014c3498310,3266046,3471538,3280800,3442852,3297396v-15298,5534,-28683,12910,-43981,18442c3383573,3321372,3368274,3326903,3352976,3334280v-11473,9222,-34421,18442,-55457,27664c3276485,3371163,3257362,3378540,3255449,3385917v-19123,7377,-40157,16598,-61193,23975c3173222,3419112,3152186,3424646,3131152,3432022v-3825,3689,-11474,11065,-17212,16597c3104380,3452307,3096731,3454153,3087168,3457841v-22947,5531,-45895,7377,-66929,11065c2989643,3478126,2960958,3487348,2934186,3494724v-26772,7377,-53544,14754,-78403,23974c2829011,3527920,2800326,3533451,2769729,3542673v-30596,9220,-65017,18442,-107087,25819c2563203,3574023,2526871,3585088,2511572,3592465v-1913,1845,-1913,3688,-3824,5534l2435111,3615511r1883,929l2517658,3596992r1564,-4527c2534520,3583245,2572765,3574023,2670293,3568492v40157,-7377,74578,-16599,107088,-25819c2807977,3533451,2836660,3527920,2863432,3518698v26772,-7377,51633,-14754,78405,-23974c2968609,3487348,2995381,3478126,3027888,3468906v22948,-3688,45895,-5534,66931,-11065l3049511,3484058r1325,-399c3066134,3474438,3085257,3463372,3098644,3455996v9560,-3689,17209,-5532,26772,-9220l3127199,3446300r11602,-12434c3159837,3426489,3180871,3419112,3201907,3411735v21034,-9220,42070,-16596,61193,-23973c3265011,3380385,3284134,3373009,3305170,3363787v21034,-9220,43982,-18442,55455,-27662c3375924,3330591,3391222,3325060,3406520,3317683r31472,-13195l3454328,3293708v26772,-16597,55455,-31350,80316,-46104c3565240,3236539,3605397,3214409,3647468,3188591r110207,-76170xm478491,3086918r7260,6006l488228,3094141r-9737,-7223xm3770508,3038775r-654,436l3769854,3039738r3039,418l3773678,3039211r-3170,-436xm3811822,3011247r-11289,7522l3798537,3020769r7741,-4778l3811822,3011247xm322350,2918357r72220,82001l337308,2934092r-14958,-15735xm3947219,2918302r-171,59l3945784,2926717v-15299,14753,-21036,23973,-30597,33195c3907538,2969132,3897976,2980197,3878853,2998639r2190,-488l3915187,2961755v7649,-9220,15298,-18441,30597,-33195c3948175,2922568,3948532,2919340,3947219,2918302xm509260,2876776r3787,4444l513237,2880612r-3977,-3836xm226397,2834506v5736,-5532,24859,3688,49720,31352l278558,2868631r22656,4834c312927,2881072,328703,2895365,352606,2919338v24860,20287,51632,38729,70755,55326c442484,2991262,453958,3006016,453958,3015236v5736,7376,9560,12910,17209,20287c496028,3055808,517062,3074249,543834,3094536v-5736,7377,-15298,11065,-21034,16597l455126,3038617r-3080,594l516088,3107834r6712,3299c528538,3105601,536187,3100068,543836,3094536v57368,47949,118561,95898,181666,138313c714028,3236537,704468,3240226,689169,3243914v5736,3688,7649,5534,13385,9222c683431,3253136,668133,3254979,649010,3254979v-11473,-7377,-22947,-14753,-34421,-22130c603116,3225472,593555,3216252,582082,3208876v-26772,-22131,-55458,-42418,-80316,-64548c476905,3122198,452046,3100068,427186,3079783v-24859,-22130,-45895,-44260,-68842,-64547c346870,3004171,335396,2993105,325836,2983886v-9563,-11066,-21036,-22131,-30597,-33196c297151,2947002,316273,2958067,306713,2935937v13385,11065,26772,22130,38246,33195c360257,2980197,373642,2991262,387029,3000482v17209,18442,34421,35041,51630,53482l443048,3057595r-56019,-57113c373642,2989417,360257,2980197,346870,2969132v-13385,-11065,-24859,-22130,-38246,-33195c295239,2919338,279941,2902742,266554,2886143v-13385,-16596,-26772,-35039,-40157,-51637xm4439152,2541282r-969,401l4417295,2590025r21857,-48743xm4419076,2310244r-7664,10675l4393019,2343725r-19448,29908l4368399,2380838v-9563,14753,-17212,29507,-24861,44260c4333978,2439851,4326329,2452762,4318679,2465670v-19122,25819,-38245,51637,-59281,75612c4242188,2567101,4226890,2591074,4207767,2616893v-15298,20287,-30596,40572,-45895,60858l4158044,2680007r-3132,4475l4159959,2681440v15298,-20285,30597,-40572,45895,-60857c4223065,2594765,4240275,2570789,4257486,2544971v21035,-23974,40157,-49792,59280,-75611c4324415,2456450,4333978,2443542,4341627,2428788v7649,-14753,17209,-29507,24859,-44260l4373571,2373633r37841,-52714l4418118,2312604r958,-2360xm4616995,2284942v-5737,23973,-13387,46104,-24860,71922c4580661,2380839,4567276,2406658,4548153,2434320v-15298,29507,-30596,57170,-43983,79300c4488872,2535751,4475487,2552347,4464013,2563413r26772,-51637c4496521,2495179,4506083,2478580,4513732,2460138v7649,-11065,11474,-18441,17210,-27661c4538591,2419566,4546240,2408501,4553889,2395593v7649,-12910,13387,-23975,21036,-36883c4588310,2334734,4603608,2310761,4616995,2284942xm4493218,2126860r-46417,78782l4445948,2207535r46748,-79349l4493218,2126860xm4518675,1948426r-55788,146996c4428050,2174851,4388835,2252057,4345532,2326761r-17184,26198l4328240,2353176v-7649,18442,-22947,42417,-40159,66390c4270871,2443542,4255573,2469360,4247924,2491490v-13387,16597,-30596,35039,-45895,55326c4186731,2567101,4173344,2589231,4163784,2609518v-55457,73767,-145334,167819,-225650,245275c3913274,2875080,3888415,2895365,3863555,2915652r-7156,5245l3853312,2923911r-31185,24518l3796626,2976509v-30597,23975,-61193,46105,-93703,68235l3688241,3053688r-39880,31354l3642601,3088649r-8520,7733c3609222,3112978,3584361,3129577,3559503,3144330v-24861,14754,-49720,29507,-74580,44261l3476388,3192763r-50498,31631l3410234,3232009r-15188,10062c3379748,3251293,3362537,3260513,3343414,3269734r-48240,18245l3187651,3340282v-81846,34531,-166028,64869,-252253,90732l2759617,3474602r142061,-25983c2911238,3446774,2918887,3444931,2928450,3443086v21034,-16597,63104,-25819,86051,-29507c3033624,3408047,3052747,3402514,3068045,3396982v22948,-20287,66931,-31352,86054,-42417c3186607,3343500,3219117,3332435,3251624,3321370r62484,-23631l3341503,3282643r24856,-7375l3400782,3256824r9045,-6062l3433292,3229163v15298,-9222,34421,-20287,51631,-29507l3543662,3171887r21576,-12805c3590099,3144328,3614958,3127732,3639818,3111133v5736,-11065,19123,-20285,32508,-29507c3685713,3072406,3699098,3063184,3708661,3059496v30596,-22130,63104,-44260,93700,-68234c3813835,2965444,3850170,2943314,3869292,2930403v24859,-20285,49720,-40571,74578,-60856c4024186,2792091,4114064,2698037,4169520,2624269r31054,-50910l4202029,2568944v15299,-22130,34421,-47949,49720,-73767c4257486,2487800,4261311,2480423,4267047,2473047r20341,-27209l4293819,2434320v17209,-23975,30596,-47949,40157,-66391c4364572,2316292,4387520,2264655,4412380,2211173v22948,-53480,47806,-106963,76492,-167819c4491740,2026757,4503214,1998632,4511341,1975118r7334,-26692xm4745968,1675871r-686,3262l4750853,1685583v5738,5533,11474,12910,17212,18441c4771889,1700336,4775714,1696648,4779538,1696648r289,-1416l4771889,1700336v-7649,-3688,-13385,-11065,-19123,-16599l4745968,1675871xm4728924,1466378r-1336,71l4725169,1466579r825,8767c4725994,1491944,4725994,1504853,4724083,1521452v-1913,9219,-3824,16596,-7649,27661c4701136,1573088,4685838,1597062,4670539,1619192v-3824,22130,-5738,40572,-11473,60859l4647592,1700336v-5738,29507,-11474,57171,-19123,88521c4620820,1812832,4615082,1834962,4607433,1858936v-7649,23975,-13385,46105,-22947,68235c4580661,1945613,4576836,1962210,4571101,1980652v-3825,18441,-7649,36883,-15299,55325l4568003,2017675r10747,-38869c4580661,1958521,4584486,1941923,4588310,1923481v7649,-22130,15298,-46104,22948,-68234c4618907,1831272,4624645,1809142,4632294,1785168v7649,-29507,11473,-57170,19122,-88520l4662890,1676361v5736,-20285,7649,-38727,11474,-60857c4689662,1591529,4704960,1569398,4720259,1545425v-9563,47948,-19123,94052,-30597,142001c4685838,1731686,4659066,1792545,4666715,1805453v-17212,51637,-32510,101431,-51633,151223l4604867,1971999r-4366,22945c4598350,2006933,4595004,2019380,4586399,2034134v-26772,36883,-40159,73767,-53544,112494c4525206,2165070,4517557,2185357,4507994,2205642v-3824,11065,-9560,20287,-15298,31352c4486960,2248059,4481222,2259124,4473573,2270189v-17209,29507,-34421,60857,-51630,88521c4408556,2391905,4385608,2414035,4366486,2445385v-15299,35040,-42071,77456,-70754,116184c4267047,2600296,4238364,2640868,4217328,2675908v-17210,22130,-34421,44261,-51631,64546c4146574,2760741,4129363,2781026,4110240,2803156v-5736,9222,-13385,16598,-19123,25818c4083468,2838196,4077732,2845573,4070083,2854793v-11474,9222,-22947,18442,-32510,25819l3984405,2937383r1536,5931c3962993,2967289,3947695,2983886,3930485,2998639v-19122,12910,-40159,25819,-59281,40572l3823398,3076095r-45289,31917l3785152,3107447r49719,-35041l3882679,3035523v19123,-12909,40157,-25819,59280,-40572c3957257,2980197,3974469,2963601,3997416,2939625v,-1843,,-3688,-1913,-7376c4014626,2913807,4031837,2895365,4049047,2875080v9562,-7377,21036,-16599,32510,-25819c4087292,2841885,4094942,2832663,4102591,2823443v5738,-9222,13387,-18442,19122,-25819c4140836,2777337,4158048,2755207,4177171,2734922v17209,-20287,34421,-42417,51630,-64547c4249837,2635336,4278521,2594765,4307206,2556036v28683,-40572,55455,-81144,70753,-116183c4397082,2408501,4420029,2386371,4433416,2353176v17210,-27662,34421,-60857,51631,-88521c4492696,2253590,4498434,2242525,4504170,2231460v5738,-11065,9562,-22130,15298,-31350c4529030,2179823,4536680,2159538,4544329,2141096v15298,-38729,28683,-75612,53544,-112496c4615082,1999093,4611258,1976963,4618907,1952990v21036,-49794,34421,-99586,51632,-151223c4662890,1787013,4689662,1728000,4693487,1683739v11473,-46105,21034,-94054,30596,-142003l4730981,1516793r-4987,-875c4727906,1501165,4727906,1488256,4727906,1469814r1018,-3436xm4769976,1427397r-22269,89480l4747709,1516877r22269,-89478l4769976,1427397xm4787187,1408955v-3824,7377,-7649,12911,-11473,23976l4773084,1483183v-237,14293,-237,28125,-1195,47488l4752766,1587418r,6482l4775714,1530671v1913,-38728,,-55325,3824,-97742l4788454,1414301r-1267,-5346xm4704958,1329655r-12531,28566l4687749,1399735r-6033,-19394l4679509,1383079r6329,20345c4683924,1412644,4683924,1421866,4682013,1432931v3825,5531,5736,14753,7649,23973l4695591,1456587r-4018,-12593c4693485,1432929,4693485,1423709,4695398,1414487v3824,-25819,5736,-55325,9560,-84832xm4865592,1279863v1911,1843,1911,1843,3825,1843c4869417,1313058,4867503,1338877,4867503,1359162v,20287,1914,36883,1914,53482c4871328,1443994,4869417,1467969,4863679,1510384v1913,11065,-1912,29507,-5736,55326c4852205,1589685,4846469,1619192,4840731,1646854v-1911,22130,-1911,46105,-5736,68236c4821608,1755661,4819697,1788857,4806310,1840494v-9560,36883,-17209,73767,-26772,108806c4756591,1971429,4758504,1938234,4731732,1969586v,-1845,1912,-9222,3825,-11065c4737468,1929014,4729819,1923483,4743206,1881066v9560,-25819,21034,-53480,28683,-81144l4794837,1787013r,-2c4812048,1713244,4806310,1696648,4819697,1646854v3825,-22130,9561,-44261,13385,-66391c4836907,1558333,4840731,1534360,4844556,1512229v3824,-22130,5738,-44260,9562,-64547c4856030,1427397,4857943,1407110,4857943,1386825v-1913,-14753,,-33195,1911,-51637c4861767,1325966,4861767,1316747,4863679,1307525v,-9220,1913,-18442,1913,-27662xm61744,l4326545,r33269,51410c4548221,385884,4655241,769184,4655241,1176589r-809,15433l4676275,1195030v7649,5532,13385,9220,21034,14754c4699222,1230069,4703047,1235602,4706872,1259576v11473,22130,24858,40572,36332,59014l4758504,1319931r,-14250l4774049,1264037r-249,-8148c4779538,1200564,4783363,1202407,4789099,1206096v7649,-1844,15298,-1844,21036,c4821608,1198719,4831169,1189499,4842643,1185811v1913,27661,1913,51637,3824,81143c4842643,1279863,4840731,1292773,4836907,1305681v-3825,12911,-7649,25819,-11474,36884c4823520,1362852,4821608,1383137,4819695,1403424r-1911,31350c4815871,1445839,4815871,1455061,4813959,1466126r-8155,5243l4806310,1473501r7812,-5023l4817784,1438462r1911,-31350c4821608,1386825,4823520,1366540,4825433,1346253v3825,-11065,7649,-23973,11474,-36883c4840731,1296461,4844556,1283551,4846467,1270643v5738,3688,9563,7377,15298,11065c4861765,1290928,4861765,1300150,4859854,1309370v-1913,9222,-1913,18441,-3824,27663c4854116,1355475,4852205,1372072,4854116,1388670v-1911,18442,-1911,38727,-3824,60857c4846467,1469814,4844556,1491944,4840731,1514075v-3824,22130,-5738,44260,-11473,68233c4825433,1604439,4819695,1626569,4815871,1648699v-13385,49794,-9561,66391,-24859,140158c4783363,1792545,4775714,1796234,4768065,1801767v-7650,25819,-19123,55325,-28686,81144c4725994,1925326,4735555,1930860,4731730,1960366v-1911,3689,-3824,9220,-3824,11065c4716432,2000939,4704958,2030445,4695398,2056264v-3825,3688,-5738,5531,-9562,7377c4672451,2093147,4659064,2124497,4645679,2154005v15298,-29508,28683,-60858,42070,-90364c4691573,2059952,4693485,2059952,4697309,2056264v-15298,79299,-40157,129093,-61193,167819l4603608,2240682r-6741,13005l4597873,2255433v1911,-3688,3824,-9220,7649,-14753c4615082,2236992,4626556,2231460,4638029,2224083v1914,20285,-13384,46104,-22947,62702c4601697,2312604,4586399,2336577,4573012,2360552v-7649,12909,-13385,23974,-21034,36884c4544329,2410345,4536680,2421410,4529030,2434320v-5737,7377,-9562,16596,-17211,27661c4504170,2480423,4496521,2497022,4486960,2515464r-26772,51637c4446801,2585543,4433416,2605828,4418118,2622426v-13387,16597,-28685,35039,-42070,51637l4377801,2670582r-47650,62495c4318677,2722012,4255573,2808689,4226888,2841885r-20331,30165l4226888,2843728v28685,-31352,91789,-118028,103263,-108808c4324415,2773649,4268958,2823441,4251749,2849260v-15299,17520,-28208,30430,-40398,40802l4178919,2913054r-1750,2598l4156893,2930694r-758,5243c4127449,2965444,4098766,2996796,4066256,3024458v-30596,29506,-61193,59013,-95614,84832l3966219,3112384r-31909,39321c3911363,3171992,3884591,3188589,3857819,3207030r-71493,51709l3786071,3259039r71748,-50163c3882677,3190434,3909449,3171992,3934310,3153550v-15298,25819,-36334,42415,-63106,60857c3849214,3233772,3833438,3241610,3819812,3246681r-35551,14480l3783239,3262358v-13385,9220,-24859,16596,-38246,23973l3730580,3292773r-36260,28368c3680933,3331054,3669459,3338892,3658941,3345345v-19123,14753,-34421,23975,-53544,33195c3609222,3373009,3599662,3376697,3588188,3380385r-19131,8200l3566084,3390761r24015,-8532c3601573,3378540,3609222,3374852,3607311,3380385v-13387,18442,-40159,35039,-68842,49792c3523170,3437554,3509783,3444931,3494485,3452309v-15298,7375,-30596,12909,-43981,20285l3419437,3477088r-5268,2883c3366361,3502101,3318555,3520543,3268836,3540828r-7410,1624l3217205,3570335v11474,1845,17210,3688,24859,7377c3207643,3607219,3161748,3612752,3150274,3616440v1914,-7376,5738,-16598,7650,-25818c3148363,3594310,3138801,3597999,3127327,3601687v-9560,3688,-19123,5532,-28683,9220c3079521,3616440,3058485,3621972,3039362,3629349r-7920,-9168l3003028,3625660v-11474,1845,-22948,5534,-34421,7377c2945659,3638571,2920801,3645947,2897853,3649636r-2333,1045l2962871,3634880v11474,-3688,22947,-5531,34421,-7376c3008766,3625660,3018326,3621972,3025975,3621972v1913,3688,5738,7377,11474,9220c3058485,3625660,3077608,3620127,3096731,3612750v9560,-3688,19122,-5531,28683,-9220c3134976,3599842,3144537,3596153,3156010,3592465v-1911,7377,-5736,16597,-7649,25819c3121589,3631192,3094817,3642257,3068045,3655167r-3937,-1063l3008766,3675452v-17210,5534,-32508,9222,-45895,12910c2934188,3695739,2913152,3699428,2894029,3704959v957,-4610,-10994,-4610,-28445,-2304l2806090,3713819r-1940,4050c2754431,3728934,2698976,3738154,2645432,3747376v-17211,-1845,-15298,-5533,-36334,-9222c2599537,3738154,2589975,3738154,2578501,3738154v-15298,5534,-34421,11065,-53544,16599c2507748,3756596,2492450,3758441,2477151,3758441v-15298,,-30596,1844,-47808,1844l2424150,3758139r-43568,7449c2364806,3765818,2349030,3763051,2327993,3756596v,,1914,-1843,1914,-1843c2333731,3751065,2335643,3747376,2339467,3741843v-15298,-1843,-30596,-3689,-43981,-5532c2301221,3732623,2310784,3728934,2316520,3725246v21036,,42070,,63106,-1845c2400660,3721558,2419783,3721558,2440819,3721558r87963,1843l2589975,3717869v40159,-7376,78405,-16598,114737,-23975c2737222,3684674,2760169,3680986,2781203,3677297v21036,-1845,40159,-1845,57369,-1845l2842563,3673665r-55622,1789c2765905,3677297,2741046,3682831,2710450,3692051v-36335,7377,-74580,16598,-114737,23975c2576590,3717869,2557467,3719714,2534520,3721558v-26772,,-57369,,-87965,-1844c2427432,3719714,2406396,3721558,2385362,3721558v-21036,1845,-42070,1845,-63106,1845c2320344,3719714,2322256,3717869,2324169,3716026v3824,-5533,9560,-11065,13385,-18442c2524957,3690208,2737222,3655167,2926536,3603530v139598,-38727,271544,-84832,399668,-145689c3356801,3441242,3393133,3422800,3431379,3404359v19123,-9220,40159,-18442,59282,-29507c3509783,3363787,3530817,3354567,3551854,3343502v40156,-22130,78402,-44261,114736,-66391c3702923,3253136,3733519,3231006,3758380,3208876v57368,-40572,114737,-81144,172105,-129093c3945784,3066875,3962993,3055810,3978291,3042899v15299,-12908,30597,-25818,45895,-38726c4049047,2983886,4070081,2965444,4093028,2943314v9563,-16597,21036,-31351,28685,-46104l4162916,2860785r332,-2288l4123627,2893522v-7649,14753,-19123,29507,-28685,46103c4071994,2961755,4050960,2980197,4026099,3000484v-15298,12908,-30596,25819,-45894,38727c3964906,3052121,3949608,3063186,3932399,3076095v-57369,46105,-112826,88520,-172106,129092c3735433,3227317,3702925,3251293,3668504,3273423v-36335,22130,-74580,46103,-114737,66390c3532731,3350878,3513608,3360098,3492574,3371163v-19123,11066,-40159,20287,-59282,29507c3395046,3419112,3358714,3437554,3328118,3454153v-128124,59013,-260071,105117,-399668,145689c2739135,3651479,2526871,3686519,2339467,3693896v-15298,,-32508,,-43981,c2293572,3688362,2289748,3684674,2289748,3679143v-7649,-3689,-26772,-1846,-45895,-1846c2226644,3682831,2203696,3688362,2201783,3693896v-47806,1843,-86052,1843,-122386,1843c2044976,3693896,2016293,3692051,1989521,3692051v-15299,-1843,-28686,-3689,-43984,-3689c1930239,3686519,1914941,3684674,1901556,3680986r26493,-27253l1922590,3655167r-98712,-17628l1819327,3638571v-74578,-11066,-135771,-22131,-189315,-33196c1603240,3599842,1578379,3594310,1555432,3590622v-22948,-5534,-43982,-9222,-65018,-11065c1465556,3568492,1438784,3557427,1412012,3544516v-26772,-9220,-55457,-20285,-97528,-35038c1280063,3496568,1245642,3483659,1213134,3470749v9561,-9220,13385,-11065,17210,-12908c1255205,3463372,1278152,3467061,1301099,3470749v11474,9222,21034,16599,30597,25819c1358468,3502101,1387151,3513166,1436870,3526075v76492,27663,139598,40572,208440,51637c1662520,3581400,1679731,3583245,1696941,3586934v17211,1843,36334,5531,55457,9219c1771521,3599842,1792555,3603530,1813591,3609064r67434,14062l1886255,3621972v21037,3688,40159,5533,63107,9222c1951273,3629349,1951273,3629349,1951273,3627505v30596,1844,63106,1844,91789,3689c2048800,3631194,2056449,3633037,2058361,3633037v49719,1845,95614,,141509,c2236204,3634882,2270625,3634882,2303133,3636725v42070,-1843,84140,-7376,122386,-9220c2431257,3627505,2438906,3627505,2440817,3627505v1913,5532,5738,9220,5738,14754c2503923,3638571,2538344,3633037,2567028,3627505v28685,-3688,49719,-9221,80315,-18441c2662642,3607219,2677940,3605375,2693238,3601687v9563,-1845,19123,-1845,28685,-3688c2744871,3592465,2763994,3588777,2785028,3583245v17211,-3688,34421,-7377,51632,-11065c2853870,3568492,2871081,3562958,2888291,3559270r94706,-15807l2995381,3538985v-32510,5531,-66931,11065,-99439,16596c2878730,3559270,2861521,3564803,2844309,3568492v-17209,3688,-34421,7376,-51630,11065c2769731,3585088,2752520,3588777,2729573,3594310v-9561,1843,-19123,1843,-28684,3689c2685591,3599842,2670293,3601687,2654995,3605375v-53544,5532,-91790,7377,-124300,11065c2500099,3620129,2475240,3623817,2446555,3623817v-3825,,-9561,,-15298,c2393011,3627505,2350941,3633037,2308871,3633037v-32508,-1843,-66929,-1843,-103264,-3688c2159713,3629349,2113818,3631194,2064099,3629349v-3825,,-9561,-1844,-15299,-1844c2027766,3620129,2012468,3612752,1989521,3603530v-9563,7377,-22948,12910,-32510,20287l1956929,3623976r26854,-16757c2006730,3616438,2023942,3623815,2043064,3631192v-30596,,-63106,-1843,-91789,-3688l1951998,3627052r-60005,-8768c1867135,3612752,1844187,3609064,1821240,3603530v-21036,-5531,-42070,-9220,-61193,-12908c1740924,3586934,1721801,3585088,1704590,3581400v-17210,-3688,-34421,-5532,-51631,-9220c1584117,3561115,1521011,3548205,1444519,3520543v-49719,-11065,-78402,-22130,-105174,-29507c1327871,3483659,1318309,3474438,1308748,3465218v-22947,-3689,-45894,-7377,-70755,-12911c1201661,3435711,1169151,3419112,1132819,3400670v-11474,,-19123,1845,-30597,1845c1063976,3384074,1029555,3367475,993221,3349033v-5736,-11065,-13385,-22130,-19123,-33195c974098,3315838,976012,3315838,977923,3313995v21036,12908,43983,23973,66931,35038c1067801,3360098,1088835,3371163,1111783,3384074v7649,-3689,13386,-7377,19122,-11065c1094573,3356410,1071626,3337968,1052503,3323215v-19123,-14754,-38246,-23974,-65018,-27662c933941,3258669,916730,3258669,897607,3245759v-26772,-16596,-51631,-31350,-76491,-47949c759923,3164615,777134,3199656,700643,3148019v-15298,-11066,-28685,-22131,-45895,-36884c658573,3111135,662397,3109290,664309,3107447v17211,5531,30596,9220,45894,12908c677696,3085316,671958,3070563,614589,3024458v-19123,-14754,-36332,-29507,-53544,-42416c543836,2967289,526624,2954379,511326,2939625v-11474,-11065,-42070,-22130,-63104,-49792c415712,2856638,388940,2825286,356432,2792091r-6298,-18982l331572,2755207v-21034,-20285,-42071,-42415,-63105,-66390c264643,2675908,235958,2640868,260818,2655621v-9562,-11065,-17211,-23973,-24860,-33195l232996,2617948r-29548,-19497c180500,2572632,161378,2544971,146079,2519152v-15298,-27663,-26772,-53482,-32507,-73767l109747,2445385c94449,2419566,79150,2391905,65766,2364241,52379,2336579,37080,2310761,23695,2283097l,2232428r,-32327l19871,2238837v7649,11065,9560,29507,13385,44260l38787,2290921r-6808,-34142l14219,2225698,,2194861,,109340,42189,29278,61744,xm9460,l60326,,41084,29278,,107079,,15853,2659,11067,9460,xm,l6413,,746,9222,,10564,,xe" fillcolor="#9a4168 [2406]" stroked="f">
                  <v:stroke joinstyle="miter"/>
                  <v:path arrowok="t" o:connecttype="custom" o:connectlocs="2532398,3953221;2506665,3966862;2508206,3967512;2746360,3814740;2663160,3834242;2538359,3849845;2532418,3834242;2619579,3826442;2746360,3814740;2962776,3794324;2957698,3795737;2960301,3795237;1389724,3764399;1410213,3765007;1498365,3787436;1536003,3789385;1640992,3840095;1688535,3849845;1691509,3850821;1702403,3840095;1744002,3851796;1785601,3861547;1867568,3880315;1868801,3879099;1963887,3894702;2009447,3902504;2055010,3906404;2148113,3910304;2274893,3908353;2280396,3908353;2292723,3901527;2320456,3892751;2348684,3892264;2367999,3894700;2373198,3908353;2417521,3908353;2403655,3927856;2395732,3937608;2369979,3949310;2322436,3949310;2261028,3945410;2128304,3941509;2029257,3933707;1942096,3922006;1854934,3908353;1722212,3888850;1619203,3855696;1620394,3854845;1559774,3836193;1506288,3812790;1444880,3793288;1381490,3771834;1389724,3764399;2576296,3723194;2546032,3727743;2336715,3738148;2405636,3746479;2423465,3742579;2546284,3728928;2566494,3725058;2764360,3694937;2661558,3710383;2696835,3711374;2747598,3702111;3139619,3690426;2817193,3774960;2980358,3739167;1072463,3650916;1300271,3746479;1381490,3771834;1442898,3793286;1504309,3812788;1557793,3836192;1545908,3845944;1514212,3840093;1401299,3799138;1345833,3777683;1290366,3754280;1217071,3728928;1153681,3701624;1104158,3676270;1072463,3650916;1165568,3602161;1274519,3656769;1260654,3664570;1133873,3604110;1165568,3602161;763436,3469543;898140,3543652;925873,3574857;862483,3541701;814941,3512449;763436,3469543;999646,3419498;999665,3420053;1006355,3428024;1007091,3424684;3892593,3291477;3885400,3292066;3766544,3375929;3649667,3438338;3566467,3487093;3520907,3506596;3473364,3526099;3415916,3555355;3372335,3580707;3308945,3606061;3243575,3629464;3225745,3647016;3198012,3656769;3128680,3668470;3039537,3695774;2958319,3721127;2869175,3746481;2758244,3773785;2601749,3799138;2597788,3804990;2522543,3823509;2524494,3824492;2608054,3803925;2609674,3799138;2766169,3773785;2877102,3746481;2966243,3721127;3047463,3695774;3136604,3668470;3205938,3656769;3159003,3684494;3160376,3684072;3209900,3654818;3237633,3645067;3239480,3644564;3251499,3631414;3316871,3608010;3380261,3582658;3423841,3557304;3481287,3528050;3528830,3508548;3561432,3494593;3578355,3483193;3661555,3434437;3778429,3372029;495671,3264507;503192,3270858;505758,3272145;3905887,3213594;3905210,3214055;3905210,3214612;3908358,3215055;3909171,3214055;3948685,3184482;3936990,3192437;3934923,3194552;3942942,3189499;333924,3086249;408737,3172967;349419,3102889;4088943,3086190;4088766,3086253;4087456,3095089;4055761,3130194;4018122,3171149;4020391,3170633;4055761,3132143;4087456,3097038;4088943,3086190;527545,3042275;531468,3046975;531665,3046332;234526,2997574;286031,3030729;288560,3033662;312029,3038774;365266,3087286;438562,3145795;470257,3188701;488084,3210155;563360,3272563;541571,3290115;471467,3213427;468277,3214055;534618,3286626;541571,3290115;563362,3272563;751551,3418833;713913,3430535;727779,3440287;672313,3442236;636656,3418833;602982,3393481;519782,3325219;442524,3256961;371210,3188701;337535,3155547;305839,3120442;317725,3104840;357345,3139945;400925,3173098;454409,3229657;458956,3233497;400925,3173098;359324,3139945;319705,3104840;276125,3052181;234526,2997574;4598539,2687481;4597535,2687905;4575897,2739028;4577742,2443151;4569803,2454440;4550749,2478558;4530603,2510187;4525245,2517806;4499492,2564613;4473740,2607519;4412331,2687481;4358846,2767441;4311303,2831801;4307338,2834186;4304093,2838919;4309321,2835702;4356864,2771344;4410350,2691382;4471758,2611421;4497512,2568515;4523264,2521709;4530603,2510187;4569803,2454440;4576750,2445647;4782767,2416393;4757015,2492453;4711453,2574365;4665891,2658227;4624292,2710885;4652026,2656277;4675797,2601668;4693624,2572416;4717395,2533410;4739187,2494405;4782767,2416393;4654546,2249217;4606462,2332531;4605579,2334533;4654005,2250619;4680917,2060518;4623126,2215971;4501557,2460618;4483756,2488323;4483644,2488553;4442044,2558762;4400445,2634824;4352902,2693333;4313284,2759642;4079532,3019028;4002275,3083388;3994862,3088935;3991664,3092122;3959360,3118051;3932943,3147746;3835876,3219906;3820666,3229365;3779355,3262523;3773388,3266337;3764562,3274515;3687306,3325222;3610048,3372029;3601207,3376441;3548896,3409892;3532678,3417945;3516944,3428586;3463459,3457840;3413486,3477135;3302103,3532447;3040793,3628398;2858700,3674494;3005862,3647016;3033595,3641165;3122736,3609960;3178202,3592409;3267346,3547551;3368373,3512447;3433100,3487456;3461479,3471492;3487227,3463692;3522886,3444187;3532256,3437777;3556564,3414935;3610048,3383730;3670896,3354364;3693247,3340822;3770505,3290115;3804180,3258910;3841820,3235507;3938884,3163348;4008218,3098988;4085474,3034630;4319226,2775242;4351395,2721403;4352902,2716734;4404407,2638723;4420254,2615320;4441326,2586546;4447988,2574365;4489586,2504155;4570805,2338381;4650044,2160907;4673320,2088745;4916371,1772283;4915660,1775733;4921431,1782554;4939261,1802056;4951146,1794255;4951446,1792758;4943223,1798155;4923413,1780601;4898715,1550738;4897331,1550813;4894825,1550951;4895680,1560222;4893700,1608980;4885776,1638233;4838234,1712343;4826349,1776703;4814463,1798155;4794653,1891769;4772862,1965880;4749091,2038040;4735225,2094598;4719377,2153106;4732016,2133751;4743149,2092646;4753052,2034138;4776824,1961978;4798615,1887868;4818424,1794255;4830310,1772801;4842196,1708443;4889739,1634332;4858043,1784503;4834272,1909320;4780785,2069243;4770204,2085447;4765681,2109712;4751073,2151157;4695606,2270122;4669852,2332531;4654005,2365687;4634196,2400792;4580712,2494405;4523264,2586067;4449969,2708935;4368750,2829852;4315265,2898111;4257817,2964420;4238008,2991723;4216218,3019028;4182541,3046332;4127464,3106369;4129055,3112641;4071608,3171149;4010199,3214055;3960676,3253061;3913761,3286814;3921057,3286217;3972561,3249160;4022086,3210155;4083494,3167249;4140942,3108740;4138961,3100940;4194427,3040482;4228104,3013177;4249894,2985874;4269702,2958570;4327151,2892261;4380635,2824000;4461855,2703083;4535149,2580216;4592597,2488553;4646082,2394939;4665891,2359835;4681738,2326681;4707492,2264272;4762959,2145304;4784748,2065344;4838234,1905422;4862006,1780604;4893700,1630431;4900846,1604053;4895680,1603128;4897660,1554372;4941241,1509514;4918172,1604142;4918174,1604142;4941243,1509516;4959070,1490011;4947185,1515367;4944460,1568510;4943223,1618730;4923413,1678741;4923413,1685596;4947185,1618730;4951146,1515365;4960382,1495665;4873888,1406149;4860908,1436359;4856062,1480261;4849812,1459751;4847526,1462647;4854082,1484162;4850120,1515367;4858043,1540719;4864185,1540384;4860023,1527066;4863985,1495862;4873888,1406149;5040290,1353493;5044252,1355442;5042270,1437354;5044252,1493913;5038308,1597276;5032366,1655784;5014536,1741597;5008594,1813758;4978879,1946377;4951146,2061442;4901624,2082895;4905586,2071194;4913510,1989283;4943223,1903471;4966995,1889819;4966995,1889817;4992747,1741597;5006613,1671386;5018499,1599227;5028404,1530966;5032366,1466608;5034346,1412001;5038308,1382746;5040290,1353493;63961,0;4481889,0;4516352,54368;4822386,1244278;4821548,1260598;4844176,1263779;4865965,1279382;4875871,1332039;4913508,1394448;4929357,1395866;4929357,1380796;4945460,1336756;4945202,1328140;4961050,1275482;4982842,1275482;5016517,1254030;5020478,1339841;5010575,1380796;4998689,1419802;4992745,1484162;4990765,1517316;4986803,1550471;4978355,1556016;4978879,1558271;4986972,1552959;4990765,1521216;4992745,1488062;4998689,1423702;5010575,1384697;5020478,1343742;5036326,1355444;5034346,1384697;5030385,1413952;5028402,1468559;5024441,1532918;5014536,1601179;5002651,1673337;4988784,1743548;4963032,1891769;4939261,1905422;4909545,1991234;4901622,2073145;4897660,2084846;4863985,2174560;4854080,2182361;4812481,2277924;4856062,2182361;4865965,2174560;4802575,2352033;4768899,2369587;4761916,2383340;4762959,2385187;4770882,2369585;4804556,2352033;4780785,2418343;4737205,2496353;4715416,2535359;4691644,2574365;4673815,2603617;4648063,2660177;4620330,2714785;4576750,2773293;4533169,2827900;4534985,2824219;4485624,2890309;4378653,3005377;4357592,3037277;4378653,3007326;4485624,2892258;4404407,3013176;4362559,3056326;4328962,3080640;4327149,3083388;4306145,3099295;4305360,3104840;4212254,3198453;4113207,3288166;4108625,3291438;4075570,3333021;3996333,3391529;3922273,3446213;3922009,3446530;3996333,3393481;4075570,3334972;4010199,3399330;3956961,3433461;3920134,3448774;3919075,3450040;3879456,3475392;3864526,3482204;3826964,3512204;3790314,3537801;3734848,3572906;3717021,3574857;3697203,3583528;3694123,3585830;3719001,3576807;3736831,3574857;3665517,3627513;3619954,3650918;3574394,3672370;3542211,3677123;3536754,3680172;3386203,3744530;3378527,3746247;3332718,3775734;3358470,3783536;3263384,3824492;3271309,3797189;3239613,3808890;3209900,3818641;3148490,3838143;3140285,3828448;3110851,3834242;3075194,3842044;3001900,3859598;2999483,3860703;3069252,3843993;3104909,3836192;3134622,3830342;3146508,3840093;3207918,3820590;3237631,3810839;3269326,3799138;3261402,3826442;3178202,3865447;3174124,3864323;3116795,3886899;3069252,3900551;2997938,3918103;2968472,3915667;2906842,3927473;2904832,3931756;2740416,3962961;2702777,3953208;2671081,3953208;2615615,3970762;2566093,3974662;2516568,3976612;2511189,3974343;2466056,3982220;2411579,3972711;2413562,3970762;2423465,3957109;2377905,3951259;2399694,3939557;2465066,3937606;2528456,3935657;2619577,3937606;2682967,3931756;2801824,3906402;2881061,3888850;2940490,3886899;2944625,3885009;2887005,3886901;2807768,3904453;2688911,3929807;2625521,3935657;2534398,3933707;2471008,3935657;2405636,3937608;2407618,3929807;2421483,3910304;3031613,3810839;3445631,3656769;3554582,3600210;3615992,3569005;3679382,3535852;3798238,3465641;3893324,3393481;4071608,3256961;4121131,3217955;4168673,3177001;4239987,3112641;4269702,3063885;4312385,3025364;4312728,3022945;4271685,3059985;4241970,3108740;4170655,3173100;4123113,3214055;4073591,3253061;3895305,3389580;3800221,3461741;3681364,3531951;3617974,3565104;3556564,3596309;3447613,3652869;3033595,3806939;2423465,3906404;2377905,3906404;2371961,3890802;2324418,3888850;2280838,3906404;2154057,3908353;2060954,3904453;2015391,3900551;1969831,3892751;1997275,3863930;1991620,3865447;1889364,3846805;1884650,3847896;1688537,3812790;1611279,3797189;1543927,3785487;1462710,3748430;1361680,3711376;1256691,3670419;1274519,3656769;1347815,3670419;1379510,3697724;1488460,3728928;1704384,3783536;1757869,3793288;1815317,3803038;1878708,3816692;1948563,3831562;1953981,3830342;2019353,3840095;2021333,3836193;2116418,3840095;2132266,3842044;2278856,3842044;2385826,3845944;2512607,3836193;2528454,3836193;2534398,3851796;2659197,3836193;2742395,3816692;2789938,3808890;2819653,3804990;2885024,3789387;2938510,3777686;2991994,3764033;3090101,3747317;3102929,3742581;2999920,3760132;2946433,3773785;2892949,3785487;2827578,3801089;2797864,3804990;2750322,3812790;2621559,3824492;2534398,3832293;2518551,3832293;2391770,3842044;2284799,3838143;2138210,3838143;2122362,3836193;2060954,3810839;2027277,3832293;2027192,3832461;2055010,3814740;2116420,3840093;2021335,3836192;2022084,3835714;1959925,3826442;1886631,3810839;1823241,3797189;1765793,3787436;1712308,3777686;1496384,3723078;1387434,3691873;1355738,3664570;1282443,3650916;1173493,3596309;1141797,3598260;1028882,3541701;1009073,3506596;1013035,3504647;1082369,3541701;1151701,3578758;1171510,3567056;1090293,3514398;1022940,3485144;929835,3432486;850598,3381778;725799,3329123;678257,3290117;688161,3286217;735703,3299867;636656,3198453;581189,3153597;529685,3108740;464315,3056084;369230,2952718;362705,2932644;343477,2913713;278106,2843503;270183,2808397;244430,2773293;241362,2768557;210753,2747938;151324,2664077;117650,2586067;113687,2586067;68127,2500255;24546,2414442;0,2360858;0,2326672;20584,2367636;34450,2414442;40180,2422716;33127,2386610;14730,2353741;0,2321130;0,115630;43704,30962;9800,0;62492,0;42559,30962;0,113239;0,16765;2754,11704;0,0;6643,0;773,9753;0,1117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6" o:spid="_x0000_s1032" style="position:absolute;left:39014;top:23012;width:13670;height:1357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43194,1350439;736806,1353902;737188,1354067;796314,1315289;775658,1320240;744674,1324200;743199,1320240;764839,1318259;796314,1315289;850044,1310107;848782,1310466;849429,1310339;464593,1302666;486478,1308359;495822,1308854;521888,1321725;533691,1324200;534429,1324448;537134,1321725;547461,1324695;557789,1327170;578140,1331934;578445,1331626;602052,1335586;613363,1337566;624675,1338556;647789,1339546;679264,1339051;680631,1339051;683691,1337318;690576,1335090;697584,1334967;702379,1335585;703670,1339051;714674,1339051;711232,1344001;709265,1346476;702871,1349447;691068,1349447;675822,1348456;642871,1347466;618281,1345486;596642,1342516;575002,1339051;542052,1334100;516478,1325685;516774,1325469;501724,1320735;488445,1314795;473199,1309844;457462,1304399;464593,1302666;754093,1292053;746579,1293207;694613,1295848;711723,1297963;716150,1296973;746642,1293508;751659,1292526;800783,1284880;775261,1288801;784019,1289053;796621,1286701;893948,1283735;813900,1305192;854408,1296107;380740,1273707;437298,1297963;457462,1304399;472707,1309844;487953,1314794;501232,1320734;498281,1323210;490412,1321724;462380,1311329;448609,1305884;434839,1299943;416642,1293508;400904,1286578;388609,1280142;380740,1273707;403855,1261332;430904,1275192;427462,1277172;395987,1261826;403855,1261332;304019,1227670;337462,1246481;344347,1254401;328609,1245985;316806,1238560;304019,1227670;362662,1214967;362667,1215108;364328,1217132;364511,1216284;1080886,1182472;1079100,1182622;1049592,1203908;1020576,1219749;999920,1232125;988609,1237075;976805,1242025;962543,1249451;951723,1255886;935985,1262322;919756,1268262;915330,1272717;908445,1275192;891232,1278162;869100,1285093;848937,1291528;826805,1297964;799264,1304894;760412,1311329;759429,1312814;740748,1317515;741232,1317765;761977,1312544;762379,1311329;801232,1304894;828773,1297964;850904,1291528;871068,1285093;893199,1278162;910412,1275192;898760,1282230;899101,1282123;911396,1274697;918281,1272222;918740,1272094;921723,1268757;937953,1262816;953691,1256381;964511,1249946;978773,1242520;990576,1237570;998670,1234028;1002871,1231135;1023527,1218759;1052543,1202918;237542,1175626;239409,1177239;240047,1177565;1084187,1162704;1084018,1162821;1084018,1162962;1084800,1163074;1085002,1162821;1094812,1155314;1091908,1157334;1091395,1157870;1093386,1156588;197386,1130380;215960,1152393;201232,1134604;1129633,1130366;1129590,1130381;1129264,1132624;1121395,1141535;1112051,1151930;1112614,1151800;1121395,1142029;1129264,1133119;1129633,1130366;245455,1119218;246429,1120412;246478,1120248;172708,1107872;185495,1116288;186123,1117032;191950,1118330;205167,1130644;223364,1145494;231232,1156385;235658,1161831;254347,1177672;248937,1182127;231533,1162661;230741,1162821;247211,1181241;248937,1182127;254347,1177672;301068,1214798;291724,1217769;295167,1220244;281396,1220739;272544,1214798;264184,1208363;243528,1191037;224347,1173711;206642,1156385;198282,1147970;190413,1139059;193364,1135099;203200,1144010;214020,1152425;227298,1166781;228427,1167755;214020,1152425;203692,1144010;193855,1135099;183036,1121733;172708,1107872;1256149,1029163;1255900,1029271;1250529,1042247;1250986,967146;1237953,986095;1231559,997976;1225166,1008867;1209920,1029163;1196641,1049459;1184838,1065795;1183854,1066401;1183049,1067602;1184346,1066785;1196149,1050450;1209428,1030153;1224674,1009857;1231068,998967;1237461,987086;1250740,967780;1301887,960354;1295494,979660;1284182,1000451;1272871,1021738;1262543,1035103;1269428,1021243;1275330,1007382;1279756,999957;1285657,990056;1291068,980156;1301887,960354;1270054,917921;1258117,939068;1257897,939576;1269920,918277;1276601,870024;1262253,909482;1232072,971580;1227653,978612;1227625,978670;1217297,996491;1206969,1015798;1195166,1030648;1185330,1047479;1127297,1113318;1108116,1129654;1106276,1131062;1105483,1131871;1097462,1138452;1090904,1145990;1066805,1164306;1063029,1166707;1052773,1175123;1051292,1176091;1049100,1178167;1029920,1191038;1010740,1202918;1008544,1204038;995557,1212529;991532,1214573;987625,1217274;974346,1224699;961939,1229597;934287,1243636;869412,1267991;824205,1279691;860740,1272717;867625,1271232;889756,1263311;903527,1258856;925658,1247470;950740,1238560;966809,1232217;973855,1228164;980247,1226185;989100,1221234;991426,1219607;997461,1213809;1010740,1205888;1025846,1198435;1031395,1194997;1050576,1182127;1058936,1174206;1068281,1168266;1092379,1149950;1109592,1133614;1128772,1117278;1186805,1051439;1194791,1037773;1195166,1036588;1207953,1016787;1211887,1010847;1217119,1003543;1218772,1000451;1229100,982630;1249264,940553;1268936,895506;1274715,877189;1330411,826202;1328936,827192;1328936,827192;1335057,796863;1334880,797739;1336313,799470;1340739,804420;1343690,802440;1343765,802060;1341723,803430;1336805,798975;1330673,740630;1330330,740649;1329708,740684;1329920,743037;1329428,755413;1327461,762838;1315658,781649;1312707,797985;1309756,803430;1304838,827192;1299428,846003;1293526,864319;1290084,878675;1286150,893525;1289287,888613;1292051,878179;1294510,863328;1300412,845013;1305822,826202;1310740,802440;1313690,796995;1316641,780659;1328445,761848;1320576,799965;1314674,831647;1301395,872239;1298769,876352;1297646,882511;1294018,893031;1280248,923227;1273854,939068;1269920,947484;1265002,956394;1251723,980156;1237461,1003422;1219264,1034609;1199100,1065300;1185822,1082626;1171559,1099457;1166641,1106387;1161232,1113318;1152871,1120248;1139197,1135487;1139592,1137079;1125330,1151930;1110084,1162821;1097789,1172721;1086142,1181289;1087953,1181137;1100740,1171731;1113035,1161831;1128281,1150940;1142543,1136089;1142051,1134109;1155822,1118763;1164182,1111833;1169592,1104903;1174510,1097972;1188773,1081141;1202051,1063815;1222215,1033123;1240412,1001937;1254674,978670;1267953,954909;1272871,945998;1276805,937583;1283199,921742;1296969,891545;1302379,871249;1315658,830657;1321559,798975;1329428,760858;1331202,754162;1329920,753927;1330411,741552;1341231,730166;1335504,754185;1335505,754185;1341231,730167;1345657,725216;1342707,731651;1342031,745141;1341723,757888;1336805,773120;1336805,774860;1342707,757888;1343690,731651;1345983,726651;1324510,703929;1321287,711597;1320084,722741;1318532,717535;1317965,718270;1319592,723731;1318609,731651;1320576,738087;1322100,738001;1321067,734621;1322051,726701;1324510,703929;1365822,690564;1366805,691059;1366313,711850;1366805,726206;1365330,752442;1363854,767293;1359428,789074;1357953,807391;1350575,841052;1343690,870259;1331395,875704;1332379,872734;1334346,851943;1341723,830162;1347625,826697;1347625,826696;1354018,789074;1357461,771253;1360411,752937;1362871,735611;1363854,719276;1364346,705415;1365330,697989;1365822,690564;69266,461036;69511,461159;69534,461090;98938,390082;88118,410378;79266,417804;79245,418278;78388,437229;78413,437183;79266,418298;88118,410873;98938,390577;99306,390824;99491,390453;104839,347014;97954,351965;87626,373746;89989,375649;90066,375314;88118,373746;98446,351965;104543,347581;142708,318798;142087,319299;139450,329503;137790,334639;92544,417804;86150,438100;80249,458891;67462,502453;59102,532155;55167,554431;53200,565817;51724,577203;47298,607894;45823,626706;48282,646507;49434,635717;49265,632151;51233,611359;55659,580668;59169,576427;64267,542089;64020,536115;68878,522095;71769,510324;70905,512354;67954,511364;60577,532650;61069,544531;57626,567302;57134,571262;52216,577203;53691,565817;55659,554431;59593,532155;67954,502453;80741,458891;86642,438100;93036,417804;138281,334639;142708,318798;151561,269295;151560,269295;154019,271275;154019,271275;240180,198817;240085,198893;239798,199220;235782,203456;234766,204943;234103,205698;231232,209892;201233,245534;192872,255434;184511,265830;147542,306959;185003,265335;193363,254939;201724,245039;231724,209397;234766,204943;239798,199220;252664,164681;248419,166170;245263,167350;244511,168309;239101,173259;225331,182170;215987,192566;207134,202961;201233,208407;201032,208154;195454,214904;185987,226723;170741,243554;173200,246523;173247,246482;171233,244049;186478,227218;201724,208407;207626,202962;216478,192566;225822,182170;239593,173260;245003,168310;250905,166082;252767,165500;965002,75244;990084,86630;1000903,95540;976805,83659;965002,75244;883363,39107;903035,43562;930576,57423;883363,39107;587298,35828;576970,37127;554839,40097;533199,45047;523855,48017;513036,50988;489360,55669;485003,57423;455003,67819;425495,79699;404839,89105;391069,94550;357134,110391;340905,120787;325167,131182;300085,149993;276478,168804;253885,188643;255823,191081;260618,187770;264699,184708;279429,171774;303036,152963;328117,134152;343855,123756;360085,113361;394019,97520;407298,90590;427954,81184;457462,69303;487461,58908;500063,56417;506151,54323;589009,36330;763179,25184;773691,26236;787953,31187;777133,29702;754511,25246;763179,25184;820412,21286;840576,22771;865166,32671;834674,27226;820412,21286;655904,21162;599101,24256;559757,29701;541068,34651;524838,40592;502216,43562;416642,76729;385659,90590;376314,94055;367954,98510;352216,106926;327626,119796;308937,134647;254839,177220;243533,187115;232473,197280;232708,197516;147626,298006;130413,321768;122544,336124;114675,349489;99921,377211;83872,402667;83692,403448;78282,418298;74347,425229;73364,426219;68999,440822;67954,449485;66970,461861;60085,482157;53691,502453;46806,532155;42872,559382;40413,586608;43855,567797;44174,566245;44839,558886;48773,531660;50005,532074;50112,531614;48774,531165;55659,501463;62052,481167;68906,460964;68446,460871;69430,448495;74839,425229;78774,418298;78906,417937;84184,403448;100413,377706;115167,349985;123036,336619;130905,322263;148118,298502;233200,198011;255823,177220;309921,134648;328609,119797;353200,106926;368937,98510;377298,94055;386642,90590;417626,76729;503200,43562;525823,40592;542052,34652;560740,29702;600085,24256;656888,21348;702545,22890;725002,0;748117,1485;771723,3960;787461,7920;797789,12871;810576,10395;829756,14851;841559,18316;841068,18811;840576,22276;820412,20791;813527,18811;806642,17326;793363,14356;780084,11385;766314,9405;751068,9405;738773,9405;719593,9405;718692,9116;710248,13365;713199,18316;742707,24256;729576,24487;729798,24504;743691,24256;755494,25741;778117,30196;788937,31682;807134,35642;825822,39602;844019,44057;862216,49503;871068,51978;879921,54948;880035,55053;886383,56155;901767,61909;903916,65186;904511,65344;918281,70789;930084,75739;941888,81185;950740,86135;956642,89105;963035,92570;984674,104946;1012215,122767;1026478,132668;1026891,132964;1034179,137421;1311723,662842;1311516,666985;1317133,667793;1322542,671753;1325002,685118;1334346,700959;1338281,701319;1338281,697494;1342279,686316;1342215,684129;1346149,670763;1351559,670763;1359919,665318;1360903,687099;1358444,697494;1355493,707395;1354018,723731;1353526,732146;1352543,740562;1350446,741969;1350575,742542;1352584,741193;1353526,733136;1354018,724721;1355493,708385;1358444,698484;1360903,688089;1364837,691059;1364346,698484;1363362,705910;1362870,719771;1361887,736106;1359428,753433;1356477,771748;1353034,789570;1346641,827192;1340739,830657;1333362,852438;1331395,873230;1330411,876200;1322051,898971;1319592,900951;1309264,925207;1320084,900951;1322542,898971;1306805,944018;1298444,948474;1296711,951965;1296969,952433;1298936,948473;1307297,944018;1301395,960849;1290576,980650;1285166,990551;1279264,1000451;1274838,1007877;1268445,1022233;1261559,1036093;1250740,1050944;1239920,1064805;1240371,1063871;1228116,1080646;1201559,1109853;1196331,1117950;1201559,1110348;1228116,1081141;1207953,1111833;1197563,1122786;1189223,1128957;1188772,1129654;1183558,1133692;1183363,1135099;1160248,1158860;1135657,1181632;1134520,1182462;1126313,1193017;1106641,1207868;1088255,1221748;1088189,1221829;1106641,1208363;1126313,1193512;1110084,1209848;1096867,1218511;1087724,1222398;1087461,1222719;1077625,1229154;1073918,1230884;1064593,1238498;1055494,1244995;1041723,1253906;1037297,1254401;1032378,1256602;1031613,1257187;1037789,1254896;1042215,1254401;1024511,1267767;1013199,1273707;1001888,1279153;993898,1280359;992543,1281133;955166,1297468;953260,1297904;941888,1305389;948281,1307369;924674,1317765;926642,1310834;918773,1313804;911396,1316279;896150,1321230;894113,1318769;886805,1320240;877953,1322220;859756,1326675;859156,1326956;876478,1322714;885330,1320734;892707,1319250;895658,1321724;910904,1316774;918281,1314299;926149,1311329;924182,1318259;903527,1328160;902514,1327875;888281,1333605;876478,1337071;858773,1341526;851457,1340907;836157,1343904;835658,1344991;794838,1352911;785494,1350436;777625,1350436;763855,1354892;751560,1355882;739264,1356376;737929,1355801;726724,1357800;713199,1355386;713691,1354892;716150,1351426;704839,1349941;710248,1346971;726478,1346476;742216,1345981;764838,1346476;780576,1344991;810084,1338555;829756,1334100;844510,1333605;845537,1333125;831232,1333606;811560,1338061;782052,1344496;766314,1345981;743691,1345486;727953,1345981;711723,1346476;712216,1344496;715658,1339546;867133,1314299;969920,1275192;996969,1260836;1012215,1252916;1027953,1244501;1057461,1226680;1081068,1208363;1125330,1173711;1137625,1163811;1149428,1153415;1167133,1137079;1174510,1124704;1185107,1114926;1185192,1114312;1175002,1123714;1167625,1136089;1149920,1152425;1138117,1162821;1125822,1172721;1081560,1207373;1057953,1225689;1028445,1243511;1012707,1251926;997461,1259846;970412,1274202;867625,1313309;716150,1338556;704839,1338556;703363,1334596;691560,1334100;680740,1338556;649265,1339051;626150,1338061;614839,1337071;603527,1335090;610341,1327775;608937,1328160;583550,1323428;582380,1323705;533691,1314795;514511,1310834;497790,1307864;477626,1298458;452544,1289053;426478,1278657;430904,1275192;449101,1278657;456970,1285588;484019,1293508;537626,1307369;550904,1309844;565167,1312319;580904,1315785;598247,1319559;599592,1319250;615822,1321725;616314,1320735;639920,1321725;643855,1322220;680248,1322220;706805,1323210;738281,1320735;742215,1320735;743691,1324695;774674,1320735;795330,1315785;807133,1313804;814510,1312814;830740,1308854;844019,1305884;857297,1302419;881654,1298176;884839,1296974;859265,1301429;845986,1304894;832707,1307864;816478,1311824;809101,1312814;797298,1314795;765330,1317765;743691,1319745;739756,1319745;708281,1322220;681724,1321230;645330,1321230;641396,1320735;626150,1314299;617789,1319745;617768,1319787;624675,1315289;639921,1321724;616314,1320734;616500,1320613;601068,1318259;582872,1314299;567134,1310834;552871,1308359;539593,1305884;485986,1292023;458937,1284103;451069,1277172;432872,1273707;405823,1259846;397954,1260341;369921,1245985;365003,1237075;365986,1236580;383200,1245985;400413,1255391;405331,1252421;385167,1239055;368446,1231630;345331,1218264;325659,1205393;294675,1192028;282872,1182127;285331,1181137;297134,1184602;272544,1158860;258773,1147475;245987,1136089;229757,1122724;206151,1096487;204531,1091392;199757,1086586;183528,1068765;181561,1059855;175167,1050944;174405,1049742;166806,1044509;152052,1023223;143692,1003422;142708,1003422;131397,981640;120577,959859;109265,934613;98938,908872;109265,926197;119594,947978;123036,959859;124459,961959;122707,952794;118141,944451;110706,927625;101888,912831;91068,883130;81799,852682;78755,843806;65498,790542;59635,751875;59593,752937;60085,760858;62544,779174;65495,797985;60577,781649;57134,760858;53200,760858;50741,742047;47298,730166;44347,718781;35987,709870;33528,709870;31069,697494;30085,681653;32052,659377;33036,651457;34711,646024;33896,633636;35003,615320;36970,611607;36970,609379;33036,616805;29593,611855;23200,602944;22032,595890;21725,596509;19757,616310;18282,636111;16806,651457;16806,683138;17298,699474;18282,715810;13856,731156;12872,731156;9921,701455;9921,670763;12380,647001;16804,651454;12872,646507;11888,628686;12872,601459;13364,594034;14839,581658;20741,559382;23681,544583;22708,541065;19265,560867;13364,583143;11888,595519;11396,602944;10413,630170;11396,647991;8938,671753;8938,702445;11888,732146;12872,732146;19265,760363;22708,783629;30085,807391;41704,858487;42718,868279;44839,868279;55659,894515;59594,907881;52216,896496;44347,878675;43856,883625;39577,870274;36479,870754;33036,859369;21232,832142;13856,807886;13364,787589;9921,763828;7462,740067;2052,722741;5495,630666;8938,606904;5987,594034;11888,558392;13364,549976;17298,521264;27626,500473;25167,528690;27625,523854;29101,512292;29593,499483;34019,483147;40905,458395;49265,433149;49892,432440;53692,412358;59102,398002;65495,386121;78282,361370;88610,339094;103364,310382;114183,298006;123036,280681;130413,269790;138282,265830;140249,262860;148118,247019;163364,229198;163779,236646;162667,239777;178609,223257;186478,212862;196806,202962;197696,203957;197298,203456;210085,190586;222872,178705;236643,163854;255823,149498;276478,134152;288828,125480;297134,117816;311888,108906;327626,100490;329709,99412;335065,94117;343856,87620;353507,82669;360335,81087;361560,80194;495330,25741;500294,24655;514019,19801;523486,17882;528423,17840;530249,17326;642380,2475;674224,2351;708281,2970;708915,3448;725494,1485;740740,3960;755986,6930;763852,8730;755494,6435;740248,3465;725002,990;7250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33" style="position:absolute;left:46863;top:15773;width:7799;height:776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24060,771833;420415,773812;420633,773907;454370,751744;442584,754573;424905,756836;424063,754573;436410,753441;454370,751744;485027,748782;484308,748987;484677,748914;265093,744529;277580,747783;282912,748065;297785,755422;304519,756836;304941,756978;306484,755422;312377,757119;318270,758534;329881,761257;330056,761080;343525,763344;349980,764476;356434,765041;369623,765607;387582,765324;388362,765324;390108,764334;394037,763061;398036,762990;400772,763344;401508,765324;407787,765324;405823,768154;404700,769568;401052,771266;394317,771266;385618,770700;366817,770134;352786,769002;340439,767305;328091,765324;309290,762495;294698,757685;294867,757562;286279,754856;278702,751461;270003,748632;261024,745519;265093,744529;430279,738463;425992,739123;396340,740632;406103,741841;408629,741275;426027,739295;428890,738733;456920,734364;442357,736604;447354,736748;454545,735404;510079,733709;464404,745973;487518,740780;217247,727978;249518,741841;261024,745519;269723,748631;278422,751461;285999,754856;284315,756270;279825,755422;263830,749480;255973,746368;248115,742973;237732,739295;228752,735334;221737,731655;217247,727978;230436,720904;245870,728826;243906,729958;225947,721187;230436,720904;173471,701665;192553,712417;196481,716943;187502,712133;180767,707890;173471,701665;206932,694405;206935,694486;207882,695642;207987,695158;616744,675833;615725,675919;598888,688085;582332,697138;570546,704211;564091,707041;557357,709870;549219,714114;543045,717792;534065,721470;524805,724865;522279,727412;518351,728826;508529,730524;495901,734485;484396,738163;471768,741841;456053,745802;433885,749480;433323,750329;422664,753016;422941,753158;434778,750175;435007,749480;457176,745802;472891,741841;485518,738163;497024,734485;509652,730524;519473,728826;512824,732849;513019,732787;520035,728543;523963,727129;524225,727056;525927,725148;535188,721753;544168,718075;550341,714397;558479,710153;565214,707324;569832,705300;572230,703646;584016,696573;600572,687519;135539,671920;136605,672842;136968,673029;618627,664534;618531,664601;618531,664682;618977,664746;619093,664601;624690,660311;623033,661465;622741,661772;623877,661039;112627,646060;123224,658641;114821,648474;644559,646052;644534,646061;644348,647343;639858,652436;634527,658377;634848,658302;639858,652718;644348,647626;644559,646052;140055,639681;140610,640363;140638,640269;98546,633196;105842,638006;106200,638431;109525,639173;117066,646211;127449,654699;131939,660923;134465,664035;145128,673089;142041,675635;132111,664510;131659,664601;131659,664601;141057,675129;142041,675635;145128,673089;171787,694309;166455,696006;168420,697421;160562,697704;155511,694309;150741,690631;138955,680728;128011,670826;117908,660923;113138,656113;108648,651021;110332,648757;115944,653850;122118,658660;129694,666865;130338,667422;122118,658660;116225,653850;110612,648757;104439,641118;98546,633196;716748,588210;716606,588272;713540,595688;713802,552765;706365,563595;702717,570386;699069,576610;690370,588210;682793,599810;676058,609147;675497,609493;675037,610180;675778,609713;682512,600376;690089,588776;698788,577176;702436,570952;706084,564161;713661,553127;736216,551783;733866,557088;728815,567274;733866,557088;736216,551783;742845,548883;739197,559917;732743,571800;726289,583967;720396,591606;724325,583683;727692,575761;730218,571518;733585,565859;736672,560200;742845,548883;724682,524631;717870,536717;717745,537008;724605,524834;728417,497256;720231,519808;703009,555299;700488,559318;700472,559352;694579,569537;688686,580571;681951,589059;676339,598679;643226,636308;632282,645645;631232,646450;630778,646912;626202,650674;622460,654982;608710,665450;606555,666822;600703,671633;599858,672186;598607,673372;587663,680728;576719,687519;575467,688159;568056,693012;565759,694180;563530,695724;555953,699968;548874,702767;533096,710791;496079,724711;470284,731398;491131,727412;495059,726563;507687,722036;515544,719490;528172,712982;542484,707889;551653,704264;555673,701948;559321,700817;564372,697987;565699,697057;569143,693743;576719,689216;585339,684956;588505,682992;599449,675635;604220,671109;609552,667713;623302,657245;633124,647908;644068,638572;677181,600942;681738,593131;681951,592454;689247,581137;691492,577742;694477,573568;695421,571800;701314,561615;712819,537566;724044,511819;727341,501351;759121,472209;758279,472775;758279,472775;761772,455441;761671,455942;762488,456931;765014,459760;766698,458629;766740,458411;765575,459194;762769,456648;759270,423301;759075,423312;758720,423332;758841,424677;758560,431750;757438,435994;750703,446746;749019,456082;747335,459194;744529,472775;741442,483526;738075,493995;736111,502200;733866,510688;735656,507880;737233,501917;738636,493429;742003,482961;745090,472209;747897,458629;749580,455516;751264,446180;757999,435428;753509,457214;750142,475321;742565,498522;741066,500872;740425,504393;738356,510405;730498,527663;726850,536717;724605,541527;721799,546620;714222,560200;706084,573498;695702,591323;684196,608864;676620,618767;668481,628386;665675,632347;662589,636308;657818,640269;650016,648979;650241,649889;642103,658377;633404,664601;626389,670260;619743,675157;620776,675070;628072,669694;635088,664035;643787,657811;651925,649323;651644,648191;659502,639421;664272,635460;667359,631499;670165,627538;678303,617918;685880,608015;697385,590474;707768,572649;715906,559352;723483,545771;726289,540678;728534,535869;732182,526815;740039,509556;743126,497956;750703,474756;754070,456648;758560,434863;759572,431036;758841,430902;759121,423828;765295,417321;762027,431049;762027,431049;765295,417321;767820,414492;766137,418170;766137,418170;765751,425879;765575,433165;762769,441871;762769,442865;766137,433165;766698,418170;768006,415312;755754,402326;753915,406708;753228,413077;752343,410102;752019,410522;752948,413643;752387,418170;753509,421848;754379,421799;753789,419867;754351,415340;755754,402326;779326,394687;779887,394969;779606,406852;779887,415057;779045,430053;778203,438540;775678,450989;774836,461458;770627,480697;766698,497390;759683,500502;760244,498805;761366,486922;765575,474473;768943,472492;768943,472492;772591,450989;774555,440804;776239,430336;777642,420433;778203,411096;778484,403174;779045,398930;779326,394687;39523,263502;39662,263572;39675,263533;56453,222948;50279,234548;45228,238793;45216,239063;44728,249895;44742,249869;45228,239075;50279,234831;56453,223231;56663,223373;56769,223161;59820,198333;55892,201163;49999,213612;51347,214699;51391,214508;50279,213612;56172,201163;59651,198658;81428,182207;81074,182493;79569,188325;78622,191260;52805,238793;49157,250392;45789,262276;38493,287173;33723,304149;31478,316881;30355,323388;29513,329896;26988,347437;26146,358189;27549,369506;28207,363339;28110,361301;29233,349418;31758,331876;33761,329453;36670,309827;36529,306413;39301,298400;40951,291672;40458,292832;38774,292266;34565,304432;34845,311222;32881,324237;32600,326501;29794,329896;30636,323388;31758,316881;34003,304149;38774,287173;46070,262276;49437,250392;53085,238793;78902,191260;81428,182207;86479,153914;86479,153914;87882,155045;87882,155045;137045,113632;136991,113676;136827,113862;134535,116284;133955,117134;133577,117565;131939,119962;114822,140333;110051,145992;105281,151933;84195,175430;105561,151650;110331,145709;115102,140050;132220,119679;133955,117134;136827,113862;144168,94122;141746,94973;139945,95647;139516,96196;136429,99025;128572,104118;123240,110059;118189,116001;114822,119113;114707,118969;111524,122827;106122,129582;97423,139201;98826,140899;98853,140875;97704,139484;106403,129865;115102,119113;118470,116001;123521,110059;128852,104118;136710,99025;139797,96196;143164,94923;144227,94590;550622,43005;564933,49513;571107,54605;557357,47815;550622,43005;504039,22351;515264,24898;530979,32820;504039,22351;335107,20477;329214,21220;316586,22917;304239,25746;298907,27444;292734,29142;279225,31817;276738,32820;259621,38761;242784,45552;230998,50927;223140,54039;203778,63093;194517,69035;185537,74976;171226,85728;157756,96479;144865,107817;145970,109211;148706,107319;151035,105569;159440,98176;172910,87425;187221,76674;196201,70732;205461,64791;224824,55737;232401,51776;244187,46400;261024,39610;278141,33668;285332,32244;288805,31048;336084,20764;435463,14394;441461,14995;449599,17824;443426,16976;430517,14429;435463,14394;468120,12166;479625,13014;493656,18673;476258,15561;468120,12166;374253,12095;341842,13863;319392,16975;308729,19805;299468,23200;286560,24898;237732,43854;220053,51776;214721,53756;209951,56303;200971,61112;186940,68469;176277,76957;145409,101288;138958,106944;132647,112754;132781,112889;84234,170323;74412,183904;69922,192109;65433,199748;57014,215592;47857,230141;47754,230587;44667,239075;42422,243036;41861,243602;39370,251949;38774,256900;38213,263973;34284,275573;30636,287173;26707,304149;24462,319710;23059,335271;25023,324520;25206,323633;25585,319427;27830,303866;28533,304103;28594,303840;27830,303583;31759,286607;35407,275007;39317,263460;39055,263407;39616,256334;42703,243036;44948,239075;45023,238869;48034,230587;57295,215875;65713,200031;70203,192392;74693,184187;84515,170606;133062,113172;145970,101289;176838,76957;187502,68469;201533,61113;210512,56303;215283,53757;220615,51776;238294,43854;287121,24898;300030,23200;309290,19805;319954,16976;342403,13863;374814,12201;400866,13082;413680,0;426869,849;440339,2263;449318,4527;455212,7356;462508,5941;473452,8488;480186,10468;479906,10751;479625,12732;468120,11883;464191,10751;460263,9902;452686,8205;445109,6507;437252,5376;428553,5376;421537,5376;410593,5376;410079,5210;405261,7639;406945,10468;423782,13863;416290,13995;416416,14005;424344,13863;431078,14712;443987,17259;450160,18107;460543,20371;471207,22634;481590,25181;491973,28293;497024,29707;502075,31405;502140,31465;505762,32095;514540,35384;515766,37257;516106,37347;523963,40459;530698,43288;537433,46400;542484,49230;545851,50927;549499,52908;561847,59981;577561,70167;585699,75825;585935,75995;590094,78542;748458,378842;748339,381210;751545,381672;754631,383935;756034,391574;761366,400628;763611,400834;763611,398648;765892,392259;765856,391009;768101,383369;771188,383369;775958,380257;776519,392706;775116,398648;773433,404306;772591,413643;772310,418453;771749,423263;770552,424067;770627,424394;771773,423623;772310,419018;772591,414209;773433,404872;775116,399213;776519,393272;778764,394970;778484,399213;777923,403458;777642,411380;777081,420716;775678,430619;773994,441087;772030,451272;768382,472775;765014,474756;760805,487205;759682,499088;759121,500785;754351,513800;752947,514932;747055,528795;753228,514932;754631,513800;745651,539546;740881,542093;739892,544088;740039,544356;741162,542093;745932,539546;742565,549166;736391,560483;733304,566142;729937,571800;727411,576044;723763,584249;719835,592171;713661,600659;707488,608581;707745,608047;700752,617635;685599,634328;682616,638956;685599,634611;700752,617918;689247,635459;683319,641719;678560,645247;678303,645645;675328,647953;675216,648757;662027,662338;647996,675353;647347,675827;642665,681860;631440,690348;620949,698281;620911,698327;631440,690631;642665,682143;633404,691479;625863,696431;620646,698652;620496,698836;614883,702514;612768,703502;607447,707854;602256,711568;594398,716660;591873,716943;589065,718201;588629,718535;592153,717226;594679,716943;584577,724582;578122,727978;571668,731090;567109,731779;566336,732222;545009,741558;543922,741807;537433,746085;541081,747217;527611,753158;528734,749197;524244,750895;520035,752309;511335,755139;510173,753732;506003,754573;500952,755705;490569,758251;490227,758412;500110,755987;505162,754856;509371,754007;511054,755422;519754,752592;523963,751178;528453,749480;527330,753441;515544,759100;514967,758937;506845,762212;500110,764193;490008,766739;485834,766385;477104,768098;476819,768719;453528,773246;448196,771831;443706,771831;435849,774378;428833,774944;421818,775227;421056,774898;414662,776040;406945,774661;407226,774378;408629,772397;402175,771549;405261,769851;414522,769568;423502,769285;436410,769568;445390,768719;462227,765041;473452,762495;481870,762212;482456,761938;474294,762212;463069,764758;446232,768437;437252,769285;424344,769002;415364,769285;406103,769568;406384,768437;408348,765607;494779,751178;553428,728826;568862,720621;577561,716095;586541,711285;603378,701099;616848,690631;642103,670826;649119,665167;655854,659226;665956,649889;670165,642816;676212,637228;676260,636877;670446,642250;666237,649323;656134,658660;649399,664601;642384,670260;617128,690065;603659,700534;586822,710719;577842,715529;569143,720056;553709,728261;495059,750612;408629,765041;402175,765041;401333,762778;394598,762495;388424,765041;370465,765324;357276,764758;350822,764193;344367,763061;348255,758880;347454,759100;332969,756395;332301,756554;304520,751461;293575,749197;284034,747500;272529,742124;258217,736749;243345,730807;245870,728826;256253,730807;260743,734768;276177,739295;306765,747217;314341,748632;322479,750046;331459,752027;341355,754184;342122,754007;351383,755422;351663,754856;365133,755422;367378,755705;388144,755705;403297,756270;421257,754856;423502,754856;424344,757119;442022,754856;453808,752027;460543,750895;464753,750329;474013,748066;481590,746368;489166,744387;503064,741962;504881,741275;490289,743822;482712,745802;475136,747500;465875,749763;461666,750329;454931,751461;436691,753158;424344,754290;422099,754290;404139,755705;388986,755139;368220,755139;365975,754856;357276,751178;352505,754290;352493,754314;356434,751744;365133,755422;351664,754856;351770,754786;342964,753441;332581,751178;323602,749197;315464,747783;307887,746368;277300,738446;261866,733919;257376,729958;246993,727978;231559,720056;227069,720339;211074,712133;208267,707041;208829,706758;218650,712133;228472,717509;231278,715812;219773,708172;210232,703929;197043,696289;185818,688933;168139,681294;161404,675636;162807,675070;169542,677050;155511,662338;147654,655831;140358,649323;131098,641684;117628,626689;116704,623777;113980,621030;104719,610845;103597,605752;99949,600659;99514,599972;95178,596981;86760,584815;81989,573498;81428,573498;74974,561049;68800,548600;62346,534171;56453,519459;62346,529361;68239,541810;70203,548600;71015,549801;70016,544563;67410,539794;63168,530177;58136,521722;51963,504746;46674,487345;44937,482271;37372,451828;34027,429728;34003,430336;34284,434863;35687,445331;37371,456082;34565,446746;32600,434863;30355,434863;28952,424111;26988,417321;25304,410814;20534,405721;19131,405721;17727,398648;17166,389594;18289,376862;18850,372335;19806,369230;19341,362150;19972,351681;21095,349560;21095,348286;18850,352530;16886,349701;13238,344608;12571,340576;12396,340930;11273,352247;10431,363564;9590,372335;9590,390442;9870,399779;10431,409116;7906,417887;7345,417887;5661,400911;5661,383369;7064,369789;9588,372334;7345,369506;6783,359321;7345,343759;7625,339515;8467,332442;11835,319710;13512,311252;12957,309242;10993,320559;7625,333291;6783,340364;6503,344608;5941,360169;6503,370355;5100,383935;5100,401477;6783,418453;7345,418453;10993,434580;12957,447877;17166,461458;23796,490662;24374,496258;25585,496258;31759,511254;34004,518893;29794,512385;25304,502200;25024,505029;22582,497399;20814,497673;18850,491166;12115,475604;7906,461741;7625,450141;5661,436560;4258,422980;1171,413077;3135,360452;5100,346872;3416,339515;6783,319145;7625,314335;9870,297925;15763,286042;14360,302169;15763,299404;16605,292797;16886,285476;19411,276139;23340,261992;28110,247563;28468,247158;30636,235680;33723,227475;37371,220685;44667,206538;50560,193807;58978,177397;65152,170323;70203,160421;74413,154196;78903,151933;80025,150235;84515,141182;93214,130996;93451,135253;92816,137043;101913,127601;106403,121660;112296,116001;112804,116570;112577,116284;119873,108928;127169,102137;135026,93650;145970,85444;157756,76674;164803,71717;169542,67337;177961,62244;186940,57435;188129,56818;191185,53792;196201,50078;201708,47249;205604,46345;206303,45834;282631,14712;285463,14091;293295,11317;298697,10221;301513,10196;302555,9902;366536,1414;384706,1344;404139,1697;404501,1971;413961,849;422660,2263;431359,3961;435847,4989;431078,3678;422379,1980;413680,566;41368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8" o:spid="_x0000_s1034" style="position:absolute;left:52578;top:23012;width:3246;height:323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76509,321322;174991,322146;175082,322185;189125,312958;184219,314136;176860,315078;176510,314136;181649,313665;189125,312958;201885,311725;201586,311811;201739,311780;110341,309955;115539,311309;117758,311427;123948,314490;126752,315078;126927,315137;127569,314490;130022,315196;132475,315785;137308,316919;137381,316845;142987,317788;145674,318259;148360,318494;153850,318730;161325,318612;161650,318612;162377,318200;164012,317670;165676,317640;166815,317788;167122,318612;169735,318612;168918,319790;168450,320379;166932,321086;164129,321086;160508,320850;152682,320615;146842,320143;141702,319437;136563,318612;128737,317434;122664,315432;122734,315380;119159,314254;116006,312841;112385,311663;108647,310367;110341,309955;179097,307429;177313,307704;164971,308333;169034,308836;170086,308600;177327,307776;178519,307542;190186,305723;184124,306656;186205,306716;189198,306156;212313,305450;193301,310556;202922,308394;90426,303064;103858,308836;108647,310367;112268,311663;115889,312840;119043,314254;118342,314843;116473,314490;109815,312016;106545,310720;103274,309307;98952,307776;95215,306127;92295,304595;90426,303064;95916,300120;102340,303418;101522,303889;94047,300237;95916,300120;72205,292110;80147,296586;81782,298471;78045,296468;75241,294702;72205,292110;86132,289088;86133,289121;86528,289603;86571,289401;256711,281356;256286,281392;249278,286456;242387,290226;237481,293170;234795,294348;231991,295526;228604,297293;226034,298824;222297,300355;218442,301769;217391,302829;215756,303418;211668,304124;206411,305773;201623,307305;196366,308836;189825,310485;180598,312016;180364,312369;175928,313488;176043,313547;180970,312305;181065,312016;190293,310485;196834,308836;202090,307305;206879,305773;212135,304124;216223,303418;213456,305092;213536,305067;216457,303300;218092,302711;218201,302681;218909,301886;222764,300473;226502,298942;229071,297411;232459,295644;235262,294466;237184,293623;238182,292935;243088,289990;249979,286221;56416,279727;56860,280111;57011,280189;257494,276652;257454,276680;257454,276714;257640,276740;257688,276680;260018,274894;259328,275375;259206,275502;259679,275197;46879,268961;51290,274199;47793,269966;268288,268958;268278,268962;268200,269495;266331,271615;264112,274089;264246,274058;266331,271733;268200,269613;268288,268958;58296,266306;58527,266589;58539,266551;41018,263606;44055,265608;44204,265785;45588,266094;48727,269024;53049,272558;54918,275149;55969,276445;60407,280214;59123,281274;54989,276642;54801,276680;54801,276680;58713,281063;59123,281274;60408,280214;71504,289048;69285,289754;70102,290343;66832,290461;64729,289048;62744,287516;57838,283394;53282,279271;49078,275149;47092,273147;45223,271026;45924,270084;48260,272204;50830,274207;53983,277622;54251,277854;50830,274207;48377,272204;46041,270084;43471,266904;41018,263606;298336,244878;298276,244903;297001,247991;297109,230122;294014,234630;292495,237457;290977,240049;287356,244878;284202,249707;281399,253594;281165,253738;280974,254024;281282,253830;284086,249943;287239,245113;290860,240284;292379,237693;293897,234866;297051,230272;306439,229713;305461,231921;303358,236162;305461,231921;306439,229713;309198,228506;307680,233099;304993,238046;302307,243111;299854,246291;301489,242993;302891,239695;303942,237928;305344,235573;306629,233217;309198,228506;301638,218409;298803,223441;298751,223562;301606,218494;303193,207013;299785,216401;292617,231177;291568,232850;291561,232864;289108,237104;286655,241698;283852,245231;281516,249236;267733,264902;263178,268789;262741,269124;262552,269316;260647,270882;259090,272675;253366,277034;252470,277605;250034,279607;249682,279838;249161,280332;244606,283394;240051,286221;239529,286487;236445,288508;235489,288994;234561,289637;231407,291403;228461,292569;221893,295909;206485,301704;195749,304488;204426,302829;206061,302475;211317,300591;214588,299531;219844,296822;225801,294701;229617,293192;231291,292228;232809,291757;234911,290579;235464,290192;236897,288812;240051,286928;243639,285154;244956,284336;249512,281274;251497,279389;253717,277976;259440,273618;263528,269731;268083,265844;281866,250178;283763,246926;283852,246645;286889,241933;287823,240520;289066,238782;289459,238046;291911,233806;296700,223794;301372,213075;302745,208717;315973,196585;315622,196821;315622,196821;317076,189605;317034,189813;317374,190225;318426,191403;319127,190932;319144,190841;318659,191167;317491,190107;316035,176224;315953,176229;315806,176237;315856,176797;315739,179742;315272,181509;312469,185985;311768,189872;311067,191167;309899,196821;308614,201297;307213,205655;306395,209071;305461,212604;306206,211435;306862,208953;307446,205419;308848,201061;310133,196585;311301,190932;312002,189636;312702,185749;315506,181273;313637,190343;312235,197881;309081,207539;308458,208518;308191,209984;307329,212487;304059,219672;302540,223441;301606,225443;300438,227563;297284,233217;293897,238753;289575,246174;284786,253476;281633,257599;278245,261603;277077,263252;275793,264902;273807,266551;270559,270176;270653,270555;267266,274089;263645,276680;260725,279036;257959,281074;258389,281038;261426,278800;264346,276445;267967,273853;271354,270320;271237,269849;274508,266197;276493,264548;277778,262899;278946,261250;282334,257245;285487,253123;290276,245820;294598,238400;297985,232864;301139,227210;302307,225090;303241,223087;304760,219318;308030,212133;309315,207304;312469,197646;313870,190107;315739,181038;316161,179444;315856,179389;315973,176444;318542,173735;317182,179450;317182,179450;318543,173735;319594,172557;318893,174088;318893,174088;318732,177298;318659,180331;317491,183955;317491,184369;318893,180331;319127,174088;319671,172898;314571,167492;313806,169317;313520,171968;313151,170729;313017,170904;313403,172204;313170,174088;313637,175619;313999,175599;313754,174795;313987,172910;314571,167492;324383,164312;324616,164430;324499,169377;324616,172793;324266,179035;323916,182569;322864,187751;322514,192110;320762,200119;319127,207068;316207,208364;316440,207657;316907,202710;318659,197528;320061,196703;320061,196703;321579,187751;322397,183511;323098,179153;323682,175030;323916,171144;324032,167846;324266,166079;324383,164312;16451,109698;16509,109728;16514,109711;23498,92816;20928,97645;18826,99412;18821,99524;18617,104034;18623,104023;18826,99529;20928,97763;23498,92933;23585,92992;23629,92904;24899,82568;23264,83746;20811,88929;21372,89381;21391,89302;20928,88929;23381,83746;24829,82703;33893,75854;33746,75974;33119,78402;32725,79624;21979,99412;20461,104241;19059,109188;16022,119553;14037,126620;13102,131921;12635,134630;12285,137339;11233,144642;10883,149118;11467,153829;11741,151262;11701,150413;12168,145466;13219,138163;14053,137154;15263,128984;15205,127563;16359,124227;17045,121426;16840,121909;16139,121673;14387,126738;14504,129565;13686,134983;13569,135925;12401,137339;12752,134630;13219,131921;14153,126620;16139,119553;19176,109188;20578,104241;22096,99412;32842,79624;33893,75854;35996,64076;35996,64076;36580,64547;36580,64547;57043,47306;57020,47324;56952,47402;55998,48410;55757,48764;55599,48943;54918,49941;47793,58422;45807,60778;43821,63251;35045,73033;43938,63133;45924,60660;47910,58304;55034,49824;55757,48764;56952,47402;60008,39184;59000,39538;58250,39819;58071,40047;56787,41225;53516,43345;51297,45819;49194,48292;47793,49588;47745,49528;46420,51134;44172,53946;40551,57951;41135,58657;41146,58648;40668,58069;44289,54064;47910,49588;49311,48292;51414,45819;53633,43345;56903,41225;58188,40047;59590,39517;60032,39379;229188,17904;235145,20613;237715,22733;231991,19906;229188,17904;209799,9305;214471,10365;221012,13663;209799,9305;139483,8525;137030,8834;131774,9541;126635,10718;124416,11425;121846,12132;116223,13246;115188,13663;108063,16137;101055,18964;96149,21202;92879,22497;84819,26266;80965,28740;77227,31213;71270,35689;65664,40165;60298,44885;60758,45466;61897,44678;62866,43949;66364,40872;71971,36396;77928,31920;81666,29446;85520,26973;93580,23204;96733,21555;101639,19317;108647,16490;115772,14017;118765,13424;120211,12925;139890,8644;181255,5992;183752,6243;187139,7420;184569,7067;179196,6007;181255,5992;194848,5065;199637,5418;205477,7774;198235,6478;194848,5065;155777,5035;142287,5771;132942,7067;128504,8245;124649,9658;119276,10365;98952,18257;91594,21555;89375,22379;87389,23439;83651,25442;77811,28504;73373,32038;60524,42167;57839,44522;55212,46941;55268,46997;35061,70907;30973,76561;29104,79977;27235,83157;23731,89753;19920,95810;19877,95996;18592,99529;17657,101178;17424,101414;16387,104889;16139,106950;15905,109895;14270,114724;12752,119553;11116,126620;10182,133099;9598,139577;10416,135101;10491,134732;10649,132981;11584,126503;11876,126601;11902,126492;11584,126385;13219,119318;14737,114488;16365,109681;16256,109659;16490,106714;17774,101178;18709,99529;18740,99443;19994,95996;23848,89871;27352,83275;29221,80095;31090,76679;35178,71025;55385,47115;60758,42168;73606,32038;78045,28504;83885,25442;87623,23439;89608,22379;91828,21555;99186,18257;119510,10365;124883,9658;128737,8245;133176,7067;142520,5771;156011,5079;166854,5446;172188,0;177678,353;183284,942;187022,1885;189475,3062;192512,2473;197067,3534;199870,4358;199754,4476;199637,5300;194848,4947;193213,4476;191577,4122;188424,3416;185270,2709;182000,2238;178379,2238;175459,2238;170903,2238;170689,2169;168684,3180;169385,4358;176393,5771;173274,5826;173327,5830;176627,5771;179430,6125;184803,7185;187373,7538;191694,8481;196133,9423;200454,10483;204776,11779;206879,12368;208981,13074;209008,13099;210516,13361;214170,14731;214680,15510;214821,15548;218092,16843;220895,18021;223698,19317;225801,20495;227202,21202;228721,22026;233860,24971;240401,29211;243789,31567;243887,31637;245618,32698;311534,157716;311485,158702;312819,158894;314104,159836;314688,163016;316907,166785;317842,166871;317842,165961;318791,163301;318776,162781;319710,159600;320995,159600;322981,158305;323215,163487;322631,165961;321930,168317;321579,172204;321463,174206;321229,176208;320731,176543;320762,176679;321239,176359;321463,174442;321579,172439;321930,168552;322631,166197;323215,163723;324149,164430;324032,166197;323799,167963;323682,171261;323448,175148;322864,179271;322163,183629;321346,187869;319827,196821;318426,197646;316674,202828;316206,207775;315973,208482;313987,213900;313403,214371;310950,220143;313520,214371;314104,213900;310366,224619;308381,225679;307969,226509;308030,226621;308498,225679;310483,224619;309081,228623;306512,233335;305227,235690;303825,238046;302774,239813;301256,243229;299620,246527;297051,250060;294481,253358;294588,253136;291678,257128;285370,264077;284128,266004;285370,264195;291678,257245;286889,264548;284421,267154;282440,268623;282333,268789;281095,269749;281049,270084;275559,275738;269719,281156;269449,281354;267500,283865;262827,287399;258461,290701;258445,290720;262827,287516;267500,283983;263645,287870;260506,289931;258334,290856;258272,290932;255936,292464;255056,292875;252841,294687;250680,296233;247409,298353;246358,298471;245190,298994;245008,299133;246475,298588;247526,298471;243321,301651;240635,303064;237948,304360;236051,304647;235729,304831;226852,308718;226399,308822;223698,310603;225217,311074;219610,313547;220077,311898;218209,312605;216457,313194;212836,314372;212352,313786;210616,314136;208514,314607;204192,315667;204050,315734;208164,314725;210266,314254;212018,313901;212719,314490;216340,313312;218092,312723;219961,312016;219493,313665;214588,316021;214347,315953;210967,317316;208164,318141;203959,319201;202221,319054;198587,319767;198469,320026;188774,321910;186555,321321;184686,321321;181416,322381;178495,322617;175575,322735;175258,322598;172597,323073;169385,322499;169502,322381;170086,321557;167399,321203;168684,320497;172539,320379;176276,320261;181649,320379;185387,320026;192395,318494;197067,317434;200571,317316;200815,317202;197418,317317;192745,318377;185737,319908;182000,320261;176627,320143;172889,320261;169034,320379;169151,319908;169969,318730;205944,312723;230356,303418;236780,300002;240401,298117;244139,296115;251147,291875;256754,287516;267266,279271;270186,276916;272989,274442;277194,270555;278946,267611;281463,265284;281483,265138;279063,267375;277311,270320;273106,274207;270303,276680;267383,279036;256870,287281;251264,291639;244256,295879;240518,297882;236897,299766;230473,303182;206061,312487;170086,318494;167399,318494;167049,317552;164246,317434;161676,318494;154200,318612;148711,318377;146024,318141;143338,317670;144956,315929;144623,316021;138593,314895;138315,314961;126752,312841;122196,311898;118225,311192;113436,308954;107479,306716;101289,304242;102340,303418;106662,304242;108530,305891;114955,307776;127686,311074;130840,311663;134227,312252;137965,313076;142084,313974;142403,313901;146258,314490;146375,314254;151981,314490;152916,314607;161559,314607;167866,314843;175342,314254;176276,314254;176627,315196;183985,314254;188891,313076;191694,312605;193446,312369;197301,311427;200454,310720;203608,309896;209393,308886;210149,308600;204075,309660;200922,310485;197768,311192;193914,312134;192162,312369;189358,312841;181766,313547;176627,314018;175692,314018;168217,314607;161909,314372;153266,314372;152332,314254;148711,312723;146725,314018;146720,314029;148360,312958;151981,314490;146375,314254;146419,314225;142754,313665;138432,312723;134694,311898;131307,311309;128153,310720;115422,307422;108998,305538;107129,303889;102807,303064;96383,299766;94514,299884;87856,296468;86688,294348;86922,294230;91010,296468;95098,298706;96266,298000;91477,294819;87506,293053;82016,289872;77344,286810;69985,283630;67182,281274;67766,281038;70569,281863;64729,275738;61459,273029;58422,270320;54567,267140;48961,260897;48576,259684;47442,258541;43588,254301;43121,252181;41602,250060;41421,249774;39616,248529;36112,243464;34127,238753;33893,238753;31207,233570;28637,228388;25951,222381;23498,216256;25951,220378;28403,225561;29221,228388;29559,228887;29143,226707;28058,224722;26293,220718;24198,217198;21629,210131;19427,202887;18704,200774;15556,188101;14163,178900;14153,179153;14270,181038;14854,185396;15555,189872;14387,185985;13569,181038;12635,181038;12051,176562;11233,173735;10533,171026;8547,168906;7963,168906;7379,165961;7145,162192;7612,156891;7846,155007;8244,153714;8050,150767;8313,146408;8780,145525;8780,144995;7846,146762;7028,145584;5510,143464;5233,141785;5160,141933;4692,146644;4342,151355;3992,155007;3992,162545;4108,166432;4342,170319;3291,173970;3057,173970;2356,166903;2356,159600;2940,153947;3991,155006;3057,153829;2824,149589;3057,143110;3174,141344;3524,138399;4926,133099;5624,129578;5393,128740;4575,133452;3174,138752;2824,141697;2707,143464;2473,149942;2707,154182;2123,159836;2123,167139;2824,174206;3057,174206;4575,180920;5393,186456;7145,192110;9905,204267;10146,206597;10649,206597;13219,212840;14153,216020;12401,213311;10533,209071;10416,210249;9400,207072;8664,207186;7846,204477;5043,197999;3291,192227;3174,187398;2356,181744;1772,176091;487,171968;1305,150060;2123,144406;1422,141344;2824,132863;3174,130861;4108,124029;6561,119082;5977,125796;6561,124645;6912,121894;7028,118846;8080,114959;9715,109070;11701,103063;11849,102894;12752,98116;14037,94700;15555,91873;18592,85984;21045,80684;24549,73852;27119,70907;29221,66785;30973,64194;32842,63251;33309,62545;35178,58775;38799,54535;38897,56307;38633,57052;42420,53122;44289,50648;46742,48292;46953,48529;46858,48410;49895,45348;52932,42521;56203,38987;60758,35571;65664,31920;68597,29857;70569,28033;74073,25913;77811,23911;78306,23654;79578,22394;81666,20848;83958,19670;85580,19294;85871,19081;117641,6125;118820,5866;122080,4711;124328,4255;125500,4245;125934,4122;152565,589;160128,559;168217,707;168367,820;172305,353;175926,942;179547,1649;181415,2077;179430,1531;175809,824;172188,236;17218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9" o:spid="_x0000_s1035" style="position:absolute;left:65836;top:2133;width:4692;height:4092" coordorigin="63627,2041" coordsize="4488,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Shape 55" o:spid="_x0000_s1036" style="position:absolute;left:64171;top:2041;width:3945;height:3889;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56" o:spid="_x0000_s1037" style="position:absolute;left:64171;top:2041;width:3493;height:34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8;188251,343456;188349,343498;203456,333661;198178,334917;190262,335922;189885,334917;195414,334415;203456,333661;217183,332347;216861,332438;217026,332405;118702,330459;124293,331903;126681,332029;133340,335294;136356,335922;136545,335984;137236,335294;139874,336047;142513,336675;147713,337884;147791,337805;153822,338810;156712,339312;159602,339563;165508,339815;173550,339689;173899,339689;174681,339249;176440,338684;178230,338653;179456,338810;179785,339689;182597,339689;181717,340945;181215,341573;179581,342326;176565,342326;172670,342075;164251,341824;157969,341322;152440,340568;146911,339689;138492,338433;131958,336298;132034,336244;128189,335043;124796,333536;120901,332280;116880,330898;118702,330459;192668,327767;190748,328059;177471,328729;181843,329266;182974,329015;190764,328136;192046,327887;204597,325947;198076,326942;200314,327005;203534,326409;228401,325657;207949,331100;218298,328795;97278,323113;111728,329266;116880,330898;120775,332280;124670,333536;128063,335042;127309,335670;125299,335294;118136,332657;114618,331275;111100,329768;106451,328136;102430,326378;99288,324745;97278,323113;103184,319973;110095,323489;109215,323992;101173,320099;103184,319973;77676,311434;86220,316206;87980,318215;83959,316080;80943,314197;77676,311434;92659,308212;92660,308247;93085,308761;93131,308546;276163,299968;275706,300006;268167,305406;260754,309425;255476,312564;252586,313820;249570,315076;245926,316959;243162,318592;239141,320224;234995,321731;233864,322861;232104,323489;227707,324243;222052,326001;216900,327633;211246,329266;204209,331024;194283,332657;194031,333033;189259,334226;189382,334289;194683,332965;194785,332657;204712,331024;211749,329266;217403,327633;222555,326001;228209,324243;232607,323489;229630,325275;229717,325248;232859,323364;234618,322736;234735,322704;235497,321857;239644,320350;243665,318717;246429,317085;250073,315201;253089,313945;255157,313047;256230,312313;261508,309173;268921,305155;60691,298232;61168,298641;61331,298724;277006,294953;276963,294983;276963,295019;277163,295047;277214,294983;279721,293079;278979,293591;278848,293727;279356,293402;50431,286754;55177,292337;51414,287825;288617,286750;288606,286754;288523,287323;286513,289583;284125,292220;284269,292187;286513,289709;288523,287448;288617,286750;62713,283922;62962,284225;62974,284183;44126,281044;47393,283179;47554,283368;49042,283697;52419,286820;57069,290588;59079,293351;60210,294732;64985,298750;63603,299881;59156,294943;58954,294983;58954,294983;63162,299656;63603,299881;64985,298750;76922,308169;74535,308922;75414,309550;71896,309676;69634,308169;67498,306536;62221,302141;57320,297746;52796,293351;50660,291216;48650,288955;49404,287951;51917,290211;54681,292346;58074,295988;58362,296235;54681,292346;52042,290211;49529,287951;46765,284560;44126,281044;320942,261077;320878,261104;319506,264396;319623,245345;316293,250152;314659,253165;313026,255928;309130,261077;305738,266226;302722,270370;302471,270523;302265,270828;302596,270621;305612,266477;309005,261328;312900,256179;314534,253417;316167,250403;319560,245505;329659,244909;328607,247263;326345,251784;328607,247263;329659,244909;332628,243622;330994,248519;328104,253793;325214,259193;322575,262584;324335,259068;325842,255552;326973,253668;328481,251156;329863,248645;332628,243622;324494,232857;321444,238222;321388,238351;324460,232947;326167,220707;322501,230716;314790,246469;313661,248253;313654,248268;311015,252789;308376,257686;305361,261454;302848,265723;288021,282425;283120,286569;282650,286927;282447,287132;280398,288801;278722,290713;272565,295360;271600,295969;268980,298104;268601,298350;268041,298876;263141,302141;258240,305155;257680,305439;254361,307593;253333,308112;252335,308797;248942,310680;245772,311923;238707,315484;222132,321663;210581,324631;219916,322861;221675,322485;227330,320475;230848,319345;236502,316457;242911,314196;247016,312587;248816,311559;250450,311057;252712,309801;253306,309389;254848,307918;258240,305908;262100,304018;263518,303146;268419,299881;270555,297871;272942,296364;279099,291718;283497,287574;288397,283430;303225,266728;305265,263261;305361,262961;308628,257937;309633,256431;310970,254578;311392,253793;314031,249273;319183,238598;324209,227171;325685,222524;339916,209590;339539,209841;339539,209841;341102,202147;341057,202370;341423,202809;342554,204064;343308,203562;343327,203466;342806,203813;341549,202683;339982,187882;339895,187887;339736,187896;339790,188493;339664,191632;339162,193516;336146,198288;335392,202432;334638,203813;333382,209841;331999,214613;330492,219260;329612,222901;328607,226669;329408,225422;330115,222776;330743,219008;332251,214362;333633,209590;334889,203562;335643,202181;336397,198037;339413,193265;337403,202934;335895,210971;332502,221269;331831,222312;331544,223874;330617,226543;327099,234203;325465,238222;324460,240357;323204,242617;319811,248645;316167,254547;311518,262458;306366,270244;302973,274639;299329,278909;298073,280667;296691,282425;294555,284183;291061,288049;291162,288453;287518,292220;283623,294983;280481,297495;277505,299668;277968,299630;281235,297244;284377,294732;288272,291969;291916,288202;291790,287700;295308,283807;297445,282049;298827,280291;300083,278532;303727,274263;307120,269867;312272,262082;316921,254170;320565,248268;323958,242240;325214,239980;326219,237845;327853,233827;331371,226166;332753,221018;336146,210720;337654,202683;339664,193014;340118,191315;339790,191256;339916,188116;342680,185228;341217,191321;341217,191321;342680,185228;343811,183972;343057,185605;343057,185605;342884,189026;342806,192260;341549,196124;341549,196566;343057,192260;343308,185604;343894,184336;338408,178572;337584,180517;337277,183344;336880,182024;336735,182210;337151,183595;336900,185605;337403,187237;337792,187215;337528,186358;337779,184349;338408,178572;348963,175182;349214,175307;349088,180581;349214,184223;348837,190879;348460,194646;347329,200171;346952,204818;345067,213357;343308,220766;340167,222148;340418,221394;340921,216120;342806,210595;344313,209716;344313,209715;345947,200171;346827,195651;347580,191004;348209,186609;348460,182465;348586,178949;348837,177065;348963,175182;17697,116955;17760,116986;17766,116969;25278,98956;22514,104104;20252,105988;20247,106108;20028,110916;20034,110904;20252,106114;22514,104230;25278,99081;25372,99144;25420,99050;26786,88030;25027,89286;22388,94811;22992,95294;23011,95209;22514,94811;25153,89286;26710,88174;36461,80872;36303,80999;35629,83588;35205,84891;23645,105988;22011,111137;20503,116411;17236,127462;15100,134996;14095,140648;13592,143536;13215,146424;12085,154210;11708,158982;12336,164005;12630,161268;12587,160363;13090,155089;14221,147303;15118,146227;16420,137516;16357,136001;17598,132445;18337,129458;18116,129973;17362,129722;15477,135122;15603,138136;14723,143913;14598,144917;13341,146424;13718,143536;14221,140648;15226,134996;17362,127462;20629,116411;22137,111137;23770,105988;35330,84891;36461,80872;38723,68315;38723,68315;39351,68817;39351,68817;61365,50436;61341,50455;61268,50538;60241,51613;59982,51990;59812,52181;59079,53245;51414,62287;49278,64798;47142,67435;37700,77865;47268,67310;49404,64673;51540,62161;59205,53120;59982,51990;61268,50538;64555,41776;63470,42154;62664,42453;62472,42696;61090,43952;57571,46213;55184,48850;52922,51487;51414,52868;51363,52804;49938,54517;47519,57515;43624,61784;44252,62538;44264,62527;43749,61910;47645,57640;51540,52868;53048,51487;55309,48850;57697,46213;61215,43952;62597,42697;64105,42132;64581,41984;246555,19088;252963,21976;255727,24237;249570,21223;246555,19088;225696,9921;230722,11051;237759,14567;225696,9921;150053,9089;147414,9418;141759,10172;136231,11428;133843,12181;131079,12934;125030,14122;123917,14567;116252,17204;108712,20218;103435,22604;99917,23985;91247,28004;87100,30641;83079,33278;76671,38050;70639,42822;64867,47855;65362,48473;66587,47633;67630,46857;71393,43576;77425,38804;83833,34032;87854,31394;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0;21429,102148;21383,102346;20001,106114;18995,107872;18744,108123;17629,111827;17362,114025;17111,117164;15352,122313;13718,127462;11959,134996;10954,141903;10325,148810;11205,144038;11286,143644;11456,141778;12461,134871;12776,134976;12804,134859;12462,134745;14221,127211;15854,122062;17605,116937;17488,116913;17739,113774;19121,107872;20126,106114;20160,106022;21509,102346;25655,95816;29425,88784;31435,85393;33446,81751;37844,75724;59582,50231;65362,44957;79184,34157;83959,30390;90241,27125;94262,24990;96398,23860;98786,22981;106702,19465;128566,11051;134346,10297;138492,8790;143267,7535;153320,6153;167833,5415;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49;335088,169200;336523,169405;337905,170410;338533,173800;340921,177819;341926,177910;341926,176940;342948,174104;342931,173549;343936,170158;345319,170158;347455,168777;347706,174303;347078,176940;346324,179451;345947,183595;345821,185730;345570,187865;345034,188222;345067,188367;345581,188025;345821,185981;345947,183846;346324,179702;347078,177191;347706,174554;348711,175307;348586,177191;348334,179074;348209,182591;347957,186735;347329,191130;346575,195776;345696,200297;344062,209841;342554,210720;340669,216246;340167,221520;339916,222273;337779,228050;337151,228552;334512,234706;337277,228552;337905,228050;333884,239478;331748,240608;331305,241493;331371,241612;331874,240608;334010,239478;332502,243747;329738,248770;328355,251282;326848,253793;325717,255677;324083,259319;322324,262835;319560,266602;316795,270119;316910,269882;313780,274137;306994,281546;305658,283600;306994,281672;313780,274263;308628,282048;305973,284827;303842,286392;303727,286569;302395,287594;302345,287951;296439,293978;290157,299755;289866,299966;287769,302643;282743,306411;278045,309932;278029,309952;282743,306536;287769,302769;283623,306913;280246,309111;277910,310097;277842,310178;275329,311811;274382,312249;272000,314181;269675,315829;266157,318089;265026,318215;263769,318773;263573,318922;265152,318341;266282,318215;261759,321606;258869,323113;255979,324494;253938,324800;253591,324996;244042,329140;243555,329251;240649,331150;242282,331652;236251,334289;236754,332531;234743,333285;232859,333912;228963,335168;228443,334544;226576,334917;224314,335419;219665,336550;219512,336621;223937,335545;226199,335042;228084,334666;228837,335294;232733,334038;234618,333410;236628,332657;236125,334415;230848,336926;230589,336854;226953,338308;223937,339187;219413,340317;217544,340160;213635,340920;213508,341196;203078,343205;200691,342577;198681,342577;195162,343707;192021,343959;188880,344084;188538,343938;185675,344445;182220,343833;182346,343707;182974,342828;180084,342452;181466,341698;185613,341573;189634,341447;195414,341573;199434,341196;206974,339563;212000,338433;215769,338308;216032,338186;212377,338308;207351,339438;199811,341070;195791,341447;190010,341322;185990,341447;181843,341573;181969,341070;182848,339815;221550,333410;247811,323489;254722,319848;258618,317838;262638,315704;270178,311183;276209,306536;287518,297746;290659,295234;293675,292597;298198,288453;300083,285314;302791,282833;302812,282677;300209,285062;298324,288202;293801,292346;290785,294983;287644,297495;276335,306285;270303,310932;262764,315452;258743,317587;254848,319596;247937,323238;221675,333159;182974,339563;180084,339563;179707,338559;176691,338433;173927,339563;165885,339689;159979,339438;157089,339187;154199,338684;155940,336829;155581,336926;149095,335726;148796,335796;136356,333536;131456,332531;127184,331778;122032,329392;115623,327006;108964,324368;110095,323489;114744,324368;116754,326126;123665,328136;137362,331652;140754,332280;144398,332908;148419,333787;152850,334744;153194,334666;157340,335294;157466,335043;163497,335294;164503,335419;173801,335419;180586,335670;188628,335043;189633,335043;190010,336047;197927,335043;203204,333787;206220,333285;208105,333033;212251,332029;215644,331275;219036,330396;225260,329320;226073,329015;219539,330145;216146,331024;212754,331778;208607,332782;206723,333033;203707,333536;195539,334289;190010,334791;189005,334791;180963,335419;174178,335168;164880,335168;163874,335043;159979,333410;157843,334791;157838,334802;159602,333661;163498,335294;157466,335042;157514,335012;153571,334415;148922,333410;144901,332531;141257,331903;137864,331275;124168,327759;117257,325750;115246,323992;110597,323113;103686,319596;101676,319722;94514,316080;93257,313820;93508,313694;97906,316080;102304,318466;103561,317713;98409,314322;94137,312439;88231,309048;83205,305783;75289,302392;72273,299881;72901,299630;75917,300509;69634,293978;66116,291090;62849,288202;58702,284811;52671,278156;52257,276863;51037,275644;46891,271123;46388,268863;44755,266602;44560,266297;42618,264970;38849,259570;36713,254547;36461,254547;33571,249021;30807,243496;27917,237092;25278,230562;27917,234957;30556,240482;31435,243496;31799,244029;31351,241704;30184,239587;28285,235319;26032,231566;23268,224031;20900,216308;20122,214056;16734,200544;15237,190735;15226,191004;15352,193014;15980,197660;16734,202432;15477,198288;14598,193014;13592,193014;12964,188242;12085,185228;11331,182340;9194,180079;8566,180079;7938,176940;7687,172921;8189,167270;8441,165261;8868,163883;8660,160740;8943,156094;9446,155152;9446,154587;8441,156470;7561,155215;5927,152954;5629,151165;5551,151322;5048,156345;4671,161368;4294,165261;4294,173298;4420,177442;4671,181586;3540,185479;3289,185479;2535,177944;2535,170158;3163,164131;4293,165260;3289,164005;3037,159484;3289,152577;3414,150694;3791,147554;5299,141903;6051,138149;5802,137257;4922,142280;3414,147931;3037,151070;2912,152954;2660,159861;2912,164382;2284,170410;2284,178195;3037,185730;3289,185730;4922,192888;5802,198790;7687,204818;10655,217780;10914,220264;11456,220264;14221,226920;15226,230310;13341,227422;11331,222901;11205,224157;10112,220770;9320,220892;8441,218004;5425,211097;3540,204944;3414,199795;2535,193767;1907,187739;524,183344;1404,159987;2284,153959;1530,150694;3037,141652;3414,139517;4420,132234;7058,126959;6430,134118;7058,132891;7435,129958;7561,126708;8692,122564;10451,116285;12587,109881;12747,109701;13718,104607;15100,100965;16734,97951;20001,91672;22639,86021;26409,78737;29173,75598;31435,71203;33320,68440;35331,67435;35833,66682;37844,62663;41739,58143;41845,60032;41561,60826;45634,56636;47645,53999;50283,51487;50511,51740;50409,51613;53676,48348;56943,45334;60461,41566;65362,37924;70639,34032;73795,31832;75917,29887;79686,27627;83707,25492;84240,25219;85608,23876;87854,22227;90320,20971;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57" o:spid="_x0000_s1038" style="position:absolute;left:63627;top:2622;width:1593;height:158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10" o:spid="_x0000_s1039" style="position:absolute;left:35737;top:43205;width:4692;height:4092" coordorigin="34493,40835" coordsize="4488,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Shape 59" o:spid="_x0000_s1040" style="position:absolute;left:35037;top:40835;width:3944;height:3889;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60" o:spid="_x0000_s1041" style="position:absolute;left:35037;top:40835;width:3492;height:34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61" o:spid="_x0000_s1042" style="position:absolute;left:34493;top:41416;width:1593;height:158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11" o:spid="_x0000_s1043" style="position:absolute;left:1905;top:43205;width:4691;height:4092" coordorigin="1841,40835" coordsize="4488,3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Shape 64" o:spid="_x0000_s1044" style="position:absolute;left:2385;top:40835;width:3944;height:3889;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65" o:spid="_x0000_s1045" style="position:absolute;left:2385;top:40835;width:3493;height:34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66" o:spid="_x0000_s1046" style="position:absolute;left:1841;top:41416;width:1593;height:158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12" o:spid="_x0000_s1047" style="position:absolute;left:79705;top:56921;width:20872;height:2072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134766,2061639;1125011,2066925;1125595,2067177;1215873,2007978;1184334,2015535;1137026,2021581;1134773,2015535;1167814,2012512;1215873,2007978;1297911,2000067;1295985,2000614;1296973,2000420;709376,1988706;742791,1997398;757059,1998153;796858,2017803;814880,2021581;816007,2021959;820137,2017803;835906,2022337;851675,2026115;882747,2033388;883214,2032917;919258,2038963;936529,2041986;953801,2043498;989094,2045009;1037153,2044253;1039239,2044253;1043911,2041608;1054424,2038207;1065125,2038018;1072447,2038962;1074417,2044253;1091219,2044253;1085963,2051810;1082959,2055589;1073197,2060124;1055175,2060124;1031897,2058612;981585,2057101;944038,2054078;910998,2049543;877957,2044253;827646,2036696;788598,2023849;789050,2023518;766070,2016291;745795,2007222;722517,1999665;698487,1991352;709376,1988706;1151407,1972504;1139934,1974266;1060588,1978298;1086714,1981527;1093472,1980015;1140029,1974726;1147691,1973226;1222696,1961554;1183727,1967540;1197100,1967924;1216342,1964334;1364947,1959806;1242725,1992563;1304576,1978693;581344,1944496;667699,1981527;698487,1991352;721766,1999664;745045,2007222;765319,2016290;760814,2020069;748799,2017802;705997,2001932;684971,1993618;663945,1984550;636161,1974726;612131,1964145;593358,1954320;581344,1944496;616637,1925603;657938,1946764;652682,1949787;604623,1926359;616637,1925603;464200,1874214;515262,1902932;525775,1915023;501746,1902175;483724,1890840;464200,1874214;553740,1854822;553748,1855037;556284,1858126;556563,1856831;1650380,1805213;1647653,1805442;1602597,1837939;1558293,1862122;1526754,1881015;1509483,1888572;1491461,1896130;1469684,1907466;1453163,1917290;1429134,1927115;1404354,1936184;1397595,1942985;1387082,1946764;1360801,1951298;1327009,1961879;1296221,1971703;1262429,1981528;1220378,1992108;1161055,2001932;1159553,2004200;1131031,2011376;1131770,2011757;1163445,2003787;1164059,2001932;1223382,1992108;1265434,1981528;1299225,1971703;1330013,1961879;1363804,1951298;1390087,1946764;1372295,1957508;1372815,1957344;1391589,1946008;1402102,1942230;1402802,1942034;1407358,1936939;1432138,1927870;1456168,1918046;1472688,1908221;1494465,1896886;1512487,1889328;1524845,1883921;1531260,1879503;1562799,1860611;1607103,1836427;362697,1794762;365548,1797224;366522,1797723;1655420,1775034;1655162,1775213;1655162,1775428;1656355,1775600;1656664,1775213;1671643,1763753;1667209,1766836;1666425,1767655;1669465,1765697;301383,1725687;329744,1759293;307257,1732135;1724810,1725665;1724743,1725689;1724247,1729113;1712232,1742716;1697964,1758586;1698824,1758387;1712232,1743472;1724247,1729869;1724810,1725665;374780,1708647;376267,1710470;376342,1710220;263704,1691326;283228,1704174;284187,1705310;293083,1707291;313264,1726090;341049,1748762;353063,1765388;359821,1773701;388356,1797884;380097,1804686;353522,1774969;352313,1775213;377461,1803334;380097,1804686;388357,1797884;459694,1854564;445427,1859098;450683,1862877;429657,1863633;416141,1854564;403376,1844740;371837,1818289;342550,1791839;315517,1765388;302752,1752541;290737,1738937;295243,1732892;310261,1746495;326781,1759342;347056,1781258;348779,1782746;326781,1759342;311012,1746495;295993,1732892;279473,1712486;263704,1691326;1917985,1571165;1917604,1571329;1909402,1591139;1910101,1476487;1890201,1505416;1880438,1523554;1870677,1540180;1847398,1571165;1827123,1602150;1809101,1627089;1807599,1628014;1806369,1629847;1808350,1628601;1826372,1603662;1846647,1572677;1869926,1541692;1879688,1525066;1889449,1506928;1909725,1477454;1987821,1466119;1978058,1495592;1960787,1527333;1943516,1559829;1927747,1580234;1938260,1559073;1947271,1537913;1954029,1526577;1963040,1511463;1971300,1496348;1987821,1466119;1939215,1401338;1920988,1433622;1920653,1434398;1939010,1401881;1949212,1328217;1927305,1388455;1881221,1483256;1874474,1493992;1874431,1494080;1858661,1521287;1842892,1550761;1824870,1573433;1809852,1599128;1721243,1699639;1691957,1724579;1689147,1726729;1687935,1727964;1675689,1738011;1665675,1749518;1628879,1777480;1623114,1781146;1607454,1793994;1605193,1795472;1601846,1798641;1572560,1818290;1543274,1836427;1539922,1838137;1520093,1851099;1513946,1854220;1507981,1858343;1487706,1869679;1468762,1877157;1426541,1898589;1327485,1935770;1258458,1953633;1314243,1942985;1324756,1940717;1358547,1928626;1379573,1921824;1413365,1904442;1451662,1890839;1476198,1881155;1486955,1874969;1496716,1871947;1510234,1864389;1513785,1861905;1523000,1853053;1543274,1840962;1566340,1829582;1574813,1824335;1604099,1804686;1616864,1792594;1631132,1783525;1667927,1755563;1694210,1730624;1723495,1705685;1812104,1605173;1824299,1584310;1824870,1582501;1844394,1552271;1850402,1543203;1858389,1532053;1860914,1527333;1876683,1500126;1907472,1435889;1937508,1367118;1946332,1339155;2031373,1261315;2029121,1262827;2029121,1262827;2038466,1216526;2038197,1217863;2040384,1220506;2047143,1228063;2051649,1225040;2051762,1224460;2048645,1226552;2041136,1219750;2031773,1130677;2031249,1130707;2030299,1130760;2030623,1134352;2029872,1153246;2026869,1164582;2008846,1193299;2004341,1218239;1999835,1226552;1992326,1262827;1984066,1291544;1975055,1319507;1969799,1341423;1963791,1364095;1968582,1356595;1972802,1340667;1976556,1317995;1985567,1290033;1993828,1261315;2001337,1225040;2005843,1216727;2010348,1191788;2028370,1163070;2016356,1221261;2007345,1269628;1987069,1331598;1983059,1337877;1981344,1347280;1975806,1363339;1954780,1409439;1945018,1433622;1939010,1446470;1931501,1460073;1911227,1496348;1889449,1531867;1861666,1579478;1830878,1626334;1810603,1652784;1788826,1678479;1781317,1689059;1773057,1699639;1760291,1710220;1739413,1733484;1740016,1735914;1718239,1758586;1694960,1775213;1676188,1790327;1658404,1803407;1661169,1803175;1680693,1788816;1699467,1773701;1722745,1757075;1744522,1734403;1743771,1731380;1764796,1707953;1777563,1697373;1785822,1686792;1793331,1676212;1815109,1650517;1835383,1624066;1866171,1577211;1893955,1529600;1915732,1494080;1936007,1457805;1943516,1444202;1949523,1431355;1959286,1407172;1980311,1361072;1988571,1330087;2008846,1268117;2017858,1219750;2029872,1161559;2032581,1151337;2030623,1150978;2031373,1132086;2047894,1114703;2039150,1151371;2039151,1151371;2047894,1114704;2054652,1107146;2050147,1116971;2049115,1137564;2048645,1157024;2041136,1180279;2041136,1182935;2050147,1157024;2051649,1116970;2055150,1109337;2022362,1074649;2017442,1086354;2015604,1103368;2013235,1095420;2012369,1096542;2014854,1104879;2013352,1116971;2016356,1126795;2018684,1126665;2017106,1121505;2018608,1109413;2022362,1074649;2085440,1054245;2086942,1055000;2086191,1086741;2086942,1108657;2084689,1148711;2082437,1171383;2075678,1204635;2073426,1232597;2062162,1283987;2051649,1328575;2032876,1336888;2034378,1332354;2037381,1300613;2048645,1267361;2057656,1262071;2057656,1262071;2067418,1204635;2072674,1177429;2077180,1149467;2080935,1123016;2082437,1098077;2083187,1076917;2084689,1065580;2085440,1054245;105761,703838;106134,704026;106170,703920;151066,595516;134545,626501;121029,637837;120997,638561;119689,667492;119727,667423;121029,638593;134545,627256;151066,596272;151629,596649;151910,596083;160076,529767;149563,537325;133794,570577;137402,573481;137519,572971;134545,570577;150314,537325;159624,530633;217897,486691;216949,487455;212923,503034;210388,510874;141303,637837;131541,668822;122530,700563;103006,767067;90241,812411;84233,846419;81230,863801;78976,881183;72219,928038;69965,956756;73720,986985;75480,970514;75222,965069;78226,933328;84984,886472;90344,879999;98128,827576;97750,818457;105168,797053;109583,779082;108263,782182;103757,780670;92493,813167;93244,831304;87988,866068;87237,872114;79728,881183;81980,863801;84984,846419;90991,812411;103757,767067;123281,700563;132292,668822;142054,637837;211139,510874;217897,486691;231415,411118;231414,411118;235168,414141;235168,414140;366725,303522;366581,303638;366142,304137;360010,310605;358459,312875;357446,314027;353063,320430;307258,374843;294491,389957;281726,405827;225278,468618;282477,405072;295242,389201;308008,374087;353814,319674;358459,312875;366142,304137;385787,251410;379306,253682;374486,255483;373339,256948;365078,264505;344052,278108;329785,293979;316269,309849;307258,318162;306952,317777;298434,328082;283979,346125;260700,371820;264455,376353;264526,376290;261451,372575;284729,346880;308008,318162;317019,309850;330536,293979;344803,278109;365829,264506;374089,256949;383100,253548;385945,252659;1473439,114871;1511735,132253;1528256,145856;1491461,127718;1473439,114871;1348786,59702;1378823,66504;1420874,87664;1348786,59702;896732,54696;880962,56679;847170,61214;814129,68771;799862,73306;783342,77840;747192,84987;740539,87665;694733,103535;649678,121672;618139,136032;597113,144344;545299,168528;520519,184398;496490,200268;458192,228986;422148,257704;387651,287990;390609,291712;397931,286658;404163,281983;426654,262238;462698,233521;500995,204803;525024,188932;549805,173062;601618,148879;621893,138298;653432,123939;698487,105802;744293,89932;763535,86128;772830,82931;899344,55463;1165279,38447;1181330,40053;1203107,47611;1186587,45344;1152044,38542;1165279,38447;1252668,32496;1283455,34763;1321001,49877;1274444,41565;1252668,32496;1001485,32307;914753,37030;854679,45343;826144,52900;801363,61969;766821,66504;636161,117138;588853,138298;574585,143588;561820,150390;537790,163237;500244,182886;471709,205558;389108,270551;371845,285658;354958,301176;355316,301536;225407,454949;199124,491225;187109,513141;175094,533546;152567,575866;128062,614729;127787,615921;119526,638593;113519,649173;112017,650684;105353,672979;103757,686204;102255,705097;91743,736082;81980,767067;71467,812411;65460,853976;61706,895541;66962,866823;67449,864454;68464,853220;74471,811655;76352,812287;76515,811585;74472,810899;84985,765555;94746,734570;105211,703727;104509,703585;106010,684693;114270,649173;120278,638593;120479,638040;128538,615921;153318,576623;175846,534302;187861,513897;199875,491981;226158,455706;356067,302293;390609,270552;473211,205559;501746,182887;539292,163238;563321,150390;576088,143589;590355,138298;637663,117138;768324,66504;802866,61970;827646,52901;856181,45344;916255,37030;1002986,32590;1072699,34945;1106989,0;1142282,2267;1178326,6046;1202356,12092;1218125,19649;1237649,15870;1266935,22672;1284957,27962;1284206,28718;1283455,34008;1252668,31741;1242155,28718;1231642,26450;1211367,21916;1191092,17381;1170066,14358;1146788,14358;1128015,14358;1098729,14358;1097353,13917;1084461,20404;1088967,27962;1134022,37030;1113972,37383;1114310,37409;1135524,37030;1153546,39298;1188088,46099;1204609,48367;1232393,54413;1260928,60459;1288712,67260;1316497,75573;1330013,79351;1343530,83886;1343704,84046;1353397,85728;1376886,94513;1380168,99516;1381076,99757;1402102,108069;1420124,115626;1438146,123940;1451662,131497;1460674,136032;1470435,141321;1503476,160215;1545527,187421;1567304,202536;1567935,202989;1579064,209793;2002839,1011924;2002522,1018248;2011099,1019481;2019359,1025527;2023114,1045931;2037381,1070115;2043389,1070665;2043389,1064825;2049493,1047759;2049395,1044421;2055403,1024016;2063663,1024016;2076429,1015703;2077930,1048955;2074176,1064825;2069671,1079940;2067418,1104879;2066667,1117726;2065165,1130574;2061964,1132723;2062162,1133596;2065229,1131538;2066667,1119238;2067418,1106391;2069671,1081451;2074176,1066337;2077930,1050467;2083938,1055001;2083187,1066337;2081685,1077673;2080934,1098833;2079432,1123772;2075678,1150223;2071173,1178185;2065916,1205391;2056154,1262827;2047143,1268117;2035879,1301369;2032875,1333110;2031373,1337644;2018608,1372408;2014853,1375431;1999084,1412461;2015604,1375431;2019359,1372408;1995329,1441179;1982564,1447981;1979916,1453311;1980311,1454026;1983315,1447980;1996080,1441179;1987069,1466874;1970549,1497103;1962289,1512218;1953278,1527333;1946520,1538668;1936758,1560585;1926245,1581745;1909725,1604417;1893204,1625578;1893893,1624151;1875182,1649761;1834632,1694350;1826649,1706711;1834632,1695105;1875182,1650516;1844394,1697372;1828531,1714093;1815796,1723514;1815108,1724579;1807146,1730743;1806848,1732892;1771554,1769167;1734008,1803930;1732272,1805198;1719741,1821312;1689704,1843984;1661631,1865173;1661530,1865296;1689704,1844740;1719741,1822068;1694960,1847007;1674780,1860232;1660819,1866166;1660418,1866656;1645399,1876481;1639741,1879120;1625501,1890745;1611608,1900664;1590583,1914267;1583825,1915023;1576313,1918383;1575146,1919276;1584575,1915779;1591334,1915023;1564301,1935428;1547029,1944497;1529758,1952810;1517559,1954651;1515490,1955833;1458420,1980771;1455510,1981437;1438146,1992863;1447907,1995886;1411863,2011757;1414867,2001177;1402852,2005711;1391589,2009489;1368310,2017047;1365200,2013290;1354042,2015535;1340525,2018558;1312742,2025360;1311825,2025788;1338273,2019313;1351789,2016290;1363053,2014024;1367558,2017802;1390837,2010245;1402101,2006466;1414116,2001932;1411112,2012512;1379573,2027627;1378027,2027191;1356295,2035939;1338273,2041230;1311240,2048031;1300070,2047087;1276708,2051662;1275946,2053322;1213620,2065413;1199352,2061634;1187337,2061634;1166311,2068436;1147539,2069948;1128765,2070703;1126726,2069824;1109617,2072876;1088967,2069192;1089718,2068436;1093472,2063146;1076202,2060879;1084461,2056345;1109242,2055588;1133272,2054833;1167813,2055588;1191843,2053322;1236898,2043497;1266935,2036696;1289463,2035939;1291030,2035207;1269188,2035940;1239151,2042741;1194096,2052566;1170066,2054833;1135524,2054078;1111494,2054833;1086714,2055589;1087465,2052566;1092721,2045009;1324005,2006466;1480948,1946764;1522248,1924847;1545527,1912756;1569557,1899909;1614612,1872702;1650656,1844740;1718239,1791839;1737012,1776724;1755034,1760854;1782067,1735914;1793331,1717022;1809511,1702095;1809641,1701157;1794083,1715510;1782819,1734403;1755785,1759343;1737763,1775213;1718991,1790327;1651408,1843228;1615363,1871191;1570308,1898397;1546279,1911244;1523000,1923336;1481699,1945252;1324756,2004955;1093472,2043498;1076202,2043498;1073948,2037452;1055926,2036696;1039406,2043498;991347,2044253;956054,2042741;938782,2041230;921512,2038207;931916,2027039;929771,2027627;891009,2020403;889222,2020826;814881,2007222;785594,2001177;760063,1996642;729276,1982283;690978,1967924;651180,1952054;657938,1946764;685722,1952054;697737,1962634;739037,1974726;820888,1995886;841163,1999665;862940,2003443;886969,2008734;913450,2014496;915503,2014024;940284,2017803;941035,2016291;977079,2017803;983086,2018558;1038655,2018558;1079204,2020069;1127263,2016291;1133271,2016291;1135524,2022337;1182832,2016291;1214370,2008734;1232392,2005711;1243657,2004200;1268437,1998154;1288712,1993619;1308986,1988329;1346176,1981851;1351039,1980016;1311991,1986817;1291716,1992108;1271441,1996642;1246660,2002688;1235397,2004200;1217375,2007222;1168565,2011757;1135524,2014780;1129517,2014780;1081458,2018558;1040908,2017047;985340,2017047;979332,2016291;956054,2006466;943288,2014780;943256,2014845;953801,2007978;977080,2017802;941036,2016290;941319,2016106;917757,2012512;889973,2006466;865943,2001177;844166,1997398;823892,1993619;742041,1972459;700741,1960367;688726,1949787;660941,1944496;619641,1923336;607626,1924092;564823,1902175;557314,1888572;558816,1887817;585099,1902175;611380,1916535;618890,1912000;588102,1891595;562571,1880260;527277,1859854;497240,1840205;449933,1819801;431911,1804686;435665,1803175;453687,1808465;416141,1769167;395115,1751785;375591,1734403;350811,1713999;314767,1673945;312294,1666166;305004,1658830;280224,1631624;277221,1618020;267458,1604417;266295,1602582;254692,1594592;232165,1562096;219399,1531867;217897,1531867;200627,1498615;184106,1465363;166835,1426821;151066,1387523;166835,1413973;182604,1447225;187861,1465363;190033,1468569;187359,1454577;180386,1441840;169035,1416152;155571,1393568;139050,1348224;124897,1301741;120249,1288191;100007,1206876;91055,1147844;90991,1149467;91743,1161559;95497,1189521;100002,1218239;92493,1193299;87237,1161559;81230,1161559;77475,1132841;72219,1114703;67713,1097322;54947,1083719;51193,1083719;47438,1064825;45936,1040642;48940,1006634;50441,994542;52999,986249;51756,967336;53445,939374;56449,933706;56449,930305;50441,941641;45185,934084;35423,920481;33640,909712;33171,910656;30167,940885;27914,971114;25661,994542;25661,1042908;26412,1067848;27914,1092787;21156,1116215;19654,1116215;15149,1070871;15149,1024016;18903,987740;25658,994538;19654,986985;18152,959779;19654,918213;20405,906878;22658,887984;31669,853976;36159,831385;34672,826014;29416,856243;20405,890252;18152,909144;17401,920481;15899,962046;17401,989252;13647,1025527;13647,1072382;18152,1117726;19654,1117726;29416,1160803;34672,1196322;45936,1232597;63677,1310603;65225,1325553;68464,1325553;84985,1365606;90992,1386011;79728,1368629;67713,1341423;66963,1348980;60429,1328599;55698,1329331;50441,1311950;32419,1270384;21156,1233354;20405,1202368;15149,1166093;11394,1129818;3134,1103368;8390,962802;13647,926527;9141,906878;18152,852465;20405,839617;26412,795785;42182,764044;38427,807121;42180,799738;44434,782087;45185,762533;51943,737593;62456,699806;75222,661265;76179,660182;81981,629524;90241,607607;100003,589470;119527,551683;135296,517676;157824,473843;174344,454949;187861,428499;199125,411873;211140,405827;214143,401293;226158,377110;249436,349903;250070,361274;248372,366054;272714,340834;284729,324964;300499,309850;301858,311369;301250,310605;320774,290956;340298,272819;361324,250147;390609,228230;422148,204803;441005,191563;453687,179863;476215,166260;500244,153413;503425,151767;511602,143683;525025,133764;539762,126207;550187,123792;552057,122428;756308,39297;763887,37639;784843,30228;799299,27300;806836,27236;809624,26450;980834,3778;1029456,3589;1081458,4534;1082426,5264;1107740,2267;1131018,6045;1154297,10579;1166307,13327;1153546,9824;1130267,5290;1106989,1511;110698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3" o:spid="_x0000_s1048" style="position:absolute;left:70713;top:62865;width:14885;height:1477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809256,1469750;802300,1473518;802717,1473698;867098,1431494;844606,1436882;810868,1441192;809262,1436882;832825,1434727;867098,1431494;925604,1425854;924230,1426245;924934,1426107;505890,1417756;529721,1423952;539896,1424490;568278,1438498;581130,1441192;581934,1441462;584879,1438498;596125,1441731;607371,1444425;629530,1449609;629863,1449274;655568,1453584;667884,1455739;680202,1456816;705371,1457894;739644,1457355;741132,1457355;744464,1455469;751961,1453045;759592,1452910;764814,1453583;766219,1457355;778201,1457355;774453,1462743;772311,1465437;765349,1468669;752496,1468669;735896,1467592;700016,1466514;673240,1464359;649677,1461127;626114,1457355;590235,1451967;562388,1442809;562710,1442573;546322,1437421;531863,1430956;515262,1425568;498125,1419641;505890,1417756;821124,1406205;812942,1407461;756357,1410336;774988,1412637;779808,1411560;813010,1407789;818474,1406720;871964,1398399;844173,1402666;853710,1402940;867433,1400381;973410,1397153;886247,1420505;930356,1410617;414584,1386238;476169,1412637;498125,1419641;514726,1425568;531327,1430955;545786,1437420;542573,1440114;534005,1438498;503480,1427184;488486,1421257;473491,1414792;453677,1407789;436540,1400246;423153,1393242;414584,1386238;439754,1372769;469207,1387855;465459,1390010;431186,1373308;439754,1372769;331043,1336133;367459,1356606;374956,1365227;357819,1356067;344967,1347986;331043,1336133;394899,1322309;394904,1322462;396713,1324665;396912,1323742;1176966,1286943;1175021,1287106;1142890,1310273;1111294,1327513;1088802,1340982;1076486,1346370;1063633,1351757;1048103,1359839;1036321,1366843;1019185,1373847;1001513,1380312;996693,1385161;989196,1387855;970453,1391087;946354,1398630;924398,1405634;900300,1412638;870311,1420181;828005,1427184;826934,1428801;806593,1433917;807120,1434188;829709,1428507;830147,1427184;872453,1420181;902442,1412638;926540,1405634;948497,1398630;972595,1391087;991338,1387855;978650,1395514;979021,1395397;992409,1387316;999907,1384622;1000406,1384483;1003655,1380850;1021327,1374385;1038464,1367382;1050245,1360377;1065775,1352296;1078628,1346909;1087441,1343054;1092016,1339904;1114508,1326436;1146103,1309195;258657,1279492;260690,1281247;261384,1281603;1180560,1265428;1180376,1265555;1180376,1265709;1181227,1265831;1181447,1265555;1192130,1257386;1188968,1259583;1188409,1260167;1190577,1258771;214931,1230248;235157,1254206;219120,1234845;1230046,1230233;1229998,1230250;1229644,1232691;1221076,1242389;1210901,1253702;1211514,1253560;1221076,1242927;1229644,1233229;1230046,1230233;267274,1218100;268334,1219400;268387,1219221;188060,1205752;201984,1214911;202667,1215721;209012,1217134;223404,1230535;243218,1246698;251787,1258551;256606,1264478;276956,1281718;271065,1286567;252114,1265381;251251,1265555;269186,1285603;271065,1286567;276956,1281718;327830,1322125;317656,1325358;321404,1328052;306410,1328590;296770,1322125;287667,1315121;265175,1296264;244289,1277408;225011,1258551;215907,1249392;207339,1239694;210552,1235384;221262,1245082;233044,1254241;247502,1269865;248731,1270926;233044,1254241;221798,1245082;211087,1235384;199306,1220837;188060,1205752;1367808,1120089;1367536,1120206;1361687,1134329;1362186,1052593;1347994,1073216;1341032,1086147;1334070,1097999;1317469,1120089;1303010,1142178;1290158,1159957;1289086,1160616;1288209,1161924;1289622,1161035;1302475,1143256;1316934,1121166;1333535,1099077;1340497,1087225;1347458,1074294;1361917,1053282;1417611,1045201;1410649,1066213;1398333,1088841;1386015,1112008;1374770,1126554;1382267,1111469;1388693,1096383;1393513,1088302;1399939,1077527;1405830,1066752;1417611,1045201;1382949,999018;1369950,1022034;1369711,1022587;1382802,999406;1390078,946891;1374454,989834;1341590,1057418;1336779,1065072;1336748,1065135;1325502,1084531;1314256,1105543;1301403,1121706;1290693,1140024;1227502,1211679;1206616,1229458;1204613,1230991;1203748,1231871;1195015,1239034;1187874,1247237;1161633,1267172;1157521,1269785;1146353,1278944;1144741,1279998;1142354,1282257;1121469,1296265;1100584,1309195;1098193,1310414;1084052,1319655;1079668,1321880;1075415,1324819;1060955,1332901;1047446,1338231;1017336,1353511;946694,1380017;897468,1392751;937251,1385161;944748,1383544;968846,1374924;983841,1370075;1007939,1357683;1035250,1347986;1052748,1341082;1060420,1336672;1067381,1334517;1077021,1329129;1079554,1327358;1086125,1321048;1100584,1312428;1117033,1304316;1123075,1300574;1143961,1286567;1153065,1277946;1163240,1271481;1189480,1251547;1208223,1233768;1229108,1215989;1292299,1144333;1300996,1129460;1301403,1128170;1315327,1106620;1319611,1100154;1325308,1092206;1327108,1088841;1338354,1069445;1360311,1023650;1381731,974623;1388024,954688;1448671,899196;1447065,900273;1447065,900273;1453729,867266;1453537,868219;1455097,870103;1459917,875490;1463130,873335;1463211,872922;1460988,874413;1455633,869564;1448956,806064;1448582,806085;1447905,806123;1448136,808684;1447600,822153;1445458,830234;1432606,850707;1429393,868487;1426180,874413;1420824,900273;1414933,920746;1408507,940681;1404759,956305;1400475,972468;1403891,967121;1406901,955766;1409578,939603;1416005,919669;1421896,899196;1427251,873335;1430464,867409;1433677,849630;1446529,829157;1437961,870641;1431535,905122;1417076,949301;1414216,953777;1412993,960480;1409043,971929;1394049,1004794;1387087,1022034;1382802,1031193;1377447,1040891;1362988,1066752;1347458,1092073;1327644,1126016;1305688,1159419;1291229,1178275;1275699,1196593;1270343,1204136;1264453,1211679;1255349,1219221;1240459,1235807;1240890,1237539;1225360,1253702;1208758,1265555;1195371,1276330;1182688,1285655;1184660,1285490;1198584,1275253;1211972,1264478;1228573,1252625;1244103,1236462;1243567,1234307;1258562,1217605;1267666,1210063;1273557,1202520;1278912,1194977;1294442,1176659;1308901,1157802;1330857,1124399;1350671,1090457;1366202,1065135;1380660,1039274;1386015,1029577;1390300,1020418;1397262,1003178;1412256,970313;1418147,948224;1432606,904045;1439032,869564;1447600,828079;1449532,820792;1448136,820536;1448671,807068;1460452,794676;1454217,820816;1454217,820816;1460453,794676;1465272,789288;1462059,796292;1461323,810973;1460988,824847;1455633,841425;1455633,843318;1462059,824847;1463130,796292;1465627,790850;1442245,766121;1438736,774466;1437425,786595;1435736,780929;1435118,781729;1436890,787672;1435819,796292;1437961,803296;1439621,803203;1438496,799524;1439567,790904;1442245,766121;1487229,751575;1488300,752113;1487764,774741;1488300,790366;1486693,818920;1485087,835083;1480267,858788;1478661,878723;1470627,915359;1463130,947146;1449742,953072;1450814,949840;1452956,927212;1460988,903506;1467414,899735;1467414,899734;1474376,858788;1478125,839393;1481338,819459;1484016,800602;1485087,782823;1485622,767738;1486693,759656;1487229,751575;75423,501768;75689,501902;75715,501827;107732,424546;95951,446635;86312,454716;86289,455232;85356,475857;85383,475808;86312,455255;95951,447173;107732,425084;108134,425353;108334,424949;114158,377673;106661,383061;95415,406766;97988,408837;98072,408473;95951,406766;107197,383061;113835,378290;155393,346964;154717,347508;151846,358615;150038,364204;100770,454716;93808,476805;87382,499433;73459,546845;64355,579170;60071,603415;57929,615806;56322,628198;51503,661602;49896,682075;52574,703625;53828,691883;53645,688001;55787,665373;60606,631969;64429,627354;69980,589982;69710,583481;75001,568222;78149,555411;77207,557620;73994,556542;65961,579709;66497,592640;62748,617423;62213,621733;56858,628198;58464,615806;60606,603415;64890,579170;73994,546845;87918,499433;94344,476805;101306,454716;150573,364204;155393,346964;165033,293087;165033,293087;167710,295242;167710,295242;261529,216382;261427,216465;261114,216820;256740,221432;255634,223050;254912,223871;251787,228436;219120,267227;210016,278002;200913,289316;160657,334079;201448,288777;210551,277463;219655,266688;252322,227897;255634,223050;261114,216820;275123,179231;270501,180851;267064,182135;266246,183179;260355,188567;245360,198264;235186,209579;225546,220892;219120,226819;218902,226544;212828,233891;202519,246754;185918,265072;188595,268304;188647,268258;186453,265610;203054,247292;219655,226819;226082,220893;235721,209579;245896,198265;260890,188567;266781,183180;273207,180755;275236,180122;1050781,81892;1078092,94283;1089873,103981;1063633,91051;1050781,81892;961885,42562;983305,47411;1013294,62496;961885,42562;639503,38993;628257,40407;604158,43640;580595,49027;570421,52260;558639,55492;532859,60588;528114,62497;495448,73810;463317,86741;440825,96977;425831,102904;388879,120144;371208,131458;354071,142772;326759,163245;301054,183718;276453,205309;278563,207963;283784,204360;288228,201027;304267,186951;329972,166478;357284,146005;374420,134690;392093,123377;429043,106136;443502,98593;465994,88357;498125,75426;530792,64113;544514,61401;551142,59122;641366,39540;831017,27409;842464,28554;857994,33942;846213,32326;821579,27477;831017,27409;893338,23167;915294,24783;942070,35558;908868,29632;893338,23167;714207,23032;652355,26399;609513,32325;589163,37713;571491,44178;546857,47411;453677,83508;419940,98593;409764,102364;400661,107214;383524,116372;356748,130380;336399,146543;277492,192877;265181,203646;253138,214710;253393,214966;160748,324335;142005,350196;133437,365820;124868,380366;108803,410537;91327,438242;91131,439092;85240,455255;80956,462798;79885,463875;75132,479769;73994,489197;72923,502666;65426,524756;58464,546845;50967,579170;46683,608803;44005,638434;47754,617961;48101,616272;48825,608264;53109,578632;54450,579082;54567,578582;53109,578093;60607,545767;67568,523678;75031,501690;74530,501589;75601,488120;81492,462798;85776,455255;85920,454861;91667,439092;109339,411076;125404,380905;133972,366359;142541,350735;161284,324874;253929,215505;278563,192877;337470,146544;357819,130381;384595,116373;401732,107214;410836,102365;421011,98593;454749,83508;547929,47411;572563,44179;590235,37713;610584,32326;653426,26399;715278,23234;764994,24912;789448,0;814617,1616;840322,4310;857458,8620;868704,14008;882628,11314;903513,16163;916365,19934;915830,20473;915294,24244;893338,22628;885841,20473;878344,18856;863884,15624;849426,12391;834431,10236;817830,10236;804442,10236;783557,10236;782576,9921;773382,14546;776595,19934;808726,26399;794428,26650;794669,26669;809797,26399;822650,28016;847284,32864;859065,34481;878879,38791;899229,43101;919043,47950;938858,53876;948497,56570;958136,59802;958260,59917;965173,61116;981924,67379;984264,70945;984912,71117;999907,77043;1012759,82431;1025612,88357;1035251,93745;1041677,96977;1048639,100748;1072201,114218;1102190,133613;1117721,144389;1118171,144712;1126107,149562;1428322,721404;1428096,725913;1434212,726792;1440103,731102;1442780,745648;1452955,762889;1457240,763280;1457240,759117;1461593,746951;1461523,744571;1465807,730024;1471698,730024;1480802,724098;1481873,747804;1479196,759117;1475983,769893;1474376,787672;1473841,796831;1472770,805990;1470486,807522;1470627,808145;1472815,806677;1473841,797908;1474376,788750;1475983,770970;1479196,760195;1481873,748881;1486157,752114;1485622,760195;1484551,768277;1484015,783362;1482944,801141;1480267,819998;1477054,839932;1473305,859327;1466343,900273;1459917,904045;1451884,927751;1449742,950379;1448671,953611;1439567,978394;1436889,980550;1425644,1006949;1437425,980550;1440103,978394;1422966,1027422;1413862,1032271;1411975,1036070;1412256,1036580;1414398,1032270;1423502,1027422;1417076,1045740;1405294,1067290;1399404,1078065;1392977,1088841;1388158,1096922;1381196,1112546;1373699,1127632;1361917,1143795;1350136,1158880;1350627,1157863;1337283,1176120;1308365,1207908;1302672,1216720;1308365,1208446;1337283,1176659;1315327,1210062;1304014,1221983;1294932,1228699;1294441,1229458;1288764,1233853;1288551,1235384;1263381,1261245;1236605,1286028;1235367,1286932;1226431,1298419;1205010,1314582;1184990,1329689;1184918,1329776;1205010,1315121;1226431,1298958;1208758,1316737;1194367,1326166;1184411,1330396;1184125,1330746;1173414,1337749;1169379,1339631;1159224,1347919;1149316,1354990;1134322,1364688;1129502,1365227;1124145,1367622;1123313,1368258;1130037,1365765;1134857,1365227;1115579,1379773;1103262,1386239;1090945,1392165;1082245,1393478;1080770,1394320;1040070,1412099;1037995,1412573;1025612,1420719;1032573,1422874;1006868,1434188;1009010,1426646;1000442,1429878;992409,1432572;975808,1437959;973590,1435281;965633,1436882;955994,1439037;936180,1443886;935526,1444192;954387,1439575;964027,1437420;972059,1435804;975272,1438498;991874,1433110;999906,1430417;1008474,1427184;1006332,1434727;983841,1445502;982738,1445192;967240,1451428;954387,1455200;935109,1460048;927143,1459375;910482,1462637;909939,1463820;865491,1472440;855316,1469746;846748,1469746;831753,1474595;818366,1475673;804977,1476211;803523,1475585;791322,1477761;776595,1475134;777131,1474595;779808,1470824;767492,1469208;773382,1465975;791054,1465436;808191,1464898;832824,1465436;849961,1463820;882092,1456816;903513,1451967;919578,1451428;920696,1450906;905120,1451429;883699,1456277;851568,1463282;834431,1464898;809797,1464359;792661,1464898;774988,1465437;775524,1463282;779272,1457894;944212,1430417;1056136,1387855;1085589,1372230;1102190,1363610;1119327,1354451;1151458,1335056;1177163,1315121;1225360,1277408;1238748,1266633;1251600,1255319;1270879,1237539;1278912,1224071;1290450,1213429;1290543,1212761;1279448,1222993;1271414,1236462;1252136,1254241;1239283,1265555;1225896,1276330;1177699,1314044;1151994,1333978;1119863,1353374;1102726,1362533;1086125,1371153;1056672,1386777;944748,1429339;779808,1456816;767492,1456816;765885,1452506;753032,1451967;741251,1456816;706978,1457355;681809,1456277;669491,1455200;657175,1453045;664594,1445083;663065,1445502;635422,1440352;634147,1440654;581131,1430956;560245,1426646;542038,1423413;520082,1413176;492770,1402940;464388,1391626;469207,1387855;489022,1391626;497590,1399168;527043,1407789;585415,1422874;599874,1425568;615404,1428262;632541,1432033;651425,1436141;652890,1435804;670562,1438498;671098,1437421;696802,1438498;701087,1439037;740715,1439037;769633,1440114;803906,1437421;808190,1437421;809797,1441731;843535,1437421;866026,1432033;878879,1429878;886912,1428801;904584,1424491;919043,1421258;933502,1417486;960024,1412869;963491,1411560;935644,1416409;921185,1420181;906726,1423413;889054,1427723;881022,1428801;868169,1430956;833360,1434188;809797,1436343;805513,1436343;771240,1439037;742322,1437959;702693,1437959;698409,1437421;681809,1430417;672704,1436343;672681,1436390;680202,1431494;696803,1438498;671098,1437420;671301,1437289;654497,1434727;634683,1430417;617546,1426646;602016,1423952;587557,1421258;529185,1406173;499732,1397552;491164,1390010;471349,1386238;441896,1371153;433328,1371692;402803,1356067;397448,1346370;398519,1345831;417262,1356067;436005,1366304;441360,1363072;419404,1348525;401197,1340444;376027,1325897;354606,1311889;320869,1297342;308016,1286567;310694,1285490;323546,1289261;296770,1261245;281776,1248854;267852,1236462;250180,1221916;224475,1193361;222712,1187815;217513,1182586;199842,1163190;197699,1153492;190737,1143795;189908,1142486;181633,1136790;165568,1113624;156464,1092073;155393,1092073;143077,1068368;131295,1044662;118978,1017185;107732,989170;118978,1008026;130224,1031732;133972,1044662;135522,1046948;133615,1036973;128642,1027893;120547,1009580;110945,993479;99163,961153;89070,928016;85756,918356;71320,860386;64936,818302;64890,819459;65426,828079;68103,848014;71316,868487;65961,850707;62213,828079;57929,828079;55251,807606;51503,794676;48289,782285;39185,772587;36508,772587;33830,759117;32759,741877;34901,717633;35972,709013;37796,703100;36909,689617;38114,669683;40256,665642;40256,663218;35972,671299;32224,665912;25262,656214;23990,648537;23656,649210;21514,670760;19907,692311;18300,709013;18300,743493;18836,761273;19907,779051;15087,795753;14016,795753;10803,763428;10803,730024;13480,704164;18298,709010;14016,703625;12945,684230;14016,654597;14551,646516;16158,633047;22585,608803;25786,592697;24727,588868;20978,610419;14551,634663;12945,648132;12409,656214;11338,685846;12409,705241;9732,731102;9732,764505;12945,796831;14016,796831;20978,827541;24727,852862;32759,878723;45411,934334;46515,944991;48825,944991;60607,973545;64891,988092;56858,975700;48289,956305;47754,961693;43095,947163;39721,947685;35972,935293;23120,905661;15087,879262;14551,857172;10803,831312;8125,805451;2235,786595;5983,686385;9732,660524;6519,646516;12945,607725;14551,598566;18836,567318;30082,544690;27404,575399;30081,570136;31688,557553;32224,543612;37043,525833;44541,498894;53645,471418;54327,470646;58465,448790;64355,433165;71317,420235;85241,393297;96486,369053;112552,337804;124333,324335;133972,305479;142006,293626;150574,289316;152716,286083;161284,268843;177885,249447;178337,257554;177126,260961;194486,242982;203054,231668;214300,220893;215270,221976;214836,221432;228760,207424;242683,194493;257678,178330;278563,162706;301054,146005;314502,136566;323546,128225;339612,118527;356748,109369;359017,108195;364848,102432;374421,95361;384930,89973;392365,88251;393699,87279;539360,28015;544765,26833;559710,21550;570019,19462;575394,19416;577382,18856;699480,2694;734155,2559;771240,3232;771930,3753;789983,1616;806584,4310;823185,7542;831750,9501;822650,7004;806048,3771;789448,1078;78944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y="page"/>
                <w10:anchorlock/>
              </v:group>
            </w:pict>
          </mc:Fallback>
        </mc:AlternateContent>
      </w:r>
      <w:r>
        <mc:AlternateContent>
          <mc:Choice Requires="wps">
            <w:drawing>
              <wp:anchor distT="0" distB="0" distL="114300" distR="114300" simplePos="0" relativeHeight="251658752" behindDoc="1" locked="1" layoutInCell="1" allowOverlap="1" wp14:anchorId="1912D6A0" wp14:editId="63056F33">
                <wp:simplePos x="0" y="0"/>
                <wp:positionH relativeFrom="column">
                  <wp:posOffset>-327627</wp:posOffset>
                </wp:positionH>
                <wp:positionV relativeFrom="paragraph">
                  <wp:posOffset>2</wp:posOffset>
                </wp:positionV>
                <wp:extent cx="4215384" cy="3511296"/>
                <wp:effectExtent l="0" t="0" r="0" b="0"/>
                <wp:wrapNone/>
                <wp:docPr id="69" name="Freeform: Shape 14" descr="Table with craft paper, scissors, and flowe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215384" cy="3511296"/>
                        </a:xfrm>
                        <a:custGeom>
                          <a:avLst/>
                          <a:gdLst>
                            <a:gd name="connsiteX0" fmla="*/ 457516 w 4069080"/>
                            <a:gd name="connsiteY0" fmla="*/ 0 h 3319236"/>
                            <a:gd name="connsiteX1" fmla="*/ 3611564 w 4069080"/>
                            <a:gd name="connsiteY1" fmla="*/ 0 h 3319236"/>
                            <a:gd name="connsiteX2" fmla="*/ 3721613 w 4069080"/>
                            <a:gd name="connsiteY2" fmla="*/ 147166 h 3319236"/>
                            <a:gd name="connsiteX3" fmla="*/ 4069080 w 4069080"/>
                            <a:gd name="connsiteY3" fmla="*/ 1284696 h 3319236"/>
                            <a:gd name="connsiteX4" fmla="*/ 2034540 w 4069080"/>
                            <a:gd name="connsiteY4" fmla="*/ 3319236 h 3319236"/>
                            <a:gd name="connsiteX5" fmla="*/ 0 w 4069080"/>
                            <a:gd name="connsiteY5" fmla="*/ 1284696 h 3319236"/>
                            <a:gd name="connsiteX6" fmla="*/ 347468 w 4069080"/>
                            <a:gd name="connsiteY6" fmla="*/ 147166 h 33192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69080" h="3319236">
                              <a:moveTo>
                                <a:pt x="457516" y="0"/>
                              </a:moveTo>
                              <a:lnTo>
                                <a:pt x="3611564" y="0"/>
                              </a:lnTo>
                              <a:lnTo>
                                <a:pt x="3721613" y="147166"/>
                              </a:lnTo>
                              <a:cubicBezTo>
                                <a:pt x="3940986" y="471880"/>
                                <a:pt x="4069080" y="863329"/>
                                <a:pt x="4069080" y="1284696"/>
                              </a:cubicBezTo>
                              <a:cubicBezTo>
                                <a:pt x="4069080" y="2408341"/>
                                <a:pt x="3158185" y="3319236"/>
                                <a:pt x="2034540" y="3319236"/>
                              </a:cubicBezTo>
                              <a:cubicBezTo>
                                <a:pt x="910895" y="3319236"/>
                                <a:pt x="0" y="2408341"/>
                                <a:pt x="0" y="1284696"/>
                              </a:cubicBezTo>
                              <a:cubicBezTo>
                                <a:pt x="0" y="863329"/>
                                <a:pt x="128095" y="471880"/>
                                <a:pt x="347468" y="147166"/>
                              </a:cubicBezTo>
                              <a:close/>
                            </a:path>
                          </a:pathLst>
                        </a:custGeom>
                        <a:blipFill>
                          <a:blip r:embed="rId14"/>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A08E6" id="Freeform: Shape 14" o:spid="_x0000_s1026" alt="Table with craft paper, scissors, and flowers" style="position:absolute;margin-left:-25.8pt;margin-top:0;width:331.9pt;height:27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69080,33192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" path="m457516,l3611564,r110049,147166c3940986,471880,4069080,863329,4069080,1284696v,1123645,-910895,2034540,-2034540,2034540c910895,3319236,,2408341,,1284696,,863329,128095,471880,347468,147166l457516,xe" stroked="f" strokeweight="1pt">
                <v:fill r:id="rId15" o:title="Table with craft paper, scissors, and flowers" recolor="t" rotate="t" type="frame"/>
                <v:stroke joinstyle="miter"/>
                <v:path arrowok="t" o:connecttype="custom" o:connectlocs="473966,0;3741418,0;3855424,155681;4215384,1359032;2107692,3511296;0,1359032;359961,155681" o:connectangles="0,0,0,0,0,0,0"/>
                <o:lock v:ext="edit" aspectratio="t"/>
                <w10:anchorlock/>
              </v:shape>
            </w:pict>
          </mc:Fallback>
        </mc:AlternateContent>
      </w:r>
    </w:p>
    <w:bookmarkEnd w:id="0"/>
    <w:tbl>
      <w:tblPr>
        <w:tblW w:w="5000" w:type="pct"/>
        <w:tblLook w:val="04A0" w:firstRow="1" w:lastRow="0" w:firstColumn="1" w:lastColumn="0" w:noHBand="0" w:noVBand="1"/>
      </w:tblPr>
      <w:tblGrid>
        <w:gridCol w:w="5310"/>
        <w:gridCol w:w="4410"/>
        <w:gridCol w:w="4680"/>
      </w:tblGrid>
      <w:tr w:rsidR="0015270B" w14:paraId="7DF05C8A" w14:textId="77777777" w:rsidTr="00716591">
        <w:trPr>
          <w:trHeight w:val="864"/>
        </w:trPr>
        <w:tc>
          <w:tcPr>
            <w:tcW w:w="5310" w:type="dxa"/>
            <w:tcMar>
              <w:bottom w:w="5670" w:type="dxa"/>
            </w:tcMar>
          </w:tcPr>
          <w:p w14:paraId="4F4314D1" w14:textId="2C190644" w:rsidR="0015270B" w:rsidRDefault="0015270B" w:rsidP="00235C47"/>
        </w:tc>
        <w:tc>
          <w:tcPr>
            <w:tcW w:w="4410" w:type="dxa"/>
          </w:tcPr>
          <w:p w14:paraId="5B826B1E" w14:textId="74AFA65A" w:rsidR="0015270B" w:rsidRDefault="0015270B" w:rsidP="00235C47"/>
        </w:tc>
        <w:tc>
          <w:tcPr>
            <w:tcW w:w="4680" w:type="dxa"/>
            <w:vMerge w:val="restart"/>
            <w:tcMar>
              <w:left w:w="720" w:type="dxa"/>
              <w:right w:w="288" w:type="dxa"/>
            </w:tcMar>
          </w:tcPr>
          <w:p w14:paraId="001D1740" w14:textId="4269C3E9" w:rsidR="0015270B" w:rsidRPr="0000140F" w:rsidRDefault="00000000" w:rsidP="00AB2854">
            <w:pPr>
              <w:pStyle w:val="Heading1"/>
            </w:pPr>
            <w:sdt>
              <w:sdtPr>
                <w:id w:val="-1940216484"/>
                <w:placeholder>
                  <w:docPart w:val="8B253A3440E24B98850638E0ED31FCA5"/>
                </w:placeholder>
                <w:temporary/>
                <w:showingPlcHdr/>
                <w15:appearance w15:val="hidden"/>
              </w:sdtPr>
              <w:sdtContent>
                <w:r w:rsidR="00954985">
                  <w:t>Our values</w:t>
                </w:r>
              </w:sdtContent>
            </w:sdt>
          </w:p>
          <w:sdt>
            <w:sdtPr>
              <w:id w:val="2139673767"/>
              <w:placeholder>
                <w:docPart w:val="0EE4BE297A0E4FA3B974D29CACA509F5"/>
              </w:placeholder>
              <w:temporary/>
              <w:showingPlcHdr/>
              <w15:appearance w15:val="hidden"/>
            </w:sdtPr>
            <w:sdtContent>
              <w:p w14:paraId="7711B469" w14:textId="126086EE" w:rsidR="0015270B" w:rsidRPr="00F41328" w:rsidRDefault="0015270B" w:rsidP="00AB2854">
                <w:r w:rsidRPr="00F41328">
                  <w:t xml:space="preserve">Have other images you wish to use? It is simple to replace any of the pictures in this pamphlet. </w:t>
                </w:r>
                <w:r w:rsidR="00941CBB">
                  <w:t>Open this pamplet in the Desktop App. Then c</w:t>
                </w:r>
                <w:r w:rsidRPr="00F41328">
                  <w:t>lick twice on the image you wish to change. Images in the background might need an extra click as they are part of the background’s grouped images. Keep clicking until your selection handles are around the one image you wish to replace.</w:t>
                </w:r>
              </w:p>
              <w:p w14:paraId="35544BE5" w14:textId="582A9182" w:rsidR="001605DF" w:rsidRDefault="0015270B" w:rsidP="00AB2854">
                <w:r w:rsidRPr="00F41328">
                  <w:t xml:space="preserve">Once the image you wish to replace is selected, </w:t>
                </w:r>
                <w:r w:rsidR="00941CBB">
                  <w:t>go to “Shape Format” &gt; “Shape Fill” &gt; “Picture”</w:t>
                </w:r>
                <w:r w:rsidRPr="00F41328">
                  <w:t xml:space="preserve"> </w:t>
                </w:r>
                <w:r w:rsidR="00941CBB">
                  <w:t>and select your new image</w:t>
                </w:r>
                <w:r w:rsidRPr="00F41328">
                  <w:t>.</w:t>
                </w:r>
              </w:p>
            </w:sdtContent>
          </w:sdt>
        </w:tc>
      </w:tr>
      <w:tr w:rsidR="0015270B" w14:paraId="64B97CBD" w14:textId="77777777" w:rsidTr="00716591">
        <w:tc>
          <w:tcPr>
            <w:tcW w:w="5310" w:type="dxa"/>
            <w:tcMar>
              <w:left w:w="288" w:type="dxa"/>
              <w:right w:w="720" w:type="dxa"/>
            </w:tcMar>
          </w:tcPr>
          <w:p w14:paraId="792F0796" w14:textId="59705328" w:rsidR="0015270B" w:rsidRDefault="00000000" w:rsidP="1558D97D">
            <w:pPr>
              <w:pStyle w:val="Heading1"/>
              <w:rPr>
                <w:rFonts w:eastAsiaTheme="minorEastAsia"/>
              </w:rPr>
            </w:pPr>
            <w:sdt>
              <w:sdtPr>
                <w:rPr>
                  <w:rFonts w:eastAsiaTheme="minorEastAsia"/>
                </w:rPr>
                <w:id w:val="-1537888267"/>
                <w:placeholder>
                  <w:docPart w:val="9F99EF8962104A0698DBF9BA7D3D7719"/>
                </w:placeholder>
                <w:temporary/>
                <w:showingPlcHdr/>
                <w15:appearance w15:val="hidden"/>
              </w:sdtPr>
              <w:sdtContent>
                <w:r w:rsidR="00954985" w:rsidRPr="1558D97D">
                  <w:rPr>
                    <w:rFonts w:eastAsiaTheme="minorEastAsia"/>
                  </w:rPr>
                  <w:t>Our products</w:t>
                </w:r>
              </w:sdtContent>
            </w:sdt>
          </w:p>
          <w:p w14:paraId="1C42FEBB" w14:textId="77777777" w:rsidR="0015270B" w:rsidRPr="00F41328" w:rsidRDefault="00000000" w:rsidP="005542DF">
            <w:pPr>
              <w:rPr>
                <w:rFonts w:ascii="Calibri" w:eastAsiaTheme="minorHAnsi" w:hAnsi="Calibri"/>
              </w:rPr>
            </w:pPr>
            <w:sdt>
              <w:sdtPr>
                <w:rPr>
                  <w:rFonts w:ascii="Calibri" w:eastAsiaTheme="minorHAnsi" w:hAnsi="Calibri"/>
                </w:rPr>
                <w:id w:val="1313147013"/>
                <w:placeholder>
                  <w:docPart w:val="86875BF3E9FB44059BBA810169B2F081"/>
                </w:placeholder>
                <w:temporary/>
                <w:showingPlcHdr/>
                <w15:appearance w15:val="hidden"/>
              </w:sdtPr>
              <w:sdtContent>
                <w:r w:rsidR="0015270B" w:rsidRPr="0000140F">
                  <w:rPr>
                    <w:rFonts w:eastAsiaTheme="minorHAnsi"/>
                  </w:rPr>
                  <w:t>To change any of the text in this document, just click on the block of text you want to update!  The formatting has already been programmed for ease of formatting.</w:t>
                </w:r>
              </w:sdtContent>
            </w:sdt>
          </w:p>
          <w:p w14:paraId="5132FB83" w14:textId="0E7930D4" w:rsidR="0015270B" w:rsidRDefault="00000000" w:rsidP="005542DF">
            <w:pPr>
              <w:pStyle w:val="Heading1"/>
              <w:rPr>
                <w:color w:val="44546A" w:themeColor="text2"/>
              </w:rPr>
            </w:pPr>
            <w:sdt>
              <w:sdtPr>
                <w:rPr>
                  <w:color w:val="44546A" w:themeColor="text2"/>
                </w:rPr>
                <w:id w:val="1015813444"/>
                <w:placeholder>
                  <w:docPart w:val="5F24DABA40CA4E3D9995BFF0A0852BB7"/>
                </w:placeholder>
                <w:temporary/>
                <w:showingPlcHdr/>
                <w15:appearance w15:val="hidden"/>
              </w:sdtPr>
              <w:sdtContent>
                <w:r w:rsidR="00954985" w:rsidRPr="1558D97D">
                  <w:rPr>
                    <w:color w:val="44546A" w:themeColor="text2"/>
                  </w:rPr>
                  <w:t>Our services</w:t>
                </w:r>
              </w:sdtContent>
            </w:sdt>
          </w:p>
          <w:p w14:paraId="091B1DDC" w14:textId="77DADEF6" w:rsidR="0015270B" w:rsidRDefault="00000000" w:rsidP="005542DF">
            <w:sdt>
              <w:sdtPr>
                <w:rPr>
                  <w:rFonts w:ascii="Calibri" w:eastAsiaTheme="minorHAnsi" w:hAnsi="Calibri"/>
                </w:rPr>
                <w:id w:val="-1800995819"/>
                <w:placeholder>
                  <w:docPart w:val="046BB005ACA54AF9BF736CA65D944AE1"/>
                </w:placeholder>
                <w:temporary/>
                <w:showingPlcHdr/>
                <w15:appearance w15:val="hidden"/>
              </w:sdtPr>
              <w:sdtContent>
                <w:r w:rsidR="00941CBB" w:rsidRPr="0000140F">
                  <w:rPr>
                    <w:rFonts w:eastAsiaTheme="minorHAnsi"/>
                  </w:rPr>
                  <w:t>To change any of the text in this document, just click on the block of text you want to update!  The formatting has already been programmed for ease of formatting.</w:t>
                </w:r>
              </w:sdtContent>
            </w:sdt>
          </w:p>
        </w:tc>
        <w:tc>
          <w:tcPr>
            <w:tcW w:w="4410" w:type="dxa"/>
            <w:tcMar>
              <w:left w:w="340" w:type="dxa"/>
              <w:right w:w="737" w:type="dxa"/>
            </w:tcMar>
          </w:tcPr>
          <w:p w14:paraId="622355DB" w14:textId="79D04E51" w:rsidR="0015270B" w:rsidRDefault="00000000" w:rsidP="00284680">
            <w:pPr>
              <w:pStyle w:val="Heading1"/>
            </w:pPr>
            <w:sdt>
              <w:sdtPr>
                <w:id w:val="-703865879"/>
                <w:placeholder>
                  <w:docPart w:val="00B7E2EE6D314E6F937EBEA36B5546E1"/>
                </w:placeholder>
                <w:temporary/>
                <w:showingPlcHdr/>
                <w15:appearance w15:val="hidden"/>
              </w:sdtPr>
              <w:sdtContent>
                <w:r w:rsidR="00954985">
                  <w:t>Our mission</w:t>
                </w:r>
              </w:sdtContent>
            </w:sdt>
          </w:p>
          <w:p w14:paraId="705540FC" w14:textId="00A19372" w:rsidR="0015270B" w:rsidRDefault="00000000" w:rsidP="00284680">
            <w:sdt>
              <w:sdtPr>
                <w:rPr>
                  <w:rFonts w:eastAsiaTheme="minorHAnsi"/>
                </w:rPr>
                <w:id w:val="-1609504504"/>
                <w:placeholder>
                  <w:docPart w:val="0F2D66B2454249E28B369ECA4FD8FA83"/>
                </w:placeholder>
                <w:temporary/>
                <w:showingPlcHdr/>
                <w15:appearance w15:val="hidden"/>
              </w:sdtPr>
              <w:sdtContent>
                <w:r w:rsidR="0015270B" w:rsidRPr="0000140F">
                  <w:rPr>
                    <w:rFonts w:eastAsiaTheme="minorHAnsi"/>
                  </w:rPr>
                  <w:t>To change any of the text in this document, just click on the block of text you want to update!  The formatting has already been programmed for ease of formatting.</w:t>
                </w:r>
              </w:sdtContent>
            </w:sdt>
          </w:p>
        </w:tc>
        <w:tc>
          <w:tcPr>
            <w:tcW w:w="4680" w:type="dxa"/>
            <w:vMerge/>
          </w:tcPr>
          <w:p w14:paraId="11AAE901" w14:textId="77777777" w:rsidR="0015270B" w:rsidRDefault="0015270B" w:rsidP="00235C47"/>
        </w:tc>
      </w:tr>
    </w:tbl>
    <w:p w14:paraId="58C03AA9" w14:textId="77777777" w:rsidR="00B67ED4" w:rsidRPr="0000140F" w:rsidRDefault="00B67ED4" w:rsidP="00235C47"/>
    <w:sectPr w:rsidR="00B67ED4" w:rsidRPr="0000140F" w:rsidSect="006939F9">
      <w:pgSz w:w="15840" w:h="12240" w:orient="landscape" w:code="1"/>
      <w:pgMar w:top="0" w:right="720" w:bottom="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B6469" w14:textId="77777777" w:rsidR="006939F9" w:rsidRDefault="006939F9" w:rsidP="007D76D9">
      <w:r>
        <w:separator/>
      </w:r>
    </w:p>
  </w:endnote>
  <w:endnote w:type="continuationSeparator" w:id="0">
    <w:p w14:paraId="597B2491" w14:textId="77777777" w:rsidR="006939F9" w:rsidRDefault="006939F9" w:rsidP="007D76D9">
      <w:r>
        <w:continuationSeparator/>
      </w:r>
    </w:p>
  </w:endnote>
  <w:endnote w:type="continuationNotice" w:id="1">
    <w:p w14:paraId="20A0B97B" w14:textId="77777777" w:rsidR="006939F9" w:rsidRDefault="006939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DF56FF" w14:textId="77777777" w:rsidR="006939F9" w:rsidRDefault="006939F9" w:rsidP="007D76D9">
      <w:r>
        <w:separator/>
      </w:r>
    </w:p>
  </w:footnote>
  <w:footnote w:type="continuationSeparator" w:id="0">
    <w:p w14:paraId="78B414B8" w14:textId="77777777" w:rsidR="006939F9" w:rsidRDefault="006939F9" w:rsidP="007D76D9">
      <w:r>
        <w:continuationSeparator/>
      </w:r>
    </w:p>
  </w:footnote>
  <w:footnote w:type="continuationNotice" w:id="1">
    <w:p w14:paraId="1FE01A79" w14:textId="77777777" w:rsidR="006939F9" w:rsidRDefault="006939F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8003430">
    <w:abstractNumId w:val="1"/>
  </w:num>
  <w:num w:numId="2" w16cid:durableId="211120899">
    <w:abstractNumId w:val="0"/>
  </w:num>
  <w:num w:numId="3" w16cid:durableId="398678652">
    <w:abstractNumId w:val="6"/>
  </w:num>
  <w:num w:numId="4" w16cid:durableId="1790203068">
    <w:abstractNumId w:val="7"/>
  </w:num>
  <w:num w:numId="5" w16cid:durableId="206768958">
    <w:abstractNumId w:val="3"/>
  </w:num>
  <w:num w:numId="6" w16cid:durableId="240456178">
    <w:abstractNumId w:val="4"/>
  </w:num>
  <w:num w:numId="7" w16cid:durableId="2063476576">
    <w:abstractNumId w:val="2"/>
  </w:num>
  <w:num w:numId="8" w16cid:durableId="19198211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val="false"/>
  <w:displayBackgroundShape/>
  <w:proofState w:spelling="clean" w:grammar="clean"/>
  <w:formsDesig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5270B"/>
    <w:rsid w:val="001605DF"/>
    <w:rsid w:val="0019018B"/>
    <w:rsid w:val="001A32F7"/>
    <w:rsid w:val="001B6C0D"/>
    <w:rsid w:val="001C47DF"/>
    <w:rsid w:val="001D6CC4"/>
    <w:rsid w:val="00231C6A"/>
    <w:rsid w:val="00235C47"/>
    <w:rsid w:val="00242A78"/>
    <w:rsid w:val="00265E48"/>
    <w:rsid w:val="002802CE"/>
    <w:rsid w:val="00284680"/>
    <w:rsid w:val="002A054A"/>
    <w:rsid w:val="003007A7"/>
    <w:rsid w:val="00306C51"/>
    <w:rsid w:val="003222DC"/>
    <w:rsid w:val="003257E1"/>
    <w:rsid w:val="00325DEC"/>
    <w:rsid w:val="0035155C"/>
    <w:rsid w:val="0037154D"/>
    <w:rsid w:val="00382D45"/>
    <w:rsid w:val="00395249"/>
    <w:rsid w:val="003A504D"/>
    <w:rsid w:val="003A592D"/>
    <w:rsid w:val="003B1425"/>
    <w:rsid w:val="003B74A5"/>
    <w:rsid w:val="003D3938"/>
    <w:rsid w:val="003E0934"/>
    <w:rsid w:val="003F4FD8"/>
    <w:rsid w:val="004045E5"/>
    <w:rsid w:val="00421496"/>
    <w:rsid w:val="0044367C"/>
    <w:rsid w:val="00477697"/>
    <w:rsid w:val="004D7826"/>
    <w:rsid w:val="004E2AB3"/>
    <w:rsid w:val="00500564"/>
    <w:rsid w:val="005138A0"/>
    <w:rsid w:val="0053222C"/>
    <w:rsid w:val="0054460C"/>
    <w:rsid w:val="005542DF"/>
    <w:rsid w:val="00562B7F"/>
    <w:rsid w:val="005B12F2"/>
    <w:rsid w:val="005E2F39"/>
    <w:rsid w:val="005E5B15"/>
    <w:rsid w:val="005F51AC"/>
    <w:rsid w:val="0062123A"/>
    <w:rsid w:val="00621C14"/>
    <w:rsid w:val="00623F90"/>
    <w:rsid w:val="006676A1"/>
    <w:rsid w:val="00672977"/>
    <w:rsid w:val="006939F9"/>
    <w:rsid w:val="006A31ED"/>
    <w:rsid w:val="006C3491"/>
    <w:rsid w:val="006C6432"/>
    <w:rsid w:val="006E2D42"/>
    <w:rsid w:val="006F52D7"/>
    <w:rsid w:val="007111C1"/>
    <w:rsid w:val="00716591"/>
    <w:rsid w:val="00720247"/>
    <w:rsid w:val="00722E07"/>
    <w:rsid w:val="00733159"/>
    <w:rsid w:val="00747893"/>
    <w:rsid w:val="007705AB"/>
    <w:rsid w:val="0077777D"/>
    <w:rsid w:val="00780BF8"/>
    <w:rsid w:val="007836F0"/>
    <w:rsid w:val="00796B1F"/>
    <w:rsid w:val="007D4928"/>
    <w:rsid w:val="007D76D9"/>
    <w:rsid w:val="007F525E"/>
    <w:rsid w:val="007F5C0F"/>
    <w:rsid w:val="00805A35"/>
    <w:rsid w:val="00806D18"/>
    <w:rsid w:val="0083044C"/>
    <w:rsid w:val="008426AB"/>
    <w:rsid w:val="00847827"/>
    <w:rsid w:val="0085182D"/>
    <w:rsid w:val="0086006C"/>
    <w:rsid w:val="00863AA7"/>
    <w:rsid w:val="008709F5"/>
    <w:rsid w:val="00877A91"/>
    <w:rsid w:val="008B721A"/>
    <w:rsid w:val="008C46D6"/>
    <w:rsid w:val="008D262C"/>
    <w:rsid w:val="008E3921"/>
    <w:rsid w:val="00911148"/>
    <w:rsid w:val="00925552"/>
    <w:rsid w:val="00941CBB"/>
    <w:rsid w:val="0094511B"/>
    <w:rsid w:val="009469B5"/>
    <w:rsid w:val="00947471"/>
    <w:rsid w:val="00950360"/>
    <w:rsid w:val="00954985"/>
    <w:rsid w:val="00991A53"/>
    <w:rsid w:val="00993023"/>
    <w:rsid w:val="009D0861"/>
    <w:rsid w:val="009D1198"/>
    <w:rsid w:val="00A242D9"/>
    <w:rsid w:val="00A63C19"/>
    <w:rsid w:val="00A71DA8"/>
    <w:rsid w:val="00A73F62"/>
    <w:rsid w:val="00A840F3"/>
    <w:rsid w:val="00AB1F66"/>
    <w:rsid w:val="00AB2854"/>
    <w:rsid w:val="00AE1C2A"/>
    <w:rsid w:val="00AF3A6B"/>
    <w:rsid w:val="00AF5FB0"/>
    <w:rsid w:val="00B10630"/>
    <w:rsid w:val="00B1336D"/>
    <w:rsid w:val="00B151A9"/>
    <w:rsid w:val="00B34E8D"/>
    <w:rsid w:val="00B373D5"/>
    <w:rsid w:val="00B67ED4"/>
    <w:rsid w:val="00B959C6"/>
    <w:rsid w:val="00BB7D10"/>
    <w:rsid w:val="00BE15BA"/>
    <w:rsid w:val="00BE6E05"/>
    <w:rsid w:val="00BE793B"/>
    <w:rsid w:val="00C04F2A"/>
    <w:rsid w:val="00C467EF"/>
    <w:rsid w:val="00C50D50"/>
    <w:rsid w:val="00CA1F7E"/>
    <w:rsid w:val="00CB0D1D"/>
    <w:rsid w:val="00CC24B6"/>
    <w:rsid w:val="00CD3B21"/>
    <w:rsid w:val="00CD5D33"/>
    <w:rsid w:val="00CE6550"/>
    <w:rsid w:val="00D0268F"/>
    <w:rsid w:val="00D056B2"/>
    <w:rsid w:val="00D0664A"/>
    <w:rsid w:val="00D15E4F"/>
    <w:rsid w:val="00D23062"/>
    <w:rsid w:val="00D30F1D"/>
    <w:rsid w:val="00D3659F"/>
    <w:rsid w:val="00D4030A"/>
    <w:rsid w:val="00D722FC"/>
    <w:rsid w:val="00D802F0"/>
    <w:rsid w:val="00D933AE"/>
    <w:rsid w:val="00DA0DE0"/>
    <w:rsid w:val="00DC561D"/>
    <w:rsid w:val="00E0645C"/>
    <w:rsid w:val="00E06623"/>
    <w:rsid w:val="00E41759"/>
    <w:rsid w:val="00E55D74"/>
    <w:rsid w:val="00E76EAD"/>
    <w:rsid w:val="00E81234"/>
    <w:rsid w:val="00EA120D"/>
    <w:rsid w:val="00EA49C3"/>
    <w:rsid w:val="00ED3DF9"/>
    <w:rsid w:val="00EF541D"/>
    <w:rsid w:val="00F0117D"/>
    <w:rsid w:val="00F06936"/>
    <w:rsid w:val="00F1493B"/>
    <w:rsid w:val="00F200A1"/>
    <w:rsid w:val="00F30107"/>
    <w:rsid w:val="00F41328"/>
    <w:rsid w:val="00F61360"/>
    <w:rsid w:val="00F716FF"/>
    <w:rsid w:val="00F8597D"/>
    <w:rsid w:val="00FB73F3"/>
    <w:rsid w:val="00FC538A"/>
    <w:rsid w:val="00FD3043"/>
    <w:rsid w:val="00FF5B5C"/>
    <w:rsid w:val="01E0754F"/>
    <w:rsid w:val="044EF2C0"/>
    <w:rsid w:val="10C4103B"/>
    <w:rsid w:val="1558D97D"/>
    <w:rsid w:val="1628634C"/>
    <w:rsid w:val="17A4A4D2"/>
    <w:rsid w:val="2EBBE6DD"/>
    <w:rsid w:val="2F4D5B90"/>
    <w:rsid w:val="46F5A803"/>
    <w:rsid w:val="515835C9"/>
    <w:rsid w:val="63CC78C0"/>
    <w:rsid w:val="6AC1ACB8"/>
    <w:rsid w:val="767C09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7E1F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306C51"/>
    <w:pPr>
      <w:outlineLvl w:val="0"/>
    </w:pPr>
    <w:rPr>
      <w:b/>
      <w:color w:val="BF678E" w:themeColor="accent3"/>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F3955" w:themeColor="accent2"/>
      <w:spacing w:val="10"/>
      <w:sz w:val="28"/>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F3955"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F3955"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F3955"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306C51"/>
    <w:rPr>
      <w:rFonts w:asciiTheme="majorHAnsi" w:eastAsiaTheme="majorEastAsia" w:hAnsiTheme="majorHAnsi" w:cstheme="majorBidi"/>
      <w:b/>
      <w:noProof/>
      <w:color w:val="BF678E" w:themeColor="accent3"/>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306C51"/>
    <w:pPr>
      <w:jc w:val="center"/>
    </w:pPr>
    <w:rPr>
      <w:b/>
      <w:color w:val="B2606E" w:themeColor="accent4"/>
      <w:sz w:val="56"/>
    </w:rPr>
  </w:style>
  <w:style w:type="character" w:customStyle="1" w:styleId="QuoteChar">
    <w:name w:val="Quote Char"/>
    <w:basedOn w:val="DefaultParagraphFont"/>
    <w:link w:val="Quote"/>
    <w:uiPriority w:val="29"/>
    <w:rsid w:val="00306C51"/>
    <w:rPr>
      <w:rFonts w:asciiTheme="majorHAnsi" w:eastAsiaTheme="majorEastAsia" w:hAnsiTheme="majorHAnsi" w:cstheme="majorBidi"/>
      <w:b/>
      <w:noProof/>
      <w:color w:val="B2606E" w:themeColor="accent4"/>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0A273B"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686AE47D870421D8605FE12F2E150D2"/>
        <w:category>
          <w:name w:val="General"/>
          <w:gallery w:val="placeholder"/>
        </w:category>
        <w:types>
          <w:type w:val="bbPlcHdr"/>
        </w:types>
        <w:behaviors>
          <w:behavior w:val="content"/>
        </w:behaviors>
        <w:guid w:val="{80BD6D00-EA3E-4320-9E3E-B7ED4D7D91DC}"/>
      </w:docPartPr>
      <w:docPartBody>
        <w:p w:rsidR="00F247B3" w:rsidRDefault="00ED4BB9" w:rsidP="00ED4BB9">
          <w:pPr>
            <w:pStyle w:val="3686AE47D870421D8605FE12F2E150D25"/>
          </w:pPr>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docPartBody>
    </w:docPart>
    <w:docPart>
      <w:docPartPr>
        <w:name w:val="8A52BB20909749D0B0A1C6E08DA8577D"/>
        <w:category>
          <w:name w:val="General"/>
          <w:gallery w:val="placeholder"/>
        </w:category>
        <w:types>
          <w:type w:val="bbPlcHdr"/>
        </w:types>
        <w:behaviors>
          <w:behavior w:val="content"/>
        </w:behaviors>
        <w:guid w:val="{0DDDB0A2-37C9-4130-BE62-F024E29B1139}"/>
      </w:docPartPr>
      <w:docPartBody>
        <w:p w:rsidR="00F247B3" w:rsidRDefault="00ED4BB9" w:rsidP="00334013">
          <w:pPr>
            <w:pStyle w:val="8A52BB20909749D0B0A1C6E08DA8577D"/>
          </w:pPr>
          <w:r w:rsidRPr="00CD3B21">
            <w:t>You can easily change the</w:t>
          </w:r>
          <w:r>
            <w:t xml:space="preserve"> fonts and colors by selecting a different style from the Home tab.</w:t>
          </w:r>
        </w:p>
      </w:docPartBody>
    </w:docPart>
    <w:docPart>
      <w:docPartPr>
        <w:name w:val="0EE4BE297A0E4FA3B974D29CACA509F5"/>
        <w:category>
          <w:name w:val="General"/>
          <w:gallery w:val="placeholder"/>
        </w:category>
        <w:types>
          <w:type w:val="bbPlcHdr"/>
        </w:types>
        <w:behaviors>
          <w:behavior w:val="content"/>
        </w:behaviors>
        <w:guid w:val="{387B6636-9CE2-4AEC-ADBB-2FBCCA550B40}"/>
      </w:docPartPr>
      <w:docPartBody>
        <w:p w:rsidR="00ED4BB9" w:rsidRPr="00F41328" w:rsidRDefault="00ED4BB9" w:rsidP="00AB2854">
          <w:r w:rsidRPr="00F41328">
            <w:t xml:space="preserve">Have other images you wish to use? It is simple to replace any of the pictures in this pamphlet. </w:t>
          </w:r>
          <w:r>
            <w:t>Open this pamplet in the Desktop App. Then c</w:t>
          </w:r>
          <w:r w:rsidRPr="00F41328">
            <w:t>lick twice on the image you wish to change. Images in the background might need an extra click as they are part of the background’s grouped images.  Keep clicking until your selection handles are around the one image you wish to replace.</w:t>
          </w:r>
        </w:p>
        <w:p w:rsidR="008E00B0" w:rsidRDefault="00ED4BB9" w:rsidP="008925A1">
          <w:pPr>
            <w:pStyle w:val="0EE4BE297A0E4FA3B974D29CACA509F5"/>
          </w:pPr>
          <w:r w:rsidRPr="00F41328">
            <w:t xml:space="preserve">Once the image you wish to replace is selected, </w:t>
          </w:r>
          <w:r>
            <w:t>go to “Shape Format” &gt; “Shape Fill” &gt; “Picture”</w:t>
          </w:r>
          <w:r w:rsidRPr="00F41328">
            <w:t xml:space="preserve"> </w:t>
          </w:r>
          <w:r>
            <w:t>and select your new image</w:t>
          </w:r>
          <w:r w:rsidRPr="00F41328">
            <w:t>.</w:t>
          </w:r>
        </w:p>
      </w:docPartBody>
    </w:docPart>
    <w:docPart>
      <w:docPartPr>
        <w:name w:val="86875BF3E9FB44059BBA810169B2F081"/>
        <w:category>
          <w:name w:val="General"/>
          <w:gallery w:val="placeholder"/>
        </w:category>
        <w:types>
          <w:type w:val="bbPlcHdr"/>
        </w:types>
        <w:behaviors>
          <w:behavior w:val="content"/>
        </w:behaviors>
        <w:guid w:val="{8C83E99B-6220-46CA-849B-AE75EA0EA656}"/>
      </w:docPartPr>
      <w:docPartBody>
        <w:p w:rsidR="008E00B0" w:rsidRDefault="00ED4BB9" w:rsidP="00ED4BB9">
          <w:pPr>
            <w:pStyle w:val="86875BF3E9FB44059BBA810169B2F0814"/>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0F2D66B2454249E28B369ECA4FD8FA83"/>
        <w:category>
          <w:name w:val="General"/>
          <w:gallery w:val="placeholder"/>
        </w:category>
        <w:types>
          <w:type w:val="bbPlcHdr"/>
        </w:types>
        <w:behaviors>
          <w:behavior w:val="content"/>
        </w:behaviors>
        <w:guid w:val="{9455A50D-74EE-4932-8612-2D46C9126F9C}"/>
      </w:docPartPr>
      <w:docPartBody>
        <w:p w:rsidR="008E00B0" w:rsidRDefault="00ED4BB9" w:rsidP="00ED4BB9">
          <w:pPr>
            <w:pStyle w:val="0F2D66B2454249E28B369ECA4FD8FA834"/>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046BB005ACA54AF9BF736CA65D944AE1"/>
        <w:category>
          <w:name w:val="General"/>
          <w:gallery w:val="placeholder"/>
        </w:category>
        <w:types>
          <w:type w:val="bbPlcHdr"/>
        </w:types>
        <w:behaviors>
          <w:behavior w:val="content"/>
        </w:behaviors>
        <w:guid w:val="{B6E6070E-D267-46B4-A7A7-E20570E842B2}"/>
      </w:docPartPr>
      <w:docPartBody>
        <w:p w:rsidR="00C3551C" w:rsidRDefault="00ED4BB9" w:rsidP="00ED4BB9">
          <w:pPr>
            <w:pStyle w:val="046BB005ACA54AF9BF736CA65D944AE14"/>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3844459A12194E53B9BB140B2DECBAC5"/>
        <w:category>
          <w:name w:val="General"/>
          <w:gallery w:val="placeholder"/>
        </w:category>
        <w:types>
          <w:type w:val="bbPlcHdr"/>
        </w:types>
        <w:behaviors>
          <w:behavior w:val="content"/>
        </w:behaviors>
        <w:guid w:val="{77AB380F-8E17-4351-9805-24F2F92D1C5E}"/>
      </w:docPartPr>
      <w:docPartBody>
        <w:p w:rsidR="00704795" w:rsidRDefault="00ED4BB9">
          <w:r>
            <w:t>About us</w:t>
          </w:r>
        </w:p>
      </w:docPartBody>
    </w:docPart>
    <w:docPart>
      <w:docPartPr>
        <w:name w:val="EBD6C48ECD8E4CEF84B3226B70D692BC"/>
        <w:category>
          <w:name w:val="General"/>
          <w:gallery w:val="placeholder"/>
        </w:category>
        <w:types>
          <w:type w:val="bbPlcHdr"/>
        </w:types>
        <w:behaviors>
          <w:behavior w:val="content"/>
        </w:behaviors>
        <w:guid w:val="{8F4C9F2E-BD16-4051-A088-8BACF4E4371D}"/>
      </w:docPartPr>
      <w:docPartBody>
        <w:p w:rsidR="00704795" w:rsidRDefault="00ED4BB9" w:rsidP="00ED4BB9">
          <w:pPr>
            <w:pStyle w:val="EBD6C48ECD8E4CEF84B3226B70D692BC2"/>
          </w:pPr>
          <w:r w:rsidRPr="1558D97D">
            <w:rPr>
              <w:bCs/>
            </w:rPr>
            <w:t>Contact us</w:t>
          </w:r>
        </w:p>
      </w:docPartBody>
    </w:docPart>
    <w:docPart>
      <w:docPartPr>
        <w:name w:val="EFB2D1EE62BC41B0A57E8946BD28DF6B"/>
        <w:category>
          <w:name w:val="General"/>
          <w:gallery w:val="placeholder"/>
        </w:category>
        <w:types>
          <w:type w:val="bbPlcHdr"/>
        </w:types>
        <w:behaviors>
          <w:behavior w:val="content"/>
        </w:behaviors>
        <w:guid w:val="{5B5E6060-1A1D-481B-9C5E-26D6521B2101}"/>
      </w:docPartPr>
      <w:docPartBody>
        <w:p w:rsidR="00704795" w:rsidRDefault="00ED4BB9">
          <w:r>
            <w:t>“Experience is one thing you can't get for nothing.”</w:t>
          </w:r>
        </w:p>
      </w:docPartBody>
    </w:docPart>
    <w:docPart>
      <w:docPartPr>
        <w:name w:val="FB81B1BC58534C1BAAE3383DA730675F"/>
        <w:category>
          <w:name w:val="General"/>
          <w:gallery w:val="placeholder"/>
        </w:category>
        <w:types>
          <w:type w:val="bbPlcHdr"/>
        </w:types>
        <w:behaviors>
          <w:behavior w:val="content"/>
        </w:behaviors>
        <w:guid w:val="{B1F08558-2D7E-4A5F-8E91-9FF5AE4E581F}"/>
      </w:docPartPr>
      <w:docPartBody>
        <w:p w:rsidR="00704795" w:rsidRDefault="00ED4BB9" w:rsidP="00ED4BB9">
          <w:pPr>
            <w:pStyle w:val="FB81B1BC58534C1BAAE3383DA730675F2"/>
          </w:pPr>
          <w:r w:rsidRPr="1558D97D">
            <w:rPr>
              <w:sz w:val="32"/>
              <w:szCs w:val="32"/>
            </w:rPr>
            <w:t>- Oscar Wilde</w:t>
          </w:r>
        </w:p>
      </w:docPartBody>
    </w:docPart>
    <w:docPart>
      <w:docPartPr>
        <w:name w:val="0B2161479E7B445CB2E5DE2B98CB1081"/>
        <w:category>
          <w:name w:val="General"/>
          <w:gallery w:val="placeholder"/>
        </w:category>
        <w:types>
          <w:type w:val="bbPlcHdr"/>
        </w:types>
        <w:behaviors>
          <w:behavior w:val="content"/>
        </w:behaviors>
        <w:guid w:val="{859FB5A7-DDA8-4E9F-9F86-9F00990A0E48}"/>
      </w:docPartPr>
      <w:docPartBody>
        <w:p w:rsidR="00704795" w:rsidRDefault="00ED4BB9">
          <w:r>
            <w:t>123 South Street</w:t>
          </w:r>
        </w:p>
      </w:docPartBody>
    </w:docPart>
    <w:docPart>
      <w:docPartPr>
        <w:name w:val="316CC5376C3849A0A4EDD52D5CBCDD99"/>
        <w:category>
          <w:name w:val="General"/>
          <w:gallery w:val="placeholder"/>
        </w:category>
        <w:types>
          <w:type w:val="bbPlcHdr"/>
        </w:types>
        <w:behaviors>
          <w:behavior w:val="content"/>
        </w:behaviors>
        <w:guid w:val="{ADCC6397-BD93-4E14-9AF8-5CFE83DE9000}"/>
      </w:docPartPr>
      <w:docPartBody>
        <w:p w:rsidR="00704795" w:rsidRDefault="00ED4BB9">
          <w:r>
            <w:t>Manhattan, NY 15161</w:t>
          </w:r>
        </w:p>
      </w:docPartBody>
    </w:docPart>
    <w:docPart>
      <w:docPartPr>
        <w:name w:val="519443B4400849C7B6FD17A8CD2B76BE"/>
        <w:category>
          <w:name w:val="General"/>
          <w:gallery w:val="placeholder"/>
        </w:category>
        <w:types>
          <w:type w:val="bbPlcHdr"/>
        </w:types>
        <w:behaviors>
          <w:behavior w:val="content"/>
        </w:behaviors>
        <w:guid w:val="{59497259-715C-488C-819B-14110101A274}"/>
      </w:docPartPr>
      <w:docPartBody>
        <w:p w:rsidR="00704795" w:rsidRDefault="00ED4BB9">
          <w:r>
            <w:t>(909) 555-0198</w:t>
          </w:r>
        </w:p>
      </w:docPartBody>
    </w:docPart>
    <w:docPart>
      <w:docPartPr>
        <w:name w:val="8B253A3440E24B98850638E0ED31FCA5"/>
        <w:category>
          <w:name w:val="General"/>
          <w:gallery w:val="placeholder"/>
        </w:category>
        <w:types>
          <w:type w:val="bbPlcHdr"/>
        </w:types>
        <w:behaviors>
          <w:behavior w:val="content"/>
        </w:behaviors>
        <w:guid w:val="{D7B6EDA7-57CC-43D9-9912-AB4574932B5A}"/>
      </w:docPartPr>
      <w:docPartBody>
        <w:p w:rsidR="00704795" w:rsidRDefault="00ED4BB9">
          <w:r>
            <w:t>Our values</w:t>
          </w:r>
        </w:p>
      </w:docPartBody>
    </w:docPart>
    <w:docPart>
      <w:docPartPr>
        <w:name w:val="9F99EF8962104A0698DBF9BA7D3D7719"/>
        <w:category>
          <w:name w:val="General"/>
          <w:gallery w:val="placeholder"/>
        </w:category>
        <w:types>
          <w:type w:val="bbPlcHdr"/>
        </w:types>
        <w:behaviors>
          <w:behavior w:val="content"/>
        </w:behaviors>
        <w:guid w:val="{09E629BD-9BBE-471E-9444-D77A948A1212}"/>
      </w:docPartPr>
      <w:docPartBody>
        <w:p w:rsidR="00704795" w:rsidRDefault="00ED4BB9" w:rsidP="00ED4BB9">
          <w:pPr>
            <w:pStyle w:val="9F99EF8962104A0698DBF9BA7D3D77192"/>
          </w:pPr>
          <w:r w:rsidRPr="1558D97D">
            <w:rPr>
              <w:rFonts w:eastAsiaTheme="minorEastAsia"/>
            </w:rPr>
            <w:t>Our products</w:t>
          </w:r>
        </w:p>
      </w:docPartBody>
    </w:docPart>
    <w:docPart>
      <w:docPartPr>
        <w:name w:val="5F24DABA40CA4E3D9995BFF0A0852BB7"/>
        <w:category>
          <w:name w:val="General"/>
          <w:gallery w:val="placeholder"/>
        </w:category>
        <w:types>
          <w:type w:val="bbPlcHdr"/>
        </w:types>
        <w:behaviors>
          <w:behavior w:val="content"/>
        </w:behaviors>
        <w:guid w:val="{94F9A81A-B5BF-49BB-8CCC-FB33CBBB327E}"/>
      </w:docPartPr>
      <w:docPartBody>
        <w:p w:rsidR="00704795" w:rsidRDefault="00ED4BB9" w:rsidP="00ED4BB9">
          <w:pPr>
            <w:pStyle w:val="5F24DABA40CA4E3D9995BFF0A0852BB72"/>
          </w:pPr>
          <w:r w:rsidRPr="1558D97D">
            <w:rPr>
              <w:color w:val="0E2841" w:themeColor="text2"/>
            </w:rPr>
            <w:t>Our services</w:t>
          </w:r>
        </w:p>
      </w:docPartBody>
    </w:docPart>
    <w:docPart>
      <w:docPartPr>
        <w:name w:val="00B7E2EE6D314E6F937EBEA36B5546E1"/>
        <w:category>
          <w:name w:val="General"/>
          <w:gallery w:val="placeholder"/>
        </w:category>
        <w:types>
          <w:type w:val="bbPlcHdr"/>
        </w:types>
        <w:behaviors>
          <w:behavior w:val="content"/>
        </w:behaviors>
        <w:guid w:val="{4A2388D9-FB6D-4788-BD08-55CA7C828638}"/>
      </w:docPartPr>
      <w:docPartBody>
        <w:p w:rsidR="00704795" w:rsidRDefault="00ED4BB9">
          <w:r>
            <w:t>Our mission</w:t>
          </w:r>
        </w:p>
      </w:docPartBody>
    </w:docPart>
    <w:docPart>
      <w:docPartPr>
        <w:name w:val="F9F726E44C6B497C91702D0C5C608887"/>
        <w:category>
          <w:name w:val="General"/>
          <w:gallery w:val="placeholder"/>
        </w:category>
        <w:types>
          <w:type w:val="bbPlcHdr"/>
        </w:types>
        <w:behaviors>
          <w:behavior w:val="content"/>
        </w:behaviors>
        <w:guid w:val="{19FAD1E0-1FCD-499F-A81D-2613E0EFDA86}"/>
      </w:docPartPr>
      <w:docPartBody>
        <w:p w:rsidR="00000000" w:rsidRDefault="00ED4BB9" w:rsidP="00ED4BB9">
          <w:pPr>
            <w:pStyle w:val="F9F726E44C6B497C91702D0C5C608887"/>
          </w:pPr>
          <w:r w:rsidRPr="007F5C0F">
            <w:t>(909) 555-019</w:t>
          </w:r>
          <w:r>
            <w:t>9</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E7A"/>
    <w:rsid w:val="00094C2F"/>
    <w:rsid w:val="000B7C47"/>
    <w:rsid w:val="000C280A"/>
    <w:rsid w:val="001342DD"/>
    <w:rsid w:val="00224519"/>
    <w:rsid w:val="002E170E"/>
    <w:rsid w:val="00334013"/>
    <w:rsid w:val="00382678"/>
    <w:rsid w:val="003F46D5"/>
    <w:rsid w:val="00517F42"/>
    <w:rsid w:val="00551F83"/>
    <w:rsid w:val="006E05C9"/>
    <w:rsid w:val="00704795"/>
    <w:rsid w:val="007842D5"/>
    <w:rsid w:val="007D0B83"/>
    <w:rsid w:val="00836E7A"/>
    <w:rsid w:val="00884CFF"/>
    <w:rsid w:val="008925A1"/>
    <w:rsid w:val="008E00B0"/>
    <w:rsid w:val="00C268E4"/>
    <w:rsid w:val="00C3551C"/>
    <w:rsid w:val="00D515B6"/>
    <w:rsid w:val="00D55E73"/>
    <w:rsid w:val="00ED4BB9"/>
    <w:rsid w:val="00F247B3"/>
    <w:rsid w:val="00FB52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8E00B0"/>
    <w:pPr>
      <w:spacing w:after="200"/>
      <w:outlineLvl w:val="0"/>
    </w:pPr>
    <w:rPr>
      <w:b/>
      <w:noProof/>
      <w:color w:val="156082" w:themeColor="accent1"/>
      <w:sz w:val="32"/>
      <w:szCs w:val="100"/>
    </w:rPr>
  </w:style>
  <w:style w:type="paragraph" w:styleId="Heading2">
    <w:name w:val="heading 2"/>
    <w:basedOn w:val="Normal"/>
    <w:next w:val="Normal"/>
    <w:link w:val="Heading2Char"/>
    <w:uiPriority w:val="9"/>
    <w:semiHidden/>
    <w:rsid w:val="00836E7A"/>
    <w:pPr>
      <w:keepNext/>
      <w:keepLines/>
      <w:spacing w:before="40" w:after="200" w:line="240" w:lineRule="auto"/>
      <w:outlineLvl w:val="1"/>
    </w:pPr>
    <w:rPr>
      <w:rFonts w:asciiTheme="majorHAnsi" w:eastAsiaTheme="majorEastAsia" w:hAnsiTheme="majorHAnsi" w:cstheme="majorBidi"/>
      <w:noProof/>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0B0"/>
    <w:rPr>
      <w:rFonts w:asciiTheme="majorHAnsi" w:eastAsiaTheme="majorEastAsia" w:hAnsiTheme="majorHAnsi" w:cstheme="majorBidi"/>
      <w:b/>
      <w:noProof/>
      <w:color w:val="156082" w:themeColor="accent1"/>
      <w:spacing w:val="-10"/>
      <w:kern w:val="28"/>
      <w:sz w:val="32"/>
      <w:szCs w:val="10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Quote">
    <w:name w:val="Quote"/>
    <w:basedOn w:val="Heading2"/>
    <w:next w:val="Normal"/>
    <w:link w:val="QuoteChar"/>
    <w:uiPriority w:val="29"/>
    <w:qFormat/>
    <w:rsid w:val="00334013"/>
    <w:pPr>
      <w:jc w:val="center"/>
    </w:pPr>
    <w:rPr>
      <w:b/>
      <w:color w:val="156082" w:themeColor="accent1"/>
      <w:sz w:val="56"/>
    </w:rPr>
  </w:style>
  <w:style w:type="character" w:customStyle="1" w:styleId="QuoteChar">
    <w:name w:val="Quote Char"/>
    <w:basedOn w:val="DefaultParagraphFont"/>
    <w:link w:val="Quote"/>
    <w:uiPriority w:val="29"/>
    <w:rsid w:val="00334013"/>
    <w:rPr>
      <w:rFonts w:asciiTheme="majorHAnsi" w:eastAsiaTheme="majorEastAsia" w:hAnsiTheme="majorHAnsi" w:cstheme="majorBidi"/>
      <w:b/>
      <w:noProof/>
      <w:color w:val="156082" w:themeColor="accent1"/>
      <w:sz w:val="56"/>
      <w:szCs w:val="26"/>
    </w:rPr>
  </w:style>
  <w:style w:type="character" w:customStyle="1" w:styleId="Heading2Char">
    <w:name w:val="Heading 2 Char"/>
    <w:basedOn w:val="DefaultParagraphFont"/>
    <w:link w:val="Heading2"/>
    <w:uiPriority w:val="9"/>
    <w:semiHidden/>
    <w:rsid w:val="00836E7A"/>
    <w:rPr>
      <w:rFonts w:asciiTheme="majorHAnsi" w:eastAsiaTheme="majorEastAsia" w:hAnsiTheme="majorHAnsi" w:cstheme="majorBidi"/>
      <w:noProof/>
      <w:color w:val="0F4761"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PlaceholderText">
    <w:name w:val="Placeholder Text"/>
    <w:basedOn w:val="DefaultParagraphFont"/>
    <w:uiPriority w:val="99"/>
    <w:semiHidden/>
    <w:rsid w:val="00ED4BB9"/>
    <w:rPr>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156082"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NoSpacing">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5D6AECBDB12B47C3ACB34ED50F2F1343">
    <w:name w:val="5D6AECBDB12B47C3ACB34ED50F2F1343"/>
    <w:rsid w:val="00551F83"/>
    <w:rPr>
      <w:lang w:val="fr-FR" w:eastAsia="fr-FR"/>
    </w:rPr>
  </w:style>
  <w:style w:type="paragraph" w:customStyle="1" w:styleId="C2AA62C473D741A996595C1690607FF8">
    <w:name w:val="C2AA62C473D741A996595C1690607FF8"/>
    <w:rsid w:val="00551F83"/>
    <w:rPr>
      <w:lang w:val="fr-FR" w:eastAsia="fr-FR"/>
    </w:rPr>
  </w:style>
  <w:style w:type="paragraph" w:customStyle="1" w:styleId="93F0790EAF62425EB5CE921A3F929168">
    <w:name w:val="93F0790EAF62425EB5CE921A3F929168"/>
    <w:rsid w:val="00551F83"/>
    <w:rPr>
      <w:lang w:val="fr-FR" w:eastAsia="fr-FR"/>
    </w:rPr>
  </w:style>
  <w:style w:type="paragraph" w:customStyle="1" w:styleId="96ED4E3D0D6D4E4083ECDF38FB208A25">
    <w:name w:val="96ED4E3D0D6D4E4083ECDF38FB208A25"/>
    <w:rsid w:val="00551F83"/>
    <w:rPr>
      <w:lang w:val="fr-FR" w:eastAsia="fr-FR"/>
    </w:rPr>
  </w:style>
  <w:style w:type="paragraph" w:customStyle="1" w:styleId="7ED30DD606B746C9A3E884E4176E16B9">
    <w:name w:val="7ED30DD606B746C9A3E884E4176E16B9"/>
    <w:rsid w:val="00551F83"/>
    <w:rPr>
      <w:lang w:val="fr-FR" w:eastAsia="fr-FR"/>
    </w:rPr>
  </w:style>
  <w:style w:type="paragraph" w:customStyle="1" w:styleId="1A61AA4E36904330AAB037269614FE5C">
    <w:name w:val="1A61AA4E36904330AAB037269614FE5C"/>
    <w:rsid w:val="00551F83"/>
    <w:rPr>
      <w:lang w:val="fr-FR" w:eastAsia="fr-FR"/>
    </w:rPr>
  </w:style>
  <w:style w:type="paragraph" w:customStyle="1" w:styleId="D03AA577477140F1A73FC3714841B560">
    <w:name w:val="D03AA577477140F1A73FC3714841B560"/>
    <w:rsid w:val="00551F83"/>
    <w:rPr>
      <w:lang w:val="fr-FR" w:eastAsia="fr-FR"/>
    </w:rPr>
  </w:style>
  <w:style w:type="paragraph" w:customStyle="1" w:styleId="165FAC9F550F4DF5BC84A15177CE0738">
    <w:name w:val="165FAC9F550F4DF5BC84A15177CE0738"/>
    <w:rsid w:val="00551F83"/>
    <w:rPr>
      <w:lang w:val="fr-FR" w:eastAsia="fr-FR"/>
    </w:rPr>
  </w:style>
  <w:style w:type="paragraph" w:customStyle="1" w:styleId="A66AA5C41BC247E2B0F980B405C93DC4">
    <w:name w:val="A66AA5C41BC247E2B0F980B405C93DC4"/>
    <w:rsid w:val="00551F83"/>
    <w:rPr>
      <w:lang w:val="fr-FR" w:eastAsia="fr-FR"/>
    </w:rPr>
  </w:style>
  <w:style w:type="paragraph" w:customStyle="1" w:styleId="C2AA62C473D741A996595C1690607FF81">
    <w:name w:val="C2AA62C473D741A996595C1690607FF81"/>
    <w:rsid w:val="00551F83"/>
    <w:pPr>
      <w:spacing w:after="200" w:line="240" w:lineRule="auto"/>
    </w:pPr>
    <w:rPr>
      <w:rFonts w:eastAsia="Times New Roman" w:cs="Arial"/>
      <w:noProof/>
      <w:color w:val="222222"/>
    </w:rPr>
  </w:style>
  <w:style w:type="paragraph" w:customStyle="1" w:styleId="7ED30DD606B746C9A3E884E4176E16B91">
    <w:name w:val="7ED30DD606B746C9A3E884E4176E16B91"/>
    <w:rsid w:val="00551F83"/>
    <w:pPr>
      <w:spacing w:after="200" w:line="240" w:lineRule="auto"/>
    </w:pPr>
    <w:rPr>
      <w:rFonts w:eastAsia="Times New Roman" w:cs="Arial"/>
      <w:noProof/>
      <w:color w:val="222222"/>
    </w:rPr>
  </w:style>
  <w:style w:type="paragraph" w:customStyle="1" w:styleId="165FAC9F550F4DF5BC84A15177CE07381">
    <w:name w:val="165FAC9F550F4DF5BC84A15177CE07381"/>
    <w:rsid w:val="00551F83"/>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A66AA5C41BC247E2B0F980B405C93DC41">
    <w:name w:val="A66AA5C41BC247E2B0F980B405C93DC41"/>
    <w:rsid w:val="00551F83"/>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551F83"/>
    <w:pPr>
      <w:spacing w:after="200" w:line="240" w:lineRule="auto"/>
      <w:contextualSpacing/>
      <w:outlineLvl w:val="0"/>
    </w:pPr>
    <w:rPr>
      <w:rFonts w:asciiTheme="majorHAnsi" w:eastAsiaTheme="majorEastAsia" w:hAnsiTheme="majorHAnsi" w:cstheme="majorBidi"/>
      <w:b/>
      <w:noProof/>
      <w:color w:val="156082" w:themeColor="accent1"/>
      <w:spacing w:val="-10"/>
      <w:kern w:val="28"/>
      <w:sz w:val="32"/>
      <w:szCs w:val="100"/>
    </w:rPr>
  </w:style>
  <w:style w:type="paragraph" w:customStyle="1" w:styleId="B3E30152AB5948788F3C42EE9623A6952">
    <w:name w:val="B3E30152AB5948788F3C42EE9623A6952"/>
    <w:rsid w:val="00551F83"/>
    <w:pPr>
      <w:spacing w:after="200" w:line="240" w:lineRule="auto"/>
    </w:pPr>
    <w:rPr>
      <w:rFonts w:eastAsia="Times New Roman" w:cs="Arial"/>
      <w:noProof/>
      <w:color w:val="222222"/>
    </w:rPr>
  </w:style>
  <w:style w:type="paragraph" w:customStyle="1" w:styleId="5121B238ADEE49B68AA9B72A68A4A6032">
    <w:name w:val="5121B238ADEE49B68AA9B72A68A4A6032"/>
    <w:rsid w:val="00551F83"/>
    <w:pPr>
      <w:spacing w:after="200" w:line="240" w:lineRule="auto"/>
    </w:pPr>
    <w:rPr>
      <w:rFonts w:eastAsia="Times New Roman" w:cs="Arial"/>
      <w:noProof/>
      <w:color w:val="222222"/>
    </w:rPr>
  </w:style>
  <w:style w:type="paragraph" w:customStyle="1" w:styleId="0C135AF62AC847F3ABA9509114ED28A02">
    <w:name w:val="0C135AF62AC847F3ABA9509114ED28A02"/>
    <w:rsid w:val="00551F83"/>
    <w:pPr>
      <w:spacing w:after="200" w:line="240" w:lineRule="auto"/>
    </w:pPr>
    <w:rPr>
      <w:rFonts w:eastAsia="Times New Roman" w:cs="Arial"/>
      <w:noProof/>
      <w:color w:val="222222"/>
    </w:rPr>
  </w:style>
  <w:style w:type="paragraph" w:customStyle="1" w:styleId="C2AA62C473D741A996595C1690607FF82">
    <w:name w:val="C2AA62C473D741A996595C1690607FF82"/>
    <w:rsid w:val="00551F83"/>
    <w:pPr>
      <w:spacing w:after="200" w:line="240" w:lineRule="auto"/>
    </w:pPr>
    <w:rPr>
      <w:rFonts w:eastAsia="Times New Roman" w:cs="Arial"/>
      <w:noProof/>
      <w:color w:val="222222"/>
    </w:rPr>
  </w:style>
  <w:style w:type="paragraph" w:customStyle="1" w:styleId="7ED30DD606B746C9A3E884E4176E16B92">
    <w:name w:val="7ED30DD606B746C9A3E884E4176E16B92"/>
    <w:rsid w:val="00551F83"/>
    <w:pPr>
      <w:spacing w:after="200" w:line="240" w:lineRule="auto"/>
    </w:pPr>
    <w:rPr>
      <w:rFonts w:eastAsia="Times New Roman" w:cs="Arial"/>
      <w:noProof/>
      <w:color w:val="222222"/>
    </w:rPr>
  </w:style>
  <w:style w:type="paragraph" w:customStyle="1" w:styleId="165FAC9F550F4DF5BC84A15177CE07382">
    <w:name w:val="165FAC9F550F4DF5BC84A15177CE07382"/>
    <w:rsid w:val="00551F83"/>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A66AA5C41BC247E2B0F980B405C93DC42">
    <w:name w:val="A66AA5C41BC247E2B0F980B405C93DC42"/>
    <w:rsid w:val="00551F83"/>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551F83"/>
    <w:pPr>
      <w:spacing w:after="200" w:line="240" w:lineRule="auto"/>
      <w:contextualSpacing/>
      <w:outlineLvl w:val="0"/>
    </w:pPr>
    <w:rPr>
      <w:rFonts w:asciiTheme="majorHAnsi" w:eastAsiaTheme="majorEastAsia" w:hAnsiTheme="majorHAnsi" w:cstheme="majorBidi"/>
      <w:b/>
      <w:noProof/>
      <w:color w:val="156082" w:themeColor="accent1"/>
      <w:spacing w:val="-10"/>
      <w:kern w:val="28"/>
      <w:sz w:val="32"/>
      <w:szCs w:val="100"/>
    </w:rPr>
  </w:style>
  <w:style w:type="paragraph" w:customStyle="1" w:styleId="B3E30152AB5948788F3C42EE9623A6953">
    <w:name w:val="B3E30152AB5948788F3C42EE9623A6953"/>
    <w:rsid w:val="00551F83"/>
    <w:pPr>
      <w:spacing w:after="200" w:line="240" w:lineRule="auto"/>
    </w:pPr>
    <w:rPr>
      <w:rFonts w:eastAsia="Times New Roman" w:cs="Arial"/>
      <w:noProof/>
      <w:color w:val="222222"/>
    </w:rPr>
  </w:style>
  <w:style w:type="paragraph" w:customStyle="1" w:styleId="5121B238ADEE49B68AA9B72A68A4A6033">
    <w:name w:val="5121B238ADEE49B68AA9B72A68A4A6033"/>
    <w:rsid w:val="00551F83"/>
    <w:pPr>
      <w:spacing w:after="200" w:line="240" w:lineRule="auto"/>
    </w:pPr>
    <w:rPr>
      <w:rFonts w:eastAsia="Times New Roman" w:cs="Arial"/>
      <w:noProof/>
      <w:color w:val="222222"/>
    </w:rPr>
  </w:style>
  <w:style w:type="paragraph" w:customStyle="1" w:styleId="0C135AF62AC847F3ABA9509114ED28A03">
    <w:name w:val="0C135AF62AC847F3ABA9509114ED28A03"/>
    <w:rsid w:val="00551F83"/>
    <w:pPr>
      <w:spacing w:after="200" w:line="240" w:lineRule="auto"/>
    </w:pPr>
    <w:rPr>
      <w:rFonts w:eastAsia="Times New Roman" w:cs="Arial"/>
      <w:noProof/>
      <w:color w:val="222222"/>
    </w:rPr>
  </w:style>
  <w:style w:type="paragraph" w:customStyle="1" w:styleId="6F55084435AC4ED0B41EFF35D225DAA7">
    <w:name w:val="6F55084435AC4ED0B41EFF35D225DAA7"/>
    <w:rsid w:val="00334013"/>
    <w:rPr>
      <w:lang w:val="fr-FR" w:eastAsia="fr-FR"/>
    </w:rPr>
  </w:style>
  <w:style w:type="paragraph" w:customStyle="1" w:styleId="3686AE47D870421D8605FE12F2E150D2">
    <w:name w:val="3686AE47D870421D8605FE12F2E150D2"/>
    <w:rsid w:val="00334013"/>
    <w:rPr>
      <w:lang w:val="fr-FR" w:eastAsia="fr-FR"/>
    </w:rPr>
  </w:style>
  <w:style w:type="paragraph" w:customStyle="1" w:styleId="891BA2FA71A340889B7B58D6BA19B2A7">
    <w:name w:val="891BA2FA71A340889B7B58D6BA19B2A7"/>
    <w:rsid w:val="00334013"/>
    <w:rPr>
      <w:lang w:val="fr-FR" w:eastAsia="fr-FR"/>
    </w:rPr>
  </w:style>
  <w:style w:type="paragraph" w:customStyle="1" w:styleId="8A52BB20909749D0B0A1C6E08DA8577D">
    <w:name w:val="8A52BB20909749D0B0A1C6E08DA8577D"/>
    <w:rsid w:val="00334013"/>
    <w:rPr>
      <w:lang w:val="fr-FR" w:eastAsia="fr-FR"/>
    </w:rPr>
  </w:style>
  <w:style w:type="paragraph" w:customStyle="1" w:styleId="B6D4C611C9114344A66FF24A72360137">
    <w:name w:val="B6D4C611C9114344A66FF24A72360137"/>
    <w:rsid w:val="00334013"/>
    <w:rPr>
      <w:lang w:val="fr-FR" w:eastAsia="fr-FR"/>
    </w:rPr>
  </w:style>
  <w:style w:type="paragraph" w:customStyle="1" w:styleId="4F1CE09FC0C84ADE802D9B84F257E338">
    <w:name w:val="4F1CE09FC0C84ADE802D9B84F257E338"/>
    <w:rsid w:val="00334013"/>
    <w:rPr>
      <w:lang w:val="fr-FR" w:eastAsia="fr-FR"/>
    </w:rPr>
  </w:style>
  <w:style w:type="paragraph" w:customStyle="1" w:styleId="60D3206C96BE4350859D05842A8BF5AF">
    <w:name w:val="60D3206C96BE4350859D05842A8BF5AF"/>
    <w:rsid w:val="00334013"/>
    <w:rPr>
      <w:lang w:val="fr-FR" w:eastAsia="fr-FR"/>
    </w:rPr>
  </w:style>
  <w:style w:type="paragraph" w:customStyle="1" w:styleId="7304A0B5FD8D46E99605E495AB080D41">
    <w:name w:val="7304A0B5FD8D46E99605E495AB080D41"/>
    <w:rsid w:val="00334013"/>
    <w:rPr>
      <w:lang w:val="fr-FR" w:eastAsia="fr-FR"/>
    </w:rPr>
  </w:style>
  <w:style w:type="paragraph" w:customStyle="1" w:styleId="4B009E8A5E0B456598BADE47FB99DEF0">
    <w:name w:val="4B009E8A5E0B456598BADE47FB99DEF0"/>
    <w:rsid w:val="00334013"/>
    <w:rPr>
      <w:lang w:val="fr-FR" w:eastAsia="fr-FR"/>
    </w:rPr>
  </w:style>
  <w:style w:type="paragraph" w:customStyle="1" w:styleId="90A803D3030F4A828C20A9A8E872C87E">
    <w:name w:val="90A803D3030F4A828C20A9A8E872C87E"/>
    <w:rsid w:val="00334013"/>
    <w:rPr>
      <w:lang w:val="fr-FR" w:eastAsia="fr-FR"/>
    </w:rPr>
  </w:style>
  <w:style w:type="paragraph" w:customStyle="1" w:styleId="4A52C89C69CF4C5BA7741DE006A51E28">
    <w:name w:val="4A52C89C69CF4C5BA7741DE006A51E28"/>
    <w:rsid w:val="008925A1"/>
  </w:style>
  <w:style w:type="paragraph" w:customStyle="1" w:styleId="9C9FAF4A8C6A4CE29766B537C7CD3D5A">
    <w:name w:val="9C9FAF4A8C6A4CE29766B537C7CD3D5A"/>
    <w:rsid w:val="008925A1"/>
  </w:style>
  <w:style w:type="paragraph" w:customStyle="1" w:styleId="A0998391799F4984919365ADAE0C95E1">
    <w:name w:val="A0998391799F4984919365ADAE0C95E1"/>
    <w:rsid w:val="008925A1"/>
  </w:style>
  <w:style w:type="paragraph" w:customStyle="1" w:styleId="23F1A9B4F9CE44FA96CB7710F20D4380">
    <w:name w:val="23F1A9B4F9CE44FA96CB7710F20D4380"/>
    <w:rsid w:val="008925A1"/>
  </w:style>
  <w:style w:type="paragraph" w:customStyle="1" w:styleId="CE7792409B6B41598BA0F3EFAFBE68C3">
    <w:name w:val="CE7792409B6B41598BA0F3EFAFBE68C3"/>
    <w:rsid w:val="008925A1"/>
  </w:style>
  <w:style w:type="paragraph" w:customStyle="1" w:styleId="7C18C76F644140EB9AC3EDC94B1452AD">
    <w:name w:val="7C18C76F644140EB9AC3EDC94B1452AD"/>
    <w:rsid w:val="008925A1"/>
  </w:style>
  <w:style w:type="paragraph" w:customStyle="1" w:styleId="A2A32A71E6724E8EA7E8AA5C2FF0AC3E">
    <w:name w:val="A2A32A71E6724E8EA7E8AA5C2FF0AC3E"/>
    <w:rsid w:val="008925A1"/>
  </w:style>
  <w:style w:type="paragraph" w:customStyle="1" w:styleId="4394A162D21E491C96EA00322223ED34">
    <w:name w:val="4394A162D21E491C96EA00322223ED34"/>
    <w:rsid w:val="008925A1"/>
  </w:style>
  <w:style w:type="paragraph" w:customStyle="1" w:styleId="3686AE47D870421D8605FE12F2E150D21">
    <w:name w:val="3686AE47D870421D8605FE12F2E150D21"/>
    <w:rsid w:val="008925A1"/>
    <w:pPr>
      <w:spacing w:after="200" w:line="240" w:lineRule="auto"/>
    </w:pPr>
    <w:rPr>
      <w:rFonts w:eastAsia="Times New Roman" w:cs="Arial"/>
      <w:noProof/>
      <w:color w:val="222222"/>
    </w:rPr>
  </w:style>
  <w:style w:type="paragraph" w:customStyle="1" w:styleId="165FAC9F550F4DF5BC84A15177CE07383">
    <w:name w:val="165FAC9F550F4DF5BC84A15177CE07383"/>
    <w:rsid w:val="008925A1"/>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A66AA5C41BC247E2B0F980B405C93DC43">
    <w:name w:val="A66AA5C41BC247E2B0F980B405C93DC43"/>
    <w:rsid w:val="008925A1"/>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A2A32A71E6724E8EA7E8AA5C2FF0AC3E1">
    <w:name w:val="A2A32A71E6724E8EA7E8AA5C2FF0AC3E1"/>
    <w:rsid w:val="008925A1"/>
    <w:pPr>
      <w:spacing w:after="200" w:line="240" w:lineRule="auto"/>
      <w:contextualSpacing/>
      <w:outlineLvl w:val="0"/>
    </w:pPr>
    <w:rPr>
      <w:rFonts w:asciiTheme="majorHAnsi" w:eastAsiaTheme="majorEastAsia" w:hAnsiTheme="majorHAnsi" w:cstheme="majorBidi"/>
      <w:b/>
      <w:noProof/>
      <w:color w:val="156082" w:themeColor="accent1"/>
      <w:spacing w:val="-10"/>
      <w:kern w:val="28"/>
      <w:sz w:val="32"/>
      <w:szCs w:val="100"/>
    </w:rPr>
  </w:style>
  <w:style w:type="paragraph" w:customStyle="1" w:styleId="9C9FAF4A8C6A4CE29766B537C7CD3D5A1">
    <w:name w:val="9C9FAF4A8C6A4CE29766B537C7CD3D5A1"/>
    <w:rsid w:val="008925A1"/>
    <w:pPr>
      <w:spacing w:after="200" w:line="240" w:lineRule="auto"/>
    </w:pPr>
    <w:rPr>
      <w:rFonts w:eastAsia="Times New Roman" w:cs="Arial"/>
      <w:noProof/>
      <w:color w:val="222222"/>
    </w:rPr>
  </w:style>
  <w:style w:type="paragraph" w:customStyle="1" w:styleId="23F1A9B4F9CE44FA96CB7710F20D43801">
    <w:name w:val="23F1A9B4F9CE44FA96CB7710F20D43801"/>
    <w:rsid w:val="008925A1"/>
    <w:pPr>
      <w:spacing w:after="200" w:line="240" w:lineRule="auto"/>
    </w:pPr>
    <w:rPr>
      <w:rFonts w:eastAsia="Times New Roman" w:cs="Arial"/>
      <w:noProof/>
      <w:color w:val="222222"/>
    </w:rPr>
  </w:style>
  <w:style w:type="paragraph" w:customStyle="1" w:styleId="7C18C76F644140EB9AC3EDC94B1452AD1">
    <w:name w:val="7C18C76F644140EB9AC3EDC94B1452AD1"/>
    <w:rsid w:val="008925A1"/>
    <w:pPr>
      <w:spacing w:after="200" w:line="240" w:lineRule="auto"/>
    </w:pPr>
    <w:rPr>
      <w:rFonts w:eastAsia="Times New Roman" w:cs="Arial"/>
      <w:noProof/>
      <w:color w:val="222222"/>
    </w:rPr>
  </w:style>
  <w:style w:type="paragraph" w:customStyle="1" w:styleId="EA3F3F898866413FAEE567A5870FA4F8">
    <w:name w:val="EA3F3F898866413FAEE567A5870FA4F8"/>
    <w:rsid w:val="008925A1"/>
  </w:style>
  <w:style w:type="paragraph" w:customStyle="1" w:styleId="0EE4BE297A0E4FA3B974D29CACA509F5">
    <w:name w:val="0EE4BE297A0E4FA3B974D29CACA509F5"/>
    <w:rsid w:val="008925A1"/>
  </w:style>
  <w:style w:type="paragraph" w:customStyle="1" w:styleId="893F9285A0A549EB8DE3D40260651AED">
    <w:name w:val="893F9285A0A549EB8DE3D40260651AED"/>
    <w:rsid w:val="008925A1"/>
  </w:style>
  <w:style w:type="paragraph" w:customStyle="1" w:styleId="86875BF3E9FB44059BBA810169B2F081">
    <w:name w:val="86875BF3E9FB44059BBA810169B2F081"/>
    <w:rsid w:val="008925A1"/>
  </w:style>
  <w:style w:type="paragraph" w:customStyle="1" w:styleId="D30BF55700CA44289B991AFB877A91DB">
    <w:name w:val="D30BF55700CA44289B991AFB877A91DB"/>
    <w:rsid w:val="008925A1"/>
  </w:style>
  <w:style w:type="paragraph" w:customStyle="1" w:styleId="58F50ABF3DF44A50B0B15CC806A57C15">
    <w:name w:val="58F50ABF3DF44A50B0B15CC806A57C15"/>
    <w:rsid w:val="008925A1"/>
  </w:style>
  <w:style w:type="paragraph" w:customStyle="1" w:styleId="DC768510FC7140BEAC63E5C45765681D">
    <w:name w:val="DC768510FC7140BEAC63E5C45765681D"/>
    <w:rsid w:val="008925A1"/>
  </w:style>
  <w:style w:type="paragraph" w:customStyle="1" w:styleId="0F2D66B2454249E28B369ECA4FD8FA83">
    <w:name w:val="0F2D66B2454249E28B369ECA4FD8FA83"/>
    <w:rsid w:val="008925A1"/>
  </w:style>
  <w:style w:type="paragraph" w:customStyle="1" w:styleId="582FCC18F3C14D549554EC465563DAB0">
    <w:name w:val="582FCC18F3C14D549554EC465563DAB0"/>
    <w:rsid w:val="008E00B0"/>
  </w:style>
  <w:style w:type="paragraph" w:customStyle="1" w:styleId="046BB005ACA54AF9BF736CA65D944AE1">
    <w:name w:val="046BB005ACA54AF9BF736CA65D944AE1"/>
    <w:rsid w:val="008E00B0"/>
  </w:style>
  <w:style w:type="paragraph" w:customStyle="1" w:styleId="3686AE47D870421D8605FE12F2E150D22">
    <w:name w:val="3686AE47D870421D8605FE12F2E150D22"/>
    <w:rsid w:val="008E00B0"/>
    <w:pPr>
      <w:spacing w:after="200" w:line="240" w:lineRule="auto"/>
    </w:pPr>
    <w:rPr>
      <w:rFonts w:eastAsia="Times New Roman" w:cs="Arial"/>
      <w:noProof/>
      <w:color w:val="222222"/>
    </w:rPr>
  </w:style>
  <w:style w:type="paragraph" w:customStyle="1" w:styleId="165FAC9F550F4DF5BC84A15177CE07384">
    <w:name w:val="165FAC9F550F4DF5BC84A15177CE07384"/>
    <w:rsid w:val="008E00B0"/>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A66AA5C41BC247E2B0F980B405C93DC44">
    <w:name w:val="A66AA5C41BC247E2B0F980B405C93DC44"/>
    <w:rsid w:val="008E00B0"/>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A3F3F898866413FAEE567A5870FA4F81">
    <w:name w:val="EA3F3F898866413FAEE567A5870FA4F81"/>
    <w:rsid w:val="008E00B0"/>
    <w:pPr>
      <w:spacing w:after="200" w:line="240" w:lineRule="auto"/>
      <w:contextualSpacing/>
      <w:outlineLvl w:val="0"/>
    </w:pPr>
    <w:rPr>
      <w:rFonts w:asciiTheme="majorHAnsi" w:eastAsiaTheme="majorEastAsia" w:hAnsiTheme="majorHAnsi" w:cstheme="majorBidi"/>
      <w:b/>
      <w:noProof/>
      <w:color w:val="156082" w:themeColor="accent1"/>
      <w:spacing w:val="-10"/>
      <w:kern w:val="28"/>
      <w:sz w:val="32"/>
      <w:szCs w:val="100"/>
    </w:rPr>
  </w:style>
  <w:style w:type="paragraph" w:customStyle="1" w:styleId="86875BF3E9FB44059BBA810169B2F0811">
    <w:name w:val="86875BF3E9FB44059BBA810169B2F0811"/>
    <w:rsid w:val="008E00B0"/>
    <w:pPr>
      <w:spacing w:after="200" w:line="240" w:lineRule="auto"/>
    </w:pPr>
    <w:rPr>
      <w:rFonts w:eastAsia="Times New Roman" w:cs="Arial"/>
      <w:noProof/>
      <w:color w:val="222222"/>
    </w:rPr>
  </w:style>
  <w:style w:type="paragraph" w:customStyle="1" w:styleId="046BB005ACA54AF9BF736CA65D944AE11">
    <w:name w:val="046BB005ACA54AF9BF736CA65D944AE11"/>
    <w:rsid w:val="008E00B0"/>
    <w:pPr>
      <w:spacing w:after="200" w:line="240" w:lineRule="auto"/>
    </w:pPr>
    <w:rPr>
      <w:rFonts w:eastAsia="Times New Roman" w:cs="Arial"/>
      <w:noProof/>
      <w:color w:val="222222"/>
    </w:rPr>
  </w:style>
  <w:style w:type="paragraph" w:customStyle="1" w:styleId="0F2D66B2454249E28B369ECA4FD8FA831">
    <w:name w:val="0F2D66B2454249E28B369ECA4FD8FA831"/>
    <w:rsid w:val="008E00B0"/>
    <w:pPr>
      <w:spacing w:after="200" w:line="240" w:lineRule="auto"/>
    </w:pPr>
    <w:rPr>
      <w:rFonts w:eastAsia="Times New Roman" w:cs="Arial"/>
      <w:noProof/>
      <w:color w:val="222222"/>
    </w:rPr>
  </w:style>
  <w:style w:type="paragraph" w:customStyle="1" w:styleId="3686AE47D870421D8605FE12F2E150D23">
    <w:name w:val="3686AE47D870421D8605FE12F2E150D23"/>
    <w:rsid w:val="001342DD"/>
    <w:pPr>
      <w:spacing w:after="200" w:line="240" w:lineRule="auto"/>
    </w:pPr>
    <w:rPr>
      <w:rFonts w:eastAsia="Times New Roman" w:cs="Arial"/>
      <w:noProof/>
      <w:color w:val="222222"/>
    </w:rPr>
  </w:style>
  <w:style w:type="paragraph" w:customStyle="1" w:styleId="EBD6C48ECD8E4CEF84B3226B70D692BC">
    <w:name w:val="EBD6C48ECD8E4CEF84B3226B70D692BC"/>
    <w:rsid w:val="001342DD"/>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FB81B1BC58534C1BAAE3383DA730675F">
    <w:name w:val="FB81B1BC58534C1BAAE3383DA730675F"/>
    <w:rsid w:val="001342DD"/>
    <w:pPr>
      <w:keepNext/>
      <w:keepLines/>
      <w:spacing w:before="40" w:after="200" w:line="240" w:lineRule="auto"/>
      <w:jc w:val="center"/>
      <w:outlineLvl w:val="1"/>
    </w:pPr>
    <w:rPr>
      <w:rFonts w:asciiTheme="majorHAnsi" w:eastAsiaTheme="majorEastAsia" w:hAnsiTheme="majorHAnsi" w:cstheme="majorBidi"/>
      <w:b/>
      <w:noProof/>
      <w:color w:val="0F9ED5" w:themeColor="accent4"/>
      <w:sz w:val="56"/>
      <w:szCs w:val="26"/>
    </w:rPr>
  </w:style>
  <w:style w:type="paragraph" w:customStyle="1" w:styleId="9F99EF8962104A0698DBF9BA7D3D7719">
    <w:name w:val="9F99EF8962104A0698DBF9BA7D3D7719"/>
    <w:rsid w:val="001342DD"/>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86875BF3E9FB44059BBA810169B2F0812">
    <w:name w:val="86875BF3E9FB44059BBA810169B2F0812"/>
    <w:rsid w:val="001342DD"/>
    <w:pPr>
      <w:spacing w:after="200" w:line="240" w:lineRule="auto"/>
    </w:pPr>
    <w:rPr>
      <w:rFonts w:eastAsia="Times New Roman" w:cs="Arial"/>
      <w:noProof/>
      <w:color w:val="222222"/>
    </w:rPr>
  </w:style>
  <w:style w:type="paragraph" w:customStyle="1" w:styleId="5F24DABA40CA4E3D9995BFF0A0852BB7">
    <w:name w:val="5F24DABA40CA4E3D9995BFF0A0852BB7"/>
    <w:rsid w:val="001342DD"/>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046BB005ACA54AF9BF736CA65D944AE12">
    <w:name w:val="046BB005ACA54AF9BF736CA65D944AE12"/>
    <w:rsid w:val="001342DD"/>
    <w:pPr>
      <w:spacing w:after="200" w:line="240" w:lineRule="auto"/>
    </w:pPr>
    <w:rPr>
      <w:rFonts w:eastAsia="Times New Roman" w:cs="Arial"/>
      <w:noProof/>
      <w:color w:val="222222"/>
    </w:rPr>
  </w:style>
  <w:style w:type="paragraph" w:customStyle="1" w:styleId="0F2D66B2454249E28B369ECA4FD8FA832">
    <w:name w:val="0F2D66B2454249E28B369ECA4FD8FA832"/>
    <w:rsid w:val="001342DD"/>
    <w:pPr>
      <w:spacing w:after="200" w:line="240" w:lineRule="auto"/>
    </w:pPr>
    <w:rPr>
      <w:rFonts w:eastAsia="Times New Roman" w:cs="Arial"/>
      <w:noProof/>
      <w:color w:val="222222"/>
    </w:rPr>
  </w:style>
  <w:style w:type="paragraph" w:customStyle="1" w:styleId="3686AE47D870421D8605FE12F2E150D24">
    <w:name w:val="3686AE47D870421D8605FE12F2E150D24"/>
    <w:rsid w:val="00ED4BB9"/>
    <w:pPr>
      <w:spacing w:after="200" w:line="240" w:lineRule="auto"/>
    </w:pPr>
    <w:rPr>
      <w:rFonts w:eastAsia="Times New Roman" w:cs="Arial"/>
      <w:noProof/>
      <w:color w:val="222222"/>
    </w:rPr>
  </w:style>
  <w:style w:type="paragraph" w:customStyle="1" w:styleId="EBD6C48ECD8E4CEF84B3226B70D692BC1">
    <w:name w:val="EBD6C48ECD8E4CEF84B3226B70D692BC1"/>
    <w:rsid w:val="00ED4BB9"/>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FB81B1BC58534C1BAAE3383DA730675F1">
    <w:name w:val="FB81B1BC58534C1BAAE3383DA730675F1"/>
    <w:rsid w:val="00ED4BB9"/>
    <w:pPr>
      <w:keepNext/>
      <w:keepLines/>
      <w:spacing w:before="40" w:after="200" w:line="240" w:lineRule="auto"/>
      <w:jc w:val="center"/>
      <w:outlineLvl w:val="1"/>
    </w:pPr>
    <w:rPr>
      <w:rFonts w:asciiTheme="majorHAnsi" w:eastAsiaTheme="majorEastAsia" w:hAnsiTheme="majorHAnsi" w:cstheme="majorBidi"/>
      <w:b/>
      <w:noProof/>
      <w:color w:val="0F9ED5" w:themeColor="accent4"/>
      <w:sz w:val="56"/>
      <w:szCs w:val="26"/>
    </w:rPr>
  </w:style>
  <w:style w:type="paragraph" w:customStyle="1" w:styleId="9F99EF8962104A0698DBF9BA7D3D77191">
    <w:name w:val="9F99EF8962104A0698DBF9BA7D3D77191"/>
    <w:rsid w:val="00ED4BB9"/>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86875BF3E9FB44059BBA810169B2F0813">
    <w:name w:val="86875BF3E9FB44059BBA810169B2F0813"/>
    <w:rsid w:val="00ED4BB9"/>
    <w:pPr>
      <w:spacing w:after="200" w:line="240" w:lineRule="auto"/>
    </w:pPr>
    <w:rPr>
      <w:rFonts w:eastAsia="Times New Roman" w:cs="Arial"/>
      <w:noProof/>
      <w:color w:val="222222"/>
    </w:rPr>
  </w:style>
  <w:style w:type="paragraph" w:customStyle="1" w:styleId="5F24DABA40CA4E3D9995BFF0A0852BB71">
    <w:name w:val="5F24DABA40CA4E3D9995BFF0A0852BB71"/>
    <w:rsid w:val="00ED4BB9"/>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046BB005ACA54AF9BF736CA65D944AE13">
    <w:name w:val="046BB005ACA54AF9BF736CA65D944AE13"/>
    <w:rsid w:val="00ED4BB9"/>
    <w:pPr>
      <w:spacing w:after="200" w:line="240" w:lineRule="auto"/>
    </w:pPr>
    <w:rPr>
      <w:rFonts w:eastAsia="Times New Roman" w:cs="Arial"/>
      <w:noProof/>
      <w:color w:val="222222"/>
    </w:rPr>
  </w:style>
  <w:style w:type="paragraph" w:customStyle="1" w:styleId="0F2D66B2454249E28B369ECA4FD8FA833">
    <w:name w:val="0F2D66B2454249E28B369ECA4FD8FA833"/>
    <w:rsid w:val="00ED4BB9"/>
    <w:pPr>
      <w:spacing w:after="200" w:line="240" w:lineRule="auto"/>
    </w:pPr>
    <w:rPr>
      <w:rFonts w:eastAsia="Times New Roman" w:cs="Arial"/>
      <w:noProof/>
      <w:color w:val="222222"/>
    </w:rPr>
  </w:style>
  <w:style w:type="paragraph" w:customStyle="1" w:styleId="7EF6E56F4B38412CB58EF6F74203C8BD">
    <w:name w:val="7EF6E56F4B38412CB58EF6F74203C8BD"/>
    <w:rsid w:val="00ED4BB9"/>
    <w:pPr>
      <w:spacing w:line="278" w:lineRule="auto"/>
    </w:pPr>
    <w:rPr>
      <w:kern w:val="2"/>
      <w:sz w:val="24"/>
      <w:szCs w:val="24"/>
      <w14:ligatures w14:val="standardContextual"/>
    </w:rPr>
  </w:style>
  <w:style w:type="paragraph" w:customStyle="1" w:styleId="F9F726E44C6B497C91702D0C5C608887">
    <w:name w:val="F9F726E44C6B497C91702D0C5C608887"/>
    <w:rsid w:val="00ED4BB9"/>
    <w:pPr>
      <w:spacing w:line="278" w:lineRule="auto"/>
    </w:pPr>
    <w:rPr>
      <w:kern w:val="2"/>
      <w:sz w:val="24"/>
      <w:szCs w:val="24"/>
      <w14:ligatures w14:val="standardContextual"/>
    </w:rPr>
  </w:style>
  <w:style w:type="paragraph" w:customStyle="1" w:styleId="3686AE47D870421D8605FE12F2E150D25">
    <w:name w:val="3686AE47D870421D8605FE12F2E150D25"/>
    <w:rsid w:val="00ED4BB9"/>
    <w:pPr>
      <w:spacing w:after="200" w:line="240" w:lineRule="auto"/>
    </w:pPr>
    <w:rPr>
      <w:rFonts w:eastAsia="Times New Roman" w:cs="Arial"/>
      <w:noProof/>
      <w:color w:val="222222"/>
    </w:rPr>
  </w:style>
  <w:style w:type="paragraph" w:customStyle="1" w:styleId="EBD6C48ECD8E4CEF84B3226B70D692BC2">
    <w:name w:val="EBD6C48ECD8E4CEF84B3226B70D692BC2"/>
    <w:rsid w:val="00ED4BB9"/>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FB81B1BC58534C1BAAE3383DA730675F2">
    <w:name w:val="FB81B1BC58534C1BAAE3383DA730675F2"/>
    <w:rsid w:val="00ED4BB9"/>
    <w:pPr>
      <w:keepNext/>
      <w:keepLines/>
      <w:spacing w:before="40" w:after="200" w:line="240" w:lineRule="auto"/>
      <w:jc w:val="center"/>
      <w:outlineLvl w:val="1"/>
    </w:pPr>
    <w:rPr>
      <w:rFonts w:asciiTheme="majorHAnsi" w:eastAsiaTheme="majorEastAsia" w:hAnsiTheme="majorHAnsi" w:cstheme="majorBidi"/>
      <w:b/>
      <w:noProof/>
      <w:color w:val="0F9ED5" w:themeColor="accent4"/>
      <w:sz w:val="56"/>
      <w:szCs w:val="26"/>
    </w:rPr>
  </w:style>
  <w:style w:type="paragraph" w:customStyle="1" w:styleId="9F99EF8962104A0698DBF9BA7D3D77192">
    <w:name w:val="9F99EF8962104A0698DBF9BA7D3D77192"/>
    <w:rsid w:val="00ED4BB9"/>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86875BF3E9FB44059BBA810169B2F0814">
    <w:name w:val="86875BF3E9FB44059BBA810169B2F0814"/>
    <w:rsid w:val="00ED4BB9"/>
    <w:pPr>
      <w:spacing w:after="200" w:line="240" w:lineRule="auto"/>
    </w:pPr>
    <w:rPr>
      <w:rFonts w:eastAsia="Times New Roman" w:cs="Arial"/>
      <w:noProof/>
      <w:color w:val="222222"/>
    </w:rPr>
  </w:style>
  <w:style w:type="paragraph" w:customStyle="1" w:styleId="5F24DABA40CA4E3D9995BFF0A0852BB72">
    <w:name w:val="5F24DABA40CA4E3D9995BFF0A0852BB72"/>
    <w:rsid w:val="00ED4BB9"/>
    <w:pPr>
      <w:spacing w:after="200" w:line="240" w:lineRule="auto"/>
      <w:contextualSpacing/>
      <w:outlineLvl w:val="0"/>
    </w:pPr>
    <w:rPr>
      <w:rFonts w:asciiTheme="majorHAnsi" w:eastAsiaTheme="majorEastAsia" w:hAnsiTheme="majorHAnsi" w:cstheme="majorBidi"/>
      <w:b/>
      <w:noProof/>
      <w:color w:val="196B24" w:themeColor="accent3"/>
      <w:spacing w:val="-10"/>
      <w:kern w:val="28"/>
      <w:sz w:val="32"/>
      <w:szCs w:val="100"/>
    </w:rPr>
  </w:style>
  <w:style w:type="paragraph" w:customStyle="1" w:styleId="046BB005ACA54AF9BF736CA65D944AE14">
    <w:name w:val="046BB005ACA54AF9BF736CA65D944AE14"/>
    <w:rsid w:val="00ED4BB9"/>
    <w:pPr>
      <w:spacing w:after="200" w:line="240" w:lineRule="auto"/>
    </w:pPr>
    <w:rPr>
      <w:rFonts w:eastAsia="Times New Roman" w:cs="Arial"/>
      <w:noProof/>
      <w:color w:val="222222"/>
    </w:rPr>
  </w:style>
  <w:style w:type="paragraph" w:customStyle="1" w:styleId="0F2D66B2454249E28B369ECA4FD8FA834">
    <w:name w:val="0F2D66B2454249E28B369ECA4FD8FA834"/>
    <w:rsid w:val="00ED4BB9"/>
    <w:pPr>
      <w:spacing w:after="200" w:line="240" w:lineRule="auto"/>
    </w:pPr>
    <w:rPr>
      <w:rFonts w:eastAsia="Times New Roman" w:cs="Arial"/>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ose suite">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ACF58DC8-3699-4B8E-95F9-5E0080005FE6}">
  <ds:schemaRefs>
    <ds:schemaRef ds:uri="http://schemas.openxmlformats.org/officeDocument/2006/bibliography"/>
  </ds:schemaRefs>
</ds:datastoreItem>
</file>

<file path=customXml/itemProps2.xml><?xml version="1.0" encoding="utf-8"?>
<ds:datastoreItem xmlns:ds="http://schemas.openxmlformats.org/officeDocument/2006/customXml" ds:itemID="{8EC53E99-54A3-4786-AE73-5FE61346974E}"/>
</file>

<file path=customXml/itemProps3.xml><?xml version="1.0" encoding="utf-8"?>
<ds:datastoreItem xmlns:ds="http://schemas.openxmlformats.org/officeDocument/2006/customXml" ds:itemID="{94C8DBE4-50AF-4DE1-AE83-EDF847C5232E}"/>
</file>

<file path=customXml/itemProps4.xml><?xml version="1.0" encoding="utf-8"?>
<ds:datastoreItem xmlns:ds="http://schemas.openxmlformats.org/officeDocument/2006/customXml" ds:itemID="{4217C9DD-343E-4DFC-B49F-F5D5180AE67F}"/>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Soft bubble brochure_win32_AB_V3</Template>
  <TotalTime>2</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mlwatts477</dc:creator>
  <cp:keywords/>
  <dc:description/>
  <cp:lastModifiedBy>Michaele Watts</cp:lastModifiedBy>
  <cp:revision>2</cp:revision>
  <dcterms:created xsi:type="dcterms:W3CDTF">2024-02-15T05:57:00Z</dcterms:created>
  <dcterms:modified xsi:type="dcterms:W3CDTF">2024-02-15T05:57:00Z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