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0E991" w14:textId="77777777" w:rsidR="003161E7" w:rsidRPr="005E0915" w:rsidRDefault="00E65EE1" w:rsidP="00706D60">
      <w:pPr>
        <w:rPr>
          <w:lang w:val="es-MX"/>
        </w:rPr>
      </w:pPr>
      <w:r w:rsidRPr="005E0915">
        <w:rPr>
          <w:noProof/>
          <w:lang w:val="es-MX" w:bidi="es-MX"/>
        </w:rPr>
        <w:drawing>
          <wp:anchor distT="0" distB="0" distL="114300" distR="114300" simplePos="0" relativeHeight="251654141" behindDoc="1" locked="0" layoutInCell="1" allowOverlap="1" wp14:anchorId="0984BC2B" wp14:editId="44336D6D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Imagen 2" descr="Manos trabajando en una portátil, flor, taza de té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bida-computadora-flo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5E0915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3F9C418" wp14:editId="1FE489DD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Rectángulo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2F279" w14:textId="77777777" w:rsidR="00364B87" w:rsidRPr="00364B87" w:rsidRDefault="00364B87" w:rsidP="00364B87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9C418" id="Rectángulo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" filled="f" strokecolor="#2f5496 [2404]" strokeweight="1pt">
                <v:textbox>
                  <w:txbxContent>
                    <w:p w14:paraId="2C72F279" w14:textId="77777777" w:rsidR="00364B87" w:rsidRPr="00364B87" w:rsidRDefault="00364B87" w:rsidP="00364B87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1D58F2" w14:textId="77777777" w:rsidR="002B5D98" w:rsidRPr="005E0915" w:rsidRDefault="002B5D98" w:rsidP="002B5D98">
      <w:pPr>
        <w:rPr>
          <w:lang w:val="es-MX"/>
        </w:rPr>
      </w:pPr>
    </w:p>
    <w:p w14:paraId="5FEA287C" w14:textId="77777777" w:rsidR="002B5D98" w:rsidRPr="005E0915" w:rsidRDefault="002B5D98" w:rsidP="002B5D98">
      <w:pPr>
        <w:rPr>
          <w:lang w:val="es-MX"/>
        </w:rPr>
      </w:pPr>
    </w:p>
    <w:p w14:paraId="351FFE88" w14:textId="77777777" w:rsidR="002B5D98" w:rsidRPr="005E0915" w:rsidRDefault="002B5D98" w:rsidP="002B5D98">
      <w:pPr>
        <w:rPr>
          <w:lang w:val="es-MX"/>
        </w:rPr>
      </w:pPr>
    </w:p>
    <w:sdt>
      <w:sdtPr>
        <w:rPr>
          <w:lang w:val="es-MX"/>
        </w:rPr>
        <w:id w:val="-184286133"/>
        <w:placeholder>
          <w:docPart w:val="52523308581B45AFA2E55EB9AF495A22"/>
        </w:placeholder>
        <w:temporary/>
        <w:showingPlcHdr/>
        <w15:appearance w15:val="hidden"/>
      </w:sdtPr>
      <w:sdtEndPr/>
      <w:sdtContent>
        <w:p w14:paraId="277466F3" w14:textId="77777777" w:rsidR="002B5D98" w:rsidRPr="005E0915" w:rsidRDefault="002B5D98" w:rsidP="002B5D98">
          <w:pPr>
            <w:pStyle w:val="Title"/>
            <w:rPr>
              <w:lang w:val="es-MX"/>
            </w:rPr>
          </w:pPr>
          <w:r w:rsidRPr="005E0915">
            <w:rPr>
              <w:rStyle w:val="PlaceholderText"/>
              <w:rFonts w:ascii="Calibri Light" w:hAnsi="Calibri Light" w:cs="Calibri Light"/>
              <w:color w:val="auto"/>
              <w:lang w:val="es-MX" w:bidi="es-MX"/>
            </w:rPr>
            <w:t>Autor</w:t>
          </w:r>
        </w:p>
      </w:sdtContent>
    </w:sdt>
    <w:p w14:paraId="379E2CF4" w14:textId="77777777" w:rsidR="002B5D98" w:rsidRPr="005E0915" w:rsidRDefault="002B5D98" w:rsidP="002B5D98">
      <w:pPr>
        <w:rPr>
          <w:lang w:val="es-MX"/>
        </w:rPr>
      </w:pPr>
    </w:p>
    <w:p w14:paraId="4A2F5AB7" w14:textId="77777777" w:rsidR="002B5D98" w:rsidRPr="005E0915" w:rsidRDefault="002B5D98" w:rsidP="002B5D98">
      <w:pPr>
        <w:rPr>
          <w:lang w:val="es-MX"/>
        </w:rPr>
      </w:pPr>
    </w:p>
    <w:p w14:paraId="15B802AA" w14:textId="77777777" w:rsidR="002B5D98" w:rsidRPr="005E0915" w:rsidRDefault="002B5D98" w:rsidP="002B5D98">
      <w:pPr>
        <w:rPr>
          <w:lang w:val="es-MX"/>
        </w:rPr>
      </w:pPr>
    </w:p>
    <w:p w14:paraId="4F4AE19D" w14:textId="77777777" w:rsidR="002B5D98" w:rsidRPr="005E0915" w:rsidRDefault="002B5D98" w:rsidP="002B5D98">
      <w:pPr>
        <w:rPr>
          <w:lang w:val="es-MX"/>
        </w:rPr>
      </w:pPr>
    </w:p>
    <w:p w14:paraId="06BE242C" w14:textId="77777777" w:rsidR="002B5D98" w:rsidRPr="005E0915" w:rsidRDefault="002B5D98" w:rsidP="002B5D98">
      <w:pPr>
        <w:rPr>
          <w:lang w:val="es-MX"/>
        </w:rPr>
      </w:pPr>
    </w:p>
    <w:p w14:paraId="477E612F" w14:textId="77777777" w:rsidR="002B5D98" w:rsidRPr="005E0915" w:rsidRDefault="002B5D98" w:rsidP="002B5D98">
      <w:pPr>
        <w:rPr>
          <w:lang w:val="es-MX"/>
        </w:rPr>
      </w:pPr>
    </w:p>
    <w:p w14:paraId="56632090" w14:textId="77777777" w:rsidR="002B5D98" w:rsidRPr="005E0915" w:rsidRDefault="002B5D98" w:rsidP="002B5D98">
      <w:pPr>
        <w:rPr>
          <w:lang w:val="es-MX"/>
        </w:rPr>
      </w:pPr>
    </w:p>
    <w:p w14:paraId="33E52202" w14:textId="77777777" w:rsidR="005E0915" w:rsidRPr="005E0915" w:rsidRDefault="005E0915" w:rsidP="002B5D98">
      <w:pPr>
        <w:rPr>
          <w:lang w:val="es-MX"/>
        </w:rPr>
      </w:pPr>
    </w:p>
    <w:p w14:paraId="78567D91" w14:textId="77777777" w:rsidR="002B5D98" w:rsidRPr="005E0915" w:rsidRDefault="002B5D98" w:rsidP="002B5D98">
      <w:pPr>
        <w:rPr>
          <w:lang w:val="es-MX"/>
        </w:rPr>
      </w:pPr>
    </w:p>
    <w:p w14:paraId="291C1186" w14:textId="77777777" w:rsidR="002B5D98" w:rsidRPr="005E0915" w:rsidRDefault="002B5D98" w:rsidP="002B5D98">
      <w:pPr>
        <w:rPr>
          <w:lang w:val="es-MX"/>
        </w:rPr>
      </w:pPr>
    </w:p>
    <w:p w14:paraId="34D9003F" w14:textId="77777777" w:rsidR="002B5D98" w:rsidRPr="005E0915" w:rsidRDefault="002B5D98" w:rsidP="002B5D98">
      <w:pPr>
        <w:rPr>
          <w:lang w:val="es-MX"/>
        </w:rPr>
      </w:pPr>
    </w:p>
    <w:bookmarkStart w:id="0" w:name="_GoBack"/>
    <w:bookmarkEnd w:id="0"/>
    <w:p w14:paraId="03EB3E11" w14:textId="630232B0" w:rsidR="00710767" w:rsidRPr="005E0915" w:rsidRDefault="00EC6885" w:rsidP="002B5D98">
      <w:pPr>
        <w:pStyle w:val="Subtitle"/>
        <w:rPr>
          <w:lang w:val="es-MX"/>
        </w:rPr>
      </w:pPr>
      <w:sdt>
        <w:sdtPr>
          <w:rPr>
            <w:lang w:val="es-MX"/>
          </w:rPr>
          <w:id w:val="-946771438"/>
          <w:placeholder>
            <w:docPart w:val="235F1FABDFEB4C7ABE764985452C04C7"/>
          </w:placeholder>
          <w:temporary/>
          <w:showingPlcHdr/>
          <w15:appearance w15:val="hidden"/>
        </w:sdtPr>
        <w:sdtEndPr/>
        <w:sdtContent>
          <w:r w:rsidR="00CC691B" w:rsidRPr="005E0915">
            <w:rPr>
              <w:rStyle w:val="SubtitleChar"/>
              <w:lang w:val="es-MX" w:bidi="es-MX"/>
            </w:rPr>
            <w:t>Haz clic o pulsa aquí para escribir texto.</w:t>
          </w:r>
        </w:sdtContent>
      </w:sdt>
    </w:p>
    <w:p w14:paraId="72B8C918" w14:textId="77777777" w:rsidR="00E96235" w:rsidRPr="005E0915" w:rsidRDefault="002974C8" w:rsidP="00706D60">
      <w:pPr>
        <w:rPr>
          <w:lang w:val="es-MX"/>
        </w:rPr>
      </w:pPr>
      <w:r w:rsidRPr="005E0915">
        <w:rPr>
          <w:lang w:val="es-MX" w:bidi="es-MX"/>
        </w:rPr>
        <w:br w:type="page"/>
      </w:r>
    </w:p>
    <w:sdt>
      <w:sdtPr>
        <w:rPr>
          <w:rFonts w:asciiTheme="minorHAnsi" w:eastAsia="SimSun" w:hAnsiTheme="minorHAnsi" w:cstheme="minorBidi"/>
          <w:caps w:val="0"/>
          <w:color w:val="auto"/>
          <w:sz w:val="22"/>
          <w:szCs w:val="22"/>
          <w:lang w:val="es-MX"/>
        </w:rPr>
        <w:id w:val="-1038430432"/>
        <w:docPartObj>
          <w:docPartGallery w:val="Table of Contents"/>
          <w:docPartUnique/>
        </w:docPartObj>
      </w:sdtPr>
      <w:sdtEndPr>
        <w:rPr>
          <w:rFonts w:ascii="Calibri" w:hAnsi="Calibri" w:cs="Calibri"/>
          <w:noProof/>
        </w:rPr>
      </w:sdtEndPr>
      <w:sdtContent>
        <w:p w14:paraId="3607A364" w14:textId="77777777" w:rsidR="005E0915" w:rsidRPr="005E0915" w:rsidRDefault="005E0915" w:rsidP="005E0915">
          <w:pPr>
            <w:pStyle w:val="TOCHeading"/>
            <w:jc w:val="left"/>
            <w:rPr>
              <w:rFonts w:asciiTheme="minorHAnsi" w:eastAsia="SimSun" w:hAnsiTheme="minorHAnsi" w:cstheme="minorBidi"/>
              <w:caps w:val="0"/>
              <w:color w:val="auto"/>
              <w:sz w:val="22"/>
              <w:szCs w:val="22"/>
              <w:lang w:val="es-MX"/>
            </w:rPr>
          </w:pPr>
          <w:r w:rsidRPr="005E0915">
            <w:rPr>
              <w:noProof/>
              <w:lang w:val="es-MX" w:bidi="es-MX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D899F28" wp14:editId="43AB7A07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-454025</wp:posOffset>
                    </wp:positionV>
                    <wp:extent cx="6659880" cy="9755505"/>
                    <wp:effectExtent l="0" t="0" r="26670" b="17145"/>
                    <wp:wrapNone/>
                    <wp:docPr id="7" name="Rectángulo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EB29F20" w14:textId="77777777" w:rsidR="00364B87" w:rsidRPr="00364B87" w:rsidRDefault="00364B87" w:rsidP="00364B87">
                                <w:pPr>
                                  <w:jc w:val="center"/>
                                  <w:rPr>
                                    <w:lang w:val="es-ES_trad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D899F28" id="Rectángulo 7" o:spid="_x0000_s1027" style="position:absolute;margin-left:0;margin-top:-35.75pt;width:524.4pt;height:768.1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" filled="f" strokecolor="#2f5496 [2404]" strokeweight="1pt">
                    <v:textbox>
                      <w:txbxContent>
                        <w:p w14:paraId="5EB29F20" w14:textId="77777777" w:rsidR="00364B87" w:rsidRPr="00364B87" w:rsidRDefault="00364B87" w:rsidP="00364B87">
                          <w:pPr>
                            <w:jc w:val="center"/>
                            <w:rPr>
                              <w:lang w:val="es-ES_tradnl"/>
                            </w:rPr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</w:p>
        <w:p w14:paraId="5E140EF7" w14:textId="77777777" w:rsidR="00E96235" w:rsidRPr="005E0915" w:rsidRDefault="00E541C4" w:rsidP="00706D60">
          <w:pPr>
            <w:pStyle w:val="TOCHeading"/>
            <w:rPr>
              <w:lang w:val="es-MX"/>
            </w:rPr>
          </w:pPr>
          <w:r w:rsidRPr="005E0915">
            <w:rPr>
              <w:lang w:val="es-MX" w:bidi="es-MX"/>
            </w:rPr>
            <w:t>TABLA DE CONTENIDO</w:t>
          </w:r>
        </w:p>
        <w:p w14:paraId="428EF930" w14:textId="77777777" w:rsidR="00136DDD" w:rsidRPr="005E0915" w:rsidRDefault="00136DDD" w:rsidP="00706D60">
          <w:pPr>
            <w:pStyle w:val="TOC1"/>
            <w:rPr>
              <w:noProof/>
              <w:lang w:val="es-MX"/>
            </w:rPr>
          </w:pPr>
        </w:p>
        <w:p w14:paraId="01FA9004" w14:textId="77777777" w:rsidR="00136DDD" w:rsidRPr="005E0915" w:rsidRDefault="00136DDD" w:rsidP="00706D60">
          <w:pPr>
            <w:pStyle w:val="TOC1"/>
            <w:rPr>
              <w:noProof/>
              <w:lang w:val="es-MX"/>
            </w:rPr>
          </w:pPr>
        </w:p>
        <w:p w14:paraId="04739A4F" w14:textId="77777777" w:rsidR="00136DDD" w:rsidRPr="005E0915" w:rsidRDefault="00136DDD" w:rsidP="00706D60">
          <w:pPr>
            <w:pStyle w:val="TOC1"/>
            <w:rPr>
              <w:noProof/>
              <w:lang w:val="es-MX"/>
            </w:rPr>
          </w:pPr>
        </w:p>
        <w:p w14:paraId="61F38CA9" w14:textId="77777777" w:rsidR="005E0915" w:rsidRPr="005E0915" w:rsidRDefault="00E9623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s-MX" w:eastAsia="es-ES"/>
            </w:rPr>
          </w:pPr>
          <w:r w:rsidRPr="005E0915">
            <w:rPr>
              <w:b/>
              <w:noProof/>
              <w:lang w:val="es-MX" w:bidi="es-MX"/>
            </w:rPr>
            <w:fldChar w:fldCharType="begin"/>
          </w:r>
          <w:r w:rsidRPr="005E0915">
            <w:rPr>
              <w:b/>
              <w:noProof/>
              <w:lang w:val="es-MX" w:bidi="es-MX"/>
            </w:rPr>
            <w:instrText xml:space="preserve"> TOC \o "1-3" \h \z \u </w:instrText>
          </w:r>
          <w:r w:rsidRPr="005E0915">
            <w:rPr>
              <w:b/>
              <w:noProof/>
              <w:lang w:val="es-MX" w:bidi="es-MX"/>
            </w:rPr>
            <w:fldChar w:fldCharType="separate"/>
          </w:r>
          <w:hyperlink w:anchor="_Toc13762186" w:history="1">
            <w:r w:rsidR="005E0915" w:rsidRPr="005E0915">
              <w:rPr>
                <w:rStyle w:val="Hyperlink"/>
                <w:noProof/>
                <w:lang w:val="es-MX" w:bidi="es-MX"/>
              </w:rPr>
              <w:t>Introducción</w:t>
            </w:r>
            <w:r w:rsidR="005E0915" w:rsidRPr="005E0915">
              <w:rPr>
                <w:noProof/>
                <w:webHidden/>
                <w:lang w:val="es-MX"/>
              </w:rPr>
              <w:tab/>
            </w:r>
            <w:r w:rsidR="005E0915" w:rsidRPr="005E0915">
              <w:rPr>
                <w:noProof/>
                <w:webHidden/>
                <w:lang w:val="es-MX"/>
              </w:rPr>
              <w:fldChar w:fldCharType="begin"/>
            </w:r>
            <w:r w:rsidR="005E0915" w:rsidRPr="005E0915">
              <w:rPr>
                <w:noProof/>
                <w:webHidden/>
                <w:lang w:val="es-MX"/>
              </w:rPr>
              <w:instrText xml:space="preserve"> PAGEREF _Toc13762186 \h </w:instrText>
            </w:r>
            <w:r w:rsidR="005E0915" w:rsidRPr="005E0915">
              <w:rPr>
                <w:noProof/>
                <w:webHidden/>
                <w:lang w:val="es-MX"/>
              </w:rPr>
            </w:r>
            <w:r w:rsidR="005E0915" w:rsidRPr="005E0915">
              <w:rPr>
                <w:noProof/>
                <w:webHidden/>
                <w:lang w:val="es-MX"/>
              </w:rPr>
              <w:fldChar w:fldCharType="separate"/>
            </w:r>
            <w:r w:rsidR="005E0915" w:rsidRPr="005E0915">
              <w:rPr>
                <w:noProof/>
                <w:webHidden/>
                <w:lang w:val="es-MX"/>
              </w:rPr>
              <w:t>3</w:t>
            </w:r>
            <w:r w:rsidR="005E0915" w:rsidRPr="005E0915">
              <w:rPr>
                <w:noProof/>
                <w:webHidden/>
                <w:lang w:val="es-MX"/>
              </w:rPr>
              <w:fldChar w:fldCharType="end"/>
            </w:r>
          </w:hyperlink>
        </w:p>
        <w:p w14:paraId="5768168F" w14:textId="77777777" w:rsidR="005E0915" w:rsidRPr="005E0915" w:rsidRDefault="00EC688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s-MX" w:eastAsia="es-ES"/>
            </w:rPr>
          </w:pPr>
          <w:hyperlink w:anchor="_Toc13762187" w:history="1">
            <w:r w:rsidR="005E0915" w:rsidRPr="005E0915">
              <w:rPr>
                <w:rStyle w:val="Hyperlink"/>
                <w:noProof/>
                <w:lang w:val="es-MX" w:bidi="es-MX"/>
              </w:rPr>
              <w:t>Producto/Servicio/Metodología</w:t>
            </w:r>
            <w:r w:rsidR="005E0915" w:rsidRPr="005E0915">
              <w:rPr>
                <w:noProof/>
                <w:webHidden/>
                <w:lang w:val="es-MX"/>
              </w:rPr>
              <w:tab/>
            </w:r>
            <w:r w:rsidR="005E0915" w:rsidRPr="005E0915">
              <w:rPr>
                <w:noProof/>
                <w:webHidden/>
                <w:lang w:val="es-MX"/>
              </w:rPr>
              <w:fldChar w:fldCharType="begin"/>
            </w:r>
            <w:r w:rsidR="005E0915" w:rsidRPr="005E0915">
              <w:rPr>
                <w:noProof/>
                <w:webHidden/>
                <w:lang w:val="es-MX"/>
              </w:rPr>
              <w:instrText xml:space="preserve"> PAGEREF _Toc13762187 \h </w:instrText>
            </w:r>
            <w:r w:rsidR="005E0915" w:rsidRPr="005E0915">
              <w:rPr>
                <w:noProof/>
                <w:webHidden/>
                <w:lang w:val="es-MX"/>
              </w:rPr>
            </w:r>
            <w:r w:rsidR="005E0915" w:rsidRPr="005E0915">
              <w:rPr>
                <w:noProof/>
                <w:webHidden/>
                <w:lang w:val="es-MX"/>
              </w:rPr>
              <w:fldChar w:fldCharType="separate"/>
            </w:r>
            <w:r w:rsidR="005E0915" w:rsidRPr="005E0915">
              <w:rPr>
                <w:noProof/>
                <w:webHidden/>
                <w:lang w:val="es-MX"/>
              </w:rPr>
              <w:t>4</w:t>
            </w:r>
            <w:r w:rsidR="005E0915" w:rsidRPr="005E0915">
              <w:rPr>
                <w:noProof/>
                <w:webHidden/>
                <w:lang w:val="es-MX"/>
              </w:rPr>
              <w:fldChar w:fldCharType="end"/>
            </w:r>
          </w:hyperlink>
        </w:p>
        <w:p w14:paraId="4F366170" w14:textId="77777777" w:rsidR="005E0915" w:rsidRPr="005E0915" w:rsidRDefault="00EC688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s-MX" w:eastAsia="es-ES"/>
            </w:rPr>
          </w:pPr>
          <w:hyperlink w:anchor="_Toc13762188" w:history="1">
            <w:r w:rsidR="005E0915" w:rsidRPr="005E0915">
              <w:rPr>
                <w:rStyle w:val="Hyperlink"/>
                <w:noProof/>
                <w:lang w:val="es-MX" w:bidi="es-MX"/>
              </w:rPr>
              <w:t>Hallazgos clave</w:t>
            </w:r>
            <w:r w:rsidR="005E0915" w:rsidRPr="005E0915">
              <w:rPr>
                <w:noProof/>
                <w:webHidden/>
                <w:lang w:val="es-MX"/>
              </w:rPr>
              <w:tab/>
            </w:r>
            <w:r w:rsidR="005E0915" w:rsidRPr="005E0915">
              <w:rPr>
                <w:noProof/>
                <w:webHidden/>
                <w:lang w:val="es-MX"/>
              </w:rPr>
              <w:fldChar w:fldCharType="begin"/>
            </w:r>
            <w:r w:rsidR="005E0915" w:rsidRPr="005E0915">
              <w:rPr>
                <w:noProof/>
                <w:webHidden/>
                <w:lang w:val="es-MX"/>
              </w:rPr>
              <w:instrText xml:space="preserve"> PAGEREF _Toc13762188 \h </w:instrText>
            </w:r>
            <w:r w:rsidR="005E0915" w:rsidRPr="005E0915">
              <w:rPr>
                <w:noProof/>
                <w:webHidden/>
                <w:lang w:val="es-MX"/>
              </w:rPr>
            </w:r>
            <w:r w:rsidR="005E0915" w:rsidRPr="005E0915">
              <w:rPr>
                <w:noProof/>
                <w:webHidden/>
                <w:lang w:val="es-MX"/>
              </w:rPr>
              <w:fldChar w:fldCharType="separate"/>
            </w:r>
            <w:r w:rsidR="005E0915" w:rsidRPr="005E0915">
              <w:rPr>
                <w:noProof/>
                <w:webHidden/>
                <w:lang w:val="es-MX"/>
              </w:rPr>
              <w:t>5</w:t>
            </w:r>
            <w:r w:rsidR="005E0915" w:rsidRPr="005E0915">
              <w:rPr>
                <w:noProof/>
                <w:webHidden/>
                <w:lang w:val="es-MX"/>
              </w:rPr>
              <w:fldChar w:fldCharType="end"/>
            </w:r>
          </w:hyperlink>
        </w:p>
        <w:p w14:paraId="7444D855" w14:textId="77777777" w:rsidR="005E0915" w:rsidRPr="005E0915" w:rsidRDefault="00EC688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s-MX" w:eastAsia="es-ES"/>
            </w:rPr>
          </w:pPr>
          <w:hyperlink w:anchor="_Toc13762189" w:history="1">
            <w:r w:rsidR="005E0915" w:rsidRPr="005E0915">
              <w:rPr>
                <w:rStyle w:val="Hyperlink"/>
                <w:noProof/>
                <w:lang w:val="es-MX" w:bidi="es-MX"/>
              </w:rPr>
              <w:t>Hallazgos clave n.º 1</w:t>
            </w:r>
            <w:r w:rsidR="005E0915" w:rsidRPr="005E0915">
              <w:rPr>
                <w:noProof/>
                <w:webHidden/>
                <w:lang w:val="es-MX"/>
              </w:rPr>
              <w:tab/>
            </w:r>
            <w:r w:rsidR="005E0915" w:rsidRPr="005E0915">
              <w:rPr>
                <w:noProof/>
                <w:webHidden/>
                <w:lang w:val="es-MX"/>
              </w:rPr>
              <w:fldChar w:fldCharType="begin"/>
            </w:r>
            <w:r w:rsidR="005E0915" w:rsidRPr="005E0915">
              <w:rPr>
                <w:noProof/>
                <w:webHidden/>
                <w:lang w:val="es-MX"/>
              </w:rPr>
              <w:instrText xml:space="preserve"> PAGEREF _Toc13762189 \h </w:instrText>
            </w:r>
            <w:r w:rsidR="005E0915" w:rsidRPr="005E0915">
              <w:rPr>
                <w:noProof/>
                <w:webHidden/>
                <w:lang w:val="es-MX"/>
              </w:rPr>
            </w:r>
            <w:r w:rsidR="005E0915" w:rsidRPr="005E0915">
              <w:rPr>
                <w:noProof/>
                <w:webHidden/>
                <w:lang w:val="es-MX"/>
              </w:rPr>
              <w:fldChar w:fldCharType="separate"/>
            </w:r>
            <w:r w:rsidR="005E0915" w:rsidRPr="005E0915">
              <w:rPr>
                <w:noProof/>
                <w:webHidden/>
                <w:lang w:val="es-MX"/>
              </w:rPr>
              <w:t>5</w:t>
            </w:r>
            <w:r w:rsidR="005E0915" w:rsidRPr="005E0915">
              <w:rPr>
                <w:noProof/>
                <w:webHidden/>
                <w:lang w:val="es-MX"/>
              </w:rPr>
              <w:fldChar w:fldCharType="end"/>
            </w:r>
          </w:hyperlink>
        </w:p>
        <w:p w14:paraId="102C1C22" w14:textId="77777777" w:rsidR="005E0915" w:rsidRPr="005E0915" w:rsidRDefault="00EC688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s-MX" w:eastAsia="es-ES"/>
            </w:rPr>
          </w:pPr>
          <w:hyperlink w:anchor="_Toc13762190" w:history="1">
            <w:r w:rsidR="005E0915" w:rsidRPr="005E0915">
              <w:rPr>
                <w:rStyle w:val="Hyperlink"/>
                <w:noProof/>
                <w:lang w:val="es-MX" w:bidi="es-MX"/>
              </w:rPr>
              <w:t>Hallazgos clave n.º 2</w:t>
            </w:r>
            <w:r w:rsidR="005E0915" w:rsidRPr="005E0915">
              <w:rPr>
                <w:noProof/>
                <w:webHidden/>
                <w:lang w:val="es-MX"/>
              </w:rPr>
              <w:tab/>
            </w:r>
            <w:r w:rsidR="005E0915" w:rsidRPr="005E0915">
              <w:rPr>
                <w:noProof/>
                <w:webHidden/>
                <w:lang w:val="es-MX"/>
              </w:rPr>
              <w:fldChar w:fldCharType="begin"/>
            </w:r>
            <w:r w:rsidR="005E0915" w:rsidRPr="005E0915">
              <w:rPr>
                <w:noProof/>
                <w:webHidden/>
                <w:lang w:val="es-MX"/>
              </w:rPr>
              <w:instrText xml:space="preserve"> PAGEREF _Toc13762190 \h </w:instrText>
            </w:r>
            <w:r w:rsidR="005E0915" w:rsidRPr="005E0915">
              <w:rPr>
                <w:noProof/>
                <w:webHidden/>
                <w:lang w:val="es-MX"/>
              </w:rPr>
            </w:r>
            <w:r w:rsidR="005E0915" w:rsidRPr="005E0915">
              <w:rPr>
                <w:noProof/>
                <w:webHidden/>
                <w:lang w:val="es-MX"/>
              </w:rPr>
              <w:fldChar w:fldCharType="separate"/>
            </w:r>
            <w:r w:rsidR="005E0915" w:rsidRPr="005E0915">
              <w:rPr>
                <w:noProof/>
                <w:webHidden/>
                <w:lang w:val="es-MX"/>
              </w:rPr>
              <w:t>5</w:t>
            </w:r>
            <w:r w:rsidR="005E0915" w:rsidRPr="005E0915">
              <w:rPr>
                <w:noProof/>
                <w:webHidden/>
                <w:lang w:val="es-MX"/>
              </w:rPr>
              <w:fldChar w:fldCharType="end"/>
            </w:r>
          </w:hyperlink>
        </w:p>
        <w:p w14:paraId="07400385" w14:textId="77777777" w:rsidR="005E0915" w:rsidRPr="005E0915" w:rsidRDefault="00EC688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s-MX" w:eastAsia="es-ES"/>
            </w:rPr>
          </w:pPr>
          <w:hyperlink w:anchor="_Toc13762191" w:history="1">
            <w:r w:rsidR="005E0915" w:rsidRPr="005E0915">
              <w:rPr>
                <w:rStyle w:val="Hyperlink"/>
                <w:noProof/>
                <w:lang w:val="es-MX" w:bidi="es-MX"/>
              </w:rPr>
              <w:t>Hallazgos clave n.º 3</w:t>
            </w:r>
            <w:r w:rsidR="005E0915" w:rsidRPr="005E0915">
              <w:rPr>
                <w:noProof/>
                <w:webHidden/>
                <w:lang w:val="es-MX"/>
              </w:rPr>
              <w:tab/>
            </w:r>
            <w:r w:rsidR="005E0915" w:rsidRPr="005E0915">
              <w:rPr>
                <w:noProof/>
                <w:webHidden/>
                <w:lang w:val="es-MX"/>
              </w:rPr>
              <w:fldChar w:fldCharType="begin"/>
            </w:r>
            <w:r w:rsidR="005E0915" w:rsidRPr="005E0915">
              <w:rPr>
                <w:noProof/>
                <w:webHidden/>
                <w:lang w:val="es-MX"/>
              </w:rPr>
              <w:instrText xml:space="preserve"> PAGEREF _Toc13762191 \h </w:instrText>
            </w:r>
            <w:r w:rsidR="005E0915" w:rsidRPr="005E0915">
              <w:rPr>
                <w:noProof/>
                <w:webHidden/>
                <w:lang w:val="es-MX"/>
              </w:rPr>
            </w:r>
            <w:r w:rsidR="005E0915" w:rsidRPr="005E0915">
              <w:rPr>
                <w:noProof/>
                <w:webHidden/>
                <w:lang w:val="es-MX"/>
              </w:rPr>
              <w:fldChar w:fldCharType="separate"/>
            </w:r>
            <w:r w:rsidR="005E0915" w:rsidRPr="005E0915">
              <w:rPr>
                <w:noProof/>
                <w:webHidden/>
                <w:lang w:val="es-MX"/>
              </w:rPr>
              <w:t>5</w:t>
            </w:r>
            <w:r w:rsidR="005E0915" w:rsidRPr="005E0915">
              <w:rPr>
                <w:noProof/>
                <w:webHidden/>
                <w:lang w:val="es-MX"/>
              </w:rPr>
              <w:fldChar w:fldCharType="end"/>
            </w:r>
          </w:hyperlink>
        </w:p>
        <w:p w14:paraId="3DD3BD83" w14:textId="77777777" w:rsidR="005E0915" w:rsidRPr="005E0915" w:rsidRDefault="00EC688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s-MX" w:eastAsia="es-ES"/>
            </w:rPr>
          </w:pPr>
          <w:hyperlink w:anchor="_Toc13762192" w:history="1">
            <w:r w:rsidR="005E0915" w:rsidRPr="005E0915">
              <w:rPr>
                <w:rStyle w:val="Hyperlink"/>
                <w:noProof/>
                <w:lang w:val="es-MX" w:bidi="es-MX"/>
              </w:rPr>
              <w:t>Datos visuales</w:t>
            </w:r>
            <w:r w:rsidR="005E0915" w:rsidRPr="005E0915">
              <w:rPr>
                <w:noProof/>
                <w:webHidden/>
                <w:lang w:val="es-MX"/>
              </w:rPr>
              <w:tab/>
            </w:r>
            <w:r w:rsidR="005E0915" w:rsidRPr="005E0915">
              <w:rPr>
                <w:noProof/>
                <w:webHidden/>
                <w:lang w:val="es-MX"/>
              </w:rPr>
              <w:fldChar w:fldCharType="begin"/>
            </w:r>
            <w:r w:rsidR="005E0915" w:rsidRPr="005E0915">
              <w:rPr>
                <w:noProof/>
                <w:webHidden/>
                <w:lang w:val="es-MX"/>
              </w:rPr>
              <w:instrText xml:space="preserve"> PAGEREF _Toc13762192 \h </w:instrText>
            </w:r>
            <w:r w:rsidR="005E0915" w:rsidRPr="005E0915">
              <w:rPr>
                <w:noProof/>
                <w:webHidden/>
                <w:lang w:val="es-MX"/>
              </w:rPr>
            </w:r>
            <w:r w:rsidR="005E0915" w:rsidRPr="005E0915">
              <w:rPr>
                <w:noProof/>
                <w:webHidden/>
                <w:lang w:val="es-MX"/>
              </w:rPr>
              <w:fldChar w:fldCharType="separate"/>
            </w:r>
            <w:r w:rsidR="005E0915" w:rsidRPr="005E0915">
              <w:rPr>
                <w:noProof/>
                <w:webHidden/>
                <w:lang w:val="es-MX"/>
              </w:rPr>
              <w:t>6</w:t>
            </w:r>
            <w:r w:rsidR="005E0915" w:rsidRPr="005E0915">
              <w:rPr>
                <w:noProof/>
                <w:webHidden/>
                <w:lang w:val="es-MX"/>
              </w:rPr>
              <w:fldChar w:fldCharType="end"/>
            </w:r>
          </w:hyperlink>
        </w:p>
        <w:p w14:paraId="7F1A2D44" w14:textId="77777777" w:rsidR="005E0915" w:rsidRPr="005E0915" w:rsidRDefault="00EC688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s-MX" w:eastAsia="es-ES"/>
            </w:rPr>
          </w:pPr>
          <w:hyperlink w:anchor="_Toc13762193" w:history="1">
            <w:r w:rsidR="005E0915" w:rsidRPr="005E0915">
              <w:rPr>
                <w:rStyle w:val="Hyperlink"/>
                <w:noProof/>
                <w:lang w:val="es-MX" w:bidi="es-MX"/>
              </w:rPr>
              <w:t>Conclusión</w:t>
            </w:r>
            <w:r w:rsidR="005E0915" w:rsidRPr="005E0915">
              <w:rPr>
                <w:noProof/>
                <w:webHidden/>
                <w:lang w:val="es-MX"/>
              </w:rPr>
              <w:tab/>
            </w:r>
            <w:r w:rsidR="005E0915" w:rsidRPr="005E0915">
              <w:rPr>
                <w:noProof/>
                <w:webHidden/>
                <w:lang w:val="es-MX"/>
              </w:rPr>
              <w:fldChar w:fldCharType="begin"/>
            </w:r>
            <w:r w:rsidR="005E0915" w:rsidRPr="005E0915">
              <w:rPr>
                <w:noProof/>
                <w:webHidden/>
                <w:lang w:val="es-MX"/>
              </w:rPr>
              <w:instrText xml:space="preserve"> PAGEREF _Toc13762193 \h </w:instrText>
            </w:r>
            <w:r w:rsidR="005E0915" w:rsidRPr="005E0915">
              <w:rPr>
                <w:noProof/>
                <w:webHidden/>
                <w:lang w:val="es-MX"/>
              </w:rPr>
            </w:r>
            <w:r w:rsidR="005E0915" w:rsidRPr="005E0915">
              <w:rPr>
                <w:noProof/>
                <w:webHidden/>
                <w:lang w:val="es-MX"/>
              </w:rPr>
              <w:fldChar w:fldCharType="separate"/>
            </w:r>
            <w:r w:rsidR="005E0915" w:rsidRPr="005E0915">
              <w:rPr>
                <w:noProof/>
                <w:webHidden/>
                <w:lang w:val="es-MX"/>
              </w:rPr>
              <w:t>7</w:t>
            </w:r>
            <w:r w:rsidR="005E0915" w:rsidRPr="005E0915">
              <w:rPr>
                <w:noProof/>
                <w:webHidden/>
                <w:lang w:val="es-MX"/>
              </w:rPr>
              <w:fldChar w:fldCharType="end"/>
            </w:r>
          </w:hyperlink>
        </w:p>
        <w:p w14:paraId="2A479260" w14:textId="77777777" w:rsidR="005E0915" w:rsidRPr="005E0915" w:rsidRDefault="00EC6885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es-MX" w:eastAsia="es-ES"/>
            </w:rPr>
          </w:pPr>
          <w:hyperlink w:anchor="_Toc13762194" w:history="1">
            <w:r w:rsidR="005E0915" w:rsidRPr="005E0915">
              <w:rPr>
                <w:rStyle w:val="Hyperlink"/>
                <w:noProof/>
                <w:lang w:val="es-MX" w:bidi="es-MX"/>
              </w:rPr>
              <w:t>Aportes clave</w:t>
            </w:r>
            <w:r w:rsidR="005E0915" w:rsidRPr="005E0915">
              <w:rPr>
                <w:noProof/>
                <w:webHidden/>
                <w:lang w:val="es-MX"/>
              </w:rPr>
              <w:tab/>
            </w:r>
            <w:r w:rsidR="005E0915" w:rsidRPr="005E0915">
              <w:rPr>
                <w:noProof/>
                <w:webHidden/>
                <w:lang w:val="es-MX"/>
              </w:rPr>
              <w:fldChar w:fldCharType="begin"/>
            </w:r>
            <w:r w:rsidR="005E0915" w:rsidRPr="005E0915">
              <w:rPr>
                <w:noProof/>
                <w:webHidden/>
                <w:lang w:val="es-MX"/>
              </w:rPr>
              <w:instrText xml:space="preserve"> PAGEREF _Toc13762194 \h </w:instrText>
            </w:r>
            <w:r w:rsidR="005E0915" w:rsidRPr="005E0915">
              <w:rPr>
                <w:noProof/>
                <w:webHidden/>
                <w:lang w:val="es-MX"/>
              </w:rPr>
            </w:r>
            <w:r w:rsidR="005E0915" w:rsidRPr="005E0915">
              <w:rPr>
                <w:noProof/>
                <w:webHidden/>
                <w:lang w:val="es-MX"/>
              </w:rPr>
              <w:fldChar w:fldCharType="separate"/>
            </w:r>
            <w:r w:rsidR="005E0915" w:rsidRPr="005E0915">
              <w:rPr>
                <w:noProof/>
                <w:webHidden/>
                <w:lang w:val="es-MX"/>
              </w:rPr>
              <w:t>7</w:t>
            </w:r>
            <w:r w:rsidR="005E0915" w:rsidRPr="005E0915">
              <w:rPr>
                <w:noProof/>
                <w:webHidden/>
                <w:lang w:val="es-MX"/>
              </w:rPr>
              <w:fldChar w:fldCharType="end"/>
            </w:r>
          </w:hyperlink>
        </w:p>
        <w:p w14:paraId="16C72C58" w14:textId="77777777" w:rsidR="00F421C1" w:rsidRPr="005E0915" w:rsidRDefault="00E96235" w:rsidP="00706D60">
          <w:pPr>
            <w:rPr>
              <w:noProof/>
              <w:lang w:val="es-MX"/>
            </w:rPr>
          </w:pPr>
          <w:r w:rsidRPr="005E0915">
            <w:rPr>
              <w:noProof/>
              <w:lang w:val="es-MX" w:bidi="es-MX"/>
            </w:rPr>
            <w:fldChar w:fldCharType="end"/>
          </w:r>
        </w:p>
      </w:sdtContent>
    </w:sdt>
    <w:p w14:paraId="71FCD9AC" w14:textId="77777777" w:rsidR="00C85251" w:rsidRPr="005E0915" w:rsidRDefault="00C85251" w:rsidP="00706D60">
      <w:pPr>
        <w:rPr>
          <w:lang w:val="es-MX"/>
        </w:rPr>
      </w:pPr>
      <w:r w:rsidRPr="005E0915">
        <w:rPr>
          <w:lang w:val="es-MX" w:bidi="es-MX"/>
        </w:rPr>
        <w:br w:type="page"/>
      </w:r>
    </w:p>
    <w:p w14:paraId="0C37940C" w14:textId="77777777" w:rsidR="00C85251" w:rsidRPr="005E0915" w:rsidRDefault="00E653C0" w:rsidP="00706D60">
      <w:pPr>
        <w:rPr>
          <w:lang w:val="es-MX"/>
        </w:rPr>
      </w:pPr>
      <w:r w:rsidRPr="005E0915">
        <w:rPr>
          <w:noProof/>
          <w:lang w:val="es-MX" w:bidi="es-MX"/>
        </w:rPr>
        <w:lastRenderedPageBreak/>
        <w:drawing>
          <wp:anchor distT="0" distB="0" distL="114300" distR="114300" simplePos="0" relativeHeight="251675648" behindDoc="1" locked="0" layoutInCell="1" allowOverlap="1" wp14:anchorId="247536BC" wp14:editId="3FC19C1E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Imagen 13" descr="Un equipo portátil, un bloc de notas, una taza, un lápiz y una planta dispuestos en una superficie azu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51" w:rsidRPr="005E0915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18F123B" wp14:editId="68BB010D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12" name="Rectángulo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085C" w14:textId="77777777" w:rsidR="00364B87" w:rsidRPr="00364B87" w:rsidRDefault="00364B87" w:rsidP="00364B87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F123B" id="Rectángulo 12" o:spid="_x0000_s1028" style="position:absolute;left:0;text-align:left;margin-left:34.5pt;margin-top:-35.25pt;width:524.4pt;height:768.1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" filled="f" strokecolor="#2f5496 [2404]" strokeweight="1pt">
                <v:textbox>
                  <w:txbxContent>
                    <w:p w14:paraId="6D00085C" w14:textId="77777777" w:rsidR="00364B87" w:rsidRPr="00364B87" w:rsidRDefault="00364B87" w:rsidP="00364B87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B374DE0" w14:textId="77777777" w:rsidR="00C85251" w:rsidRPr="005E0915" w:rsidRDefault="00C85251" w:rsidP="00706D60">
      <w:pPr>
        <w:rPr>
          <w:lang w:val="es-MX"/>
        </w:rPr>
      </w:pPr>
    </w:p>
    <w:p w14:paraId="23B36916" w14:textId="77777777" w:rsidR="00C85251" w:rsidRPr="005E0915" w:rsidRDefault="00C85251" w:rsidP="00706D60">
      <w:pPr>
        <w:rPr>
          <w:lang w:val="es-MX"/>
        </w:rPr>
      </w:pPr>
    </w:p>
    <w:p w14:paraId="34D33B3F" w14:textId="77777777" w:rsidR="00C85251" w:rsidRPr="005E0915" w:rsidRDefault="00C85251" w:rsidP="00706D60">
      <w:pPr>
        <w:rPr>
          <w:lang w:val="es-MX"/>
        </w:rPr>
      </w:pPr>
    </w:p>
    <w:p w14:paraId="2694B9F4" w14:textId="77777777" w:rsidR="00C85251" w:rsidRPr="005E0915" w:rsidRDefault="00C85251" w:rsidP="00706D60">
      <w:pPr>
        <w:rPr>
          <w:lang w:val="es-MX"/>
        </w:rPr>
      </w:pPr>
    </w:p>
    <w:p w14:paraId="32AE85DB" w14:textId="77777777" w:rsidR="00C85251" w:rsidRPr="005E0915" w:rsidRDefault="00C85251" w:rsidP="00706D60">
      <w:pPr>
        <w:rPr>
          <w:lang w:val="es-MX"/>
        </w:rPr>
      </w:pPr>
    </w:p>
    <w:p w14:paraId="6C51EF95" w14:textId="77777777" w:rsidR="00C85251" w:rsidRPr="005E0915" w:rsidRDefault="00C85251" w:rsidP="00706D60">
      <w:pPr>
        <w:rPr>
          <w:lang w:val="es-MX"/>
        </w:rPr>
      </w:pPr>
    </w:p>
    <w:p w14:paraId="1E611CD8" w14:textId="77777777" w:rsidR="00706D60" w:rsidRPr="005E0915" w:rsidRDefault="00706D60" w:rsidP="00706D60">
      <w:pPr>
        <w:rPr>
          <w:lang w:val="es-MX"/>
        </w:rPr>
      </w:pPr>
    </w:p>
    <w:p w14:paraId="0E9C4BBC" w14:textId="77777777" w:rsidR="00706D60" w:rsidRPr="005E0915" w:rsidRDefault="00706D60" w:rsidP="00706D60">
      <w:pPr>
        <w:rPr>
          <w:lang w:val="es-MX"/>
        </w:rPr>
      </w:pPr>
    </w:p>
    <w:p w14:paraId="1D1226CB" w14:textId="77777777" w:rsidR="00706D60" w:rsidRPr="005E0915" w:rsidRDefault="00706D60" w:rsidP="00706D60">
      <w:pPr>
        <w:rPr>
          <w:lang w:val="es-MX"/>
        </w:rPr>
      </w:pPr>
    </w:p>
    <w:bookmarkStart w:id="1" w:name="_Toc13762186" w:displacedByCustomXml="next"/>
    <w:sdt>
      <w:sdtPr>
        <w:rPr>
          <w:lang w:val="es-MX"/>
        </w:rPr>
        <w:id w:val="386619514"/>
        <w:placeholder>
          <w:docPart w:val="F01F6CFD8AA941F69BA2C68CFEA749FF"/>
        </w:placeholder>
        <w:temporary/>
        <w:showingPlcHdr/>
        <w15:appearance w15:val="hidden"/>
      </w:sdtPr>
      <w:sdtEndPr/>
      <w:sdtContent>
        <w:p w14:paraId="5C66F5C3" w14:textId="77777777" w:rsidR="00C85251" w:rsidRPr="005E0915" w:rsidRDefault="00706D60" w:rsidP="00706D60">
          <w:pPr>
            <w:pStyle w:val="Heading1"/>
            <w:rPr>
              <w:lang w:val="es-MX"/>
            </w:rPr>
          </w:pPr>
          <w:r w:rsidRPr="005E0915">
            <w:rPr>
              <w:lang w:val="es-MX" w:bidi="es-MX"/>
            </w:rPr>
            <w:t>Introducción</w:t>
          </w:r>
        </w:p>
      </w:sdtContent>
    </w:sdt>
    <w:bookmarkEnd w:id="1" w:displacedByCustomXml="prev"/>
    <w:p w14:paraId="74EF26A2" w14:textId="77777777" w:rsidR="001A70F2" w:rsidRPr="005E0915" w:rsidRDefault="001A70F2" w:rsidP="00706D60">
      <w:pPr>
        <w:rPr>
          <w:lang w:val="es-MX"/>
        </w:rPr>
      </w:pPr>
    </w:p>
    <w:sdt>
      <w:sdtPr>
        <w:rPr>
          <w:lang w:val="es-MX"/>
        </w:rPr>
        <w:id w:val="-1231535767"/>
        <w:placeholder>
          <w:docPart w:val="54E0428921B548A78904B4276787D608"/>
        </w:placeholder>
        <w:temporary/>
        <w:showingPlcHdr/>
        <w15:appearance w15:val="hidden"/>
      </w:sdtPr>
      <w:sdtEndPr/>
      <w:sdtContent>
        <w:p w14:paraId="15AA0B2B" w14:textId="77777777" w:rsidR="00706D60" w:rsidRPr="005E0915" w:rsidRDefault="00706D60" w:rsidP="00706D60">
          <w:pPr>
            <w:rPr>
              <w:lang w:val="es-MX"/>
            </w:rPr>
          </w:pPr>
          <w:r w:rsidRPr="005E0915">
            <w:rPr>
              <w:lang w:val="es-MX" w:bidi="es-MX"/>
            </w:rPr>
            <w:t xml:space="preserve">En pocas palabras, identifica y aborda un problema y propón una solución. Puedes centrarte en dilemas comunes, nuevas tendencias, técnicas cambiantes, comparaciones del sector, las nuevas entradas en el mercado, etc. ¿Cómo propones resolver este problema y cuáles son las recomendaciones? La solución se basa en un examen minucioso del problema y las posibles soluciones. </w:t>
          </w:r>
        </w:p>
        <w:p w14:paraId="377B1CE8" w14:textId="77777777" w:rsidR="00D92464" w:rsidRPr="005E0915" w:rsidRDefault="00706D60" w:rsidP="00706D60">
          <w:pPr>
            <w:rPr>
              <w:lang w:val="es-MX"/>
            </w:rPr>
          </w:pPr>
          <w:r w:rsidRPr="005E0915">
            <w:rPr>
              <w:lang w:val="es-MX" w:bidi="es-MX"/>
            </w:rPr>
            <w:t>Asegúrate de que tienes en cuenta a tu público cunado escribes el documento técnico. ¿A quién está destinado y qué intentas transmitir? ¿Son expertos del sector o es un discurso de inversión para un público empresarial? Esto debería ayudarte a establecer el tono y las palabras adecuadas para tu documento.</w:t>
          </w:r>
        </w:p>
      </w:sdtContent>
    </w:sdt>
    <w:p w14:paraId="0910B12C" w14:textId="77777777" w:rsidR="001A70F2" w:rsidRPr="005E0915" w:rsidRDefault="001A70F2" w:rsidP="00706D60">
      <w:pPr>
        <w:rPr>
          <w:lang w:val="es-MX"/>
        </w:rPr>
      </w:pPr>
      <w:r w:rsidRPr="005E0915">
        <w:rPr>
          <w:lang w:val="es-MX" w:bidi="es-MX"/>
        </w:rPr>
        <w:br w:type="page"/>
      </w:r>
    </w:p>
    <w:p w14:paraId="6069A3FF" w14:textId="77777777" w:rsidR="00D92464" w:rsidRPr="005E0915" w:rsidRDefault="001A70F2" w:rsidP="00706D60">
      <w:pPr>
        <w:pStyle w:val="Heading1"/>
        <w:rPr>
          <w:lang w:val="es-MX"/>
        </w:rPr>
      </w:pPr>
      <w:bookmarkStart w:id="2" w:name="_Toc13762187"/>
      <w:r w:rsidRPr="005E0915">
        <w:rPr>
          <w:noProof/>
          <w:lang w:val="es-MX" w:bidi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9244296" wp14:editId="2F1B6B41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4" name="Rectángulo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19A6E" w14:textId="77777777" w:rsidR="00364B87" w:rsidRPr="00364B87" w:rsidRDefault="00364B87" w:rsidP="00364B87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44296" id="Rectángulo 14" o:spid="_x0000_s1029" style="position:absolute;left:0;text-align:left;margin-left:34.5pt;margin-top:-35.25pt;width:524.4pt;height:768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" filled="f" strokecolor="#2f5496 [2404]" strokeweight="1pt">
                <v:textbox>
                  <w:txbxContent>
                    <w:p w14:paraId="00819A6E" w14:textId="77777777" w:rsidR="00364B87" w:rsidRPr="00364B87" w:rsidRDefault="00364B87" w:rsidP="00364B87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lang w:val="es-MX"/>
          </w:rPr>
          <w:id w:val="901101150"/>
          <w:placeholder>
            <w:docPart w:val="DD001ABE859E40269343F721DFC6DBE3"/>
          </w:placeholder>
          <w:temporary/>
          <w:showingPlcHdr/>
          <w15:appearance w15:val="hidden"/>
        </w:sdtPr>
        <w:sdtEndPr/>
        <w:sdtContent>
          <w:r w:rsidR="00706D60" w:rsidRPr="005E0915">
            <w:rPr>
              <w:lang w:val="es-MX" w:bidi="es-MX"/>
            </w:rPr>
            <w:t>Producto/Servicio/Metodología</w:t>
          </w:r>
        </w:sdtContent>
      </w:sdt>
      <w:bookmarkEnd w:id="2"/>
    </w:p>
    <w:p w14:paraId="4FC5649F" w14:textId="77777777" w:rsidR="00E930ED" w:rsidRPr="005E0915" w:rsidRDefault="00E930ED" w:rsidP="00706D60">
      <w:pPr>
        <w:rPr>
          <w:lang w:val="es-MX"/>
        </w:rPr>
      </w:pPr>
    </w:p>
    <w:sdt>
      <w:sdtPr>
        <w:rPr>
          <w:lang w:val="es-MX"/>
        </w:rPr>
        <w:id w:val="1979337286"/>
        <w:placeholder>
          <w:docPart w:val="5782619942C448EFADB52457A21CC7D8"/>
        </w:placeholder>
        <w:temporary/>
        <w:showingPlcHdr/>
        <w15:appearance w15:val="hidden"/>
      </w:sdtPr>
      <w:sdtEndPr/>
      <w:sdtContent>
        <w:p w14:paraId="62B212AF" w14:textId="77777777" w:rsidR="00E930ED" w:rsidRPr="005E0915" w:rsidRDefault="00706D60" w:rsidP="00706D60">
          <w:pPr>
            <w:rPr>
              <w:lang w:val="es-MX"/>
            </w:rPr>
          </w:pPr>
          <w:r w:rsidRPr="005E0915">
            <w:rPr>
              <w:lang w:val="es-MX" w:bidi="es-MX"/>
            </w:rPr>
            <w:t>Describe los métodos y la información demográfica que utilizaste para obtener los datos. ¿Por qué elegiste las tácticas de investigación que implementaste? ¿En qué medida esta estrategia informará sobre el tema que estás tratando?</w:t>
          </w:r>
        </w:p>
      </w:sdtContent>
    </w:sdt>
    <w:p w14:paraId="6483A521" w14:textId="77777777" w:rsidR="00D92464" w:rsidRPr="005E0915" w:rsidRDefault="00D92464" w:rsidP="00706D60">
      <w:pPr>
        <w:rPr>
          <w:rFonts w:eastAsiaTheme="majorEastAsia"/>
          <w:color w:val="2F5496" w:themeColor="accent1" w:themeShade="BF"/>
          <w:lang w:val="es-MX"/>
        </w:rPr>
      </w:pPr>
      <w:r w:rsidRPr="005E0915">
        <w:rPr>
          <w:lang w:val="es-MX" w:bidi="es-MX"/>
        </w:rPr>
        <w:br w:type="page"/>
      </w:r>
    </w:p>
    <w:p w14:paraId="2962CFDC" w14:textId="77777777" w:rsidR="00C85251" w:rsidRPr="005E0915" w:rsidRDefault="00D92464" w:rsidP="00706D60">
      <w:pPr>
        <w:pStyle w:val="Heading1"/>
        <w:rPr>
          <w:lang w:val="es-MX"/>
        </w:rPr>
      </w:pPr>
      <w:bookmarkStart w:id="3" w:name="_Toc13762188"/>
      <w:r w:rsidRPr="005E0915">
        <w:rPr>
          <w:noProof/>
          <w:lang w:val="es-MX" w:bidi="es-MX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9EE72A1" wp14:editId="5BB07868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6" name="Rectángulo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95B2F" w14:textId="77777777" w:rsidR="00364B87" w:rsidRPr="00364B87" w:rsidRDefault="00364B87" w:rsidP="00364B87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E72A1" id="Rectángulo 16" o:spid="_x0000_s1030" style="position:absolute;left:0;text-align:left;margin-left:34.5pt;margin-top:-35.25pt;width:524.4pt;height:768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" filled="f" strokecolor="#2f5496 [2404]" strokeweight="1pt">
                <v:textbox>
                  <w:txbxContent>
                    <w:p w14:paraId="41095B2F" w14:textId="77777777" w:rsidR="00364B87" w:rsidRPr="00364B87" w:rsidRDefault="00364B87" w:rsidP="00364B87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lang w:val="es-MX"/>
          </w:rPr>
          <w:id w:val="541633013"/>
          <w:placeholder>
            <w:docPart w:val="EF13480E54D1404D8F4BB7448F508B8B"/>
          </w:placeholder>
          <w:temporary/>
          <w:showingPlcHdr/>
          <w15:appearance w15:val="hidden"/>
        </w:sdtPr>
        <w:sdtEndPr/>
        <w:sdtContent>
          <w:r w:rsidR="00706D60" w:rsidRPr="005E0915">
            <w:rPr>
              <w:lang w:val="es-MX" w:bidi="es-MX"/>
            </w:rPr>
            <w:t>Hallazgos clave</w:t>
          </w:r>
        </w:sdtContent>
      </w:sdt>
      <w:bookmarkEnd w:id="3"/>
    </w:p>
    <w:p w14:paraId="4ECD01D7" w14:textId="77777777" w:rsidR="001A70F2" w:rsidRPr="005E0915" w:rsidRDefault="001A70F2" w:rsidP="00706D60">
      <w:pPr>
        <w:rPr>
          <w:lang w:val="es-MX"/>
        </w:rPr>
      </w:pPr>
    </w:p>
    <w:p w14:paraId="29CC638F" w14:textId="77777777" w:rsidR="006512AE" w:rsidRPr="005E0915" w:rsidRDefault="006512AE" w:rsidP="00706D60">
      <w:pPr>
        <w:pStyle w:val="Heading2"/>
        <w:rPr>
          <w:lang w:val="es-MX"/>
        </w:rPr>
        <w:sectPr w:rsidR="006512AE" w:rsidRPr="005E0915" w:rsidSect="00E65EE1">
          <w:footerReference w:type="default" r:id="rId12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Start w:id="4" w:name="_Toc13762189" w:displacedByCustomXml="next"/>
    <w:sdt>
      <w:sdtPr>
        <w:rPr>
          <w:lang w:val="es-MX"/>
        </w:rPr>
        <w:id w:val="-1767372065"/>
        <w:placeholder>
          <w:docPart w:val="96984D3476AD40849E207D57C3628C9A"/>
        </w:placeholder>
        <w:temporary/>
        <w:showingPlcHdr/>
        <w15:appearance w15:val="hidden"/>
      </w:sdtPr>
      <w:sdtEndPr/>
      <w:sdtContent>
        <w:p w14:paraId="21141F3F" w14:textId="77777777" w:rsidR="00E930ED" w:rsidRPr="005E0915" w:rsidRDefault="00706D60" w:rsidP="00706D60">
          <w:pPr>
            <w:pStyle w:val="Heading2"/>
            <w:rPr>
              <w:lang w:val="es-MX"/>
            </w:rPr>
          </w:pPr>
          <w:r w:rsidRPr="005E0915">
            <w:rPr>
              <w:lang w:val="es-MX" w:bidi="es-MX"/>
            </w:rPr>
            <w:t>Hallazgos clave n.º 1</w:t>
          </w:r>
        </w:p>
      </w:sdtContent>
    </w:sdt>
    <w:bookmarkEnd w:id="4" w:displacedByCustomXml="prev"/>
    <w:p w14:paraId="1BFF7381" w14:textId="77777777" w:rsidR="006512AE" w:rsidRPr="005E0915" w:rsidRDefault="006512AE" w:rsidP="00706D60">
      <w:pPr>
        <w:rPr>
          <w:lang w:val="es-MX"/>
        </w:rPr>
      </w:pPr>
      <w:r w:rsidRPr="005E0915">
        <w:rPr>
          <w:noProof/>
          <w:lang w:val="es-MX" w:bidi="es-MX"/>
        </w:rPr>
        <w:drawing>
          <wp:inline distT="0" distB="0" distL="0" distR="0" wp14:anchorId="1C081988" wp14:editId="7DC83185">
            <wp:extent cx="1676400" cy="1117600"/>
            <wp:effectExtent l="0" t="0" r="0" b="6350"/>
            <wp:docPr id="27" name="Imagen 27" descr="Matr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ácido-biología-químico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val="es-MX"/>
        </w:rPr>
        <w:id w:val="511270125"/>
        <w:placeholder>
          <w:docPart w:val="CE0E1EAAF5824C8B94C3B61471097FFA"/>
        </w:placeholder>
        <w:temporary/>
        <w:showingPlcHdr/>
        <w15:appearance w15:val="hidden"/>
      </w:sdtPr>
      <w:sdtEndPr/>
      <w:sdtContent>
        <w:p w14:paraId="31FED782" w14:textId="77777777" w:rsidR="00706D60" w:rsidRPr="005E0915" w:rsidRDefault="00706D60" w:rsidP="00706D60">
          <w:pPr>
            <w:rPr>
              <w:lang w:val="es-MX"/>
            </w:rPr>
          </w:pPr>
          <w:r w:rsidRPr="005E0915">
            <w:rPr>
              <w:lang w:val="es-MX" w:bidi="es-MX"/>
            </w:rPr>
            <w:t>Investigación y argumento</w:t>
          </w:r>
        </w:p>
        <w:p w14:paraId="189E602F" w14:textId="77777777" w:rsidR="00576B76" w:rsidRPr="005E0915" w:rsidRDefault="00706D60" w:rsidP="00706D60">
          <w:pPr>
            <w:rPr>
              <w:lang w:val="es-MX"/>
            </w:rPr>
          </w:pPr>
          <w:r w:rsidRPr="005E0915">
            <w:rPr>
              <w:lang w:val="es-MX" w:bidi="es-MX"/>
            </w:rPr>
            <w:t>[Para reemplazar una foto con una de tu autoría, solo tienes que eliminarla y después, en la pestaña Insertar, hacer clic en Imagen].</w:t>
          </w:r>
        </w:p>
      </w:sdtContent>
    </w:sdt>
    <w:p w14:paraId="0EDCA945" w14:textId="77777777" w:rsidR="006512AE" w:rsidRPr="005E0915" w:rsidRDefault="006512AE" w:rsidP="00706D60">
      <w:pPr>
        <w:rPr>
          <w:lang w:val="es-MX"/>
        </w:rPr>
      </w:pPr>
    </w:p>
    <w:p w14:paraId="42566667" w14:textId="77777777" w:rsidR="006512AE" w:rsidRPr="005E0915" w:rsidRDefault="006512AE" w:rsidP="00706D60">
      <w:pPr>
        <w:pStyle w:val="Heading2"/>
        <w:rPr>
          <w:sz w:val="28"/>
          <w:lang w:val="es-MX"/>
        </w:rPr>
      </w:pPr>
      <w:r w:rsidRPr="005E0915">
        <w:rPr>
          <w:lang w:val="es-MX" w:bidi="es-MX"/>
        </w:rPr>
        <w:br w:type="column"/>
      </w:r>
      <w:bookmarkStart w:id="5" w:name="_Toc13762190"/>
      <w:sdt>
        <w:sdtPr>
          <w:rPr>
            <w:lang w:val="es-MX"/>
          </w:rPr>
          <w:id w:val="-895659132"/>
          <w:placeholder>
            <w:docPart w:val="0F182BCE9663474B82490DD71228295E"/>
          </w:placeholder>
          <w:temporary/>
          <w:showingPlcHdr/>
          <w15:appearance w15:val="hidden"/>
        </w:sdtPr>
        <w:sdtEndPr/>
        <w:sdtContent>
          <w:r w:rsidR="00706D60" w:rsidRPr="005E0915">
            <w:rPr>
              <w:lang w:val="es-MX" w:bidi="es-MX"/>
            </w:rPr>
            <w:t>Hallazgos clave n.º 2</w:t>
          </w:r>
        </w:sdtContent>
      </w:sdt>
      <w:bookmarkEnd w:id="5"/>
    </w:p>
    <w:p w14:paraId="07A348F3" w14:textId="77777777" w:rsidR="006512AE" w:rsidRPr="005E0915" w:rsidRDefault="006512AE" w:rsidP="00706D60">
      <w:pPr>
        <w:rPr>
          <w:lang w:val="es-MX"/>
        </w:rPr>
      </w:pPr>
      <w:r w:rsidRPr="005E0915">
        <w:rPr>
          <w:noProof/>
          <w:lang w:val="es-MX" w:bidi="es-MX"/>
        </w:rPr>
        <w:drawing>
          <wp:inline distT="0" distB="0" distL="0" distR="0" wp14:anchorId="0420C796" wp14:editId="78957A2A">
            <wp:extent cx="1676400" cy="1110615"/>
            <wp:effectExtent l="0" t="0" r="0" b="0"/>
            <wp:docPr id="28" name="Imagen 28" descr="Manos trabajando en un equipo portátil y un bloc de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áficos-computadora-datos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val="es-MX"/>
        </w:rPr>
        <w:id w:val="1601600674"/>
        <w:placeholder>
          <w:docPart w:val="7AEE1B8638D54DA8A1038E2CD0F1D4C7"/>
        </w:placeholder>
        <w:temporary/>
        <w:showingPlcHdr/>
        <w15:appearance w15:val="hidden"/>
      </w:sdtPr>
      <w:sdtEndPr/>
      <w:sdtContent>
        <w:p w14:paraId="1E32495A" w14:textId="77777777" w:rsidR="006512AE" w:rsidRPr="005E0915" w:rsidRDefault="00706D60" w:rsidP="00706D60">
          <w:pPr>
            <w:rPr>
              <w:lang w:val="es-MX"/>
            </w:rPr>
          </w:pPr>
          <w:r w:rsidRPr="005E0915">
            <w:rPr>
              <w:lang w:val="es-MX" w:bidi="es-MX"/>
            </w:rPr>
            <w:t>Investigación y argumento</w:t>
          </w:r>
        </w:p>
      </w:sdtContent>
    </w:sdt>
    <w:p w14:paraId="0A34C895" w14:textId="77777777" w:rsidR="006512AE" w:rsidRPr="005E0915" w:rsidRDefault="006512AE" w:rsidP="00706D60">
      <w:pPr>
        <w:rPr>
          <w:lang w:val="es-MX"/>
        </w:rPr>
      </w:pPr>
    </w:p>
    <w:p w14:paraId="25FFA92A" w14:textId="77777777" w:rsidR="006512AE" w:rsidRPr="005E0915" w:rsidRDefault="006512AE" w:rsidP="00706D60">
      <w:pPr>
        <w:pStyle w:val="Heading2"/>
        <w:rPr>
          <w:sz w:val="28"/>
          <w:lang w:val="es-MX"/>
        </w:rPr>
      </w:pPr>
      <w:r w:rsidRPr="005E0915">
        <w:rPr>
          <w:lang w:val="es-MX" w:bidi="es-MX"/>
        </w:rPr>
        <w:br w:type="column"/>
      </w:r>
      <w:bookmarkStart w:id="6" w:name="_Toc13762191"/>
      <w:sdt>
        <w:sdtPr>
          <w:rPr>
            <w:lang w:val="es-MX"/>
          </w:rPr>
          <w:id w:val="478657186"/>
          <w:placeholder>
            <w:docPart w:val="1F59F483F5BF473DB396245178A60293"/>
          </w:placeholder>
          <w:temporary/>
          <w:showingPlcHdr/>
          <w15:appearance w15:val="hidden"/>
        </w:sdtPr>
        <w:sdtEndPr/>
        <w:sdtContent>
          <w:r w:rsidR="00706D60" w:rsidRPr="005E0915">
            <w:rPr>
              <w:lang w:val="es-MX" w:bidi="es-MX"/>
            </w:rPr>
            <w:t>Hallazgos clave n.º 3</w:t>
          </w:r>
        </w:sdtContent>
      </w:sdt>
      <w:bookmarkEnd w:id="6"/>
    </w:p>
    <w:p w14:paraId="5C096A1A" w14:textId="77777777" w:rsidR="006512AE" w:rsidRPr="005E0915" w:rsidRDefault="006512AE" w:rsidP="00706D60">
      <w:pPr>
        <w:rPr>
          <w:lang w:val="es-MX"/>
        </w:rPr>
      </w:pPr>
      <w:r w:rsidRPr="005E0915">
        <w:rPr>
          <w:noProof/>
          <w:lang w:val="es-MX" w:bidi="es-MX"/>
        </w:rPr>
        <w:drawing>
          <wp:inline distT="0" distB="0" distL="0" distR="0" wp14:anchorId="197C91B3" wp14:editId="5AEE3DFE">
            <wp:extent cx="1676400" cy="1113155"/>
            <wp:effectExtent l="0" t="0" r="0" b="0"/>
            <wp:docPr id="29" name="Imagen 29" descr="Piezas de juego de palab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s-foto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val="es-MX"/>
        </w:rPr>
        <w:id w:val="1763947809"/>
        <w:placeholder>
          <w:docPart w:val="8D93AFF74AFE40C195A9223C8FFEF57F"/>
        </w:placeholder>
        <w:temporary/>
        <w:showingPlcHdr/>
        <w15:appearance w15:val="hidden"/>
      </w:sdtPr>
      <w:sdtEndPr/>
      <w:sdtContent>
        <w:p w14:paraId="703849F9" w14:textId="77777777" w:rsidR="00165112" w:rsidRPr="005E0915" w:rsidRDefault="00706D60" w:rsidP="00706D60">
          <w:pPr>
            <w:rPr>
              <w:lang w:val="es-MX"/>
            </w:rPr>
          </w:pPr>
          <w:r w:rsidRPr="005E0915">
            <w:rPr>
              <w:lang w:val="es-MX" w:bidi="es-MX"/>
            </w:rPr>
            <w:t>Investigación y argumento</w:t>
          </w:r>
        </w:p>
      </w:sdtContent>
    </w:sdt>
    <w:p w14:paraId="3A7AD031" w14:textId="77777777" w:rsidR="00F8576E" w:rsidRPr="005E0915" w:rsidRDefault="00F8576E" w:rsidP="00706D60">
      <w:pPr>
        <w:rPr>
          <w:lang w:val="es-MX"/>
        </w:rPr>
      </w:pPr>
    </w:p>
    <w:p w14:paraId="1491AFA9" w14:textId="77777777" w:rsidR="00165112" w:rsidRPr="005E0915" w:rsidRDefault="00165112" w:rsidP="00F8576E">
      <w:pPr>
        <w:rPr>
          <w:lang w:val="es-MX"/>
        </w:rPr>
      </w:pPr>
      <w:r w:rsidRPr="005E0915">
        <w:rPr>
          <w:lang w:val="es-MX" w:bidi="es-MX"/>
        </w:rPr>
        <w:br w:type="page"/>
      </w:r>
    </w:p>
    <w:p w14:paraId="340CA14A" w14:textId="77777777" w:rsidR="00165112" w:rsidRPr="005E0915" w:rsidRDefault="00165112" w:rsidP="00706D60">
      <w:pPr>
        <w:pStyle w:val="Heading2"/>
        <w:rPr>
          <w:lang w:val="es-MX"/>
        </w:rPr>
        <w:sectPr w:rsidR="00165112" w:rsidRPr="005E0915" w:rsidSect="00E65EE1">
          <w:type w:val="continuous"/>
          <w:pgSz w:w="11906" w:h="16838" w:code="9"/>
          <w:pgMar w:top="1440" w:right="1440" w:bottom="1440" w:left="1440" w:header="720" w:footer="720" w:gutter="0"/>
          <w:cols w:num="3" w:space="720"/>
          <w:docGrid w:linePitch="360"/>
        </w:sectPr>
      </w:pPr>
    </w:p>
    <w:p w14:paraId="639464E1" w14:textId="77777777" w:rsidR="006512AE" w:rsidRPr="005E0915" w:rsidRDefault="00165112" w:rsidP="00706D60">
      <w:pPr>
        <w:pStyle w:val="Heading1"/>
        <w:rPr>
          <w:lang w:val="es-MX"/>
        </w:rPr>
      </w:pPr>
      <w:bookmarkStart w:id="7" w:name="_Toc13762192"/>
      <w:r w:rsidRPr="005E0915">
        <w:rPr>
          <w:noProof/>
          <w:lang w:val="es-MX" w:bidi="es-MX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0CD1B6F" wp14:editId="57A222DA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64" name="Rectángulo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9D6BC" w14:textId="77777777" w:rsidR="00364B87" w:rsidRPr="00364B87" w:rsidRDefault="00364B87" w:rsidP="00364B87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D1B6F" id="Rectángulo 64" o:spid="_x0000_s1031" style="position:absolute;left:0;text-align:left;margin-left:34.5pt;margin-top:-35.25pt;width:524.4pt;height:768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" filled="f" strokecolor="#2f5496 [2404]" strokeweight="1pt">
                <v:textbox>
                  <w:txbxContent>
                    <w:p w14:paraId="4309D6BC" w14:textId="77777777" w:rsidR="00364B87" w:rsidRPr="00364B87" w:rsidRDefault="00364B87" w:rsidP="00364B87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lang w:val="es-MX"/>
          </w:rPr>
          <w:id w:val="1789384419"/>
          <w:placeholder>
            <w:docPart w:val="4F84F349A82C475387E812B550FA1248"/>
          </w:placeholder>
          <w:temporary/>
          <w:showingPlcHdr/>
          <w15:appearance w15:val="hidden"/>
        </w:sdtPr>
        <w:sdtEndPr/>
        <w:sdtContent>
          <w:r w:rsidR="00706D60" w:rsidRPr="005E0915">
            <w:rPr>
              <w:lang w:val="es-MX" w:bidi="es-MX"/>
            </w:rPr>
            <w:t>Datos visuales</w:t>
          </w:r>
        </w:sdtContent>
      </w:sdt>
      <w:bookmarkEnd w:id="7"/>
    </w:p>
    <w:p w14:paraId="4EEEF324" w14:textId="77777777" w:rsidR="00165112" w:rsidRPr="005E0915" w:rsidRDefault="00165112" w:rsidP="00706D60">
      <w:pPr>
        <w:rPr>
          <w:lang w:val="es-MX"/>
        </w:rPr>
      </w:pPr>
    </w:p>
    <w:p w14:paraId="3FF27908" w14:textId="77777777" w:rsidR="00706D60" w:rsidRPr="005E0915" w:rsidRDefault="00EC6885" w:rsidP="00706D60">
      <w:pPr>
        <w:rPr>
          <w:lang w:val="es-MX"/>
        </w:rPr>
      </w:pPr>
      <w:sdt>
        <w:sdtPr>
          <w:rPr>
            <w:lang w:val="es-MX"/>
          </w:rPr>
          <w:id w:val="1420135939"/>
          <w:placeholder>
            <w:docPart w:val="F37BE0667406416E9F327DC3836BFEFA"/>
          </w:placeholder>
          <w:temporary/>
          <w:showingPlcHdr/>
          <w15:appearance w15:val="hidden"/>
        </w:sdtPr>
        <w:sdtEndPr/>
        <w:sdtContent>
          <w:r w:rsidR="00706D60" w:rsidRPr="005E0915">
            <w:rPr>
              <w:lang w:val="es-MX" w:bidi="es-MX"/>
            </w:rPr>
            <w:t>Insertar cualquier gráfico o dato</w:t>
          </w:r>
        </w:sdtContent>
      </w:sdt>
    </w:p>
    <w:p w14:paraId="5419F049" w14:textId="77777777" w:rsidR="006512AE" w:rsidRPr="005E0915" w:rsidRDefault="006512AE" w:rsidP="00706D60">
      <w:pPr>
        <w:rPr>
          <w:lang w:val="es-MX"/>
        </w:rPr>
      </w:pPr>
      <w:r w:rsidRPr="005E0915">
        <w:rPr>
          <w:lang w:val="es-MX" w:bidi="es-MX"/>
        </w:rPr>
        <w:br w:type="page"/>
      </w:r>
    </w:p>
    <w:p w14:paraId="02240C32" w14:textId="77777777" w:rsidR="00165112" w:rsidRPr="005E0915" w:rsidRDefault="00165112" w:rsidP="00706D60">
      <w:pPr>
        <w:pStyle w:val="Heading1"/>
        <w:rPr>
          <w:lang w:val="es-MX"/>
        </w:rPr>
        <w:sectPr w:rsidR="00165112" w:rsidRPr="005E0915" w:rsidSect="00E65EE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BF48E51" w14:textId="77777777" w:rsidR="006512AE" w:rsidRPr="005E0915" w:rsidRDefault="005E0915" w:rsidP="00706D60">
      <w:pPr>
        <w:pStyle w:val="Heading1"/>
        <w:rPr>
          <w:lang w:val="es-MX"/>
        </w:rPr>
      </w:pPr>
      <w:bookmarkStart w:id="8" w:name="_Toc13762193"/>
      <w:r w:rsidRPr="005E0915">
        <w:rPr>
          <w:noProof/>
          <w:lang w:val="es-MX" w:eastAsia="zh-CN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1FE183" wp14:editId="1C1B1524">
                <wp:simplePos x="0" y="0"/>
                <wp:positionH relativeFrom="margin">
                  <wp:align>center</wp:align>
                </wp:positionH>
                <wp:positionV relativeFrom="paragraph">
                  <wp:posOffset>-451485</wp:posOffset>
                </wp:positionV>
                <wp:extent cx="6660000" cy="9756000"/>
                <wp:effectExtent l="0" t="0" r="26670" b="17145"/>
                <wp:wrapNone/>
                <wp:docPr id="30" name="Rectángulo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5253B" id="Rectángulo 30" o:spid="_x0000_s1026" style="position:absolute;margin-left:0;margin-top:-35.55pt;width:524.4pt;height:768.2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" filled="f" strokecolor="#2f5496 [2404]" strokeweight="1pt">
                <w10:wrap anchorx="margin"/>
              </v:rect>
            </w:pict>
          </mc:Fallback>
        </mc:AlternateContent>
      </w:r>
      <w:r w:rsidR="006512AE" w:rsidRPr="005E0915">
        <w:rPr>
          <w:noProof/>
          <w:sz w:val="36"/>
          <w:szCs w:val="36"/>
          <w:lang w:val="es-MX" w:bidi="es-MX"/>
        </w:rPr>
        <w:drawing>
          <wp:anchor distT="0" distB="0" distL="114300" distR="114300" simplePos="0" relativeHeight="251679744" behindDoc="1" locked="0" layoutInCell="1" allowOverlap="1" wp14:anchorId="5606C28C" wp14:editId="5C6255BE">
            <wp:simplePos x="0" y="0"/>
            <wp:positionH relativeFrom="page">
              <wp:posOffset>1270</wp:posOffset>
            </wp:positionH>
            <wp:positionV relativeFrom="margin">
              <wp:posOffset>-2927350</wp:posOffset>
            </wp:positionV>
            <wp:extent cx="7560000" cy="5598000"/>
            <wp:effectExtent l="0" t="0" r="3175" b="3175"/>
            <wp:wrapSquare wrapText="bothSides"/>
            <wp:docPr id="31" name="Imagen 31" descr="Vista desde arriba de un apretón de manos con papeles empresariales debaj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5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lang w:val="es-MX"/>
          </w:rPr>
          <w:id w:val="-1869754164"/>
          <w:placeholder>
            <w:docPart w:val="D9C04A520022451E868568433F58543C"/>
          </w:placeholder>
          <w:temporary/>
          <w:showingPlcHdr/>
          <w15:appearance w15:val="hidden"/>
        </w:sdtPr>
        <w:sdtEndPr/>
        <w:sdtContent>
          <w:r w:rsidR="00706D60" w:rsidRPr="005E0915">
            <w:rPr>
              <w:lang w:val="es-MX" w:bidi="es-MX"/>
            </w:rPr>
            <w:t>Conclusión</w:t>
          </w:r>
        </w:sdtContent>
      </w:sdt>
      <w:bookmarkEnd w:id="8"/>
    </w:p>
    <w:p w14:paraId="30047D17" w14:textId="77777777" w:rsidR="00576B76" w:rsidRPr="005E0915" w:rsidRDefault="00576B76" w:rsidP="00706D60">
      <w:pPr>
        <w:rPr>
          <w:lang w:val="es-MX"/>
        </w:rPr>
      </w:pPr>
    </w:p>
    <w:sdt>
      <w:sdtPr>
        <w:rPr>
          <w:lang w:val="es-MX"/>
        </w:rPr>
        <w:id w:val="700059379"/>
        <w:placeholder>
          <w:docPart w:val="44666870052D4F22A207DB3B93A7BEF9"/>
        </w:placeholder>
        <w:temporary/>
        <w:showingPlcHdr/>
        <w15:appearance w15:val="hidden"/>
      </w:sdtPr>
      <w:sdtEndPr/>
      <w:sdtContent>
        <w:p w14:paraId="373FA6A9" w14:textId="77777777" w:rsidR="009B658F" w:rsidRPr="005E0915" w:rsidRDefault="00706D60" w:rsidP="00706D60">
          <w:pPr>
            <w:rPr>
              <w:lang w:val="es-MX"/>
            </w:rPr>
          </w:pPr>
          <w:r w:rsidRPr="005E0915">
            <w:rPr>
              <w:lang w:val="es-MX" w:bidi="es-MX"/>
            </w:rPr>
            <w:t>Es hora del cierre. ¿Cuál es tu conclusión? ¿Cómo sintetizarías toda la información en algo que incluso el CEO más ocupado quiera leer? ¿Cuáles son los aportes clave? ¿Cómo tu producto/servicio/metodología aborda de forma exclusiva los problemas que surgen con el estudio?</w:t>
          </w:r>
        </w:p>
      </w:sdtContent>
    </w:sdt>
    <w:p w14:paraId="1FE969ED" w14:textId="77777777" w:rsidR="00873804" w:rsidRPr="005E0915" w:rsidRDefault="00873804" w:rsidP="00706D60">
      <w:pPr>
        <w:rPr>
          <w:lang w:val="es-MX"/>
        </w:rPr>
      </w:pPr>
    </w:p>
    <w:bookmarkStart w:id="9" w:name="_Toc13762194" w:displacedByCustomXml="next"/>
    <w:sdt>
      <w:sdtPr>
        <w:rPr>
          <w:lang w:val="es-MX"/>
        </w:rPr>
        <w:id w:val="1294792114"/>
        <w:placeholder>
          <w:docPart w:val="5DE10E12720D4F94941F8A9910CB9527"/>
        </w:placeholder>
        <w:temporary/>
        <w:showingPlcHdr/>
        <w15:appearance w15:val="hidden"/>
      </w:sdtPr>
      <w:sdtEndPr/>
      <w:sdtContent>
        <w:p w14:paraId="58917C58" w14:textId="77777777" w:rsidR="00873804" w:rsidRPr="005E0915" w:rsidRDefault="00706D60" w:rsidP="00706D60">
          <w:pPr>
            <w:pStyle w:val="Heading2"/>
            <w:rPr>
              <w:lang w:val="es-MX"/>
            </w:rPr>
          </w:pPr>
          <w:r w:rsidRPr="005E0915">
            <w:rPr>
              <w:lang w:val="es-MX" w:bidi="es-MX"/>
            </w:rPr>
            <w:t>Aportes clave</w:t>
          </w:r>
        </w:p>
      </w:sdtContent>
    </w:sdt>
    <w:bookmarkEnd w:id="9" w:displacedByCustomXml="prev"/>
    <w:sdt>
      <w:sdtPr>
        <w:rPr>
          <w:lang w:val="es-MX"/>
        </w:rPr>
        <w:id w:val="-83996374"/>
        <w:placeholder>
          <w:docPart w:val="A6A8B1CF21024E93A8FFEE33CDA9EAFE"/>
        </w:placeholder>
        <w:temporary/>
        <w:showingPlcHdr/>
        <w15:appearance w15:val="hidden"/>
      </w:sdtPr>
      <w:sdtEndPr/>
      <w:sdtContent>
        <w:p w14:paraId="605C0E3D" w14:textId="77777777" w:rsidR="00706D60" w:rsidRPr="005E0915" w:rsidRDefault="00706D60" w:rsidP="00706D60">
          <w:pPr>
            <w:pStyle w:val="ListBullet"/>
            <w:rPr>
              <w:lang w:val="es-MX"/>
            </w:rPr>
          </w:pPr>
          <w:r w:rsidRPr="005E0915">
            <w:rPr>
              <w:lang w:val="es-MX" w:bidi="es-MX"/>
            </w:rPr>
            <w:t>Aporte n.º 1</w:t>
          </w:r>
        </w:p>
        <w:p w14:paraId="469B24EF" w14:textId="77777777" w:rsidR="00706D60" w:rsidRPr="005E0915" w:rsidRDefault="00706D60" w:rsidP="00706D60">
          <w:pPr>
            <w:pStyle w:val="ListBullet"/>
            <w:rPr>
              <w:lang w:val="es-MX"/>
            </w:rPr>
          </w:pPr>
          <w:r w:rsidRPr="005E0915">
            <w:rPr>
              <w:lang w:val="es-MX" w:bidi="es-MX"/>
            </w:rPr>
            <w:t>Aporte n.º 2</w:t>
          </w:r>
        </w:p>
        <w:p w14:paraId="48E4B872" w14:textId="77777777" w:rsidR="00873804" w:rsidRPr="005E0915" w:rsidRDefault="00706D60" w:rsidP="00706D60">
          <w:pPr>
            <w:pStyle w:val="ListBullet"/>
            <w:rPr>
              <w:lang w:val="es-MX"/>
            </w:rPr>
          </w:pPr>
          <w:r w:rsidRPr="005E0915">
            <w:rPr>
              <w:lang w:val="es-MX" w:bidi="es-MX"/>
            </w:rPr>
            <w:t>Aporte n.º 3</w:t>
          </w:r>
        </w:p>
      </w:sdtContent>
    </w:sdt>
    <w:sectPr w:rsidR="00873804" w:rsidRPr="005E0915" w:rsidSect="00E65EE1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0D5ED" w14:textId="77777777" w:rsidR="00EC6885" w:rsidRDefault="00EC6885" w:rsidP="00706D60">
      <w:r>
        <w:separator/>
      </w:r>
    </w:p>
  </w:endnote>
  <w:endnote w:type="continuationSeparator" w:id="0">
    <w:p w14:paraId="588B695D" w14:textId="77777777" w:rsidR="00EC6885" w:rsidRDefault="00EC6885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es-MX"/>
      </w:rPr>
      <w:id w:val="-34436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B62D0D" w14:textId="77777777" w:rsidR="00E653C0" w:rsidRPr="005E0915" w:rsidRDefault="00E653C0" w:rsidP="00706D60">
        <w:pPr>
          <w:pStyle w:val="Footer"/>
          <w:rPr>
            <w:lang w:val="es-MX"/>
          </w:rPr>
        </w:pPr>
        <w:r w:rsidRPr="005E0915">
          <w:rPr>
            <w:lang w:val="es-MX" w:bidi="es-MX"/>
          </w:rPr>
          <w:fldChar w:fldCharType="begin"/>
        </w:r>
        <w:r w:rsidRPr="005E0915">
          <w:rPr>
            <w:lang w:val="es-MX" w:bidi="es-MX"/>
          </w:rPr>
          <w:instrText xml:space="preserve"> PAGE   \* MERGEFORMAT </w:instrText>
        </w:r>
        <w:r w:rsidRPr="005E0915">
          <w:rPr>
            <w:lang w:val="es-MX" w:bidi="es-MX"/>
          </w:rPr>
          <w:fldChar w:fldCharType="separate"/>
        </w:r>
        <w:r w:rsidR="008D5A54" w:rsidRPr="005E0915">
          <w:rPr>
            <w:noProof/>
            <w:lang w:val="es-MX" w:bidi="es-MX"/>
          </w:rPr>
          <w:t>7</w:t>
        </w:r>
        <w:r w:rsidRPr="005E0915">
          <w:rPr>
            <w:noProof/>
            <w:lang w:val="es-MX" w:bidi="es-MX"/>
          </w:rPr>
          <w:fldChar w:fldCharType="end"/>
        </w:r>
      </w:p>
    </w:sdtContent>
  </w:sdt>
  <w:p w14:paraId="28EB0C16" w14:textId="77777777" w:rsidR="00E653C0" w:rsidRPr="005E0915" w:rsidRDefault="00E653C0" w:rsidP="00706D60">
    <w:pPr>
      <w:pStyle w:val="Footer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02E8B" w14:textId="77777777" w:rsidR="00EC6885" w:rsidRDefault="00EC6885" w:rsidP="00706D60">
      <w:r>
        <w:separator/>
      </w:r>
    </w:p>
  </w:footnote>
  <w:footnote w:type="continuationSeparator" w:id="0">
    <w:p w14:paraId="69231027" w14:textId="77777777" w:rsidR="00EC6885" w:rsidRDefault="00EC6885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7E690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11A121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4C6F10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5E5FB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94B3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2ED2F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56D2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066C4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96D0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C83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477AE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FE90B83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3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66C58E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14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885"/>
    <w:rsid w:val="00020FC9"/>
    <w:rsid w:val="000411DF"/>
    <w:rsid w:val="0008174B"/>
    <w:rsid w:val="000A20BE"/>
    <w:rsid w:val="000B5E2F"/>
    <w:rsid w:val="00136DDD"/>
    <w:rsid w:val="00165112"/>
    <w:rsid w:val="00184A71"/>
    <w:rsid w:val="001A0417"/>
    <w:rsid w:val="001A70F2"/>
    <w:rsid w:val="0022046C"/>
    <w:rsid w:val="002437EF"/>
    <w:rsid w:val="002974C8"/>
    <w:rsid w:val="002B5D98"/>
    <w:rsid w:val="002C5772"/>
    <w:rsid w:val="003161E7"/>
    <w:rsid w:val="00335DE4"/>
    <w:rsid w:val="00357CCE"/>
    <w:rsid w:val="00364B87"/>
    <w:rsid w:val="00416074"/>
    <w:rsid w:val="00430A91"/>
    <w:rsid w:val="00444828"/>
    <w:rsid w:val="00497899"/>
    <w:rsid w:val="004F392D"/>
    <w:rsid w:val="00542F7A"/>
    <w:rsid w:val="00576B76"/>
    <w:rsid w:val="00586D8C"/>
    <w:rsid w:val="005E0915"/>
    <w:rsid w:val="006512AE"/>
    <w:rsid w:val="006778E3"/>
    <w:rsid w:val="006B6867"/>
    <w:rsid w:val="006D3FD3"/>
    <w:rsid w:val="00706D60"/>
    <w:rsid w:val="00710767"/>
    <w:rsid w:val="0073372F"/>
    <w:rsid w:val="007E363C"/>
    <w:rsid w:val="008327CF"/>
    <w:rsid w:val="00873804"/>
    <w:rsid w:val="00875493"/>
    <w:rsid w:val="008B678D"/>
    <w:rsid w:val="008D5A54"/>
    <w:rsid w:val="008E4CD9"/>
    <w:rsid w:val="008E68A6"/>
    <w:rsid w:val="0096777A"/>
    <w:rsid w:val="0097024E"/>
    <w:rsid w:val="00974552"/>
    <w:rsid w:val="009B24E6"/>
    <w:rsid w:val="009B658F"/>
    <w:rsid w:val="009C36C5"/>
    <w:rsid w:val="00A518CA"/>
    <w:rsid w:val="00B73C61"/>
    <w:rsid w:val="00B9702E"/>
    <w:rsid w:val="00BA4112"/>
    <w:rsid w:val="00C47447"/>
    <w:rsid w:val="00C6701C"/>
    <w:rsid w:val="00C7287A"/>
    <w:rsid w:val="00C85251"/>
    <w:rsid w:val="00CA722F"/>
    <w:rsid w:val="00CC691B"/>
    <w:rsid w:val="00D25B00"/>
    <w:rsid w:val="00D26120"/>
    <w:rsid w:val="00D92464"/>
    <w:rsid w:val="00DA25BD"/>
    <w:rsid w:val="00DA6894"/>
    <w:rsid w:val="00DC487D"/>
    <w:rsid w:val="00E235E0"/>
    <w:rsid w:val="00E4321D"/>
    <w:rsid w:val="00E541C4"/>
    <w:rsid w:val="00E55C29"/>
    <w:rsid w:val="00E653C0"/>
    <w:rsid w:val="00E65EE1"/>
    <w:rsid w:val="00E930ED"/>
    <w:rsid w:val="00E96235"/>
    <w:rsid w:val="00EB318B"/>
    <w:rsid w:val="00EC4394"/>
    <w:rsid w:val="00EC6885"/>
    <w:rsid w:val="00F01492"/>
    <w:rsid w:val="00F421C1"/>
    <w:rsid w:val="00F43844"/>
    <w:rsid w:val="00F47F84"/>
    <w:rsid w:val="00F5245D"/>
    <w:rsid w:val="00F8576E"/>
    <w:rsid w:val="00F9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512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B87"/>
    <w:pPr>
      <w:jc w:val="both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4B87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64B87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364B87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364B87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64B87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64B87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64B87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64B87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64B87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4B87"/>
    <w:rPr>
      <w:rFonts w:ascii="Calibri" w:hAnsi="Calibri" w:cs="Calibri"/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364B87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364B87"/>
    <w:pPr>
      <w:jc w:val="center"/>
      <w:outlineLvl w:val="9"/>
    </w:pPr>
  </w:style>
  <w:style w:type="paragraph" w:styleId="TOC1">
    <w:name w:val="toc 1"/>
    <w:basedOn w:val="Normal"/>
    <w:next w:val="Normal"/>
    <w:autoRedefine/>
    <w:uiPriority w:val="39"/>
    <w:rsid w:val="00364B8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64B87"/>
    <w:rPr>
      <w:rFonts w:ascii="Calibri" w:hAnsi="Calibri" w:cs="Calibri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B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B8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64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64B87"/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rsid w:val="00364B87"/>
    <w:pPr>
      <w:spacing w:after="100"/>
      <w:ind w:left="220"/>
    </w:pPr>
  </w:style>
  <w:style w:type="paragraph" w:styleId="ListParagraph">
    <w:name w:val="List Paragraph"/>
    <w:basedOn w:val="Normal"/>
    <w:uiPriority w:val="34"/>
    <w:semiHidden/>
    <w:qFormat/>
    <w:rsid w:val="00364B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364B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4B8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64B87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364B87"/>
    <w:rPr>
      <w:rFonts w:ascii="Calibri" w:hAnsi="Calibri" w:cs="Calibri"/>
    </w:rPr>
  </w:style>
  <w:style w:type="paragraph" w:styleId="ListBullet">
    <w:name w:val="List Bullet"/>
    <w:basedOn w:val="Normal"/>
    <w:uiPriority w:val="99"/>
    <w:rsid w:val="00364B87"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364B87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364B87"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364B87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4B87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364B8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364B87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364B87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364B87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64B87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64B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64B87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364B87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64B87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364B87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64B87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364B87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364B87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64B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64B87"/>
    <w:rPr>
      <w:rFonts w:ascii="Consolas" w:hAnsi="Consolas" w:cs="Calibri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364B8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364B8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364B8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364B8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364B8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364B8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364B87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qFormat/>
    <w:rsid w:val="00364B87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364B87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364B87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364B87"/>
  </w:style>
  <w:style w:type="character" w:styleId="BookTitle">
    <w:name w:val="Book Title"/>
    <w:basedOn w:val="DefaultParagraphFont"/>
    <w:uiPriority w:val="33"/>
    <w:semiHidden/>
    <w:qFormat/>
    <w:rsid w:val="00364B87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364B87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64B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64B87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364B87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364B8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64B8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64B8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64B8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64B87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364B87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64B87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64B87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64B87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64B87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64B87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64B87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64B87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364B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64B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64B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64B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64B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64B8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64B8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64B8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64B8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64B87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64B87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64B87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64B87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64B87"/>
    <w:pPr>
      <w:numPr>
        <w:numId w:val="14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364B87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64B87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64B87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64B87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364B87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364B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64B87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364B87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4B87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64B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64B87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64B87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364B87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364B8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64B87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364B87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364B87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64B87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64B87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364B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4B87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4B87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64B87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364B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364B87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64B87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64B87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4B87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4B87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4B87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4B87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4B87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4B87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4B87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364B87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64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64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64B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qFormat/>
    <w:rsid w:val="00364B87"/>
    <w:pPr>
      <w:spacing w:after="0" w:line="240" w:lineRule="auto"/>
      <w:jc w:val="both"/>
    </w:pPr>
    <w:rPr>
      <w:rFonts w:ascii="Calibri" w:hAnsi="Calibri" w:cs="Calibri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64B87"/>
  </w:style>
  <w:style w:type="character" w:customStyle="1" w:styleId="DateChar">
    <w:name w:val="Date Char"/>
    <w:basedOn w:val="DefaultParagraphFont"/>
    <w:link w:val="Date"/>
    <w:uiPriority w:val="99"/>
    <w:semiHidden/>
    <w:rsid w:val="00364B87"/>
    <w:rPr>
      <w:rFonts w:ascii="Calibri" w:hAnsi="Calibri" w:cs="Calibri"/>
    </w:rPr>
  </w:style>
  <w:style w:type="character" w:styleId="IntenseReference">
    <w:name w:val="Intense Reference"/>
    <w:basedOn w:val="DefaultParagraphFont"/>
    <w:uiPriority w:val="32"/>
    <w:semiHidden/>
    <w:qFormat/>
    <w:rsid w:val="00364B87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364B8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64B87"/>
    <w:rPr>
      <w:rFonts w:ascii="Calibri" w:hAnsi="Calibri" w:cs="Calibri"/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semiHidden/>
    <w:qFormat/>
    <w:rsid w:val="00364B87"/>
    <w:rPr>
      <w:rFonts w:ascii="Calibri" w:hAnsi="Calibri" w:cs="Calibri"/>
      <w:i/>
      <w:iCs/>
      <w:color w:val="4472C4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364B87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364B87"/>
    <w:rPr>
      <w:rFonts w:ascii="Calibri" w:hAnsi="Calibri" w:cs="Calibr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364B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64B87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64B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64B87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64B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64B87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64B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64B87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64B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64B87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64B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64B87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64B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64B87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64B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64B87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364B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64B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64B87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364B87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64B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64B8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64B8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64B8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64B8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64B8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64B8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64B8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64B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64B8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64B8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64B8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64B8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64B8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64B8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64B8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64B8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64B8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64B8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64B8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64B8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64B8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64B87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64B8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64B87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364B87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64B87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64B87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64B87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64B87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364B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64B87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364B87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64B87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64B87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64B87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64B87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364B87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64B87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64B87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64B87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64B87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64B87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64B87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64B87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64B87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64B87"/>
    <w:rPr>
      <w:rFonts w:ascii="Calibri Light" w:eastAsiaTheme="majorEastAsia" w:hAnsi="Calibri Light" w:cs="Calibri Light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4B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4B87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364B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64B87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364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64B87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64B87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64B87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64B87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64B87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64B87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64B87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64B87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64B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64B8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64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64B8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64B8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64B8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64B8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64B8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64B8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64B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64B8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64B8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64B87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64B8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64B87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64B8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364B87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64B87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64B87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364B87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4B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4B87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64B87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364B87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64B87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64B87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64B8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364B87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64B87"/>
    <w:rPr>
      <w:rFonts w:ascii="Calibri" w:hAnsi="Calibri" w:cs="Calibri"/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64B87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4B8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2523308581B45AFA2E55EB9AF495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4AF97-E3A8-4467-B936-AE2CB8FD23A7}"/>
      </w:docPartPr>
      <w:docPartBody>
        <w:p w:rsidR="00000000" w:rsidRDefault="00D7596E">
          <w:pPr>
            <w:pStyle w:val="52523308581B45AFA2E55EB9AF495A22"/>
          </w:pPr>
          <w:r w:rsidRPr="005E0915">
            <w:rPr>
              <w:rStyle w:val="PlaceholderText"/>
              <w:rFonts w:ascii="Calibri Light" w:hAnsi="Calibri Light" w:cs="Calibri Light"/>
              <w:color w:val="auto"/>
              <w:lang w:val="es-MX" w:bidi="es-MX"/>
            </w:rPr>
            <w:t>Autor</w:t>
          </w:r>
        </w:p>
      </w:docPartBody>
    </w:docPart>
    <w:docPart>
      <w:docPartPr>
        <w:name w:val="235F1FABDFEB4C7ABE764985452C0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5D129-C720-4180-B2A9-219B51244391}"/>
      </w:docPartPr>
      <w:docPartBody>
        <w:p w:rsidR="00000000" w:rsidRDefault="00D7596E">
          <w:pPr>
            <w:pStyle w:val="235F1FABDFEB4C7ABE764985452C04C7"/>
          </w:pPr>
          <w:r w:rsidRPr="005E0915">
            <w:rPr>
              <w:rStyle w:val="SubtitleChar"/>
              <w:lang w:val="es-MX" w:bidi="es-MX"/>
            </w:rPr>
            <w:t>Haz clic o pulsa aquí para escribir texto.</w:t>
          </w:r>
        </w:p>
      </w:docPartBody>
    </w:docPart>
    <w:docPart>
      <w:docPartPr>
        <w:name w:val="F01F6CFD8AA941F69BA2C68CFEA74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3423D-E744-40D5-A55B-ED3B5E3DC21B}"/>
      </w:docPartPr>
      <w:docPartBody>
        <w:p w:rsidR="00000000" w:rsidRDefault="00D7596E">
          <w:pPr>
            <w:pStyle w:val="F01F6CFD8AA941F69BA2C68CFEA749FF"/>
          </w:pPr>
          <w:r w:rsidRPr="005E0915">
            <w:rPr>
              <w:lang w:val="es-MX" w:bidi="es-MX"/>
            </w:rPr>
            <w:t>Introducción</w:t>
          </w:r>
        </w:p>
      </w:docPartBody>
    </w:docPart>
    <w:docPart>
      <w:docPartPr>
        <w:name w:val="54E0428921B548A78904B4276787D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A5264-DE58-4B9B-8CB8-0DD1F23D414E}"/>
      </w:docPartPr>
      <w:docPartBody>
        <w:p w:rsidR="00D7596E" w:rsidRPr="005E0915" w:rsidRDefault="00D7596E" w:rsidP="00706D60">
          <w:pPr>
            <w:rPr>
              <w:lang w:val="es-MX"/>
            </w:rPr>
          </w:pPr>
          <w:r w:rsidRPr="005E0915">
            <w:rPr>
              <w:lang w:val="es-MX" w:bidi="es-MX"/>
            </w:rPr>
            <w:t xml:space="preserve">En pocas palabras, identifica y aborda un problema y propón una solución. Puedes centrarte en dilemas comunes, nuevas tendencias, técnicas cambiantes, comparaciones del sector, las nuevas entradas en el mercado, etc. ¿Cómo propones resolver este problema y cuáles son las recomendaciones? La solución se basa en un examen minucioso del problema y las posibles soluciones. </w:t>
          </w:r>
        </w:p>
        <w:p w:rsidR="00000000" w:rsidRDefault="00D7596E">
          <w:pPr>
            <w:pStyle w:val="54E0428921B548A78904B4276787D608"/>
          </w:pPr>
          <w:r w:rsidRPr="005E0915">
            <w:rPr>
              <w:lang w:val="es-MX" w:bidi="es-MX"/>
            </w:rPr>
            <w:t>Asegúrate de que tienes en cuenta a tu público cunado escribes el documento técnico. ¿A quién está destinado y qué intentas transmitir? ¿Son expertos del sector o es un discurso de inversión para un público empresarial? Esto debería ayudarte a establecer el tono y las palabras adecuadas para tu documento.</w:t>
          </w:r>
        </w:p>
      </w:docPartBody>
    </w:docPart>
    <w:docPart>
      <w:docPartPr>
        <w:name w:val="DD001ABE859E40269343F721DFC6D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C13AB-7DDB-4F29-B406-E0D90B791D4E}"/>
      </w:docPartPr>
      <w:docPartBody>
        <w:p w:rsidR="00000000" w:rsidRDefault="00D7596E">
          <w:pPr>
            <w:pStyle w:val="DD001ABE859E40269343F721DFC6DBE3"/>
          </w:pPr>
          <w:r w:rsidRPr="005E0915">
            <w:rPr>
              <w:lang w:val="es-MX" w:bidi="es-MX"/>
            </w:rPr>
            <w:t>Producto/Servicio/Metodología</w:t>
          </w:r>
        </w:p>
      </w:docPartBody>
    </w:docPart>
    <w:docPart>
      <w:docPartPr>
        <w:name w:val="5782619942C448EFADB52457A21CC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4F2E7-EC40-4388-9294-ED9CFB4A0B52}"/>
      </w:docPartPr>
      <w:docPartBody>
        <w:p w:rsidR="00000000" w:rsidRDefault="00D7596E">
          <w:pPr>
            <w:pStyle w:val="5782619942C448EFADB52457A21CC7D8"/>
          </w:pPr>
          <w:r w:rsidRPr="005E0915">
            <w:rPr>
              <w:lang w:val="es-MX" w:bidi="es-MX"/>
            </w:rPr>
            <w:t>Describe los métodos y la información demográfica que utilizaste para obtener los datos. ¿Por qué elegiste las tácticas de investigación que implementaste? ¿En qué medida esta estrategia informará sobre el tema que estás tratando?</w:t>
          </w:r>
        </w:p>
      </w:docPartBody>
    </w:docPart>
    <w:docPart>
      <w:docPartPr>
        <w:name w:val="EF13480E54D1404D8F4BB7448F508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714D8-2702-4070-A99A-320CE94747EB}"/>
      </w:docPartPr>
      <w:docPartBody>
        <w:p w:rsidR="00000000" w:rsidRDefault="00D7596E">
          <w:pPr>
            <w:pStyle w:val="EF13480E54D1404D8F4BB7448F508B8B"/>
          </w:pPr>
          <w:r w:rsidRPr="005E0915">
            <w:rPr>
              <w:lang w:val="es-MX" w:bidi="es-MX"/>
            </w:rPr>
            <w:t>Hallazgos clave</w:t>
          </w:r>
        </w:p>
      </w:docPartBody>
    </w:docPart>
    <w:docPart>
      <w:docPartPr>
        <w:name w:val="96984D3476AD40849E207D57C362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D9467-6529-4CB5-BCA6-B06A4BF63555}"/>
      </w:docPartPr>
      <w:docPartBody>
        <w:p w:rsidR="00000000" w:rsidRDefault="00D7596E">
          <w:pPr>
            <w:pStyle w:val="96984D3476AD40849E207D57C3628C9A"/>
          </w:pPr>
          <w:r w:rsidRPr="005E0915">
            <w:rPr>
              <w:lang w:val="es-MX" w:bidi="es-MX"/>
            </w:rPr>
            <w:t>Hallazgos clave n.º 1</w:t>
          </w:r>
        </w:p>
      </w:docPartBody>
    </w:docPart>
    <w:docPart>
      <w:docPartPr>
        <w:name w:val="CE0E1EAAF5824C8B94C3B61471097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C47C9-5F06-471F-8022-ABA83F92A167}"/>
      </w:docPartPr>
      <w:docPartBody>
        <w:p w:rsidR="00D7596E" w:rsidRPr="005E0915" w:rsidRDefault="00D7596E" w:rsidP="00706D60">
          <w:pPr>
            <w:rPr>
              <w:lang w:val="es-MX"/>
            </w:rPr>
          </w:pPr>
          <w:r w:rsidRPr="005E0915">
            <w:rPr>
              <w:lang w:val="es-MX" w:bidi="es-MX"/>
            </w:rPr>
            <w:t>Investigación y argumento</w:t>
          </w:r>
        </w:p>
        <w:p w:rsidR="00000000" w:rsidRDefault="00D7596E">
          <w:pPr>
            <w:pStyle w:val="CE0E1EAAF5824C8B94C3B61471097FFA"/>
          </w:pPr>
          <w:r w:rsidRPr="005E0915">
            <w:rPr>
              <w:lang w:val="es-MX" w:bidi="es-MX"/>
            </w:rPr>
            <w:t>[Para reemplazar una foto con una de tu autoría, solo tienes que eliminarla y después, en la pestaña Insertar, hacer clic en Imagen].</w:t>
          </w:r>
        </w:p>
      </w:docPartBody>
    </w:docPart>
    <w:docPart>
      <w:docPartPr>
        <w:name w:val="0F182BCE9663474B82490DD712282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F0D06-EED4-440C-9B9F-85C0D08078E1}"/>
      </w:docPartPr>
      <w:docPartBody>
        <w:p w:rsidR="00000000" w:rsidRDefault="00D7596E">
          <w:pPr>
            <w:pStyle w:val="0F182BCE9663474B82490DD71228295E"/>
          </w:pPr>
          <w:r w:rsidRPr="005E0915">
            <w:rPr>
              <w:lang w:val="es-MX" w:bidi="es-MX"/>
            </w:rPr>
            <w:t>Hallazgos clave n.º 2</w:t>
          </w:r>
        </w:p>
      </w:docPartBody>
    </w:docPart>
    <w:docPart>
      <w:docPartPr>
        <w:name w:val="7AEE1B8638D54DA8A1038E2CD0F1D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1B5AC6-DBEF-4FDC-BDAA-F3BDC4FA626D}"/>
      </w:docPartPr>
      <w:docPartBody>
        <w:p w:rsidR="00000000" w:rsidRDefault="00D7596E">
          <w:pPr>
            <w:pStyle w:val="7AEE1B8638D54DA8A1038E2CD0F1D4C7"/>
          </w:pPr>
          <w:r w:rsidRPr="005E0915">
            <w:rPr>
              <w:lang w:val="es-MX" w:bidi="es-MX"/>
            </w:rPr>
            <w:t>Investigación y argumento</w:t>
          </w:r>
        </w:p>
      </w:docPartBody>
    </w:docPart>
    <w:docPart>
      <w:docPartPr>
        <w:name w:val="1F59F483F5BF473DB396245178A60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00ABE-960C-40CE-BBE2-ED279ECD1C44}"/>
      </w:docPartPr>
      <w:docPartBody>
        <w:p w:rsidR="00000000" w:rsidRDefault="00D7596E">
          <w:pPr>
            <w:pStyle w:val="1F59F483F5BF473DB396245178A60293"/>
          </w:pPr>
          <w:r w:rsidRPr="005E0915">
            <w:rPr>
              <w:lang w:val="es-MX" w:bidi="es-MX"/>
            </w:rPr>
            <w:t>Hallazgos clave n.º 3</w:t>
          </w:r>
        </w:p>
      </w:docPartBody>
    </w:docPart>
    <w:docPart>
      <w:docPartPr>
        <w:name w:val="8D93AFF74AFE40C195A9223C8FFEF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A3545-73B4-45A4-8B9D-21DA0B8BD54D}"/>
      </w:docPartPr>
      <w:docPartBody>
        <w:p w:rsidR="00000000" w:rsidRDefault="00D7596E">
          <w:pPr>
            <w:pStyle w:val="8D93AFF74AFE40C195A9223C8FFEF57F"/>
          </w:pPr>
          <w:r w:rsidRPr="005E0915">
            <w:rPr>
              <w:lang w:val="es-MX" w:bidi="es-MX"/>
            </w:rPr>
            <w:t>Investigación y argumento</w:t>
          </w:r>
        </w:p>
      </w:docPartBody>
    </w:docPart>
    <w:docPart>
      <w:docPartPr>
        <w:name w:val="4F84F349A82C475387E812B550FA1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C677C-CD0E-44BA-AA09-080B8E9DE25C}"/>
      </w:docPartPr>
      <w:docPartBody>
        <w:p w:rsidR="00000000" w:rsidRDefault="00D7596E">
          <w:pPr>
            <w:pStyle w:val="4F84F349A82C475387E812B550FA1248"/>
          </w:pPr>
          <w:r w:rsidRPr="005E0915">
            <w:rPr>
              <w:lang w:val="es-MX" w:bidi="es-MX"/>
            </w:rPr>
            <w:t>Datos visuales</w:t>
          </w:r>
        </w:p>
      </w:docPartBody>
    </w:docPart>
    <w:docPart>
      <w:docPartPr>
        <w:name w:val="F37BE0667406416E9F327DC3836BF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EE09C-0A8A-4FA0-827C-2597754E2ABF}"/>
      </w:docPartPr>
      <w:docPartBody>
        <w:p w:rsidR="00000000" w:rsidRDefault="00D7596E">
          <w:pPr>
            <w:pStyle w:val="F37BE0667406416E9F327DC3836BFEFA"/>
          </w:pPr>
          <w:r w:rsidRPr="005E0915">
            <w:rPr>
              <w:lang w:val="es-MX" w:bidi="es-MX"/>
            </w:rPr>
            <w:t>Insertar cualquier gráfico o dato</w:t>
          </w:r>
        </w:p>
      </w:docPartBody>
    </w:docPart>
    <w:docPart>
      <w:docPartPr>
        <w:name w:val="D9C04A520022451E868568433F585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E790E-CDFD-4E4E-8E73-81969221E4F7}"/>
      </w:docPartPr>
      <w:docPartBody>
        <w:p w:rsidR="00000000" w:rsidRDefault="00D7596E">
          <w:pPr>
            <w:pStyle w:val="D9C04A520022451E868568433F58543C"/>
          </w:pPr>
          <w:r w:rsidRPr="005E0915">
            <w:rPr>
              <w:lang w:val="es-MX" w:bidi="es-MX"/>
            </w:rPr>
            <w:t>Conclusión</w:t>
          </w:r>
        </w:p>
      </w:docPartBody>
    </w:docPart>
    <w:docPart>
      <w:docPartPr>
        <w:name w:val="44666870052D4F22A207DB3B93A7B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36A20-3C4C-4969-A47B-EDC7E72B8AC6}"/>
      </w:docPartPr>
      <w:docPartBody>
        <w:p w:rsidR="00000000" w:rsidRDefault="00D7596E">
          <w:pPr>
            <w:pStyle w:val="44666870052D4F22A207DB3B93A7BEF9"/>
          </w:pPr>
          <w:r w:rsidRPr="005E0915">
            <w:rPr>
              <w:lang w:val="es-MX" w:bidi="es-MX"/>
            </w:rPr>
            <w:t>Es hora del cierre. ¿Cuál es tu conclusión? ¿Cómo sintetizarías toda la información en algo que incluso el CEO más ocupado quiera leer? ¿Cuáles son los aportes clave? ¿Cómo tu producto/servicio/metodología aborda de forma exclusiva los problemas que surgen con el estudio?</w:t>
          </w:r>
        </w:p>
      </w:docPartBody>
    </w:docPart>
    <w:docPart>
      <w:docPartPr>
        <w:name w:val="5DE10E12720D4F94941F8A9910CB9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BF8E4-9230-477F-82BD-482D9E19590F}"/>
      </w:docPartPr>
      <w:docPartBody>
        <w:p w:rsidR="00000000" w:rsidRDefault="00D7596E">
          <w:pPr>
            <w:pStyle w:val="5DE10E12720D4F94941F8A9910CB9527"/>
          </w:pPr>
          <w:r w:rsidRPr="005E0915">
            <w:rPr>
              <w:lang w:val="es-MX" w:bidi="es-MX"/>
            </w:rPr>
            <w:t>Aportes clave</w:t>
          </w:r>
        </w:p>
      </w:docPartBody>
    </w:docPart>
    <w:docPart>
      <w:docPartPr>
        <w:name w:val="A6A8B1CF21024E93A8FFEE33CDA9E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184FE-8EFA-44DB-9999-B9A138EAB4C5}"/>
      </w:docPartPr>
      <w:docPartBody>
        <w:p w:rsidR="00D7596E" w:rsidRPr="005E0915" w:rsidRDefault="00D7596E" w:rsidP="00706D60">
          <w:pPr>
            <w:pStyle w:val="ListBullet"/>
            <w:rPr>
              <w:lang w:val="es-MX"/>
            </w:rPr>
          </w:pPr>
          <w:r w:rsidRPr="005E0915">
            <w:rPr>
              <w:lang w:val="es-MX" w:bidi="es-MX"/>
            </w:rPr>
            <w:t>Aporte n.º 1</w:t>
          </w:r>
        </w:p>
        <w:p w:rsidR="00D7596E" w:rsidRPr="005E0915" w:rsidRDefault="00D7596E" w:rsidP="00706D60">
          <w:pPr>
            <w:pStyle w:val="ListBullet"/>
            <w:rPr>
              <w:lang w:val="es-MX"/>
            </w:rPr>
          </w:pPr>
          <w:r w:rsidRPr="005E0915">
            <w:rPr>
              <w:lang w:val="es-MX" w:bidi="es-MX"/>
            </w:rPr>
            <w:t>Aporte n.º 2</w:t>
          </w:r>
        </w:p>
        <w:p w:rsidR="00000000" w:rsidRDefault="00D7596E">
          <w:pPr>
            <w:pStyle w:val="A6A8B1CF21024E93A8FFEE33CDA9EAFE"/>
          </w:pPr>
          <w:r w:rsidRPr="005E0915">
            <w:rPr>
              <w:lang w:val="es-MX" w:bidi="es-MX"/>
            </w:rPr>
            <w:t>Aporte n.º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92AE27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  <w:style w:type="paragraph" w:customStyle="1" w:styleId="52523308581B45AFA2E55EB9AF495A22">
    <w:name w:val="52523308581B45AFA2E55EB9AF495A22"/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="Calibri" w:eastAsia="SimSun" w:hAnsi="Calibri" w:cs="Calibri"/>
      <w:lang w:val="es-ES" w:eastAsia="en-US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Calibri" w:eastAsia="SimSun" w:hAnsi="Calibri" w:cs="Calibri"/>
      <w:lang w:val="es-ES" w:eastAsia="en-US"/>
    </w:rPr>
  </w:style>
  <w:style w:type="paragraph" w:customStyle="1" w:styleId="235F1FABDFEB4C7ABE764985452C04C7">
    <w:name w:val="235F1FABDFEB4C7ABE764985452C04C7"/>
  </w:style>
  <w:style w:type="paragraph" w:customStyle="1" w:styleId="F01F6CFD8AA941F69BA2C68CFEA749FF">
    <w:name w:val="F01F6CFD8AA941F69BA2C68CFEA749FF"/>
  </w:style>
  <w:style w:type="paragraph" w:customStyle="1" w:styleId="54E0428921B548A78904B4276787D608">
    <w:name w:val="54E0428921B548A78904B4276787D608"/>
  </w:style>
  <w:style w:type="paragraph" w:customStyle="1" w:styleId="DD001ABE859E40269343F721DFC6DBE3">
    <w:name w:val="DD001ABE859E40269343F721DFC6DBE3"/>
  </w:style>
  <w:style w:type="paragraph" w:customStyle="1" w:styleId="5782619942C448EFADB52457A21CC7D8">
    <w:name w:val="5782619942C448EFADB52457A21CC7D8"/>
  </w:style>
  <w:style w:type="paragraph" w:customStyle="1" w:styleId="EF13480E54D1404D8F4BB7448F508B8B">
    <w:name w:val="EF13480E54D1404D8F4BB7448F508B8B"/>
  </w:style>
  <w:style w:type="paragraph" w:customStyle="1" w:styleId="96984D3476AD40849E207D57C3628C9A">
    <w:name w:val="96984D3476AD40849E207D57C3628C9A"/>
  </w:style>
  <w:style w:type="paragraph" w:customStyle="1" w:styleId="CE0E1EAAF5824C8B94C3B61471097FFA">
    <w:name w:val="CE0E1EAAF5824C8B94C3B61471097FFA"/>
  </w:style>
  <w:style w:type="paragraph" w:customStyle="1" w:styleId="0F182BCE9663474B82490DD71228295E">
    <w:name w:val="0F182BCE9663474B82490DD71228295E"/>
  </w:style>
  <w:style w:type="paragraph" w:customStyle="1" w:styleId="7AEE1B8638D54DA8A1038E2CD0F1D4C7">
    <w:name w:val="7AEE1B8638D54DA8A1038E2CD0F1D4C7"/>
  </w:style>
  <w:style w:type="paragraph" w:customStyle="1" w:styleId="1F59F483F5BF473DB396245178A60293">
    <w:name w:val="1F59F483F5BF473DB396245178A60293"/>
  </w:style>
  <w:style w:type="paragraph" w:customStyle="1" w:styleId="8D93AFF74AFE40C195A9223C8FFEF57F">
    <w:name w:val="8D93AFF74AFE40C195A9223C8FFEF57F"/>
  </w:style>
  <w:style w:type="paragraph" w:customStyle="1" w:styleId="4F84F349A82C475387E812B550FA1248">
    <w:name w:val="4F84F349A82C475387E812B550FA1248"/>
  </w:style>
  <w:style w:type="paragraph" w:customStyle="1" w:styleId="F37BE0667406416E9F327DC3836BFEFA">
    <w:name w:val="F37BE0667406416E9F327DC3836BFEFA"/>
  </w:style>
  <w:style w:type="paragraph" w:customStyle="1" w:styleId="D9C04A520022451E868568433F58543C">
    <w:name w:val="D9C04A520022451E868568433F58543C"/>
  </w:style>
  <w:style w:type="paragraph" w:customStyle="1" w:styleId="44666870052D4F22A207DB3B93A7BEF9">
    <w:name w:val="44666870052D4F22A207DB3B93A7BEF9"/>
  </w:style>
  <w:style w:type="paragraph" w:customStyle="1" w:styleId="5DE10E12720D4F94941F8A9910CB9527">
    <w:name w:val="5DE10E12720D4F94941F8A9910CB9527"/>
  </w:style>
  <w:style w:type="paragraph" w:styleId="ListBullet">
    <w:name w:val="List Bullet"/>
    <w:basedOn w:val="Normal"/>
    <w:uiPriority w:val="99"/>
    <w:pPr>
      <w:numPr>
        <w:numId w:val="1"/>
      </w:numPr>
      <w:contextualSpacing/>
      <w:jc w:val="both"/>
    </w:pPr>
    <w:rPr>
      <w:rFonts w:ascii="Calibri" w:eastAsia="SimSun" w:hAnsi="Calibri" w:cs="Calibri"/>
      <w:lang w:val="es-ES" w:eastAsia="en-US"/>
    </w:rPr>
  </w:style>
  <w:style w:type="paragraph" w:customStyle="1" w:styleId="A6A8B1CF21024E93A8FFEE33CDA9EAFE">
    <w:name w:val="A6A8B1CF21024E93A8FFEE33CDA9E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56ECEEE-D20E-41F9-9F39-94095FEFE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Office_35419939_TF66791667.dotx</Template>
  <TotalTime>0</TotalTime>
  <Pages>7</Pages>
  <Words>383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2020-02-11T06:45:00Z</dcterms:created>
  <dcterms:modified xsi:type="dcterms:W3CDTF">2020-02-11T06:46:00Z</dcterms:modified>
</cp:coreProperties>
</file>