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05C5B" w14:textId="77777777" w:rsidR="003161E7" w:rsidRPr="007473F4" w:rsidRDefault="00E65EE1" w:rsidP="00706D60">
      <w:pPr>
        <w:rPr>
          <w:lang w:val="nb-NO"/>
        </w:rPr>
      </w:pPr>
      <w:r w:rsidRPr="007473F4">
        <w:rPr>
          <w:noProof/>
          <w:lang w:val="nb-NO" w:bidi="nb-NO"/>
        </w:rPr>
        <w:drawing>
          <wp:anchor distT="0" distB="0" distL="114300" distR="114300" simplePos="0" relativeHeight="251654141" behindDoc="1" locked="0" layoutInCell="1" allowOverlap="1" wp14:anchorId="3807FE65" wp14:editId="25B72B4E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Bilde 2" descr="Hender som arbeider på en bærbar datamaskin, blomst, tekop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7473F4">
        <w:rPr>
          <w:noProof/>
          <w:lang w:val="nb-NO" w:bidi="nb-NO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F05152A" wp14:editId="0109F78E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Rektangel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E738A" w14:textId="77777777" w:rsidR="00AD2B97" w:rsidRPr="00AD2B97" w:rsidRDefault="00AD2B97" w:rsidP="00AD2B97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152A" id="Rektangel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" filled="f" strokecolor="#2f5496 [2404]" strokeweight="1pt">
                <v:textbox>
                  <w:txbxContent>
                    <w:p w14:paraId="3AAE738A" w14:textId="77777777" w:rsidR="00AD2B97" w:rsidRPr="00AD2B97" w:rsidRDefault="00AD2B97" w:rsidP="00AD2B97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840BD0" w14:textId="77777777" w:rsidR="002B5D98" w:rsidRPr="007473F4" w:rsidRDefault="002B5D98" w:rsidP="002B5D98">
      <w:pPr>
        <w:rPr>
          <w:lang w:val="nb-NO"/>
        </w:rPr>
      </w:pPr>
    </w:p>
    <w:p w14:paraId="43C614F6" w14:textId="77777777" w:rsidR="002B5D98" w:rsidRPr="007473F4" w:rsidRDefault="002B5D98" w:rsidP="002B5D98">
      <w:pPr>
        <w:rPr>
          <w:lang w:val="nb-NO"/>
        </w:rPr>
      </w:pPr>
    </w:p>
    <w:p w14:paraId="211EF883" w14:textId="77777777" w:rsidR="002B5D98" w:rsidRPr="007473F4" w:rsidRDefault="002B5D98" w:rsidP="002B5D98">
      <w:pPr>
        <w:rPr>
          <w:lang w:val="nb-NO"/>
        </w:rPr>
      </w:pPr>
    </w:p>
    <w:sdt>
      <w:sdtPr>
        <w:rPr>
          <w:lang w:val="nb-NO"/>
        </w:rPr>
        <w:id w:val="-184286133"/>
        <w:placeholder>
          <w:docPart w:val="A5837B71C60C4123AB8E2B9EC1D68FAB"/>
        </w:placeholder>
        <w:temporary/>
        <w:showingPlcHdr/>
        <w15:appearance w15:val="hidden"/>
      </w:sdtPr>
      <w:sdtEndPr/>
      <w:sdtContent>
        <w:p w14:paraId="3C307695" w14:textId="77777777" w:rsidR="002B5D98" w:rsidRPr="007473F4" w:rsidRDefault="002B5D98" w:rsidP="002B5D98">
          <w:pPr>
            <w:pStyle w:val="Title"/>
            <w:rPr>
              <w:lang w:val="nb-NO"/>
            </w:rPr>
          </w:pPr>
          <w:r w:rsidRPr="007473F4">
            <w:rPr>
              <w:rStyle w:val="PlaceholderText"/>
              <w:rFonts w:ascii="Calibri Light" w:hAnsi="Calibri Light" w:cs="Calibri Light"/>
              <w:color w:val="auto"/>
              <w:lang w:val="nb-NO" w:bidi="nb-NO"/>
            </w:rPr>
            <w:t>Forfatter</w:t>
          </w:r>
        </w:p>
      </w:sdtContent>
    </w:sdt>
    <w:p w14:paraId="2A42066D" w14:textId="77777777" w:rsidR="002B5D98" w:rsidRPr="007473F4" w:rsidRDefault="002B5D98" w:rsidP="002B5D98">
      <w:pPr>
        <w:rPr>
          <w:lang w:val="nb-NO"/>
        </w:rPr>
      </w:pPr>
    </w:p>
    <w:p w14:paraId="41FD4456" w14:textId="77777777" w:rsidR="002B5D98" w:rsidRPr="007473F4" w:rsidRDefault="002B5D98" w:rsidP="002B5D98">
      <w:pPr>
        <w:rPr>
          <w:lang w:val="nb-NO"/>
        </w:rPr>
      </w:pPr>
    </w:p>
    <w:p w14:paraId="2C336EAF" w14:textId="77777777" w:rsidR="002B5D98" w:rsidRPr="007473F4" w:rsidRDefault="002B5D98" w:rsidP="002B5D98">
      <w:pPr>
        <w:rPr>
          <w:lang w:val="nb-NO"/>
        </w:rPr>
      </w:pPr>
    </w:p>
    <w:p w14:paraId="4C2A0870" w14:textId="77777777" w:rsidR="002B5D98" w:rsidRPr="007473F4" w:rsidRDefault="002B5D98" w:rsidP="002B5D98">
      <w:pPr>
        <w:rPr>
          <w:lang w:val="nb-NO"/>
        </w:rPr>
      </w:pPr>
    </w:p>
    <w:p w14:paraId="03929ADD" w14:textId="77777777" w:rsidR="002B5D98" w:rsidRPr="007473F4" w:rsidRDefault="002B5D98" w:rsidP="002B5D98">
      <w:pPr>
        <w:rPr>
          <w:lang w:val="nb-NO"/>
        </w:rPr>
      </w:pPr>
    </w:p>
    <w:p w14:paraId="2A4BD286" w14:textId="77777777" w:rsidR="002B5D98" w:rsidRPr="007473F4" w:rsidRDefault="002B5D98" w:rsidP="002B5D98">
      <w:pPr>
        <w:rPr>
          <w:lang w:val="nb-NO"/>
        </w:rPr>
      </w:pPr>
    </w:p>
    <w:p w14:paraId="39D82809" w14:textId="77777777" w:rsidR="002B5D98" w:rsidRPr="007473F4" w:rsidRDefault="002B5D98" w:rsidP="002B5D98">
      <w:pPr>
        <w:rPr>
          <w:lang w:val="nb-NO"/>
        </w:rPr>
      </w:pPr>
    </w:p>
    <w:p w14:paraId="3484B471" w14:textId="77777777" w:rsidR="002B5D98" w:rsidRPr="007473F4" w:rsidRDefault="002B5D98" w:rsidP="002B5D98">
      <w:pPr>
        <w:rPr>
          <w:lang w:val="nb-NO"/>
        </w:rPr>
      </w:pPr>
    </w:p>
    <w:p w14:paraId="620B1E5A" w14:textId="77777777" w:rsidR="002B5D98" w:rsidRPr="007473F4" w:rsidRDefault="002B5D98" w:rsidP="002B5D98">
      <w:pPr>
        <w:rPr>
          <w:lang w:val="nb-NO"/>
        </w:rPr>
      </w:pPr>
    </w:p>
    <w:p w14:paraId="5F985196" w14:textId="77777777" w:rsidR="002B5D98" w:rsidRPr="007473F4" w:rsidRDefault="002B5D98" w:rsidP="002B5D98">
      <w:pPr>
        <w:rPr>
          <w:lang w:val="nb-NO"/>
        </w:rPr>
      </w:pPr>
    </w:p>
    <w:p w14:paraId="717EE119" w14:textId="77777777" w:rsidR="00932BE2" w:rsidRPr="007473F4" w:rsidRDefault="00932BE2" w:rsidP="002B5D98">
      <w:pPr>
        <w:rPr>
          <w:lang w:val="nb-NO"/>
        </w:rPr>
      </w:pPr>
    </w:p>
    <w:bookmarkStart w:id="0" w:name="_GoBack"/>
    <w:bookmarkEnd w:id="0"/>
    <w:p w14:paraId="2B8E74B8" w14:textId="3C4F4C4D" w:rsidR="00710767" w:rsidRPr="007473F4" w:rsidRDefault="00FD14E4" w:rsidP="002B5D98">
      <w:pPr>
        <w:pStyle w:val="Subtitle"/>
        <w:rPr>
          <w:lang w:val="nb-NO"/>
        </w:rPr>
      </w:pPr>
      <w:sdt>
        <w:sdtPr>
          <w:rPr>
            <w:lang w:val="nb-NO"/>
          </w:rPr>
          <w:id w:val="-946771438"/>
          <w:placeholder>
            <w:docPart w:val="B62E5E85A1864797815611204955BA3A"/>
          </w:placeholder>
          <w:temporary/>
          <w:showingPlcHdr/>
          <w15:appearance w15:val="hidden"/>
        </w:sdtPr>
        <w:sdtEndPr/>
        <w:sdtContent>
          <w:r w:rsidR="00CC691B" w:rsidRPr="007473F4">
            <w:rPr>
              <w:rStyle w:val="SubtitleChar"/>
              <w:lang w:val="nb-NO" w:bidi="nb-NO"/>
            </w:rPr>
            <w:t>Klikk eller trykk her for å skrive inn tekst.</w:t>
          </w:r>
        </w:sdtContent>
      </w:sdt>
    </w:p>
    <w:p w14:paraId="13207B68" w14:textId="77777777" w:rsidR="00E96235" w:rsidRPr="007473F4" w:rsidRDefault="002974C8" w:rsidP="00706D60">
      <w:pPr>
        <w:rPr>
          <w:lang w:val="nb-NO"/>
        </w:rPr>
      </w:pPr>
      <w:r w:rsidRPr="007473F4">
        <w:rPr>
          <w:lang w:val="nb-NO" w:bidi="nb-NO"/>
        </w:rPr>
        <w:br w:type="page"/>
      </w:r>
    </w:p>
    <w:sdt>
      <w:sdtPr>
        <w:rPr>
          <w:rFonts w:asciiTheme="minorHAnsi" w:eastAsia="SimSun" w:hAnsiTheme="minorHAnsi" w:cstheme="minorBidi"/>
          <w:caps w:val="0"/>
          <w:color w:val="auto"/>
          <w:sz w:val="22"/>
          <w:szCs w:val="22"/>
          <w:lang w:val="nb-NO"/>
        </w:rPr>
        <w:id w:val="-1038430432"/>
        <w:docPartObj>
          <w:docPartGallery w:val="Table of Contents"/>
          <w:docPartUnique/>
        </w:docPartObj>
      </w:sdtPr>
      <w:sdtEndPr>
        <w:rPr>
          <w:rFonts w:ascii="Calibri" w:hAnsi="Calibri" w:cs="Calibri"/>
          <w:noProof/>
        </w:rPr>
      </w:sdtEndPr>
      <w:sdtContent>
        <w:p w14:paraId="602AFFF9" w14:textId="77777777" w:rsidR="00932BE2" w:rsidRPr="007473F4" w:rsidRDefault="00932BE2" w:rsidP="00706D60">
          <w:pPr>
            <w:pStyle w:val="TOCHeading"/>
            <w:rPr>
              <w:rFonts w:asciiTheme="minorHAnsi" w:eastAsia="SimSun" w:hAnsiTheme="minorHAnsi" w:cstheme="minorBidi"/>
              <w:caps w:val="0"/>
              <w:color w:val="auto"/>
              <w:sz w:val="22"/>
              <w:szCs w:val="22"/>
              <w:lang w:val="nb-NO"/>
            </w:rPr>
          </w:pPr>
          <w:r w:rsidRPr="007473F4">
            <w:rPr>
              <w:noProof/>
              <w:lang w:val="nb-NO" w:bidi="nb-NO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66AA979" wp14:editId="74F46B36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-444500</wp:posOffset>
                    </wp:positionV>
                    <wp:extent cx="6659880" cy="9755505"/>
                    <wp:effectExtent l="0" t="0" r="26670" b="17145"/>
                    <wp:wrapNone/>
                    <wp:docPr id="7" name="Rektangel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421CE8" w14:textId="77777777" w:rsidR="00AD2B97" w:rsidRPr="00AD2B97" w:rsidRDefault="00AD2B97" w:rsidP="00AD2B97">
                                <w:pPr>
                                  <w:jc w:val="center"/>
                                  <w:rPr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66AA979" id="Rektangel 7" o:spid="_x0000_s1027" style="position:absolute;left:0;text-align:left;margin-left:34.5pt;margin-top:-3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" filled="f" strokecolor="#2f5496 [2404]" strokeweight="1pt">
                    <v:textbox>
                      <w:txbxContent>
                        <w:p w14:paraId="1C421CE8" w14:textId="77777777" w:rsidR="00AD2B97" w:rsidRPr="00AD2B97" w:rsidRDefault="00AD2B97" w:rsidP="00AD2B97">
                          <w:pPr>
                            <w:jc w:val="center"/>
                            <w:rPr>
                              <w:lang w:val="nb-N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6CAAE053" w14:textId="77777777" w:rsidR="00E96235" w:rsidRPr="007473F4" w:rsidRDefault="00E541C4" w:rsidP="00706D60">
          <w:pPr>
            <w:pStyle w:val="TOCHeading"/>
            <w:rPr>
              <w:lang w:val="nb-NO"/>
            </w:rPr>
          </w:pPr>
          <w:r w:rsidRPr="007473F4">
            <w:rPr>
              <w:lang w:val="nb-NO" w:bidi="nb-NO"/>
            </w:rPr>
            <w:t>INNHOLDSFORTEGNELSE</w:t>
          </w:r>
        </w:p>
        <w:p w14:paraId="726CCD6E" w14:textId="77777777" w:rsidR="00136DDD" w:rsidRPr="007473F4" w:rsidRDefault="00136DDD" w:rsidP="00706D60">
          <w:pPr>
            <w:pStyle w:val="TOC1"/>
            <w:rPr>
              <w:noProof/>
              <w:lang w:val="nb-NO"/>
            </w:rPr>
          </w:pPr>
        </w:p>
        <w:p w14:paraId="5311E9C6" w14:textId="77777777" w:rsidR="00136DDD" w:rsidRPr="007473F4" w:rsidRDefault="00136DDD" w:rsidP="00706D60">
          <w:pPr>
            <w:pStyle w:val="TOC1"/>
            <w:rPr>
              <w:noProof/>
              <w:lang w:val="nb-NO"/>
            </w:rPr>
          </w:pPr>
        </w:p>
        <w:p w14:paraId="714231A9" w14:textId="77777777" w:rsidR="00136DDD" w:rsidRPr="007473F4" w:rsidRDefault="00136DDD" w:rsidP="00706D60">
          <w:pPr>
            <w:pStyle w:val="TOC1"/>
            <w:rPr>
              <w:noProof/>
              <w:lang w:val="nb-NO"/>
            </w:rPr>
          </w:pPr>
        </w:p>
        <w:p w14:paraId="13780D58" w14:textId="77777777" w:rsidR="007473F4" w:rsidRPr="007473F4" w:rsidRDefault="00E9623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r w:rsidRPr="007473F4">
            <w:rPr>
              <w:b/>
              <w:noProof/>
              <w:lang w:val="nb-NO" w:bidi="nb-NO"/>
            </w:rPr>
            <w:fldChar w:fldCharType="begin"/>
          </w:r>
          <w:r w:rsidRPr="007473F4">
            <w:rPr>
              <w:b/>
              <w:noProof/>
              <w:lang w:val="nb-NO" w:bidi="nb-NO"/>
            </w:rPr>
            <w:instrText xml:space="preserve"> TOC \o "1-3" \h \z \u </w:instrText>
          </w:r>
          <w:r w:rsidRPr="007473F4">
            <w:rPr>
              <w:b/>
              <w:noProof/>
              <w:lang w:val="nb-NO" w:bidi="nb-NO"/>
            </w:rPr>
            <w:fldChar w:fldCharType="separate"/>
          </w:r>
          <w:hyperlink w:anchor="_Toc13733051" w:history="1">
            <w:r w:rsidR="007473F4" w:rsidRPr="007473F4">
              <w:rPr>
                <w:rStyle w:val="Hyperlink"/>
                <w:noProof/>
                <w:lang w:val="nb-NO" w:bidi="nb-NO"/>
              </w:rPr>
              <w:t>Innledning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_Toc13733051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3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7FA4A0A3" w14:textId="77777777" w:rsidR="007473F4" w:rsidRPr="007473F4" w:rsidRDefault="00FD14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2" w:history="1">
            <w:r w:rsidR="007473F4" w:rsidRPr="007473F4">
              <w:rPr>
                <w:rStyle w:val="Hyperlink"/>
                <w:noProof/>
                <w:lang w:val="nb-NO" w:bidi="nb-NO"/>
              </w:rPr>
              <w:t>Produkt/tjeneste/metodologi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_Toc13733052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4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69B38BD7" w14:textId="77777777" w:rsidR="007473F4" w:rsidRPr="007473F4" w:rsidRDefault="00FD14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3" w:history="1">
            <w:r w:rsidR="007473F4" w:rsidRPr="007473F4">
              <w:rPr>
                <w:rStyle w:val="Hyperlink"/>
                <w:noProof/>
                <w:lang w:val="nb-NO" w:bidi="nb-NO"/>
              </w:rPr>
              <w:t>Nøkkelresultater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_Toc13733053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5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2808B669" w14:textId="77777777" w:rsidR="007473F4" w:rsidRPr="007473F4" w:rsidRDefault="00FD14E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4" w:history="1">
            <w:r w:rsidR="007473F4" w:rsidRPr="007473F4">
              <w:rPr>
                <w:rStyle w:val="Hyperlink"/>
                <w:noProof/>
                <w:lang w:val="nb-NO" w:bidi="nb-NO"/>
              </w:rPr>
              <w:t>Nøkkelresultater nr. 1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_Toc13733054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5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714AA4EC" w14:textId="77777777" w:rsidR="007473F4" w:rsidRPr="007473F4" w:rsidRDefault="00FD14E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5" w:history="1">
            <w:r w:rsidR="007473F4" w:rsidRPr="007473F4">
              <w:rPr>
                <w:rStyle w:val="Hyperlink"/>
                <w:noProof/>
                <w:lang w:val="nb-NO" w:bidi="nb-NO"/>
              </w:rPr>
              <w:t>Viktige resultater nr. 2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_Toc13733055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5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57A5D636" w14:textId="77777777" w:rsidR="007473F4" w:rsidRPr="007473F4" w:rsidRDefault="00FD14E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6" w:history="1">
            <w:r w:rsidR="007473F4" w:rsidRPr="007473F4">
              <w:rPr>
                <w:rStyle w:val="Hyperlink"/>
                <w:noProof/>
                <w:lang w:val="nb-NO" w:bidi="nb-NO"/>
              </w:rPr>
              <w:t>Nøkkelresultater nr. 3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_Toc13733056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5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1017C5CA" w14:textId="77777777" w:rsidR="007473F4" w:rsidRPr="007473F4" w:rsidRDefault="00FD14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7" w:history="1">
            <w:r w:rsidR="007473F4" w:rsidRPr="007473F4">
              <w:rPr>
                <w:rStyle w:val="Hyperlink"/>
                <w:noProof/>
                <w:lang w:val="nb-NO" w:bidi="nb-NO"/>
              </w:rPr>
              <w:t>Visuelle data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_Toc13733057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6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7B0B86A2" w14:textId="77777777" w:rsidR="007473F4" w:rsidRPr="007473F4" w:rsidRDefault="00FD14E4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8" w:history="1">
            <w:r w:rsidR="007473F4" w:rsidRPr="007473F4">
              <w:rPr>
                <w:rStyle w:val="Hyperlink"/>
                <w:noProof/>
                <w:lang w:val="nb-NO" w:bidi="nb-NO"/>
              </w:rPr>
              <w:t>Konklusjon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_Toc13733058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7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0438F429" w14:textId="77777777" w:rsidR="007473F4" w:rsidRPr="007473F4" w:rsidRDefault="00FD14E4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nb-NO" w:eastAsia="nb-NO"/>
            </w:rPr>
          </w:pPr>
          <w:hyperlink w:anchor="_Toc13733059" w:history="1">
            <w:r w:rsidR="007473F4" w:rsidRPr="007473F4">
              <w:rPr>
                <w:rStyle w:val="Hyperlink"/>
                <w:noProof/>
                <w:lang w:val="nb-NO" w:bidi="nb-NO"/>
              </w:rPr>
              <w:t>Viktige læringspunkter</w:t>
            </w:r>
            <w:r w:rsidR="007473F4" w:rsidRPr="007473F4">
              <w:rPr>
                <w:noProof/>
                <w:webHidden/>
                <w:lang w:val="nb-NO"/>
              </w:rPr>
              <w:tab/>
            </w:r>
            <w:r w:rsidR="007473F4" w:rsidRPr="007473F4">
              <w:rPr>
                <w:noProof/>
                <w:webHidden/>
                <w:lang w:val="nb-NO"/>
              </w:rPr>
              <w:fldChar w:fldCharType="begin"/>
            </w:r>
            <w:r w:rsidR="007473F4" w:rsidRPr="007473F4">
              <w:rPr>
                <w:noProof/>
                <w:webHidden/>
                <w:lang w:val="nb-NO"/>
              </w:rPr>
              <w:instrText xml:space="preserve"> PAGEREF _Toc13733059 \h </w:instrText>
            </w:r>
            <w:r w:rsidR="007473F4" w:rsidRPr="007473F4">
              <w:rPr>
                <w:noProof/>
                <w:webHidden/>
                <w:lang w:val="nb-NO"/>
              </w:rPr>
            </w:r>
            <w:r w:rsidR="007473F4" w:rsidRPr="007473F4">
              <w:rPr>
                <w:noProof/>
                <w:webHidden/>
                <w:lang w:val="nb-NO"/>
              </w:rPr>
              <w:fldChar w:fldCharType="separate"/>
            </w:r>
            <w:r w:rsidR="007473F4" w:rsidRPr="007473F4">
              <w:rPr>
                <w:noProof/>
                <w:webHidden/>
                <w:lang w:val="nb-NO"/>
              </w:rPr>
              <w:t>7</w:t>
            </w:r>
            <w:r w:rsidR="007473F4" w:rsidRPr="007473F4">
              <w:rPr>
                <w:noProof/>
                <w:webHidden/>
                <w:lang w:val="nb-NO"/>
              </w:rPr>
              <w:fldChar w:fldCharType="end"/>
            </w:r>
          </w:hyperlink>
        </w:p>
        <w:p w14:paraId="17FB6D63" w14:textId="77777777" w:rsidR="00F421C1" w:rsidRPr="007473F4" w:rsidRDefault="00E96235" w:rsidP="00706D60">
          <w:pPr>
            <w:rPr>
              <w:noProof/>
              <w:lang w:val="nb-NO"/>
            </w:rPr>
          </w:pPr>
          <w:r w:rsidRPr="007473F4">
            <w:rPr>
              <w:noProof/>
              <w:lang w:val="nb-NO" w:bidi="nb-NO"/>
            </w:rPr>
            <w:fldChar w:fldCharType="end"/>
          </w:r>
        </w:p>
      </w:sdtContent>
    </w:sdt>
    <w:p w14:paraId="23A0340D" w14:textId="77777777" w:rsidR="00C85251" w:rsidRPr="007473F4" w:rsidRDefault="00C85251" w:rsidP="00706D60">
      <w:pPr>
        <w:rPr>
          <w:lang w:val="nb-NO"/>
        </w:rPr>
      </w:pPr>
      <w:r w:rsidRPr="007473F4">
        <w:rPr>
          <w:lang w:val="nb-NO" w:bidi="nb-NO"/>
        </w:rPr>
        <w:br w:type="page"/>
      </w:r>
    </w:p>
    <w:p w14:paraId="53F99C55" w14:textId="77777777" w:rsidR="00C85251" w:rsidRPr="007473F4" w:rsidRDefault="00E653C0" w:rsidP="00706D60">
      <w:pPr>
        <w:rPr>
          <w:lang w:val="nb-NO"/>
        </w:rPr>
      </w:pPr>
      <w:r w:rsidRPr="007473F4">
        <w:rPr>
          <w:noProof/>
          <w:lang w:val="nb-NO" w:bidi="nb-NO"/>
        </w:rPr>
        <w:lastRenderedPageBreak/>
        <w:drawing>
          <wp:anchor distT="0" distB="0" distL="114300" distR="114300" simplePos="0" relativeHeight="251675648" behindDoc="1" locked="0" layoutInCell="1" allowOverlap="1" wp14:anchorId="5FC1DD58" wp14:editId="2B555402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Bilde 13" descr="En bærbar datamaskin, notatblokk, krus, penn og plante arrangert på en blå overfl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7473F4">
        <w:rPr>
          <w:noProof/>
          <w:lang w:val="nb-NO" w:bidi="nb-NO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3849ECE" wp14:editId="11CD02A8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Rektangel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1330E" w14:textId="77777777" w:rsidR="00AD2B97" w:rsidRPr="00AD2B97" w:rsidRDefault="00AD2B97" w:rsidP="00AD2B97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49ECE" id="Rektangel 12" o:spid="_x0000_s1028" style="position:absolute;left:0;text-align:left;margin-left:34.5pt;margin-top:-35.25pt;width:524.4pt;height:768.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" filled="f" strokecolor="#2f5496 [2404]" strokeweight="1pt">
                <v:textbox>
                  <w:txbxContent>
                    <w:p w14:paraId="6D21330E" w14:textId="77777777" w:rsidR="00AD2B97" w:rsidRPr="00AD2B97" w:rsidRDefault="00AD2B97" w:rsidP="00AD2B97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EF38E7" w14:textId="77777777" w:rsidR="00C85251" w:rsidRPr="007473F4" w:rsidRDefault="00C85251" w:rsidP="00706D60">
      <w:pPr>
        <w:rPr>
          <w:lang w:val="nb-NO"/>
        </w:rPr>
      </w:pPr>
    </w:p>
    <w:p w14:paraId="5966CF75" w14:textId="77777777" w:rsidR="00C85251" w:rsidRPr="007473F4" w:rsidRDefault="00C85251" w:rsidP="00706D60">
      <w:pPr>
        <w:rPr>
          <w:lang w:val="nb-NO"/>
        </w:rPr>
      </w:pPr>
    </w:p>
    <w:p w14:paraId="583197AA" w14:textId="77777777" w:rsidR="00C85251" w:rsidRPr="007473F4" w:rsidRDefault="00C85251" w:rsidP="00706D60">
      <w:pPr>
        <w:rPr>
          <w:lang w:val="nb-NO"/>
        </w:rPr>
      </w:pPr>
    </w:p>
    <w:p w14:paraId="01943EA3" w14:textId="77777777" w:rsidR="00C85251" w:rsidRPr="007473F4" w:rsidRDefault="00C85251" w:rsidP="00706D60">
      <w:pPr>
        <w:rPr>
          <w:lang w:val="nb-NO"/>
        </w:rPr>
      </w:pPr>
    </w:p>
    <w:p w14:paraId="2F339994" w14:textId="77777777" w:rsidR="00C85251" w:rsidRPr="007473F4" w:rsidRDefault="00C85251" w:rsidP="00706D60">
      <w:pPr>
        <w:rPr>
          <w:lang w:val="nb-NO"/>
        </w:rPr>
      </w:pPr>
    </w:p>
    <w:p w14:paraId="69979C9B" w14:textId="77777777" w:rsidR="00C85251" w:rsidRPr="007473F4" w:rsidRDefault="00C85251" w:rsidP="00706D60">
      <w:pPr>
        <w:rPr>
          <w:lang w:val="nb-NO"/>
        </w:rPr>
      </w:pPr>
    </w:p>
    <w:p w14:paraId="785FC37B" w14:textId="77777777" w:rsidR="00706D60" w:rsidRPr="007473F4" w:rsidRDefault="00706D60" w:rsidP="00706D60">
      <w:pPr>
        <w:rPr>
          <w:lang w:val="nb-NO"/>
        </w:rPr>
      </w:pPr>
    </w:p>
    <w:p w14:paraId="0CDB2DB0" w14:textId="77777777" w:rsidR="00706D60" w:rsidRPr="007473F4" w:rsidRDefault="00706D60" w:rsidP="00706D60">
      <w:pPr>
        <w:rPr>
          <w:lang w:val="nb-NO"/>
        </w:rPr>
      </w:pPr>
    </w:p>
    <w:p w14:paraId="4F7470E9" w14:textId="77777777" w:rsidR="00706D60" w:rsidRPr="007473F4" w:rsidRDefault="00706D60" w:rsidP="00706D60">
      <w:pPr>
        <w:rPr>
          <w:lang w:val="nb-NO"/>
        </w:rPr>
      </w:pPr>
    </w:p>
    <w:bookmarkStart w:id="1" w:name="_Toc13733051" w:displacedByCustomXml="next"/>
    <w:sdt>
      <w:sdtPr>
        <w:rPr>
          <w:lang w:val="nb-NO"/>
        </w:rPr>
        <w:id w:val="386619514"/>
        <w:placeholder>
          <w:docPart w:val="DDAA1BB68A7449DE8368963C9EF9F1C0"/>
        </w:placeholder>
        <w:temporary/>
        <w:showingPlcHdr/>
        <w15:appearance w15:val="hidden"/>
      </w:sdtPr>
      <w:sdtEndPr/>
      <w:sdtContent>
        <w:p w14:paraId="411C686C" w14:textId="77777777" w:rsidR="00C85251" w:rsidRPr="007473F4" w:rsidRDefault="00706D60" w:rsidP="00706D60">
          <w:pPr>
            <w:pStyle w:val="Heading1"/>
            <w:rPr>
              <w:lang w:val="nb-NO"/>
            </w:rPr>
          </w:pPr>
          <w:r w:rsidRPr="007473F4">
            <w:rPr>
              <w:lang w:val="nb-NO" w:bidi="nb-NO"/>
            </w:rPr>
            <w:t>Innledning</w:t>
          </w:r>
        </w:p>
      </w:sdtContent>
    </w:sdt>
    <w:bookmarkEnd w:id="1" w:displacedByCustomXml="prev"/>
    <w:p w14:paraId="79DEBF89" w14:textId="77777777" w:rsidR="001A70F2" w:rsidRPr="007473F4" w:rsidRDefault="001A70F2" w:rsidP="00706D60">
      <w:pPr>
        <w:rPr>
          <w:lang w:val="nb-NO"/>
        </w:rPr>
      </w:pPr>
    </w:p>
    <w:sdt>
      <w:sdtPr>
        <w:rPr>
          <w:lang w:val="nb-NO"/>
        </w:rPr>
        <w:id w:val="-1231535767"/>
        <w:placeholder>
          <w:docPart w:val="CF625C116135449B9338B3DB480E7B52"/>
        </w:placeholder>
        <w:temporary/>
        <w:showingPlcHdr/>
        <w15:appearance w15:val="hidden"/>
      </w:sdtPr>
      <w:sdtEndPr/>
      <w:sdtContent>
        <w:p w14:paraId="7166F5D5" w14:textId="77777777" w:rsidR="00706D60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 xml:space="preserve">Identifiser og håndter et problem og en foreslått løsning med noen få ord. Du kan fokusere på vanlige dilemmaer, nye trender, teknikker i endring, sammenligninger mellom bransjer, nykommere på markedet og så videre. Hvordan foreslår du å løse dette problemet, og hva er anbefalingene dine? Løsningen er basert på en grundig undersøkelse av problemet og mulige løsninger. </w:t>
          </w:r>
        </w:p>
        <w:p w14:paraId="15F1F161" w14:textId="77777777" w:rsidR="00D92464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Sørg for å ha målgruppen i tankene når du skriver hvitboken. Hvem er målgruppen og hva er det du prøver å formidle? Er vedkommende bransjeeksperter, eller er dette et investeringspresentasjon til en forretningsmålgruppe? Dette bør hjelpe deg med å angi tonen og den korrekte ordbruken i oppgaven.</w:t>
          </w:r>
        </w:p>
      </w:sdtContent>
    </w:sdt>
    <w:p w14:paraId="7DC5D998" w14:textId="77777777" w:rsidR="001A70F2" w:rsidRPr="007473F4" w:rsidRDefault="001A70F2" w:rsidP="00706D60">
      <w:pPr>
        <w:rPr>
          <w:lang w:val="nb-NO"/>
        </w:rPr>
      </w:pPr>
      <w:r w:rsidRPr="007473F4">
        <w:rPr>
          <w:lang w:val="nb-NO" w:bidi="nb-NO"/>
        </w:rPr>
        <w:br w:type="page"/>
      </w:r>
    </w:p>
    <w:p w14:paraId="2A39A7BD" w14:textId="77777777" w:rsidR="00D92464" w:rsidRPr="007473F4" w:rsidRDefault="001A70F2" w:rsidP="00706D60">
      <w:pPr>
        <w:pStyle w:val="Heading1"/>
        <w:rPr>
          <w:lang w:val="nb-NO"/>
        </w:rPr>
      </w:pPr>
      <w:bookmarkStart w:id="2" w:name="_Toc13733052"/>
      <w:r w:rsidRPr="007473F4">
        <w:rPr>
          <w:noProof/>
          <w:lang w:val="nb-NO" w:bidi="nb-NO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0EB94E4" wp14:editId="68BBA898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Rektangel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61D52" w14:textId="77777777" w:rsidR="00AD2B97" w:rsidRPr="00AD2B97" w:rsidRDefault="00AD2B97" w:rsidP="00AD2B97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B94E4" id="Rektangel 14" o:spid="_x0000_s1029" style="position:absolute;left:0;text-align:left;margin-left:34.5pt;margin-top:-35.25pt;width:524.4pt;height:76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" filled="f" strokecolor="#2f5496 [2404]" strokeweight="1pt">
                <v:textbox>
                  <w:txbxContent>
                    <w:p w14:paraId="6A361D52" w14:textId="77777777" w:rsidR="00AD2B97" w:rsidRPr="00AD2B97" w:rsidRDefault="00AD2B97" w:rsidP="00AD2B97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val="nb-NO"/>
          </w:rPr>
          <w:id w:val="901101150"/>
          <w:placeholder>
            <w:docPart w:val="2B5DD01D9AB14E91A26024317C2D4E02"/>
          </w:placeholder>
          <w:temporary/>
          <w:showingPlcHdr/>
          <w15:appearance w15:val="hidden"/>
        </w:sdtPr>
        <w:sdtEndPr/>
        <w:sdtContent>
          <w:r w:rsidR="00706D60" w:rsidRPr="007473F4">
            <w:rPr>
              <w:lang w:val="nb-NO" w:bidi="nb-NO"/>
            </w:rPr>
            <w:t>Produkt/tjeneste/metodologi</w:t>
          </w:r>
        </w:sdtContent>
      </w:sdt>
      <w:bookmarkEnd w:id="2"/>
    </w:p>
    <w:p w14:paraId="00E4B988" w14:textId="77777777" w:rsidR="00E930ED" w:rsidRPr="007473F4" w:rsidRDefault="00E930ED" w:rsidP="00706D60">
      <w:pPr>
        <w:rPr>
          <w:lang w:val="nb-NO"/>
        </w:rPr>
      </w:pPr>
    </w:p>
    <w:sdt>
      <w:sdtPr>
        <w:rPr>
          <w:lang w:val="nb-NO"/>
        </w:rPr>
        <w:id w:val="1979337286"/>
        <w:placeholder>
          <w:docPart w:val="926574BE15704925AC01E107DB92A20E"/>
        </w:placeholder>
        <w:temporary/>
        <w:showingPlcHdr/>
        <w15:appearance w15:val="hidden"/>
      </w:sdtPr>
      <w:sdtEndPr/>
      <w:sdtContent>
        <w:p w14:paraId="61AE4EE7" w14:textId="77777777" w:rsidR="00E930ED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Beskriv metodene og demografien du brukte til å hente dataene. Hvorfor valgte du den forskningsteknikken? Hvordan preger denne strategien emnet du behandler?</w:t>
          </w:r>
        </w:p>
      </w:sdtContent>
    </w:sdt>
    <w:p w14:paraId="7715CC1B" w14:textId="77777777" w:rsidR="00D92464" w:rsidRPr="007473F4" w:rsidRDefault="00D92464" w:rsidP="00706D60">
      <w:pPr>
        <w:rPr>
          <w:rFonts w:eastAsiaTheme="majorEastAsia"/>
          <w:color w:val="2F5496" w:themeColor="accent1" w:themeShade="BF"/>
          <w:lang w:val="nb-NO"/>
        </w:rPr>
      </w:pPr>
      <w:r w:rsidRPr="007473F4">
        <w:rPr>
          <w:lang w:val="nb-NO" w:bidi="nb-NO"/>
        </w:rPr>
        <w:br w:type="page"/>
      </w:r>
    </w:p>
    <w:p w14:paraId="1A442B76" w14:textId="77777777" w:rsidR="00C85251" w:rsidRPr="007473F4" w:rsidRDefault="00D92464" w:rsidP="00706D60">
      <w:pPr>
        <w:pStyle w:val="Heading1"/>
        <w:rPr>
          <w:lang w:val="nb-NO"/>
        </w:rPr>
      </w:pPr>
      <w:bookmarkStart w:id="3" w:name="_Toc13733053"/>
      <w:r w:rsidRPr="007473F4">
        <w:rPr>
          <w:noProof/>
          <w:lang w:val="nb-NO" w:bidi="nb-NO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23FD126" wp14:editId="65475C65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Rektangel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C767F" w14:textId="77777777" w:rsidR="00AD2B97" w:rsidRPr="00AD2B97" w:rsidRDefault="00AD2B97" w:rsidP="00AD2B97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FD126" id="Rektangel 16" o:spid="_x0000_s1030" style="position:absolute;left:0;text-align:left;margin-left:34.5pt;margin-top:-35.25pt;width:524.4pt;height:768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" filled="f" strokecolor="#2f5496 [2404]" strokeweight="1pt">
                <v:textbox>
                  <w:txbxContent>
                    <w:p w14:paraId="2B6C767F" w14:textId="77777777" w:rsidR="00AD2B97" w:rsidRPr="00AD2B97" w:rsidRDefault="00AD2B97" w:rsidP="00AD2B97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val="nb-NO"/>
          </w:rPr>
          <w:id w:val="541633013"/>
          <w:placeholder>
            <w:docPart w:val="666F66C0CC3149BF87B74B7EDCB2FE97"/>
          </w:placeholder>
          <w:temporary/>
          <w:showingPlcHdr/>
          <w15:appearance w15:val="hidden"/>
        </w:sdtPr>
        <w:sdtEndPr/>
        <w:sdtContent>
          <w:r w:rsidR="00706D60" w:rsidRPr="007473F4">
            <w:rPr>
              <w:lang w:val="nb-NO" w:bidi="nb-NO"/>
            </w:rPr>
            <w:t>Nøkkelresultater</w:t>
          </w:r>
        </w:sdtContent>
      </w:sdt>
      <w:bookmarkEnd w:id="3"/>
    </w:p>
    <w:p w14:paraId="444406E3" w14:textId="77777777" w:rsidR="001A70F2" w:rsidRPr="007473F4" w:rsidRDefault="001A70F2" w:rsidP="00706D60">
      <w:pPr>
        <w:rPr>
          <w:lang w:val="nb-NO"/>
        </w:rPr>
      </w:pPr>
    </w:p>
    <w:p w14:paraId="00C91513" w14:textId="77777777" w:rsidR="006512AE" w:rsidRPr="007473F4" w:rsidRDefault="006512AE" w:rsidP="00706D60">
      <w:pPr>
        <w:pStyle w:val="Heading2"/>
        <w:rPr>
          <w:lang w:val="nb-NO"/>
        </w:rPr>
        <w:sectPr w:rsidR="006512AE" w:rsidRPr="007473F4" w:rsidSect="007473F4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733054" w:displacedByCustomXml="next"/>
    <w:sdt>
      <w:sdtPr>
        <w:rPr>
          <w:lang w:val="nb-NO"/>
        </w:rPr>
        <w:id w:val="-1767372065"/>
        <w:placeholder>
          <w:docPart w:val="9D65AD2B668D49BCA55D898DC12B9879"/>
        </w:placeholder>
        <w:temporary/>
        <w:showingPlcHdr/>
        <w15:appearance w15:val="hidden"/>
      </w:sdtPr>
      <w:sdtEndPr/>
      <w:sdtContent>
        <w:p w14:paraId="3D3A2EE1" w14:textId="77777777" w:rsidR="00E930ED" w:rsidRPr="007473F4" w:rsidRDefault="00706D60" w:rsidP="00706D60">
          <w:pPr>
            <w:pStyle w:val="Heading2"/>
            <w:rPr>
              <w:lang w:val="nb-NO"/>
            </w:rPr>
          </w:pPr>
          <w:r w:rsidRPr="007473F4">
            <w:rPr>
              <w:lang w:val="nb-NO" w:bidi="nb-NO"/>
            </w:rPr>
            <w:t>Nøkkelresultater nr. 1</w:t>
          </w:r>
        </w:p>
      </w:sdtContent>
    </w:sdt>
    <w:bookmarkEnd w:id="4" w:displacedByCustomXml="prev"/>
    <w:p w14:paraId="7C253152" w14:textId="77777777" w:rsidR="006512AE" w:rsidRPr="007473F4" w:rsidRDefault="006512AE" w:rsidP="00706D60">
      <w:pPr>
        <w:rPr>
          <w:lang w:val="nb-NO"/>
        </w:rPr>
      </w:pPr>
      <w:r w:rsidRPr="007473F4">
        <w:rPr>
          <w:noProof/>
          <w:lang w:val="nb-NO" w:bidi="nb-NO"/>
        </w:rPr>
        <w:drawing>
          <wp:inline distT="0" distB="0" distL="0" distR="0" wp14:anchorId="7DB0745E" wp14:editId="756D3DA5">
            <wp:extent cx="1676400" cy="1117600"/>
            <wp:effectExtent l="0" t="0" r="0" b="6350"/>
            <wp:docPr id="27" name="Bilde 27" descr="Beger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nb-NO"/>
        </w:rPr>
        <w:id w:val="511270125"/>
        <w:placeholder>
          <w:docPart w:val="E02C261779A741E692F48CDBD69F3585"/>
        </w:placeholder>
        <w:temporary/>
        <w:showingPlcHdr/>
        <w15:appearance w15:val="hidden"/>
      </w:sdtPr>
      <w:sdtEndPr/>
      <w:sdtContent>
        <w:p w14:paraId="39E21C50" w14:textId="77777777" w:rsidR="00706D60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Forskning og argument</w:t>
          </w:r>
        </w:p>
        <w:p w14:paraId="3264F6EA" w14:textId="77777777" w:rsidR="00576B76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[Hvis du vil erstatte bildet, sletter du det og klikker deretter på Sett inn-fanen og Bilde.]</w:t>
          </w:r>
        </w:p>
      </w:sdtContent>
    </w:sdt>
    <w:p w14:paraId="66613E48" w14:textId="77777777" w:rsidR="006512AE" w:rsidRPr="007473F4" w:rsidRDefault="006512AE" w:rsidP="00706D60">
      <w:pPr>
        <w:rPr>
          <w:lang w:val="nb-NO"/>
        </w:rPr>
      </w:pPr>
    </w:p>
    <w:p w14:paraId="3B9F30BD" w14:textId="77777777" w:rsidR="006512AE" w:rsidRPr="007473F4" w:rsidRDefault="006512AE" w:rsidP="00706D60">
      <w:pPr>
        <w:pStyle w:val="Heading2"/>
        <w:rPr>
          <w:sz w:val="28"/>
          <w:lang w:val="nb-NO"/>
        </w:rPr>
      </w:pPr>
      <w:r w:rsidRPr="007473F4">
        <w:rPr>
          <w:lang w:val="nb-NO" w:bidi="nb-NO"/>
        </w:rPr>
        <w:br w:type="column"/>
      </w:r>
      <w:bookmarkStart w:id="5" w:name="_Toc13733055"/>
      <w:sdt>
        <w:sdtPr>
          <w:rPr>
            <w:lang w:val="nb-NO"/>
          </w:rPr>
          <w:id w:val="-895659132"/>
          <w:placeholder>
            <w:docPart w:val="75F70EEADCA748EC94EEB4FD3292B0A2"/>
          </w:placeholder>
          <w:temporary/>
          <w:showingPlcHdr/>
          <w15:appearance w15:val="hidden"/>
        </w:sdtPr>
        <w:sdtEndPr/>
        <w:sdtContent>
          <w:r w:rsidR="00706D60" w:rsidRPr="007473F4">
            <w:rPr>
              <w:lang w:val="nb-NO" w:bidi="nb-NO"/>
            </w:rPr>
            <w:t>Viktige resultater nr. 2</w:t>
          </w:r>
        </w:sdtContent>
      </w:sdt>
      <w:bookmarkEnd w:id="5"/>
    </w:p>
    <w:p w14:paraId="651DA1AB" w14:textId="77777777" w:rsidR="006512AE" w:rsidRPr="007473F4" w:rsidRDefault="006512AE" w:rsidP="00706D60">
      <w:pPr>
        <w:rPr>
          <w:lang w:val="nb-NO"/>
        </w:rPr>
      </w:pPr>
      <w:r w:rsidRPr="007473F4">
        <w:rPr>
          <w:noProof/>
          <w:lang w:val="nb-NO" w:bidi="nb-NO"/>
        </w:rPr>
        <w:drawing>
          <wp:inline distT="0" distB="0" distL="0" distR="0" wp14:anchorId="7AE2DAC0" wp14:editId="6BEEE2AC">
            <wp:extent cx="1676400" cy="1110615"/>
            <wp:effectExtent l="0" t="0" r="0" b="0"/>
            <wp:docPr id="28" name="Bilde 28" descr="Hender som arbeider på en bærbar datamaskin og en papir-notatblo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nb-NO"/>
        </w:rPr>
        <w:id w:val="1601600674"/>
        <w:placeholder>
          <w:docPart w:val="000C1DD11FEB49C98F5C08A882C016E4"/>
        </w:placeholder>
        <w:temporary/>
        <w:showingPlcHdr/>
        <w15:appearance w15:val="hidden"/>
      </w:sdtPr>
      <w:sdtEndPr/>
      <w:sdtContent>
        <w:p w14:paraId="3CD00340" w14:textId="77777777" w:rsidR="006512AE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Forskning og argument</w:t>
          </w:r>
        </w:p>
      </w:sdtContent>
    </w:sdt>
    <w:p w14:paraId="131977D5" w14:textId="77777777" w:rsidR="006512AE" w:rsidRPr="007473F4" w:rsidRDefault="006512AE" w:rsidP="00706D60">
      <w:pPr>
        <w:rPr>
          <w:lang w:val="nb-NO"/>
        </w:rPr>
      </w:pPr>
    </w:p>
    <w:p w14:paraId="5316E817" w14:textId="77777777" w:rsidR="006512AE" w:rsidRPr="007473F4" w:rsidRDefault="006512AE" w:rsidP="00706D60">
      <w:pPr>
        <w:pStyle w:val="Heading2"/>
        <w:rPr>
          <w:sz w:val="28"/>
          <w:lang w:val="nb-NO"/>
        </w:rPr>
      </w:pPr>
      <w:r w:rsidRPr="007473F4">
        <w:rPr>
          <w:lang w:val="nb-NO" w:bidi="nb-NO"/>
        </w:rPr>
        <w:br w:type="column"/>
      </w:r>
      <w:bookmarkStart w:id="6" w:name="_Toc13733056"/>
      <w:sdt>
        <w:sdtPr>
          <w:rPr>
            <w:lang w:val="nb-NO"/>
          </w:rPr>
          <w:id w:val="478657186"/>
          <w:placeholder>
            <w:docPart w:val="AF5D8A497B8E405BA7143D2AB1D555E2"/>
          </w:placeholder>
          <w:temporary/>
          <w:showingPlcHdr/>
          <w15:appearance w15:val="hidden"/>
        </w:sdtPr>
        <w:sdtEndPr/>
        <w:sdtContent>
          <w:r w:rsidR="00706D60" w:rsidRPr="007473F4">
            <w:rPr>
              <w:lang w:val="nb-NO" w:bidi="nb-NO"/>
            </w:rPr>
            <w:t>Nøkkelresultater nr. 3</w:t>
          </w:r>
        </w:sdtContent>
      </w:sdt>
      <w:bookmarkEnd w:id="6"/>
    </w:p>
    <w:p w14:paraId="30D29FA9" w14:textId="77777777" w:rsidR="006512AE" w:rsidRPr="007473F4" w:rsidRDefault="006512AE" w:rsidP="00706D60">
      <w:pPr>
        <w:rPr>
          <w:lang w:val="nb-NO"/>
        </w:rPr>
      </w:pPr>
      <w:r w:rsidRPr="007473F4">
        <w:rPr>
          <w:noProof/>
          <w:lang w:val="nb-NO" w:bidi="nb-NO"/>
        </w:rPr>
        <w:drawing>
          <wp:inline distT="0" distB="0" distL="0" distR="0" wp14:anchorId="467AC21E" wp14:editId="6E75C672">
            <wp:extent cx="1676400" cy="1113155"/>
            <wp:effectExtent l="0" t="0" r="0" b="0"/>
            <wp:docPr id="29" name="Bilde 29" descr="Brikker fra ordsp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nb-NO"/>
        </w:rPr>
        <w:id w:val="1763947809"/>
        <w:placeholder>
          <w:docPart w:val="086D1329A9FE4DEF879132300E8E816D"/>
        </w:placeholder>
        <w:temporary/>
        <w:showingPlcHdr/>
        <w15:appearance w15:val="hidden"/>
      </w:sdtPr>
      <w:sdtEndPr/>
      <w:sdtContent>
        <w:p w14:paraId="1B43E00D" w14:textId="77777777" w:rsidR="00165112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Forskning og argument</w:t>
          </w:r>
        </w:p>
      </w:sdtContent>
    </w:sdt>
    <w:p w14:paraId="15F71B68" w14:textId="77777777" w:rsidR="00F8576E" w:rsidRPr="007473F4" w:rsidRDefault="00F8576E" w:rsidP="00706D60">
      <w:pPr>
        <w:rPr>
          <w:lang w:val="nb-NO"/>
        </w:rPr>
      </w:pPr>
    </w:p>
    <w:p w14:paraId="43E31F9A" w14:textId="77777777" w:rsidR="00165112" w:rsidRPr="007473F4" w:rsidRDefault="00165112" w:rsidP="00F8576E">
      <w:pPr>
        <w:rPr>
          <w:lang w:val="nb-NO"/>
        </w:rPr>
      </w:pPr>
      <w:r w:rsidRPr="007473F4">
        <w:rPr>
          <w:lang w:val="nb-NO" w:bidi="nb-NO"/>
        </w:rPr>
        <w:br w:type="page"/>
      </w:r>
    </w:p>
    <w:p w14:paraId="7B4020F9" w14:textId="77777777" w:rsidR="00165112" w:rsidRPr="007473F4" w:rsidRDefault="00165112" w:rsidP="00706D60">
      <w:pPr>
        <w:pStyle w:val="Heading2"/>
        <w:rPr>
          <w:lang w:val="nb-NO"/>
        </w:rPr>
        <w:sectPr w:rsidR="00165112" w:rsidRPr="007473F4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663DDBFA" w14:textId="77777777" w:rsidR="006512AE" w:rsidRPr="007473F4" w:rsidRDefault="00165112" w:rsidP="00706D60">
      <w:pPr>
        <w:pStyle w:val="Heading1"/>
        <w:rPr>
          <w:lang w:val="nb-NO"/>
        </w:rPr>
      </w:pPr>
      <w:bookmarkStart w:id="7" w:name="_Toc13733057"/>
      <w:r w:rsidRPr="007473F4">
        <w:rPr>
          <w:noProof/>
          <w:lang w:val="nb-NO" w:bidi="nb-NO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74B038B" wp14:editId="53D3B659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Rektangel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9B7D9" w14:textId="77777777" w:rsidR="00AD2B97" w:rsidRPr="00AD2B97" w:rsidRDefault="00AD2B97" w:rsidP="00AD2B97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B038B" id="Rektangel 64" o:spid="_x0000_s1031" style="position:absolute;left:0;text-align:left;margin-left:34.5pt;margin-top:-35.25pt;width:524.4pt;height:768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" filled="f" strokecolor="#2f5496 [2404]" strokeweight="1pt">
                <v:textbox>
                  <w:txbxContent>
                    <w:p w14:paraId="6299B7D9" w14:textId="77777777" w:rsidR="00AD2B97" w:rsidRPr="00AD2B97" w:rsidRDefault="00AD2B97" w:rsidP="00AD2B97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val="nb-NO"/>
          </w:rPr>
          <w:id w:val="1789384419"/>
          <w:placeholder>
            <w:docPart w:val="6EC2B26A5C3A4077B9318E3485BA40BE"/>
          </w:placeholder>
          <w:temporary/>
          <w:showingPlcHdr/>
          <w15:appearance w15:val="hidden"/>
        </w:sdtPr>
        <w:sdtEndPr/>
        <w:sdtContent>
          <w:r w:rsidR="00706D60" w:rsidRPr="007473F4">
            <w:rPr>
              <w:lang w:val="nb-NO" w:bidi="nb-NO"/>
            </w:rPr>
            <w:t>Visuelle data</w:t>
          </w:r>
        </w:sdtContent>
      </w:sdt>
      <w:bookmarkEnd w:id="7"/>
    </w:p>
    <w:p w14:paraId="6E2CF8D5" w14:textId="77777777" w:rsidR="00165112" w:rsidRPr="007473F4" w:rsidRDefault="00165112" w:rsidP="00706D60">
      <w:pPr>
        <w:rPr>
          <w:lang w:val="nb-NO"/>
        </w:rPr>
      </w:pPr>
    </w:p>
    <w:p w14:paraId="4E52FC9D" w14:textId="77777777" w:rsidR="00706D60" w:rsidRPr="007473F4" w:rsidRDefault="00FD14E4" w:rsidP="00706D60">
      <w:pPr>
        <w:rPr>
          <w:lang w:val="nb-NO"/>
        </w:rPr>
      </w:pPr>
      <w:sdt>
        <w:sdtPr>
          <w:rPr>
            <w:lang w:val="nb-NO"/>
          </w:rPr>
          <w:id w:val="1420135939"/>
          <w:placeholder>
            <w:docPart w:val="C9BEB785FDC14CF5AD0290ED5F2B51F7"/>
          </w:placeholder>
          <w:temporary/>
          <w:showingPlcHdr/>
          <w15:appearance w15:val="hidden"/>
        </w:sdtPr>
        <w:sdtEndPr/>
        <w:sdtContent>
          <w:r w:rsidR="00706D60" w:rsidRPr="007473F4">
            <w:rPr>
              <w:lang w:val="nb-NO" w:bidi="nb-NO"/>
            </w:rPr>
            <w:t>Sett inn diagrammer/grafer/data</w:t>
          </w:r>
        </w:sdtContent>
      </w:sdt>
    </w:p>
    <w:p w14:paraId="60B1E8FA" w14:textId="77777777" w:rsidR="006512AE" w:rsidRPr="007473F4" w:rsidRDefault="006512AE" w:rsidP="00706D60">
      <w:pPr>
        <w:rPr>
          <w:lang w:val="nb-NO"/>
        </w:rPr>
      </w:pPr>
      <w:r w:rsidRPr="007473F4">
        <w:rPr>
          <w:lang w:val="nb-NO" w:bidi="nb-NO"/>
        </w:rPr>
        <w:br w:type="page"/>
      </w:r>
    </w:p>
    <w:p w14:paraId="2443A5C6" w14:textId="77777777" w:rsidR="00165112" w:rsidRPr="007473F4" w:rsidRDefault="00165112" w:rsidP="00706D60">
      <w:pPr>
        <w:pStyle w:val="Heading1"/>
        <w:rPr>
          <w:lang w:val="nb-NO"/>
        </w:rPr>
        <w:sectPr w:rsidR="00165112" w:rsidRPr="007473F4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23B666F" w14:textId="77777777" w:rsidR="006512AE" w:rsidRPr="007473F4" w:rsidRDefault="0093572D" w:rsidP="00706D60">
      <w:pPr>
        <w:pStyle w:val="Heading1"/>
        <w:rPr>
          <w:lang w:val="nb-NO"/>
        </w:rPr>
      </w:pPr>
      <w:bookmarkStart w:id="8" w:name="_Toc13733058"/>
      <w:r w:rsidRPr="007473F4">
        <w:rPr>
          <w:noProof/>
          <w:lang w:val="nb-NO" w:eastAsia="zh-CN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075FC7" wp14:editId="41F24144">
                <wp:simplePos x="0" y="0"/>
                <wp:positionH relativeFrom="page">
                  <wp:posOffset>447675</wp:posOffset>
                </wp:positionH>
                <wp:positionV relativeFrom="paragraph">
                  <wp:posOffset>-461010</wp:posOffset>
                </wp:positionV>
                <wp:extent cx="6660000" cy="9756000"/>
                <wp:effectExtent l="0" t="0" r="26670" b="17145"/>
                <wp:wrapNone/>
                <wp:docPr id="30" name="Rektangel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F03D7" id="Rektangel 30" o:spid="_x0000_s1026" style="position:absolute;margin-left:35.25pt;margin-top:-36.3pt;width:524.4pt;height:768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" filled="f" strokecolor="#2f5496 [2404]" strokeweight="1pt">
                <w10:wrap anchorx="page"/>
              </v:rect>
            </w:pict>
          </mc:Fallback>
        </mc:AlternateContent>
      </w:r>
      <w:r w:rsidR="006512AE" w:rsidRPr="007473F4">
        <w:rPr>
          <w:noProof/>
          <w:sz w:val="36"/>
          <w:szCs w:val="36"/>
          <w:lang w:val="nb-NO" w:bidi="nb-NO"/>
        </w:rPr>
        <w:drawing>
          <wp:anchor distT="0" distB="0" distL="114300" distR="114300" simplePos="0" relativeHeight="251656191" behindDoc="1" locked="0" layoutInCell="1" allowOverlap="1" wp14:anchorId="05BE9DCE" wp14:editId="7CB8A1FA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Bilde 31" descr="Hender som hilser over forretningspapirer, sett ovenf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lang w:val="nb-NO"/>
          </w:rPr>
          <w:id w:val="-1869754164"/>
          <w:placeholder>
            <w:docPart w:val="FBBD9EECA57B4198B052FC2687E1161B"/>
          </w:placeholder>
          <w:temporary/>
          <w:showingPlcHdr/>
          <w15:appearance w15:val="hidden"/>
        </w:sdtPr>
        <w:sdtEndPr/>
        <w:sdtContent>
          <w:r w:rsidR="00706D60" w:rsidRPr="007473F4">
            <w:rPr>
              <w:lang w:val="nb-NO" w:bidi="nb-NO"/>
            </w:rPr>
            <w:t>Konklusjon</w:t>
          </w:r>
        </w:sdtContent>
      </w:sdt>
      <w:bookmarkEnd w:id="8"/>
    </w:p>
    <w:p w14:paraId="4BD5916E" w14:textId="77777777" w:rsidR="00576B76" w:rsidRPr="007473F4" w:rsidRDefault="00576B76" w:rsidP="00706D60">
      <w:pPr>
        <w:rPr>
          <w:lang w:val="nb-NO"/>
        </w:rPr>
      </w:pPr>
    </w:p>
    <w:sdt>
      <w:sdtPr>
        <w:rPr>
          <w:lang w:val="nb-NO"/>
        </w:rPr>
        <w:id w:val="700059379"/>
        <w:placeholder>
          <w:docPart w:val="843065B26A6C4BBF9DA1D31AEA68E26E"/>
        </w:placeholder>
        <w:temporary/>
        <w:showingPlcHdr/>
        <w15:appearance w15:val="hidden"/>
      </w:sdtPr>
      <w:sdtEndPr/>
      <w:sdtContent>
        <w:p w14:paraId="5B391262" w14:textId="77777777" w:rsidR="009B658F" w:rsidRPr="007473F4" w:rsidRDefault="00706D60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På tide å avslutte. Hva er konklusjonen din? Hvordan kan du forene all informasjonen til noe som selv den travleste bedriftslederen ønsker å lese? Hva er de viktigste læringspunktene? På hvilken enestående måte tar produktet/tjenesten/metodikken din tak i problemene som ble tatt opp i undersøkelsen?</w:t>
          </w:r>
        </w:p>
      </w:sdtContent>
    </w:sdt>
    <w:p w14:paraId="3783293F" w14:textId="77777777" w:rsidR="00873804" w:rsidRPr="007473F4" w:rsidRDefault="00873804" w:rsidP="00706D60">
      <w:pPr>
        <w:rPr>
          <w:lang w:val="nb-NO"/>
        </w:rPr>
      </w:pPr>
    </w:p>
    <w:bookmarkStart w:id="9" w:name="_Toc13733059" w:displacedByCustomXml="next"/>
    <w:sdt>
      <w:sdtPr>
        <w:rPr>
          <w:lang w:val="nb-NO"/>
        </w:rPr>
        <w:id w:val="1294792114"/>
        <w:placeholder>
          <w:docPart w:val="732A6FAA712D44F0923A9F2DFF48B154"/>
        </w:placeholder>
        <w:temporary/>
        <w:showingPlcHdr/>
        <w15:appearance w15:val="hidden"/>
      </w:sdtPr>
      <w:sdtEndPr/>
      <w:sdtContent>
        <w:p w14:paraId="3DD22217" w14:textId="77777777" w:rsidR="00873804" w:rsidRPr="007473F4" w:rsidRDefault="00706D60" w:rsidP="00706D60">
          <w:pPr>
            <w:pStyle w:val="Heading2"/>
            <w:rPr>
              <w:lang w:val="nb-NO"/>
            </w:rPr>
          </w:pPr>
          <w:r w:rsidRPr="007473F4">
            <w:rPr>
              <w:lang w:val="nb-NO" w:bidi="nb-NO"/>
            </w:rPr>
            <w:t>Viktige læringspunkter</w:t>
          </w:r>
        </w:p>
      </w:sdtContent>
    </w:sdt>
    <w:bookmarkEnd w:id="9" w:displacedByCustomXml="prev"/>
    <w:sdt>
      <w:sdtPr>
        <w:rPr>
          <w:lang w:val="nb-NO"/>
        </w:rPr>
        <w:id w:val="-83996374"/>
        <w:placeholder>
          <w:docPart w:val="750D4728FED5425C95C703AE2CFD990F"/>
        </w:placeholder>
        <w:temporary/>
        <w:showingPlcHdr/>
        <w15:appearance w15:val="hidden"/>
      </w:sdtPr>
      <w:sdtEndPr/>
      <w:sdtContent>
        <w:p w14:paraId="41729BC8" w14:textId="77777777" w:rsidR="00706D60" w:rsidRPr="007473F4" w:rsidRDefault="00706D60" w:rsidP="00706D60">
          <w:pPr>
            <w:pStyle w:val="ListBullet"/>
            <w:rPr>
              <w:lang w:val="nb-NO"/>
            </w:rPr>
          </w:pPr>
          <w:r w:rsidRPr="007473F4">
            <w:rPr>
              <w:lang w:val="nb-NO" w:bidi="nb-NO"/>
            </w:rPr>
            <w:t>Læringspunkt nr. 1</w:t>
          </w:r>
        </w:p>
        <w:p w14:paraId="64CF0FCF" w14:textId="77777777" w:rsidR="00706D60" w:rsidRPr="007473F4" w:rsidRDefault="00706D60" w:rsidP="00706D60">
          <w:pPr>
            <w:pStyle w:val="ListBullet"/>
            <w:rPr>
              <w:lang w:val="nb-NO"/>
            </w:rPr>
          </w:pPr>
          <w:r w:rsidRPr="007473F4">
            <w:rPr>
              <w:lang w:val="nb-NO" w:bidi="nb-NO"/>
            </w:rPr>
            <w:t>Læringspunkt nr. 2</w:t>
          </w:r>
        </w:p>
        <w:p w14:paraId="769E7554" w14:textId="77777777" w:rsidR="00873804" w:rsidRPr="007473F4" w:rsidRDefault="00706D60" w:rsidP="00706D60">
          <w:pPr>
            <w:pStyle w:val="ListBullet"/>
            <w:rPr>
              <w:lang w:val="nb-NO"/>
            </w:rPr>
          </w:pPr>
          <w:r w:rsidRPr="007473F4">
            <w:rPr>
              <w:lang w:val="nb-NO" w:bidi="nb-NO"/>
            </w:rPr>
            <w:t>Læringspunkt nr. 3</w:t>
          </w:r>
        </w:p>
      </w:sdtContent>
    </w:sdt>
    <w:sectPr w:rsidR="00873804" w:rsidRPr="007473F4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C10F1" w14:textId="77777777" w:rsidR="00FD14E4" w:rsidRDefault="00FD14E4" w:rsidP="00706D60">
      <w:r>
        <w:separator/>
      </w:r>
    </w:p>
  </w:endnote>
  <w:endnote w:type="continuationSeparator" w:id="0">
    <w:p w14:paraId="65DBFC1B" w14:textId="77777777" w:rsidR="00FD14E4" w:rsidRDefault="00FD14E4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nb-NO"/>
      </w:rPr>
      <w:id w:val="-344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A9D7DD" w14:textId="77777777" w:rsidR="00E653C0" w:rsidRPr="00AD2B97" w:rsidRDefault="00E653C0" w:rsidP="00706D60">
        <w:pPr>
          <w:pStyle w:val="Footer"/>
          <w:rPr>
            <w:lang w:val="nb-NO"/>
          </w:rPr>
        </w:pPr>
        <w:r w:rsidRPr="00AD2B97">
          <w:rPr>
            <w:lang w:val="nb-NO" w:bidi="nb-NO"/>
          </w:rPr>
          <w:fldChar w:fldCharType="begin"/>
        </w:r>
        <w:r w:rsidRPr="00AD2B97">
          <w:rPr>
            <w:lang w:val="nb-NO" w:bidi="nb-NO"/>
          </w:rPr>
          <w:instrText xml:space="preserve"> PAGE   \* MERGEFORMAT </w:instrText>
        </w:r>
        <w:r w:rsidRPr="00AD2B97">
          <w:rPr>
            <w:lang w:val="nb-NO" w:bidi="nb-NO"/>
          </w:rPr>
          <w:fldChar w:fldCharType="separate"/>
        </w:r>
        <w:r w:rsidR="008D5A54" w:rsidRPr="00AD2B97">
          <w:rPr>
            <w:noProof/>
            <w:lang w:val="nb-NO" w:bidi="nb-NO"/>
          </w:rPr>
          <w:t>7</w:t>
        </w:r>
        <w:r w:rsidRPr="00AD2B97">
          <w:rPr>
            <w:noProof/>
            <w:lang w:val="nb-NO" w:bidi="nb-NO"/>
          </w:rPr>
          <w:fldChar w:fldCharType="end"/>
        </w:r>
      </w:p>
    </w:sdtContent>
  </w:sdt>
  <w:p w14:paraId="63CB1632" w14:textId="77777777" w:rsidR="00E653C0" w:rsidRPr="00AD2B97" w:rsidRDefault="00E653C0" w:rsidP="00706D60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AF239" w14:textId="77777777" w:rsidR="00FD14E4" w:rsidRDefault="00FD14E4" w:rsidP="00706D60">
      <w:r>
        <w:separator/>
      </w:r>
    </w:p>
  </w:footnote>
  <w:footnote w:type="continuationSeparator" w:id="0">
    <w:p w14:paraId="67998614" w14:textId="77777777" w:rsidR="00FD14E4" w:rsidRDefault="00FD14E4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C8006B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CC83F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4D6C5A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5A53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DE514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4268B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F0AC2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78EB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CCB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666643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C38409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3" w15:restartNumberingAfterBreak="0">
    <w:nsid w:val="53053F7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E4"/>
    <w:rsid w:val="00020FC9"/>
    <w:rsid w:val="000411DF"/>
    <w:rsid w:val="0008174B"/>
    <w:rsid w:val="000A20BE"/>
    <w:rsid w:val="000B5E2F"/>
    <w:rsid w:val="001012EB"/>
    <w:rsid w:val="00136DDD"/>
    <w:rsid w:val="00165112"/>
    <w:rsid w:val="00184A71"/>
    <w:rsid w:val="001A0417"/>
    <w:rsid w:val="001A70F2"/>
    <w:rsid w:val="0022046C"/>
    <w:rsid w:val="002437EF"/>
    <w:rsid w:val="002974C8"/>
    <w:rsid w:val="002B5D98"/>
    <w:rsid w:val="002C5772"/>
    <w:rsid w:val="003161E7"/>
    <w:rsid w:val="00416074"/>
    <w:rsid w:val="00444828"/>
    <w:rsid w:val="00497899"/>
    <w:rsid w:val="004F392D"/>
    <w:rsid w:val="00542F7A"/>
    <w:rsid w:val="00576B76"/>
    <w:rsid w:val="00586D8C"/>
    <w:rsid w:val="006512AE"/>
    <w:rsid w:val="006778E3"/>
    <w:rsid w:val="006B6867"/>
    <w:rsid w:val="006D3FD3"/>
    <w:rsid w:val="00706D60"/>
    <w:rsid w:val="00710767"/>
    <w:rsid w:val="0073372F"/>
    <w:rsid w:val="007473F4"/>
    <w:rsid w:val="007E363C"/>
    <w:rsid w:val="008327CF"/>
    <w:rsid w:val="00873804"/>
    <w:rsid w:val="00875493"/>
    <w:rsid w:val="008B678D"/>
    <w:rsid w:val="008D5A54"/>
    <w:rsid w:val="008E4CD9"/>
    <w:rsid w:val="008E68A6"/>
    <w:rsid w:val="00906129"/>
    <w:rsid w:val="00932BE2"/>
    <w:rsid w:val="0093572D"/>
    <w:rsid w:val="0096777A"/>
    <w:rsid w:val="0097024E"/>
    <w:rsid w:val="00974552"/>
    <w:rsid w:val="009B24E6"/>
    <w:rsid w:val="009B658F"/>
    <w:rsid w:val="009C36C5"/>
    <w:rsid w:val="00A518CA"/>
    <w:rsid w:val="00AD2B97"/>
    <w:rsid w:val="00AD5AA8"/>
    <w:rsid w:val="00B73C61"/>
    <w:rsid w:val="00B9702E"/>
    <w:rsid w:val="00BA4112"/>
    <w:rsid w:val="00C47447"/>
    <w:rsid w:val="00C6701C"/>
    <w:rsid w:val="00C7287A"/>
    <w:rsid w:val="00C85251"/>
    <w:rsid w:val="00CA722F"/>
    <w:rsid w:val="00CC691B"/>
    <w:rsid w:val="00D25B00"/>
    <w:rsid w:val="00D26120"/>
    <w:rsid w:val="00D92464"/>
    <w:rsid w:val="00DA25BD"/>
    <w:rsid w:val="00DA6894"/>
    <w:rsid w:val="00DC2A19"/>
    <w:rsid w:val="00DC487D"/>
    <w:rsid w:val="00E235E0"/>
    <w:rsid w:val="00E4321D"/>
    <w:rsid w:val="00E541C4"/>
    <w:rsid w:val="00E55C29"/>
    <w:rsid w:val="00E653C0"/>
    <w:rsid w:val="00E65EE1"/>
    <w:rsid w:val="00E81312"/>
    <w:rsid w:val="00E930ED"/>
    <w:rsid w:val="00E96235"/>
    <w:rsid w:val="00EB318B"/>
    <w:rsid w:val="00EC4394"/>
    <w:rsid w:val="00F01492"/>
    <w:rsid w:val="00F421C1"/>
    <w:rsid w:val="00F43844"/>
    <w:rsid w:val="00F5245D"/>
    <w:rsid w:val="00F8576E"/>
    <w:rsid w:val="00F96C55"/>
    <w:rsid w:val="00FD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FF2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B97"/>
    <w:pPr>
      <w:jc w:val="both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B97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AD2B97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AD2B97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D2B97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D2B97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D2B97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2B97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D2B97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D2B97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B97"/>
    <w:rPr>
      <w:rFonts w:ascii="Calibri" w:hAnsi="Calibri" w:cs="Calibr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D2B97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AD2B97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AD2B9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D2B97"/>
    <w:rPr>
      <w:rFonts w:ascii="Calibri" w:hAnsi="Calibri" w:cs="Calibr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B9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D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D2B97"/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AD2B97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AD2B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D2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B9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D2B97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AD2B97"/>
    <w:rPr>
      <w:rFonts w:ascii="Calibri" w:hAnsi="Calibri" w:cs="Calibri"/>
    </w:rPr>
  </w:style>
  <w:style w:type="paragraph" w:styleId="ListBullet">
    <w:name w:val="List Bullet"/>
    <w:basedOn w:val="Normal"/>
    <w:uiPriority w:val="99"/>
    <w:rsid w:val="00AD2B97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D2B97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AD2B97"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AD2B97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2B97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AD2B9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AD2B97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AD2B97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AD2B97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D2B97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D2B9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D2B97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D2B97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D2B97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AD2B97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D2B97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AD2B97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AD2B97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D2B9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D2B97"/>
    <w:rPr>
      <w:rFonts w:ascii="Consolas" w:hAnsi="Consolas" w:cs="Calibr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AD2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AD2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AD2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AD2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AD2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AD2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AD2B97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AD2B97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AD2B97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AD2B97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AD2B97"/>
  </w:style>
  <w:style w:type="character" w:styleId="BookTitle">
    <w:name w:val="Book Title"/>
    <w:basedOn w:val="DefaultParagraphFont"/>
    <w:uiPriority w:val="33"/>
    <w:semiHidden/>
    <w:qFormat/>
    <w:rsid w:val="00AD2B97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AD2B97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D2B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D2B97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AD2B97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AD2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D2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D2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D2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D2B97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AD2B97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D2B97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D2B97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D2B97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D2B97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D2B97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AD2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D2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D2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D2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D2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D2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D2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D2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D2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D2B97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D2B97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D2B97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D2B97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D2B97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D2B97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AD2B97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AD2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D2B97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D2B97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D2B97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2B9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2B97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D2B97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AD2B97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D2B9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D2B97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AD2B97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AD2B97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D2B97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D2B97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AD2B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2B97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2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2B97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D2B97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AD2B9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AD2B9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D2B97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2B97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B97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B97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B97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B97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B97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B97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B97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AD2B97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AD2B97"/>
    <w:pPr>
      <w:spacing w:after="0" w:line="240" w:lineRule="auto"/>
      <w:jc w:val="both"/>
    </w:pPr>
    <w:rPr>
      <w:rFonts w:ascii="Calibri" w:hAnsi="Calibri" w:cs="Calibr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2B97"/>
  </w:style>
  <w:style w:type="character" w:customStyle="1" w:styleId="DateChar">
    <w:name w:val="Date Char"/>
    <w:basedOn w:val="DefaultParagraphFont"/>
    <w:link w:val="Date"/>
    <w:uiPriority w:val="99"/>
    <w:semiHidden/>
    <w:rsid w:val="00AD2B97"/>
    <w:rPr>
      <w:rFonts w:ascii="Calibri" w:hAnsi="Calibri" w:cs="Calibri"/>
    </w:rPr>
  </w:style>
  <w:style w:type="character" w:styleId="IntenseReference">
    <w:name w:val="Intense Reference"/>
    <w:basedOn w:val="DefaultParagraphFont"/>
    <w:uiPriority w:val="32"/>
    <w:semiHidden/>
    <w:qFormat/>
    <w:rsid w:val="00AD2B97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D2B9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D2B97"/>
    <w:rPr>
      <w:rFonts w:ascii="Calibri" w:hAnsi="Calibri" w:cs="Calibr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AD2B97"/>
    <w:rPr>
      <w:rFonts w:ascii="Calibri" w:hAnsi="Calibri" w:cs="Calibr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AD2B97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AD2B97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AD2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D2B97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D2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2B97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D2B9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D2B97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D2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2B97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D2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D2B97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D2B9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D2B97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D2B9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D2B97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D2B9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D2B97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AD2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D2B9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D2B97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AD2B97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D2B9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D2B9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D2B9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D2B9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D2B9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D2B9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D2B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D2B9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D2B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D2B9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D2B9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D2B9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D2B9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D2B9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D2B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D2B9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D2B9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D2B9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D2B9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D2B9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D2B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D2B9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D2B97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D2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D2B97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AD2B97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D2B97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D2B97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D2B97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D2B97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AD2B9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D2B97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D2B97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D2B97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D2B97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D2B9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D2B97"/>
    <w:rPr>
      <w:rFonts w:ascii="Calibri Light" w:eastAsiaTheme="majorEastAsia" w:hAnsi="Calibri Light" w:cs="Calibri Light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2B9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2B97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AD2B9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D2B97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AD2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AD2B97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D2B97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D2B97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D2B97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D2B9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D2B97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D2B97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D2B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D2B9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D2B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D2B9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D2B9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D2B9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D2B9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D2B9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D2B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D2B9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D2B9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D2B9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D2B9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D2B9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D2B9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D2B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AD2B97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D2B97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D2B97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AD2B97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2B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2B97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AD2B97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AD2B97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D2B97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D2B97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D2B9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AD2B97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D2B97"/>
    <w:rPr>
      <w:rFonts w:ascii="Calibri" w:hAnsi="Calibri" w:cs="Calibr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D2B97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2B9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837B71C60C4123AB8E2B9EC1D6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2AFF6-41C2-49C7-B4C1-80B458C9FF84}"/>
      </w:docPartPr>
      <w:docPartBody>
        <w:p w:rsidR="00000000" w:rsidRDefault="0067539B">
          <w:pPr>
            <w:pStyle w:val="A5837B71C60C4123AB8E2B9EC1D68FAB"/>
          </w:pPr>
          <w:r w:rsidRPr="007473F4">
            <w:rPr>
              <w:rStyle w:val="PlaceholderText"/>
              <w:rFonts w:ascii="Calibri Light" w:hAnsi="Calibri Light" w:cs="Calibri Light"/>
              <w:color w:val="auto"/>
              <w:lang w:val="nb-NO" w:bidi="nb-NO"/>
            </w:rPr>
            <w:t>Forfatter</w:t>
          </w:r>
        </w:p>
      </w:docPartBody>
    </w:docPart>
    <w:docPart>
      <w:docPartPr>
        <w:name w:val="B62E5E85A1864797815611204955B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FEE63-6B0F-48FD-8344-A713758C4AA4}"/>
      </w:docPartPr>
      <w:docPartBody>
        <w:p w:rsidR="00000000" w:rsidRDefault="0067539B">
          <w:pPr>
            <w:pStyle w:val="B62E5E85A1864797815611204955BA3A"/>
          </w:pPr>
          <w:r w:rsidRPr="007473F4">
            <w:rPr>
              <w:rStyle w:val="SubtitleChar"/>
              <w:lang w:val="nb-NO" w:bidi="nb-NO"/>
            </w:rPr>
            <w:t>Klikk eller trykk her for å skrive inn tekst.</w:t>
          </w:r>
        </w:p>
      </w:docPartBody>
    </w:docPart>
    <w:docPart>
      <w:docPartPr>
        <w:name w:val="DDAA1BB68A7449DE8368963C9EF9F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E0A68-90AE-4BA5-989C-69CD051FD960}"/>
      </w:docPartPr>
      <w:docPartBody>
        <w:p w:rsidR="00000000" w:rsidRDefault="0067539B">
          <w:pPr>
            <w:pStyle w:val="DDAA1BB68A7449DE8368963C9EF9F1C0"/>
          </w:pPr>
          <w:r w:rsidRPr="007473F4">
            <w:rPr>
              <w:lang w:val="nb-NO" w:bidi="nb-NO"/>
            </w:rPr>
            <w:t>Innledning</w:t>
          </w:r>
        </w:p>
      </w:docPartBody>
    </w:docPart>
    <w:docPart>
      <w:docPartPr>
        <w:name w:val="CF625C116135449B9338B3DB480E7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5CC03-6FDE-400F-9C04-7BDF8C9EDE71}"/>
      </w:docPartPr>
      <w:docPartBody>
        <w:p w:rsidR="0067539B" w:rsidRPr="007473F4" w:rsidRDefault="0067539B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 xml:space="preserve">Identifiser og håndter et problem og en foreslått løsning med noen få ord. Du kan fokusere på vanlige dilemmaer, nye trender, teknikker i endring, sammenligninger mellom bransjer, nykommere på markedet og så videre. Hvordan foreslår du å løse dette problemet, og hva er anbefalingene dine? Løsningen er basert på en grundig undersøkelse av problemet og mulige løsninger. </w:t>
          </w:r>
        </w:p>
        <w:p w:rsidR="00000000" w:rsidRDefault="0067539B">
          <w:pPr>
            <w:pStyle w:val="CF625C116135449B9338B3DB480E7B52"/>
          </w:pPr>
          <w:r w:rsidRPr="007473F4">
            <w:rPr>
              <w:lang w:val="nb-NO" w:bidi="nb-NO"/>
            </w:rPr>
            <w:t>Sørg for å ha målgruppen i tankene når du skriver hvitboken. Hvem er målgruppen og hva er det du prøver å formidle? Er vedkommende bransjeeksperter, eller er dette et investeringspresentasjon til en forretningsmålgruppe? Dette bør hjelpe deg med å angi tonen og den korrekte ordbruken i oppgaven.</w:t>
          </w:r>
        </w:p>
      </w:docPartBody>
    </w:docPart>
    <w:docPart>
      <w:docPartPr>
        <w:name w:val="2B5DD01D9AB14E91A26024317C2D4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6ACC9-189A-4440-8B18-96C063B75CBC}"/>
      </w:docPartPr>
      <w:docPartBody>
        <w:p w:rsidR="00000000" w:rsidRDefault="0067539B">
          <w:pPr>
            <w:pStyle w:val="2B5DD01D9AB14E91A26024317C2D4E02"/>
          </w:pPr>
          <w:r w:rsidRPr="007473F4">
            <w:rPr>
              <w:lang w:val="nb-NO" w:bidi="nb-NO"/>
            </w:rPr>
            <w:t>Produkt/tjeneste/metodologi</w:t>
          </w:r>
        </w:p>
      </w:docPartBody>
    </w:docPart>
    <w:docPart>
      <w:docPartPr>
        <w:name w:val="926574BE15704925AC01E107DB9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0259-2384-4627-B222-F33B00E8EB3B}"/>
      </w:docPartPr>
      <w:docPartBody>
        <w:p w:rsidR="00000000" w:rsidRDefault="0067539B">
          <w:pPr>
            <w:pStyle w:val="926574BE15704925AC01E107DB92A20E"/>
          </w:pPr>
          <w:r w:rsidRPr="007473F4">
            <w:rPr>
              <w:lang w:val="nb-NO" w:bidi="nb-NO"/>
            </w:rPr>
            <w:t>Beskriv metodene og demografien du brukte til å hente dataene. Hvorfor valgte du den forskningsteknikken? Hvordan preger denne strategien emnet du behandler?</w:t>
          </w:r>
        </w:p>
      </w:docPartBody>
    </w:docPart>
    <w:docPart>
      <w:docPartPr>
        <w:name w:val="666F66C0CC3149BF87B74B7EDCB2F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8CA33-B90F-4287-AE80-2FF068E3F8F8}"/>
      </w:docPartPr>
      <w:docPartBody>
        <w:p w:rsidR="00000000" w:rsidRDefault="0067539B">
          <w:pPr>
            <w:pStyle w:val="666F66C0CC3149BF87B74B7EDCB2FE97"/>
          </w:pPr>
          <w:r w:rsidRPr="007473F4">
            <w:rPr>
              <w:lang w:val="nb-NO" w:bidi="nb-NO"/>
            </w:rPr>
            <w:t>Nøkkelresultater</w:t>
          </w:r>
        </w:p>
      </w:docPartBody>
    </w:docPart>
    <w:docPart>
      <w:docPartPr>
        <w:name w:val="9D65AD2B668D49BCA55D898DC12B9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EA07C-8656-4054-BFD4-CAAB0A398999}"/>
      </w:docPartPr>
      <w:docPartBody>
        <w:p w:rsidR="00000000" w:rsidRDefault="0067539B">
          <w:pPr>
            <w:pStyle w:val="9D65AD2B668D49BCA55D898DC12B9879"/>
          </w:pPr>
          <w:r w:rsidRPr="007473F4">
            <w:rPr>
              <w:lang w:val="nb-NO" w:bidi="nb-NO"/>
            </w:rPr>
            <w:t>Nøkkelresultater nr. 1</w:t>
          </w:r>
        </w:p>
      </w:docPartBody>
    </w:docPart>
    <w:docPart>
      <w:docPartPr>
        <w:name w:val="E02C261779A741E692F48CDBD69F3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03250-09F1-47EF-9108-6DE0A0414E2B}"/>
      </w:docPartPr>
      <w:docPartBody>
        <w:p w:rsidR="0067539B" w:rsidRPr="007473F4" w:rsidRDefault="0067539B" w:rsidP="00706D60">
          <w:pPr>
            <w:rPr>
              <w:lang w:val="nb-NO"/>
            </w:rPr>
          </w:pPr>
          <w:r w:rsidRPr="007473F4">
            <w:rPr>
              <w:lang w:val="nb-NO" w:bidi="nb-NO"/>
            </w:rPr>
            <w:t>Forskning og argument</w:t>
          </w:r>
        </w:p>
        <w:p w:rsidR="00000000" w:rsidRDefault="0067539B">
          <w:pPr>
            <w:pStyle w:val="E02C261779A741E692F48CDBD69F3585"/>
          </w:pPr>
          <w:r w:rsidRPr="007473F4">
            <w:rPr>
              <w:lang w:val="nb-NO" w:bidi="nb-NO"/>
            </w:rPr>
            <w:t>[Hvis du vil erstatte bildet, sletter du det og klikker deretter på Sett inn-fanen og Bilde.]</w:t>
          </w:r>
        </w:p>
      </w:docPartBody>
    </w:docPart>
    <w:docPart>
      <w:docPartPr>
        <w:name w:val="75F70EEADCA748EC94EEB4FD3292B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E0248-5738-47B0-A914-0F426534C56C}"/>
      </w:docPartPr>
      <w:docPartBody>
        <w:p w:rsidR="00000000" w:rsidRDefault="0067539B">
          <w:pPr>
            <w:pStyle w:val="75F70EEADCA748EC94EEB4FD3292B0A2"/>
          </w:pPr>
          <w:r w:rsidRPr="007473F4">
            <w:rPr>
              <w:lang w:val="nb-NO" w:bidi="nb-NO"/>
            </w:rPr>
            <w:t>Viktige resultater nr. 2</w:t>
          </w:r>
        </w:p>
      </w:docPartBody>
    </w:docPart>
    <w:docPart>
      <w:docPartPr>
        <w:name w:val="000C1DD11FEB49C98F5C08A882C01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879F8-09DA-4BF1-B8D1-DCA0ED800B33}"/>
      </w:docPartPr>
      <w:docPartBody>
        <w:p w:rsidR="00000000" w:rsidRDefault="0067539B">
          <w:pPr>
            <w:pStyle w:val="000C1DD11FEB49C98F5C08A882C016E4"/>
          </w:pPr>
          <w:r w:rsidRPr="007473F4">
            <w:rPr>
              <w:lang w:val="nb-NO" w:bidi="nb-NO"/>
            </w:rPr>
            <w:t>Forskning og argument</w:t>
          </w:r>
        </w:p>
      </w:docPartBody>
    </w:docPart>
    <w:docPart>
      <w:docPartPr>
        <w:name w:val="AF5D8A497B8E405BA7143D2AB1D55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F0EED-E5AF-4EA4-B808-FD859BF7C835}"/>
      </w:docPartPr>
      <w:docPartBody>
        <w:p w:rsidR="00000000" w:rsidRDefault="0067539B">
          <w:pPr>
            <w:pStyle w:val="AF5D8A497B8E405BA7143D2AB1D555E2"/>
          </w:pPr>
          <w:r w:rsidRPr="007473F4">
            <w:rPr>
              <w:lang w:val="nb-NO" w:bidi="nb-NO"/>
            </w:rPr>
            <w:t>Nøkkelresultater nr. 3</w:t>
          </w:r>
        </w:p>
      </w:docPartBody>
    </w:docPart>
    <w:docPart>
      <w:docPartPr>
        <w:name w:val="086D1329A9FE4DEF879132300E8E8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5AB7F-6F90-4E36-9402-053BA33C9EA9}"/>
      </w:docPartPr>
      <w:docPartBody>
        <w:p w:rsidR="00000000" w:rsidRDefault="0067539B">
          <w:pPr>
            <w:pStyle w:val="086D1329A9FE4DEF879132300E8E816D"/>
          </w:pPr>
          <w:r w:rsidRPr="007473F4">
            <w:rPr>
              <w:lang w:val="nb-NO" w:bidi="nb-NO"/>
            </w:rPr>
            <w:t>Forskning og argument</w:t>
          </w:r>
        </w:p>
      </w:docPartBody>
    </w:docPart>
    <w:docPart>
      <w:docPartPr>
        <w:name w:val="6EC2B26A5C3A4077B9318E3485BA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7EE74-ABA0-40B4-9A2B-BF79E2EC49A3}"/>
      </w:docPartPr>
      <w:docPartBody>
        <w:p w:rsidR="00000000" w:rsidRDefault="0067539B">
          <w:pPr>
            <w:pStyle w:val="6EC2B26A5C3A4077B9318E3485BA40BE"/>
          </w:pPr>
          <w:r w:rsidRPr="007473F4">
            <w:rPr>
              <w:lang w:val="nb-NO" w:bidi="nb-NO"/>
            </w:rPr>
            <w:t>Visuelle data</w:t>
          </w:r>
        </w:p>
      </w:docPartBody>
    </w:docPart>
    <w:docPart>
      <w:docPartPr>
        <w:name w:val="C9BEB785FDC14CF5AD0290ED5F2B5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68958-4E82-44E3-B6CE-94B913EFDEFE}"/>
      </w:docPartPr>
      <w:docPartBody>
        <w:p w:rsidR="00000000" w:rsidRDefault="0067539B">
          <w:pPr>
            <w:pStyle w:val="C9BEB785FDC14CF5AD0290ED5F2B51F7"/>
          </w:pPr>
          <w:r w:rsidRPr="007473F4">
            <w:rPr>
              <w:lang w:val="nb-NO" w:bidi="nb-NO"/>
            </w:rPr>
            <w:t>Sett inn diagrammer/grafer/data</w:t>
          </w:r>
        </w:p>
      </w:docPartBody>
    </w:docPart>
    <w:docPart>
      <w:docPartPr>
        <w:name w:val="FBBD9EECA57B4198B052FC2687E11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5233C-E029-49B0-AE6B-1485C50B2D52}"/>
      </w:docPartPr>
      <w:docPartBody>
        <w:p w:rsidR="00000000" w:rsidRDefault="0067539B">
          <w:pPr>
            <w:pStyle w:val="FBBD9EECA57B4198B052FC2687E1161B"/>
          </w:pPr>
          <w:r w:rsidRPr="007473F4">
            <w:rPr>
              <w:lang w:val="nb-NO" w:bidi="nb-NO"/>
            </w:rPr>
            <w:t>Konklusjon</w:t>
          </w:r>
        </w:p>
      </w:docPartBody>
    </w:docPart>
    <w:docPart>
      <w:docPartPr>
        <w:name w:val="843065B26A6C4BBF9DA1D31AEA68E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430AF-A3B5-45C3-8147-220397A268CD}"/>
      </w:docPartPr>
      <w:docPartBody>
        <w:p w:rsidR="00000000" w:rsidRDefault="0067539B">
          <w:pPr>
            <w:pStyle w:val="843065B26A6C4BBF9DA1D31AEA68E26E"/>
          </w:pPr>
          <w:r w:rsidRPr="007473F4">
            <w:rPr>
              <w:lang w:val="nb-NO" w:bidi="nb-NO"/>
            </w:rPr>
            <w:t>På tide å avslutte. Hva er konklusjonen din? Hvordan kan du forene all informasjonen til noe som selv den travleste bedriftslederen ønsker å lese? Hva er de viktigste læringspunktene? På hvilken enestående måte tar produktet/tjenesten/metodikken din tak i problemene som ble tatt opp i undersøkelsen?</w:t>
          </w:r>
        </w:p>
      </w:docPartBody>
    </w:docPart>
    <w:docPart>
      <w:docPartPr>
        <w:name w:val="732A6FAA712D44F0923A9F2DFF48B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57213-A64E-40C5-8194-B2EECFB57E37}"/>
      </w:docPartPr>
      <w:docPartBody>
        <w:p w:rsidR="00000000" w:rsidRDefault="0067539B">
          <w:pPr>
            <w:pStyle w:val="732A6FAA712D44F0923A9F2DFF48B154"/>
          </w:pPr>
          <w:r w:rsidRPr="007473F4">
            <w:rPr>
              <w:lang w:val="nb-NO" w:bidi="nb-NO"/>
            </w:rPr>
            <w:t>Viktige læringspunkter</w:t>
          </w:r>
        </w:p>
      </w:docPartBody>
    </w:docPart>
    <w:docPart>
      <w:docPartPr>
        <w:name w:val="750D4728FED5425C95C703AE2CFD9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26A30-67A1-41E6-8100-38800D585E04}"/>
      </w:docPartPr>
      <w:docPartBody>
        <w:p w:rsidR="0067539B" w:rsidRPr="007473F4" w:rsidRDefault="0067539B" w:rsidP="00706D60">
          <w:pPr>
            <w:pStyle w:val="ListBullet"/>
            <w:rPr>
              <w:lang w:val="nb-NO"/>
            </w:rPr>
          </w:pPr>
          <w:r w:rsidRPr="007473F4">
            <w:rPr>
              <w:lang w:val="nb-NO" w:bidi="nb-NO"/>
            </w:rPr>
            <w:t>Læringspunkt nr. 1</w:t>
          </w:r>
        </w:p>
        <w:p w:rsidR="0067539B" w:rsidRPr="007473F4" w:rsidRDefault="0067539B" w:rsidP="00706D60">
          <w:pPr>
            <w:pStyle w:val="ListBullet"/>
            <w:rPr>
              <w:lang w:val="nb-NO"/>
            </w:rPr>
          </w:pPr>
          <w:r w:rsidRPr="007473F4">
            <w:rPr>
              <w:lang w:val="nb-NO" w:bidi="nb-NO"/>
            </w:rPr>
            <w:t>Læringspunkt nr. 2</w:t>
          </w:r>
        </w:p>
        <w:p w:rsidR="00000000" w:rsidRDefault="0067539B">
          <w:pPr>
            <w:pStyle w:val="750D4728FED5425C95C703AE2CFD990F"/>
          </w:pPr>
          <w:r w:rsidRPr="007473F4">
            <w:rPr>
              <w:lang w:val="nb-NO" w:bidi="nb-NO"/>
            </w:rPr>
            <w:t>Læringspunkt nr.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4DCCA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  <w:style w:type="paragraph" w:customStyle="1" w:styleId="A5837B71C60C4123AB8E2B9EC1D68FAB">
    <w:name w:val="A5837B71C60C4123AB8E2B9EC1D68FAB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Calibri" w:eastAsia="SimSun" w:hAnsi="Calibri" w:cs="Calibri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SimSun" w:hAnsi="Calibri" w:cs="Calibri"/>
      <w:lang w:eastAsia="en-US"/>
    </w:rPr>
  </w:style>
  <w:style w:type="paragraph" w:customStyle="1" w:styleId="B62E5E85A1864797815611204955BA3A">
    <w:name w:val="B62E5E85A1864797815611204955BA3A"/>
  </w:style>
  <w:style w:type="paragraph" w:customStyle="1" w:styleId="DDAA1BB68A7449DE8368963C9EF9F1C0">
    <w:name w:val="DDAA1BB68A7449DE8368963C9EF9F1C0"/>
  </w:style>
  <w:style w:type="paragraph" w:customStyle="1" w:styleId="CF625C116135449B9338B3DB480E7B52">
    <w:name w:val="CF625C116135449B9338B3DB480E7B52"/>
  </w:style>
  <w:style w:type="paragraph" w:customStyle="1" w:styleId="2B5DD01D9AB14E91A26024317C2D4E02">
    <w:name w:val="2B5DD01D9AB14E91A26024317C2D4E02"/>
  </w:style>
  <w:style w:type="paragraph" w:customStyle="1" w:styleId="926574BE15704925AC01E107DB92A20E">
    <w:name w:val="926574BE15704925AC01E107DB92A20E"/>
  </w:style>
  <w:style w:type="paragraph" w:customStyle="1" w:styleId="666F66C0CC3149BF87B74B7EDCB2FE97">
    <w:name w:val="666F66C0CC3149BF87B74B7EDCB2FE97"/>
  </w:style>
  <w:style w:type="paragraph" w:customStyle="1" w:styleId="9D65AD2B668D49BCA55D898DC12B9879">
    <w:name w:val="9D65AD2B668D49BCA55D898DC12B9879"/>
  </w:style>
  <w:style w:type="paragraph" w:customStyle="1" w:styleId="E02C261779A741E692F48CDBD69F3585">
    <w:name w:val="E02C261779A741E692F48CDBD69F3585"/>
  </w:style>
  <w:style w:type="paragraph" w:customStyle="1" w:styleId="75F70EEADCA748EC94EEB4FD3292B0A2">
    <w:name w:val="75F70EEADCA748EC94EEB4FD3292B0A2"/>
  </w:style>
  <w:style w:type="paragraph" w:customStyle="1" w:styleId="000C1DD11FEB49C98F5C08A882C016E4">
    <w:name w:val="000C1DD11FEB49C98F5C08A882C016E4"/>
  </w:style>
  <w:style w:type="paragraph" w:customStyle="1" w:styleId="AF5D8A497B8E405BA7143D2AB1D555E2">
    <w:name w:val="AF5D8A497B8E405BA7143D2AB1D555E2"/>
  </w:style>
  <w:style w:type="paragraph" w:customStyle="1" w:styleId="086D1329A9FE4DEF879132300E8E816D">
    <w:name w:val="086D1329A9FE4DEF879132300E8E816D"/>
  </w:style>
  <w:style w:type="paragraph" w:customStyle="1" w:styleId="6EC2B26A5C3A4077B9318E3485BA40BE">
    <w:name w:val="6EC2B26A5C3A4077B9318E3485BA40BE"/>
  </w:style>
  <w:style w:type="paragraph" w:customStyle="1" w:styleId="C9BEB785FDC14CF5AD0290ED5F2B51F7">
    <w:name w:val="C9BEB785FDC14CF5AD0290ED5F2B51F7"/>
  </w:style>
  <w:style w:type="paragraph" w:customStyle="1" w:styleId="FBBD9EECA57B4198B052FC2687E1161B">
    <w:name w:val="FBBD9EECA57B4198B052FC2687E1161B"/>
  </w:style>
  <w:style w:type="paragraph" w:customStyle="1" w:styleId="843065B26A6C4BBF9DA1D31AEA68E26E">
    <w:name w:val="843065B26A6C4BBF9DA1D31AEA68E26E"/>
  </w:style>
  <w:style w:type="paragraph" w:customStyle="1" w:styleId="732A6FAA712D44F0923A9F2DFF48B154">
    <w:name w:val="732A6FAA712D44F0923A9F2DFF48B154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ascii="Calibri" w:eastAsia="SimSun" w:hAnsi="Calibri" w:cs="Calibri"/>
      <w:lang w:eastAsia="en-US"/>
    </w:rPr>
  </w:style>
  <w:style w:type="paragraph" w:customStyle="1" w:styleId="750D4728FED5425C95C703AE2CFD990F">
    <w:name w:val="750D4728FED5425C95C703AE2CFD99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4E4BAE-84AF-4827-ABFC-F6731A8C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Office_35419747_TF66791667.dotx</Template>
  <TotalTime>0</TotalTime>
  <Pages>7</Pages>
  <Words>374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2020-02-11T07:08:00Z</dcterms:created>
  <dcterms:modified xsi:type="dcterms:W3CDTF">2020-02-11T07:08:00Z</dcterms:modified>
</cp:coreProperties>
</file>