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44E84B0" w14:textId="77777777" w:rsidR="000451B0" w:rsidRDefault="000451B0">
      <w:pPr>
        <w:spacing w:after="200" w:line="276" w:lineRule="auto"/>
        <w:rPr>
          <w:lang w:val="nl-NL"/>
        </w:rPr>
      </w:pPr>
    </w:p>
    <w:p w14:paraId="63453831" w14:textId="77777777" w:rsidR="000451B0" w:rsidRDefault="000451B0" w:rsidP="000451B0">
      <w:pPr>
        <w:tabs>
          <w:tab w:val="left" w:pos="7605"/>
        </w:tabs>
        <w:ind w:right="-52"/>
        <w:rPr>
          <w:lang w:val="nl-NL"/>
        </w:rPr>
      </w:pPr>
      <w:r>
        <w:rPr>
          <w:noProof/>
          <w:lang w:val="nl-NL" w:eastAsia="nl-NL"/>
        </w:rPr>
        <w:drawing>
          <wp:anchor distT="0" distB="0" distL="114300" distR="114300" simplePos="0" relativeHeight="251745792" behindDoc="1" locked="0" layoutInCell="1" allowOverlap="1" wp14:anchorId="4209440F" wp14:editId="7884DA06">
            <wp:simplePos x="0" y="0"/>
            <wp:positionH relativeFrom="page">
              <wp:posOffset>-19050</wp:posOffset>
            </wp:positionH>
            <wp:positionV relativeFrom="paragraph">
              <wp:posOffset>257810</wp:posOffset>
            </wp:positionV>
            <wp:extent cx="7802212" cy="9650730"/>
            <wp:effectExtent l="0" t="0" r="8890" b="762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2212" cy="965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1C54">
        <w:rPr>
          <w:noProof/>
          <w:lang w:val="nl-NL" w:eastAsia="nl-NL"/>
        </w:rPr>
        <w:drawing>
          <wp:anchor distT="0" distB="0" distL="114300" distR="114300" simplePos="0" relativeHeight="251739648" behindDoc="1" locked="0" layoutInCell="1" allowOverlap="1" wp14:anchorId="1BAD0B92" wp14:editId="58A1AF63">
            <wp:simplePos x="0" y="0"/>
            <wp:positionH relativeFrom="column">
              <wp:posOffset>4233398</wp:posOffset>
            </wp:positionH>
            <wp:positionV relativeFrom="paragraph">
              <wp:posOffset>-373478</wp:posOffset>
            </wp:positionV>
            <wp:extent cx="2165253" cy="371445"/>
            <wp:effectExtent l="0" t="0" r="0" b="0"/>
            <wp:wrapNone/>
            <wp:docPr id="11" name="Picture 8" descr="CRMpartners, explore and exp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CRMpartners, explore and expand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65253" cy="37144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l-NL" w:eastAsia="nl-NL"/>
        </w:rPr>
        <w:drawing>
          <wp:anchor distT="0" distB="0" distL="114300" distR="114300" simplePos="0" relativeHeight="251744768" behindDoc="1" locked="0" layoutInCell="1" allowOverlap="1" wp14:anchorId="4DD25084" wp14:editId="1867B2D8">
            <wp:simplePos x="0" y="0"/>
            <wp:positionH relativeFrom="page">
              <wp:align>left</wp:align>
            </wp:positionH>
            <wp:positionV relativeFrom="paragraph">
              <wp:posOffset>259198</wp:posOffset>
            </wp:positionV>
            <wp:extent cx="7783376" cy="9650995"/>
            <wp:effectExtent l="0" t="0" r="8255" b="762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3376" cy="965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nl-NL"/>
        </w:rPr>
        <w:tab/>
      </w:r>
      <w:r>
        <w:rPr>
          <w:lang w:val="nl-NL"/>
        </w:rPr>
        <w:tab/>
      </w:r>
    </w:p>
    <w:p w14:paraId="71898AFC" w14:textId="77777777" w:rsidR="000451B0" w:rsidRDefault="000451B0" w:rsidP="000451B0">
      <w:pPr>
        <w:tabs>
          <w:tab w:val="left" w:pos="7605"/>
        </w:tabs>
        <w:ind w:right="-52"/>
        <w:rPr>
          <w:lang w:val="nl-NL"/>
        </w:rPr>
      </w:pPr>
    </w:p>
    <w:p w14:paraId="44A5E7EC" w14:textId="77777777" w:rsidR="000451B0" w:rsidRDefault="000451B0" w:rsidP="000451B0">
      <w:pPr>
        <w:tabs>
          <w:tab w:val="left" w:pos="7605"/>
        </w:tabs>
        <w:rPr>
          <w:lang w:val="nl-NL"/>
        </w:rPr>
      </w:pPr>
    </w:p>
    <w:p w14:paraId="2BBF24AC" w14:textId="77777777" w:rsidR="000451B0" w:rsidRDefault="000451B0" w:rsidP="000451B0">
      <w:pPr>
        <w:tabs>
          <w:tab w:val="left" w:pos="7605"/>
        </w:tabs>
        <w:ind w:right="-52"/>
        <w:rPr>
          <w:lang w:val="nl-NL"/>
        </w:rPr>
      </w:pPr>
    </w:p>
    <w:p w14:paraId="5EEEAF74" w14:textId="77777777" w:rsidR="000451B0" w:rsidRDefault="000451B0" w:rsidP="000451B0">
      <w:pPr>
        <w:tabs>
          <w:tab w:val="left" w:pos="7605"/>
        </w:tabs>
        <w:ind w:right="-52"/>
        <w:rPr>
          <w:lang w:val="nl-NL"/>
        </w:rPr>
      </w:pPr>
    </w:p>
    <w:p w14:paraId="05CDCE3C" w14:textId="77777777" w:rsidR="000451B0" w:rsidRDefault="000451B0" w:rsidP="000451B0">
      <w:pPr>
        <w:tabs>
          <w:tab w:val="left" w:pos="7605"/>
        </w:tabs>
        <w:ind w:right="-52"/>
        <w:rPr>
          <w:lang w:val="nl-NL"/>
        </w:rPr>
      </w:pPr>
    </w:p>
    <w:p w14:paraId="436D8626" w14:textId="77777777" w:rsidR="000451B0" w:rsidRDefault="000451B0" w:rsidP="000451B0">
      <w:pPr>
        <w:tabs>
          <w:tab w:val="left" w:pos="7605"/>
        </w:tabs>
        <w:ind w:right="-52"/>
        <w:rPr>
          <w:lang w:val="nl-NL"/>
        </w:rPr>
      </w:pPr>
    </w:p>
    <w:p w14:paraId="5BC03C0A" w14:textId="77777777" w:rsidR="000451B0" w:rsidRDefault="000451B0" w:rsidP="000451B0">
      <w:pPr>
        <w:tabs>
          <w:tab w:val="left" w:pos="7605"/>
        </w:tabs>
        <w:ind w:right="-52"/>
        <w:rPr>
          <w:lang w:val="nl-NL"/>
        </w:rPr>
      </w:pPr>
    </w:p>
    <w:p w14:paraId="78CC3C79" w14:textId="77777777" w:rsidR="000451B0" w:rsidRDefault="000451B0" w:rsidP="000451B0">
      <w:pPr>
        <w:tabs>
          <w:tab w:val="left" w:pos="3970"/>
        </w:tabs>
        <w:ind w:right="-52"/>
        <w:rPr>
          <w:lang w:val="nl-NL"/>
        </w:rPr>
      </w:pPr>
      <w:r>
        <w:rPr>
          <w:lang w:val="nl-NL"/>
        </w:rPr>
        <w:tab/>
      </w:r>
    </w:p>
    <w:p w14:paraId="4E38DCED" w14:textId="77777777" w:rsidR="000451B0" w:rsidRDefault="000451B0" w:rsidP="000451B0">
      <w:pPr>
        <w:tabs>
          <w:tab w:val="left" w:pos="7605"/>
        </w:tabs>
        <w:ind w:right="-52"/>
        <w:rPr>
          <w:lang w:val="nl-NL"/>
        </w:rPr>
      </w:pPr>
    </w:p>
    <w:p w14:paraId="76804A62" w14:textId="77777777" w:rsidR="000451B0" w:rsidRDefault="000451B0" w:rsidP="000451B0">
      <w:pPr>
        <w:tabs>
          <w:tab w:val="left" w:pos="7605"/>
        </w:tabs>
        <w:ind w:right="-52"/>
        <w:rPr>
          <w:lang w:val="nl-NL"/>
        </w:rPr>
      </w:pPr>
    </w:p>
    <w:p w14:paraId="32B28D16" w14:textId="77777777" w:rsidR="000451B0" w:rsidRDefault="000451B0" w:rsidP="000451B0">
      <w:pPr>
        <w:tabs>
          <w:tab w:val="left" w:pos="7605"/>
        </w:tabs>
        <w:ind w:right="-52"/>
        <w:rPr>
          <w:lang w:val="nl-NL"/>
        </w:rPr>
      </w:pPr>
    </w:p>
    <w:p w14:paraId="06DB45A9" w14:textId="77777777" w:rsidR="000451B0" w:rsidRDefault="000451B0" w:rsidP="000451B0">
      <w:pPr>
        <w:tabs>
          <w:tab w:val="left" w:pos="7605"/>
        </w:tabs>
        <w:ind w:right="-52"/>
        <w:rPr>
          <w:lang w:val="nl-NL"/>
        </w:rPr>
      </w:pPr>
    </w:p>
    <w:p w14:paraId="250C0E82" w14:textId="77777777" w:rsidR="000451B0" w:rsidRDefault="000451B0" w:rsidP="000451B0">
      <w:pPr>
        <w:tabs>
          <w:tab w:val="left" w:pos="7605"/>
        </w:tabs>
        <w:ind w:right="-52"/>
        <w:rPr>
          <w:lang w:val="nl-NL"/>
        </w:rPr>
      </w:pPr>
    </w:p>
    <w:p w14:paraId="5A9547D9" w14:textId="77777777" w:rsidR="000451B0" w:rsidRDefault="000451B0" w:rsidP="000451B0">
      <w:pPr>
        <w:tabs>
          <w:tab w:val="left" w:pos="7605"/>
        </w:tabs>
        <w:ind w:right="-52"/>
        <w:rPr>
          <w:lang w:val="nl-NL"/>
        </w:rPr>
      </w:pPr>
    </w:p>
    <w:p w14:paraId="2BF239A2" w14:textId="77777777" w:rsidR="000451B0" w:rsidRDefault="000451B0" w:rsidP="000451B0">
      <w:pPr>
        <w:tabs>
          <w:tab w:val="left" w:pos="7605"/>
        </w:tabs>
        <w:ind w:right="-52"/>
        <w:jc w:val="right"/>
        <w:rPr>
          <w:lang w:val="nl-NL"/>
        </w:rPr>
      </w:pPr>
    </w:p>
    <w:p w14:paraId="0699C19D" w14:textId="77777777" w:rsidR="000451B0" w:rsidRDefault="000451B0" w:rsidP="000451B0">
      <w:pPr>
        <w:tabs>
          <w:tab w:val="left" w:pos="7605"/>
        </w:tabs>
        <w:ind w:right="-52"/>
        <w:rPr>
          <w:lang w:val="nl-NL"/>
        </w:rPr>
      </w:pPr>
    </w:p>
    <w:p w14:paraId="53A55BA2" w14:textId="77777777" w:rsidR="000451B0" w:rsidRDefault="000451B0" w:rsidP="000451B0">
      <w:pPr>
        <w:tabs>
          <w:tab w:val="left" w:pos="7605"/>
        </w:tabs>
        <w:ind w:right="-52"/>
        <w:rPr>
          <w:lang w:val="nl-NL"/>
        </w:rPr>
      </w:pPr>
    </w:p>
    <w:p w14:paraId="09B92727" w14:textId="77777777" w:rsidR="000451B0" w:rsidRDefault="000451B0" w:rsidP="000451B0">
      <w:pPr>
        <w:tabs>
          <w:tab w:val="left" w:pos="7605"/>
        </w:tabs>
        <w:ind w:right="-52"/>
        <w:rPr>
          <w:lang w:val="nl-NL"/>
        </w:rPr>
      </w:pPr>
      <w:r w:rsidRPr="00555B98">
        <w:rPr>
          <w:noProof/>
          <w:lang w:val="nl-NL" w:eastAsia="nl-NL"/>
        </w:rPr>
        <w:drawing>
          <wp:anchor distT="0" distB="0" distL="114300" distR="114300" simplePos="0" relativeHeight="251743744" behindDoc="0" locked="0" layoutInCell="1" allowOverlap="1" wp14:anchorId="08B9002E" wp14:editId="3C489C62">
            <wp:simplePos x="0" y="0"/>
            <wp:positionH relativeFrom="page">
              <wp:align>center</wp:align>
            </wp:positionH>
            <wp:positionV relativeFrom="paragraph">
              <wp:posOffset>169570</wp:posOffset>
            </wp:positionV>
            <wp:extent cx="2943225" cy="2082800"/>
            <wp:effectExtent l="0" t="0" r="9525" b="0"/>
            <wp:wrapSquare wrapText="bothSides"/>
            <wp:docPr id="39" name="Picture 39" descr="C:\Users\mverbrugge\Desktop\Agri\AgriLif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verbrugge\Desktop\Agri\AgriLifeW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0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F1FB9B8" w14:textId="77777777" w:rsidR="000451B0" w:rsidRDefault="000451B0" w:rsidP="000451B0">
      <w:pPr>
        <w:tabs>
          <w:tab w:val="left" w:pos="7605"/>
        </w:tabs>
        <w:ind w:right="-52"/>
        <w:rPr>
          <w:lang w:val="nl-NL"/>
        </w:rPr>
      </w:pPr>
    </w:p>
    <w:p w14:paraId="1F248450" w14:textId="77777777" w:rsidR="000451B0" w:rsidRDefault="000451B0" w:rsidP="000451B0">
      <w:pPr>
        <w:tabs>
          <w:tab w:val="left" w:pos="7605"/>
        </w:tabs>
        <w:ind w:right="-52"/>
        <w:rPr>
          <w:lang w:val="nl-NL"/>
        </w:rPr>
      </w:pPr>
      <w:r>
        <w:rPr>
          <w:noProof/>
          <w:lang w:val="nl-NL" w:eastAsia="nl-NL"/>
        </w:rPr>
        <w:drawing>
          <wp:anchor distT="0" distB="0" distL="114300" distR="114300" simplePos="0" relativeHeight="251738624" behindDoc="1" locked="0" layoutInCell="1" allowOverlap="1" wp14:anchorId="0F97AF68" wp14:editId="4930E998">
            <wp:simplePos x="0" y="0"/>
            <wp:positionH relativeFrom="column">
              <wp:posOffset>1873576</wp:posOffset>
            </wp:positionH>
            <wp:positionV relativeFrom="paragraph">
              <wp:posOffset>255346</wp:posOffset>
            </wp:positionV>
            <wp:extent cx="7562215" cy="10943590"/>
            <wp:effectExtent l="0" t="0" r="635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hoto Corporate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943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F4BAF1" w14:textId="77777777" w:rsidR="000451B0" w:rsidRDefault="000451B0" w:rsidP="000451B0">
      <w:pPr>
        <w:tabs>
          <w:tab w:val="left" w:pos="7605"/>
        </w:tabs>
        <w:ind w:right="-52"/>
        <w:rPr>
          <w:lang w:val="nl-NL"/>
        </w:rPr>
      </w:pPr>
    </w:p>
    <w:p w14:paraId="05B48D24" w14:textId="77777777" w:rsidR="000451B0" w:rsidRDefault="000451B0" w:rsidP="000451B0">
      <w:pPr>
        <w:tabs>
          <w:tab w:val="left" w:pos="7605"/>
        </w:tabs>
        <w:ind w:right="-52"/>
        <w:rPr>
          <w:lang w:val="nl-NL"/>
        </w:rPr>
      </w:pPr>
    </w:p>
    <w:p w14:paraId="7A974C88" w14:textId="77777777" w:rsidR="000451B0" w:rsidRDefault="000451B0" w:rsidP="000451B0">
      <w:pPr>
        <w:tabs>
          <w:tab w:val="left" w:pos="7605"/>
        </w:tabs>
        <w:ind w:right="-52"/>
        <w:rPr>
          <w:lang w:val="nl-NL"/>
        </w:rPr>
      </w:pPr>
    </w:p>
    <w:p w14:paraId="195FEEED" w14:textId="77777777" w:rsidR="000451B0" w:rsidRDefault="000451B0" w:rsidP="000451B0">
      <w:pPr>
        <w:tabs>
          <w:tab w:val="left" w:pos="7605"/>
        </w:tabs>
        <w:ind w:right="-52"/>
        <w:rPr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532513D8" wp14:editId="50773855">
                <wp:simplePos x="0" y="0"/>
                <wp:positionH relativeFrom="page">
                  <wp:posOffset>-57640</wp:posOffset>
                </wp:positionH>
                <wp:positionV relativeFrom="paragraph">
                  <wp:posOffset>170551</wp:posOffset>
                </wp:positionV>
                <wp:extent cx="7559675" cy="1317625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9675" cy="1317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F054A4" w14:textId="77777777" w:rsidR="000451B0" w:rsidRPr="00480A2A" w:rsidRDefault="000451B0" w:rsidP="000451B0">
                            <w:pPr>
                              <w:jc w:val="center"/>
                              <w:rPr>
                                <w:color w:val="FFFFFF" w:themeColor="background1"/>
                                <w:sz w:val="44"/>
                                <w:szCs w:val="40"/>
                              </w:rPr>
                            </w:pPr>
                            <w:r>
                              <w:rPr>
                                <w:rFonts w:ascii="NotesStyle-Medium" w:hAnsi="NotesStyle-Medium"/>
                                <w:color w:val="FFFFFF" w:themeColor="background1"/>
                                <w:sz w:val="72"/>
                                <w:szCs w:val="72"/>
                              </w:rPr>
                              <w:t>Free Trial Manual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2513D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.55pt;margin-top:13.45pt;width:595.25pt;height:103.75pt;z-index:25174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" filled="f" stroked="f">
                <v:textbox>
                  <w:txbxContent>
                    <w:p w14:paraId="67F054A4" w14:textId="77777777" w:rsidR="000451B0" w:rsidRPr="00480A2A" w:rsidRDefault="000451B0" w:rsidP="000451B0">
                      <w:pPr>
                        <w:jc w:val="center"/>
                        <w:rPr>
                          <w:color w:val="FFFFFF" w:themeColor="background1"/>
                          <w:sz w:val="44"/>
                          <w:szCs w:val="40"/>
                        </w:rPr>
                      </w:pPr>
                      <w:r>
                        <w:rPr>
                          <w:rFonts w:ascii="NotesStyle-Medium" w:hAnsi="NotesStyle-Medium"/>
                          <w:color w:val="FFFFFF" w:themeColor="background1"/>
                          <w:sz w:val="72"/>
                          <w:szCs w:val="72"/>
                        </w:rPr>
                        <w:t>Free Trial Manual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05DB4C5" w14:textId="77777777" w:rsidR="000451B0" w:rsidRDefault="000451B0" w:rsidP="000451B0">
      <w:pPr>
        <w:tabs>
          <w:tab w:val="left" w:pos="7605"/>
        </w:tabs>
        <w:ind w:right="-52"/>
        <w:rPr>
          <w:lang w:val="nl-NL"/>
        </w:rPr>
      </w:pPr>
    </w:p>
    <w:p w14:paraId="75ECA5A8" w14:textId="77777777" w:rsidR="000451B0" w:rsidRDefault="000451B0" w:rsidP="000451B0">
      <w:pPr>
        <w:tabs>
          <w:tab w:val="left" w:pos="7605"/>
        </w:tabs>
        <w:ind w:right="-52"/>
        <w:rPr>
          <w:lang w:val="nl-NL"/>
        </w:rPr>
      </w:pPr>
    </w:p>
    <w:p w14:paraId="129C11CC" w14:textId="77777777" w:rsidR="000451B0" w:rsidRDefault="000451B0" w:rsidP="000451B0">
      <w:pPr>
        <w:tabs>
          <w:tab w:val="left" w:pos="7605"/>
        </w:tabs>
        <w:ind w:right="-52"/>
        <w:rPr>
          <w:lang w:val="nl-NL"/>
        </w:rPr>
      </w:pPr>
      <w:r w:rsidRPr="00515218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 wp14:anchorId="5DAADD0E" wp14:editId="7EEF4E21">
                <wp:simplePos x="0" y="0"/>
                <wp:positionH relativeFrom="column">
                  <wp:posOffset>3947884</wp:posOffset>
                </wp:positionH>
                <wp:positionV relativeFrom="paragraph">
                  <wp:posOffset>141398</wp:posOffset>
                </wp:positionV>
                <wp:extent cx="2469693" cy="2101850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9693" cy="210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ascii="NotesStyle-Regular" w:hAnsi="NotesStyle-Regular"/>
                                <w:color w:val="FFFFFF" w:themeColor="background1"/>
                                <w:sz w:val="28"/>
                                <w:szCs w:val="24"/>
                                <w:lang w:val="nl-NL"/>
                              </w:rPr>
                              <w:alias w:val="Author"/>
                              <w:tag w:val=""/>
                              <w:id w:val="-1064402991"/>
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<w:text/>
                            </w:sdtPr>
                            <w:sdtContent>
                              <w:p w14:paraId="3C9EFBC6" w14:textId="77777777" w:rsidR="000451B0" w:rsidRPr="00B61046" w:rsidRDefault="000451B0" w:rsidP="000451B0">
                                <w:pPr>
                                  <w:jc w:val="right"/>
                                  <w:rPr>
                                    <w:rFonts w:ascii="NotesStyle-Regular" w:hAnsi="NotesStyle-Regular"/>
                                    <w:color w:val="FFFFFF" w:themeColor="background1"/>
                                    <w:sz w:val="28"/>
                                    <w:szCs w:val="24"/>
                                    <w:lang w:val="nl-NL"/>
                                  </w:rPr>
                                </w:pPr>
                                <w:r>
                                  <w:rPr>
                                    <w:rFonts w:ascii="NotesStyle-Regular" w:hAnsi="NotesStyle-Regular"/>
                                    <w:color w:val="FFFFFF" w:themeColor="background1"/>
                                    <w:sz w:val="28"/>
                                    <w:szCs w:val="24"/>
                                    <w:lang w:val="nl-NL"/>
                                  </w:rPr>
                                  <w:t>Mathilde Verbrugge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rStyle w:val="Style1"/>
                                <w:lang w:val="nl-NL"/>
                              </w:rPr>
                              <w:alias w:val="Company name"/>
                              <w:tag w:val="Company name"/>
                              <w:id w:val="-508986387"/>
                              <w:dropDownList>
                                <w:listItem w:displayText="CRM Partners BV" w:value="CRM Partners BV"/>
                                <w:listItem w:displayText="CRM Partners Customer Service BV" w:value="CRM Partners Customer Service BV"/>
                                <w:listItem w:displayText="CRM Partners AG" w:value="CRM Partners AG"/>
                                <w:listItem w:displayText="CRM Partners Group" w:value="CRM Partners Group"/>
                              </w:dropDownList>
                            </w:sdtPr>
                            <w:sdtEndPr>
                              <w:rPr>
                                <w:rStyle w:val="DefaultParagraphFont"/>
                                <w:rFonts w:ascii="Segoe UI" w:hAnsi="Segoe UI"/>
                                <w:color w:val="000000" w:themeColor="text1"/>
                                <w:sz w:val="20"/>
                                <w:szCs w:val="24"/>
                              </w:rPr>
                            </w:sdtEndPr>
                            <w:sdtContent>
                              <w:p w14:paraId="3A2DBCF0" w14:textId="77777777" w:rsidR="000451B0" w:rsidRPr="00B61046" w:rsidRDefault="000451B0" w:rsidP="000451B0">
                                <w:pPr>
                                  <w:jc w:val="right"/>
                                  <w:rPr>
                                    <w:rFonts w:ascii="NotesStyle-Regular" w:hAnsi="NotesStyle-Regular"/>
                                    <w:color w:val="FFFFFF" w:themeColor="background1"/>
                                    <w:sz w:val="28"/>
                                    <w:szCs w:val="24"/>
                                    <w:lang w:val="nl-NL"/>
                                  </w:rPr>
                                </w:pPr>
                                <w:r w:rsidRPr="00B61046">
                                  <w:rPr>
                                    <w:rStyle w:val="Style1"/>
                                    <w:lang w:val="nl-NL"/>
                                  </w:rPr>
                                  <w:t>CRM Partners BV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rStyle w:val="Style1"/>
                                <w:lang w:val="nl-NL"/>
                              </w:rPr>
                              <w:alias w:val="Company Address"/>
                              <w:tag w:val="Company Address"/>
                              <w:id w:val="-1692594140"/>
                              <w15:color w:val="FFFFFF"/>
                              <w:dropDownList>
                                <w:listItem w:displayText="Baron van Nagellstraat 136m 3771 LL Barneveld" w:value="CRM Partners BV"/>
                                <w:listItem w:displayText="Basicweg 24 3821 BR Amersfoort" w:value="CRM Partners Customer Service BV"/>
                                <w:listItem w:displayText="Helfmann-Park 7 65760 Eschborn" w:value="CRM Partners AG"/>
                              </w:dropDownList>
                            </w:sdtPr>
                            <w:sdtEndPr>
                              <w:rPr>
                                <w:rStyle w:val="DefaultParagraphFont"/>
                                <w:rFonts w:ascii="Segoe UI" w:hAnsi="Segoe UI"/>
                                <w:color w:val="000000" w:themeColor="text1"/>
                                <w:sz w:val="20"/>
                                <w:szCs w:val="24"/>
                              </w:rPr>
                            </w:sdtEndPr>
                            <w:sdtContent>
                              <w:p w14:paraId="07B60D25" w14:textId="77777777" w:rsidR="000451B0" w:rsidRPr="001E73B3" w:rsidRDefault="000451B0" w:rsidP="000451B0">
                                <w:pPr>
                                  <w:jc w:val="right"/>
                                  <w:rPr>
                                    <w:rFonts w:ascii="NotesStyle-Regular" w:hAnsi="NotesStyle-Regular"/>
                                    <w:color w:val="FFFFFF" w:themeColor="background1"/>
                                    <w:sz w:val="28"/>
                                    <w:szCs w:val="24"/>
                                    <w:lang w:val="nl-NL"/>
                                  </w:rPr>
                                </w:pPr>
                                <w:r>
                                  <w:rPr>
                                    <w:rStyle w:val="Style1"/>
                                    <w:lang w:val="nl-NL"/>
                                  </w:rPr>
                                  <w:t>Baron van Nagellstraat 136m 3771 LL Barneveld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rStyle w:val="Style1"/>
                              </w:rPr>
                              <w:alias w:val="Publish Date"/>
                              <w:tag w:val=""/>
                              <w:id w:val="-2055761403"/>
                              <w:showingPlcHdr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>
                                <w:dateFormat w:val="d-M-yyyy"/>
                                <w:lid w:val="nl-NL"/>
                                <w:storeMappedDataAs w:val="dateTime"/>
                                <w:calendar w:val="gregorian"/>
                              </w:date>
                            </w:sdtPr>
                            <w:sdtEndPr>
                              <w:rPr>
                                <w:rStyle w:val="DefaultParagraphFont"/>
                                <w:rFonts w:ascii="Segoe UI" w:hAnsi="Segoe UI"/>
                                <w:color w:val="000000" w:themeColor="text1"/>
                                <w:sz w:val="20"/>
                                <w:szCs w:val="24"/>
                                <w:lang w:val="nl-NL"/>
                              </w:rPr>
                            </w:sdtEndPr>
                            <w:sdtContent>
                              <w:p w14:paraId="6E2302A1" w14:textId="77777777" w:rsidR="000451B0" w:rsidRPr="001E73B3" w:rsidRDefault="000451B0" w:rsidP="000451B0">
                                <w:pPr>
                                  <w:jc w:val="right"/>
                                  <w:rPr>
                                    <w:rFonts w:ascii="NotesStyle-Regular" w:hAnsi="NotesStyle-Regular"/>
                                    <w:color w:val="FFFFFF" w:themeColor="background1"/>
                                    <w:sz w:val="28"/>
                                    <w:szCs w:val="24"/>
                                  </w:rPr>
                                </w:pPr>
                                <w:r w:rsidRPr="00480A2A">
                                  <w:rPr>
                                    <w:rStyle w:val="PlaceholderText"/>
                                    <w:rFonts w:ascii="NotesStyle-Regular" w:hAnsi="NotesStyle-Regular"/>
                                    <w:color w:val="FFFFFF" w:themeColor="background1"/>
                                    <w:sz w:val="28"/>
                                    <w:szCs w:val="24"/>
                                  </w:rPr>
                                  <w:t>[Publish Date]</w:t>
                                </w:r>
                              </w:p>
                            </w:sdtContent>
                          </w:sdt>
                          <w:p w14:paraId="5028D18C" w14:textId="77777777" w:rsidR="000451B0" w:rsidRPr="001E73B3" w:rsidRDefault="000451B0" w:rsidP="000451B0">
                            <w:pPr>
                              <w:jc w:val="right"/>
                              <w:rPr>
                                <w:rFonts w:ascii="NotesStyle-Regular" w:hAnsi="NotesStyle-Regular"/>
                                <w:color w:val="FFFFFF" w:themeColor="background1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AADD0E" id="_x0000_s1027" type="#_x0000_t202" style="position:absolute;margin-left:310.85pt;margin-top:11.15pt;width:194.45pt;height:165.5pt;z-index:2517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" filled="f" stroked="f">
                <v:textbox>
                  <w:txbxContent>
                    <w:sdt>
                      <w:sdtPr>
                        <w:rPr>
                          <w:rFonts w:ascii="NotesStyle-Regular" w:hAnsi="NotesStyle-Regular"/>
                          <w:color w:val="FFFFFF" w:themeColor="background1"/>
                          <w:sz w:val="28"/>
                          <w:szCs w:val="24"/>
                          <w:lang w:val="nl-NL"/>
                        </w:rPr>
                        <w:alias w:val="Author"/>
                        <w:tag w:val=""/>
                        <w:id w:val="-1064402991"/>
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<w:text/>
                      </w:sdtPr>
                      <w:sdtContent>
                        <w:p w14:paraId="3C9EFBC6" w14:textId="77777777" w:rsidR="000451B0" w:rsidRPr="00B61046" w:rsidRDefault="000451B0" w:rsidP="000451B0">
                          <w:pPr>
                            <w:jc w:val="right"/>
                            <w:rPr>
                              <w:rFonts w:ascii="NotesStyle-Regular" w:hAnsi="NotesStyle-Regular"/>
                              <w:color w:val="FFFFFF" w:themeColor="background1"/>
                              <w:sz w:val="28"/>
                              <w:szCs w:val="24"/>
                              <w:lang w:val="nl-NL"/>
                            </w:rPr>
                          </w:pPr>
                          <w:r>
                            <w:rPr>
                              <w:rFonts w:ascii="NotesStyle-Regular" w:hAnsi="NotesStyle-Regular"/>
                              <w:color w:val="FFFFFF" w:themeColor="background1"/>
                              <w:sz w:val="28"/>
                              <w:szCs w:val="24"/>
                              <w:lang w:val="nl-NL"/>
                            </w:rPr>
                            <w:t>Mathilde Verbrugge</w:t>
                          </w:r>
                        </w:p>
                      </w:sdtContent>
                    </w:sdt>
                    <w:sdt>
                      <w:sdtPr>
                        <w:rPr>
                          <w:rStyle w:val="Style1"/>
                          <w:lang w:val="nl-NL"/>
                        </w:rPr>
                        <w:alias w:val="Company name"/>
                        <w:tag w:val="Company name"/>
                        <w:id w:val="-508986387"/>
                        <w:dropDownList>
                          <w:listItem w:displayText="CRM Partners BV" w:value="CRM Partners BV"/>
                          <w:listItem w:displayText="CRM Partners Customer Service BV" w:value="CRM Partners Customer Service BV"/>
                          <w:listItem w:displayText="CRM Partners AG" w:value="CRM Partners AG"/>
                          <w:listItem w:displayText="CRM Partners Group" w:value="CRM Partners Group"/>
                        </w:dropDownList>
                      </w:sdtPr>
                      <w:sdtEndPr>
                        <w:rPr>
                          <w:rStyle w:val="DefaultParagraphFont"/>
                          <w:rFonts w:ascii="Segoe UI" w:hAnsi="Segoe UI"/>
                          <w:color w:val="000000" w:themeColor="text1"/>
                          <w:sz w:val="20"/>
                          <w:szCs w:val="24"/>
                        </w:rPr>
                      </w:sdtEndPr>
                      <w:sdtContent>
                        <w:p w14:paraId="3A2DBCF0" w14:textId="77777777" w:rsidR="000451B0" w:rsidRPr="00B61046" w:rsidRDefault="000451B0" w:rsidP="000451B0">
                          <w:pPr>
                            <w:jc w:val="right"/>
                            <w:rPr>
                              <w:rFonts w:ascii="NotesStyle-Regular" w:hAnsi="NotesStyle-Regular"/>
                              <w:color w:val="FFFFFF" w:themeColor="background1"/>
                              <w:sz w:val="28"/>
                              <w:szCs w:val="24"/>
                              <w:lang w:val="nl-NL"/>
                            </w:rPr>
                          </w:pPr>
                          <w:r w:rsidRPr="00B61046">
                            <w:rPr>
                              <w:rStyle w:val="Style1"/>
                              <w:lang w:val="nl-NL"/>
                            </w:rPr>
                            <w:t>CRM Partners BV</w:t>
                          </w:r>
                        </w:p>
                      </w:sdtContent>
                    </w:sdt>
                    <w:sdt>
                      <w:sdtPr>
                        <w:rPr>
                          <w:rStyle w:val="Style1"/>
                          <w:lang w:val="nl-NL"/>
                        </w:rPr>
                        <w:alias w:val="Company Address"/>
                        <w:tag w:val="Company Address"/>
                        <w:id w:val="-1692594140"/>
                        <w15:color w:val="FFFFFF"/>
                        <w:dropDownList>
                          <w:listItem w:displayText="Baron van Nagellstraat 136m 3771 LL Barneveld" w:value="CRM Partners BV"/>
                          <w:listItem w:displayText="Basicweg 24 3821 BR Amersfoort" w:value="CRM Partners Customer Service BV"/>
                          <w:listItem w:displayText="Helfmann-Park 7 65760 Eschborn" w:value="CRM Partners AG"/>
                        </w:dropDownList>
                      </w:sdtPr>
                      <w:sdtEndPr>
                        <w:rPr>
                          <w:rStyle w:val="DefaultParagraphFont"/>
                          <w:rFonts w:ascii="Segoe UI" w:hAnsi="Segoe UI"/>
                          <w:color w:val="000000" w:themeColor="text1"/>
                          <w:sz w:val="20"/>
                          <w:szCs w:val="24"/>
                        </w:rPr>
                      </w:sdtEndPr>
                      <w:sdtContent>
                        <w:p w14:paraId="07B60D25" w14:textId="77777777" w:rsidR="000451B0" w:rsidRPr="001E73B3" w:rsidRDefault="000451B0" w:rsidP="000451B0">
                          <w:pPr>
                            <w:jc w:val="right"/>
                            <w:rPr>
                              <w:rFonts w:ascii="NotesStyle-Regular" w:hAnsi="NotesStyle-Regular"/>
                              <w:color w:val="FFFFFF" w:themeColor="background1"/>
                              <w:sz w:val="28"/>
                              <w:szCs w:val="24"/>
                              <w:lang w:val="nl-NL"/>
                            </w:rPr>
                          </w:pPr>
                          <w:r>
                            <w:rPr>
                              <w:rStyle w:val="Style1"/>
                              <w:lang w:val="nl-NL"/>
                            </w:rPr>
                            <w:t>Baron van Nagellstraat 136m 3771 LL Barneveld</w:t>
                          </w:r>
                        </w:p>
                      </w:sdtContent>
                    </w:sdt>
                    <w:sdt>
                      <w:sdtPr>
                        <w:rPr>
                          <w:rStyle w:val="Style1"/>
                        </w:rPr>
                        <w:alias w:val="Publish Date"/>
                        <w:tag w:val=""/>
                        <w:id w:val="-2055761403"/>
                        <w:showingPlcHdr/>
                        <w:dataBinding w:prefixMappings="xmlns:ns0='http://schemas.microsoft.com/office/2006/coverPageProps' " w:xpath="/ns0:CoverPageProperties[1]/ns0:PublishDate[1]" w:storeItemID="{55AF091B-3C7A-41E3-B477-F2FDAA23CFDA}"/>
                        <w:date>
                          <w:dateFormat w:val="d-M-yyyy"/>
                          <w:lid w:val="nl-NL"/>
                          <w:storeMappedDataAs w:val="dateTime"/>
                          <w:calendar w:val="gregorian"/>
                        </w:date>
                      </w:sdtPr>
                      <w:sdtEndPr>
                        <w:rPr>
                          <w:rStyle w:val="DefaultParagraphFont"/>
                          <w:rFonts w:ascii="Segoe UI" w:hAnsi="Segoe UI"/>
                          <w:color w:val="000000" w:themeColor="text1"/>
                          <w:sz w:val="20"/>
                          <w:szCs w:val="24"/>
                          <w:lang w:val="nl-NL"/>
                        </w:rPr>
                      </w:sdtEndPr>
                      <w:sdtContent>
                        <w:p w14:paraId="6E2302A1" w14:textId="77777777" w:rsidR="000451B0" w:rsidRPr="001E73B3" w:rsidRDefault="000451B0" w:rsidP="000451B0">
                          <w:pPr>
                            <w:jc w:val="right"/>
                            <w:rPr>
                              <w:rFonts w:ascii="NotesStyle-Regular" w:hAnsi="NotesStyle-Regular"/>
                              <w:color w:val="FFFFFF" w:themeColor="background1"/>
                              <w:sz w:val="28"/>
                              <w:szCs w:val="24"/>
                            </w:rPr>
                          </w:pPr>
                          <w:r w:rsidRPr="00480A2A">
                            <w:rPr>
                              <w:rStyle w:val="PlaceholderText"/>
                              <w:rFonts w:ascii="NotesStyle-Regular" w:hAnsi="NotesStyle-Regular"/>
                              <w:color w:val="FFFFFF" w:themeColor="background1"/>
                              <w:sz w:val="28"/>
                              <w:szCs w:val="24"/>
                            </w:rPr>
                            <w:t>[Publish Date]</w:t>
                          </w:r>
                        </w:p>
                      </w:sdtContent>
                    </w:sdt>
                    <w:p w14:paraId="5028D18C" w14:textId="77777777" w:rsidR="000451B0" w:rsidRPr="001E73B3" w:rsidRDefault="000451B0" w:rsidP="000451B0">
                      <w:pPr>
                        <w:jc w:val="right"/>
                        <w:rPr>
                          <w:rFonts w:ascii="NotesStyle-Regular" w:hAnsi="NotesStyle-Regular"/>
                          <w:color w:val="FFFFFF" w:themeColor="background1"/>
                          <w:sz w:val="28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8638B04" w14:textId="77777777" w:rsidR="000451B0" w:rsidRDefault="000451B0" w:rsidP="000451B0">
      <w:pPr>
        <w:ind w:right="-52"/>
      </w:pPr>
    </w:p>
    <w:p w14:paraId="6DD8CC00" w14:textId="77777777" w:rsidR="000451B0" w:rsidRPr="00EB1C54" w:rsidRDefault="000451B0" w:rsidP="000451B0">
      <w:pPr>
        <w:ind w:right="-52"/>
      </w:pPr>
    </w:p>
    <w:p w14:paraId="31171B01" w14:textId="77777777" w:rsidR="00EB1C54" w:rsidRPr="000451B0" w:rsidRDefault="00EB1C54" w:rsidP="000451B0"/>
    <w:p w14:paraId="5E73CAB4" w14:textId="77777777" w:rsidR="00EB1C54" w:rsidRDefault="00EB1C54" w:rsidP="00981AB5">
      <w:pPr>
        <w:tabs>
          <w:tab w:val="left" w:pos="7605"/>
        </w:tabs>
        <w:ind w:right="-52"/>
        <w:rPr>
          <w:lang w:val="nl-NL"/>
        </w:rPr>
      </w:pPr>
    </w:p>
    <w:p w14:paraId="1B345753" w14:textId="77777777" w:rsidR="00EB1C54" w:rsidRPr="00EB1C54" w:rsidRDefault="00EB1C54" w:rsidP="00981AB5">
      <w:pPr>
        <w:ind w:right="-52"/>
      </w:pPr>
      <w:bookmarkStart w:id="0" w:name="_Toc364068332"/>
    </w:p>
    <w:p w14:paraId="4206CF43" w14:textId="77777777" w:rsidR="0027772F" w:rsidRPr="00326CA1" w:rsidRDefault="00FA20F7" w:rsidP="000451B0">
      <w:pPr>
        <w:pStyle w:val="Heading1"/>
        <w:numPr>
          <w:ilvl w:val="0"/>
          <w:numId w:val="0"/>
        </w:numPr>
        <w:ind w:left="-736"/>
        <w:rPr>
          <w:rFonts w:cs="Segoe UI"/>
          <w:szCs w:val="56"/>
          <w:lang w:val="nl-NL"/>
        </w:rPr>
      </w:pPr>
      <w:bookmarkStart w:id="1" w:name="_Toc479239089"/>
      <w:bookmarkEnd w:id="0"/>
      <w:r>
        <w:rPr>
          <w:noProof/>
          <w:lang w:val="nl-NL" w:eastAsia="nl-NL"/>
        </w:rPr>
        <w:lastRenderedPageBreak/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01FC33AF" wp14:editId="4357642A">
                <wp:simplePos x="0" y="0"/>
                <wp:positionH relativeFrom="column">
                  <wp:posOffset>5101590</wp:posOffset>
                </wp:positionH>
                <wp:positionV relativeFrom="paragraph">
                  <wp:posOffset>519099</wp:posOffset>
                </wp:positionV>
                <wp:extent cx="406800" cy="266400"/>
                <wp:effectExtent l="0" t="0" r="0" b="635"/>
                <wp:wrapNone/>
                <wp:docPr id="32" name="Isosceles Tri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06800" cy="266400"/>
                        </a:xfrm>
                        <a:prstGeom prst="triangle">
                          <a:avLst/>
                        </a:prstGeom>
                        <a:solidFill>
                          <a:srgbClr val="0096D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59614C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32" o:spid="_x0000_s1026" type="#_x0000_t5" style="position:absolute;margin-left:401.7pt;margin-top:40.85pt;width:32.05pt;height:21pt;rotation:180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" fillcolor="#0096db" stroked="f" strokeweight="2pt"/>
            </w:pict>
          </mc:Fallback>
        </mc:AlternateContent>
      </w:r>
      <w:bookmarkEnd w:id="1"/>
      <w:r w:rsidR="000451B0">
        <w:rPr>
          <w:noProof/>
          <w:lang w:val="nl-NL" w:eastAsia="nl-NL"/>
        </w:rPr>
        <w:t>Introduction</w:t>
      </w:r>
    </w:p>
    <w:p w14:paraId="1A4A1B74" w14:textId="77777777" w:rsidR="000451B0" w:rsidRDefault="000451B0" w:rsidP="000451B0">
      <w:r w:rsidRPr="00F64247">
        <w:t>Th</w:t>
      </w:r>
      <w:r>
        <w:t>is</w:t>
      </w:r>
      <w:r w:rsidRPr="00F64247">
        <w:t xml:space="preserve"> User Manual contains al</w:t>
      </w:r>
      <w:r>
        <w:t xml:space="preserve">l essential information for you, the </w:t>
      </w:r>
      <w:r w:rsidRPr="00F64247">
        <w:t xml:space="preserve">user to make full use of the free trial of the </w:t>
      </w:r>
      <w:r>
        <w:t xml:space="preserve">AgriLife </w:t>
      </w:r>
      <w:r w:rsidRPr="00F64247">
        <w:t>environment</w:t>
      </w:r>
      <w:r>
        <w:t xml:space="preserve"> from the Microsoft AppSource</w:t>
      </w:r>
      <w:r w:rsidRPr="00F64247">
        <w:t xml:space="preserve">. This manual includes a description </w:t>
      </w:r>
      <w:r>
        <w:t xml:space="preserve">on </w:t>
      </w:r>
      <w:r w:rsidRPr="00F64247">
        <w:t xml:space="preserve">how the set up the Free Trial version, and all the essential information about working with </w:t>
      </w:r>
      <w:r>
        <w:t>Agri</w:t>
      </w:r>
      <w:r w:rsidRPr="00F64247">
        <w:t xml:space="preserve">Life using screenshots and external links. If you have any questions, don’t hesitate to mail </w:t>
      </w:r>
      <w:r>
        <w:t xml:space="preserve">our contact Mathilde Verbrugge: </w:t>
      </w:r>
      <w:r w:rsidRPr="00F64247">
        <w:t xml:space="preserve"> </w:t>
      </w:r>
      <w:hyperlink r:id="rId16" w:history="1">
        <w:r w:rsidRPr="00CA5CE3">
          <w:rPr>
            <w:rStyle w:val="Hyperlink"/>
          </w:rPr>
          <w:t>Mathilde.verbrugge@crmpartners.com</w:t>
        </w:r>
      </w:hyperlink>
      <w:r>
        <w:t xml:space="preserve"> </w:t>
      </w:r>
    </w:p>
    <w:p w14:paraId="280BEA03" w14:textId="77777777" w:rsidR="0027772F" w:rsidRDefault="0027772F" w:rsidP="0027772F"/>
    <w:p w14:paraId="6C1D49C2" w14:textId="77777777" w:rsidR="000451B0" w:rsidRPr="000451B0" w:rsidRDefault="000451B0" w:rsidP="000451B0">
      <w:pPr>
        <w:pStyle w:val="Heading2"/>
        <w:numPr>
          <w:ilvl w:val="0"/>
          <w:numId w:val="0"/>
        </w:numPr>
        <w:ind w:left="360"/>
        <w:rPr>
          <w:lang w:val="en-US"/>
        </w:rPr>
      </w:pPr>
      <w:r w:rsidRPr="000451B0">
        <w:rPr>
          <w:lang w:val="en-US"/>
        </w:rPr>
        <w:t>Index</w:t>
      </w:r>
    </w:p>
    <w:p w14:paraId="3AA37B0F" w14:textId="77777777" w:rsidR="000451B0" w:rsidRPr="000451B0" w:rsidRDefault="000451B0" w:rsidP="000451B0">
      <w:r w:rsidRPr="000451B0">
        <w:t>1. Create a Free Trial Dynamics 365 environment</w:t>
      </w:r>
    </w:p>
    <w:p w14:paraId="2CB4B15D" w14:textId="77777777" w:rsidR="000451B0" w:rsidRDefault="000451B0" w:rsidP="000451B0">
      <w:r>
        <w:t>2. Create a Free Trial AgriLife account</w:t>
      </w:r>
    </w:p>
    <w:p w14:paraId="2B04F821" w14:textId="77777777" w:rsidR="000451B0" w:rsidRDefault="000451B0" w:rsidP="000451B0">
      <w:r>
        <w:t>3. Working with AgriLife</w:t>
      </w:r>
    </w:p>
    <w:p w14:paraId="78AFDE6E" w14:textId="77777777" w:rsidR="000451B0" w:rsidRPr="000451B0" w:rsidRDefault="000451B0" w:rsidP="000451B0">
      <w:r>
        <w:tab/>
      </w:r>
    </w:p>
    <w:p w14:paraId="0DF51701" w14:textId="77777777" w:rsidR="00873982" w:rsidRPr="00326CA1" w:rsidRDefault="00FA20F7" w:rsidP="00873982">
      <w:pPr>
        <w:pStyle w:val="Heading1"/>
        <w:ind w:left="-1587"/>
        <w:rPr>
          <w:rFonts w:cs="Segoe UI"/>
          <w:szCs w:val="56"/>
          <w:lang w:val="nl-NL"/>
        </w:rPr>
      </w:pPr>
      <w:bookmarkStart w:id="2" w:name="_Toc479239090"/>
      <w:r>
        <w:rPr>
          <w:noProof/>
          <w:lang w:val="nl-NL" w:eastAsia="nl-NL"/>
        </w:rPr>
        <w:lastRenderedPageBreak/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0AAA83D1" wp14:editId="4A8FAA43">
                <wp:simplePos x="0" y="0"/>
                <wp:positionH relativeFrom="column">
                  <wp:posOffset>5101590</wp:posOffset>
                </wp:positionH>
                <wp:positionV relativeFrom="paragraph">
                  <wp:posOffset>519734</wp:posOffset>
                </wp:positionV>
                <wp:extent cx="406800" cy="266400"/>
                <wp:effectExtent l="0" t="0" r="0" b="635"/>
                <wp:wrapNone/>
                <wp:docPr id="33" name="Isosceles Tri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06800" cy="266400"/>
                        </a:xfrm>
                        <a:prstGeom prst="triangle">
                          <a:avLst/>
                        </a:prstGeom>
                        <a:solidFill>
                          <a:srgbClr val="0096D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F83F57" id="Isosceles Triangle 33" o:spid="_x0000_s1026" type="#_x0000_t5" style="position:absolute;margin-left:401.7pt;margin-top:40.9pt;width:32.05pt;height:21pt;rotation:180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" fillcolor="#0096db" stroked="f" strokeweight="2pt"/>
            </w:pict>
          </mc:Fallback>
        </mc:AlternateContent>
      </w:r>
      <w:bookmarkEnd w:id="2"/>
      <w:r w:rsidR="000451B0">
        <w:rPr>
          <w:noProof/>
          <w:lang w:val="nl-NL" w:eastAsia="nl-NL"/>
        </w:rPr>
        <w:t>Free Trial Dynamics 365</w:t>
      </w:r>
    </w:p>
    <w:p w14:paraId="0E802A5A" w14:textId="77777777" w:rsidR="000451B0" w:rsidRDefault="000451B0" w:rsidP="000451B0">
      <w:pPr>
        <w:ind w:left="360" w:hanging="360"/>
      </w:pPr>
      <w:r>
        <w:t xml:space="preserve">In order to be able to use the AgriLife free trial, you should first have a Dynamics 365 environment where you can install AgriLife. If you do not have a Dynamics 365 environment yet, please use the below steps to create a free trial. </w:t>
      </w:r>
    </w:p>
    <w:p w14:paraId="65E57FE2" w14:textId="77777777" w:rsidR="000451B0" w:rsidRDefault="000451B0" w:rsidP="000451B0">
      <w:pPr>
        <w:ind w:left="360" w:hanging="360"/>
      </w:pPr>
    </w:p>
    <w:p w14:paraId="3067DBFE" w14:textId="77777777" w:rsidR="000451B0" w:rsidRDefault="000451B0" w:rsidP="000451B0">
      <w:pPr>
        <w:pStyle w:val="ListParagraph"/>
        <w:numPr>
          <w:ilvl w:val="0"/>
          <w:numId w:val="14"/>
        </w:numPr>
      </w:pPr>
      <w:r>
        <w:t xml:space="preserve">Use </w:t>
      </w:r>
      <w:r w:rsidRPr="000451B0">
        <w:t xml:space="preserve">the following link to navigate to the </w:t>
      </w:r>
      <w:r>
        <w:t>Microsoft Dynamics 365 Trial request page</w:t>
      </w:r>
    </w:p>
    <w:p w14:paraId="1B6F5F6A" w14:textId="77777777" w:rsidR="000451B0" w:rsidRDefault="000451B0" w:rsidP="000451B0">
      <w:pPr>
        <w:pStyle w:val="ListParagraph"/>
        <w:numPr>
          <w:ilvl w:val="0"/>
          <w:numId w:val="0"/>
        </w:numPr>
        <w:ind w:left="720"/>
        <w:rPr>
          <w:rStyle w:val="Hyperlink"/>
          <w:color w:val="4F81BD" w:themeColor="accent1"/>
          <w:szCs w:val="20"/>
        </w:rPr>
      </w:pPr>
      <w:hyperlink r:id="rId17" w:history="1">
        <w:r w:rsidRPr="000451B0">
          <w:rPr>
            <w:rStyle w:val="Hyperlink"/>
            <w:color w:val="4F81BD" w:themeColor="accent1"/>
            <w:szCs w:val="20"/>
          </w:rPr>
          <w:t>https://signup.microsoft.com/Signup?OfferId=bd569279-37f5-4f5c-99d0-</w:t>
        </w:r>
        <w:r w:rsidRPr="000451B0">
          <w:rPr>
            <w:rStyle w:val="Hyperlink"/>
            <w:color w:val="4F81BD" w:themeColor="accent1"/>
            <w:szCs w:val="20"/>
          </w:rPr>
          <w:t>425873bb9a4b&amp;dl=DYN365_ENTERPRISE_PLAN1&amp;Culture=en-us&amp;Country=us&amp;ali=1</w:t>
        </w:r>
      </w:hyperlink>
    </w:p>
    <w:p w14:paraId="1AAC2B92" w14:textId="77777777" w:rsidR="000451B0" w:rsidRPr="000451B0" w:rsidRDefault="000451B0" w:rsidP="000451B0">
      <w:pPr>
        <w:pStyle w:val="ListParagraph"/>
        <w:numPr>
          <w:ilvl w:val="0"/>
          <w:numId w:val="0"/>
        </w:numPr>
        <w:ind w:left="720"/>
      </w:pPr>
    </w:p>
    <w:p w14:paraId="5A102D25" w14:textId="77777777" w:rsidR="000451B0" w:rsidRDefault="000451B0" w:rsidP="000451B0">
      <w:pPr>
        <w:pStyle w:val="ListParagraph"/>
        <w:numPr>
          <w:ilvl w:val="0"/>
          <w:numId w:val="14"/>
        </w:numPr>
      </w:pPr>
      <w:r w:rsidRPr="004620D4">
        <w:rPr>
          <w:noProof/>
          <w:lang w:val="nl-NL" w:eastAsia="nl-NL"/>
        </w:rPr>
        <w:drawing>
          <wp:anchor distT="0" distB="0" distL="114300" distR="114300" simplePos="0" relativeHeight="251747840" behindDoc="0" locked="0" layoutInCell="1" allowOverlap="1" wp14:anchorId="3CEAEF1F" wp14:editId="1BE45F97">
            <wp:simplePos x="0" y="0"/>
            <wp:positionH relativeFrom="column">
              <wp:posOffset>3659505</wp:posOffset>
            </wp:positionH>
            <wp:positionV relativeFrom="paragraph">
              <wp:posOffset>238125</wp:posOffset>
            </wp:positionV>
            <wp:extent cx="2609850" cy="3079750"/>
            <wp:effectExtent l="0" t="0" r="0" b="6350"/>
            <wp:wrapThrough wrapText="bothSides">
              <wp:wrapPolygon edited="0">
                <wp:start x="0" y="0"/>
                <wp:lineTo x="0" y="21511"/>
                <wp:lineTo x="21442" y="21511"/>
                <wp:lineTo x="21442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307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620D4">
        <w:rPr>
          <w:noProof/>
          <w:lang w:val="nl-NL" w:eastAsia="nl-NL"/>
        </w:rPr>
        <w:drawing>
          <wp:anchor distT="0" distB="0" distL="114300" distR="114300" simplePos="0" relativeHeight="251748864" behindDoc="0" locked="0" layoutInCell="1" allowOverlap="1" wp14:anchorId="2333E9D7" wp14:editId="199EA99C">
            <wp:simplePos x="0" y="0"/>
            <wp:positionH relativeFrom="column">
              <wp:posOffset>-36195</wp:posOffset>
            </wp:positionH>
            <wp:positionV relativeFrom="paragraph">
              <wp:posOffset>231775</wp:posOffset>
            </wp:positionV>
            <wp:extent cx="3603424" cy="309245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3424" cy="3092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Create an Account</w:t>
      </w:r>
    </w:p>
    <w:p w14:paraId="39A0CB9E" w14:textId="77777777" w:rsidR="000451B0" w:rsidRDefault="000451B0" w:rsidP="000451B0">
      <w:pPr>
        <w:pStyle w:val="ListParagraph"/>
        <w:numPr>
          <w:ilvl w:val="0"/>
          <w:numId w:val="0"/>
        </w:numPr>
        <w:ind w:left="720"/>
      </w:pPr>
    </w:p>
    <w:p w14:paraId="68B04ACE" w14:textId="77777777" w:rsidR="000451B0" w:rsidRDefault="000451B0" w:rsidP="000451B0">
      <w:pPr>
        <w:pStyle w:val="ListParagraph"/>
        <w:numPr>
          <w:ilvl w:val="0"/>
          <w:numId w:val="14"/>
        </w:numPr>
      </w:pPr>
      <w:r w:rsidRPr="004620D4">
        <w:rPr>
          <w:noProof/>
          <w:lang w:val="nl-NL" w:eastAsia="nl-NL"/>
        </w:rPr>
        <w:drawing>
          <wp:anchor distT="0" distB="0" distL="114300" distR="114300" simplePos="0" relativeHeight="251749888" behindDoc="0" locked="0" layoutInCell="1" allowOverlap="1" wp14:anchorId="2351632E" wp14:editId="04568EE4">
            <wp:simplePos x="0" y="0"/>
            <wp:positionH relativeFrom="column">
              <wp:posOffset>2116944</wp:posOffset>
            </wp:positionH>
            <wp:positionV relativeFrom="paragraph">
              <wp:posOffset>11870</wp:posOffset>
            </wp:positionV>
            <wp:extent cx="4178300" cy="1974850"/>
            <wp:effectExtent l="0" t="0" r="0" b="635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8300" cy="197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Verify you are not a robot</w:t>
      </w:r>
    </w:p>
    <w:p w14:paraId="4E32BBF1" w14:textId="77777777" w:rsidR="000451B0" w:rsidRDefault="000451B0" w:rsidP="000451B0"/>
    <w:p w14:paraId="0B60F71A" w14:textId="77777777" w:rsidR="000451B0" w:rsidRDefault="000451B0" w:rsidP="000451B0"/>
    <w:p w14:paraId="21F45F2A" w14:textId="77777777" w:rsidR="000451B0" w:rsidRDefault="000451B0" w:rsidP="000451B0"/>
    <w:p w14:paraId="36F38302" w14:textId="77777777" w:rsidR="000451B0" w:rsidRDefault="000451B0" w:rsidP="000451B0"/>
    <w:p w14:paraId="36F5B8C5" w14:textId="77777777" w:rsidR="000451B0" w:rsidRDefault="000451B0" w:rsidP="000451B0"/>
    <w:p w14:paraId="0BBE3DA1" w14:textId="77777777" w:rsidR="000451B0" w:rsidRDefault="000451B0" w:rsidP="000451B0"/>
    <w:p w14:paraId="1C4EF7B9" w14:textId="77777777" w:rsidR="000451B0" w:rsidRDefault="000451B0" w:rsidP="000451B0"/>
    <w:p w14:paraId="1C822A75" w14:textId="77777777" w:rsidR="000451B0" w:rsidRDefault="000451B0" w:rsidP="000451B0"/>
    <w:p w14:paraId="48A39176" w14:textId="77777777" w:rsidR="000451B0" w:rsidRDefault="000451B0" w:rsidP="000451B0">
      <w:pPr>
        <w:pStyle w:val="ListParagraph"/>
        <w:numPr>
          <w:ilvl w:val="0"/>
          <w:numId w:val="14"/>
        </w:numPr>
      </w:pPr>
      <w:r>
        <w:t xml:space="preserve">Select </w:t>
      </w:r>
      <w:r w:rsidRPr="000451B0">
        <w:rPr>
          <w:b/>
        </w:rPr>
        <w:t>All of these</w:t>
      </w:r>
      <w:r>
        <w:t xml:space="preserve"> to complete the setup</w:t>
      </w:r>
    </w:p>
    <w:p w14:paraId="4610363B" w14:textId="77777777" w:rsidR="000451B0" w:rsidRDefault="000451B0" w:rsidP="000451B0">
      <w:pPr>
        <w:rPr>
          <w:b/>
        </w:rPr>
      </w:pPr>
      <w:r>
        <w:t xml:space="preserve"> </w:t>
      </w:r>
    </w:p>
    <w:p w14:paraId="76FD5184" w14:textId="77777777" w:rsidR="000451B0" w:rsidRPr="004620D4" w:rsidRDefault="000451B0" w:rsidP="000451B0">
      <w:pPr>
        <w:pStyle w:val="ListParagraph"/>
        <w:rPr>
          <w:b/>
        </w:rPr>
      </w:pPr>
      <w:r w:rsidRPr="004620D4">
        <w:rPr>
          <w:b/>
          <w:noProof/>
          <w:lang w:val="nl-NL" w:eastAsia="nl-NL"/>
        </w:rPr>
        <w:drawing>
          <wp:inline distT="0" distB="0" distL="0" distR="0" wp14:anchorId="39D2A180" wp14:editId="608A83B0">
            <wp:extent cx="5972810" cy="1935480"/>
            <wp:effectExtent l="0" t="0" r="8890" b="762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193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2D3E38" w14:textId="77777777" w:rsidR="00873982" w:rsidRPr="000451B0" w:rsidRDefault="000451B0" w:rsidP="00873982">
      <w:pPr>
        <w:rPr>
          <w:rFonts w:eastAsiaTheme="majorEastAsia" w:cstheme="majorBidi"/>
          <w:b/>
          <w:szCs w:val="26"/>
        </w:rPr>
      </w:pPr>
      <w:r>
        <w:br w:type="page"/>
      </w:r>
    </w:p>
    <w:p w14:paraId="35B8E18E" w14:textId="77777777" w:rsidR="00866839" w:rsidRDefault="00FA20F7" w:rsidP="00866839">
      <w:pPr>
        <w:pStyle w:val="Heading1"/>
        <w:rPr>
          <w:noProof/>
          <w:lang w:val="nl-NL" w:eastAsia="nl-NL"/>
        </w:rPr>
      </w:pPr>
      <w:bookmarkStart w:id="3" w:name="_Toc479239091"/>
      <w:r>
        <w:rPr>
          <w:noProof/>
          <w:lang w:val="nl-NL" w:eastAsia="nl-NL"/>
        </w:rPr>
        <w:lastRenderedPageBreak/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6D66CC50" wp14:editId="1BB91DB0">
                <wp:simplePos x="0" y="0"/>
                <wp:positionH relativeFrom="column">
                  <wp:posOffset>5101590</wp:posOffset>
                </wp:positionH>
                <wp:positionV relativeFrom="paragraph">
                  <wp:posOffset>521496</wp:posOffset>
                </wp:positionV>
                <wp:extent cx="406800" cy="266400"/>
                <wp:effectExtent l="0" t="0" r="0" b="635"/>
                <wp:wrapNone/>
                <wp:docPr id="44" name="Isosceles Tri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06800" cy="266400"/>
                        </a:xfrm>
                        <a:prstGeom prst="triangle">
                          <a:avLst/>
                        </a:prstGeom>
                        <a:solidFill>
                          <a:srgbClr val="0096D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BDD378" id="Isosceles Triangle 44" o:spid="_x0000_s1026" type="#_x0000_t5" style="position:absolute;margin-left:401.7pt;margin-top:41.05pt;width:32.05pt;height:21pt;rotation:180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" fillcolor="#0096db" stroked="f" strokeweight="2pt"/>
            </w:pict>
          </mc:Fallback>
        </mc:AlternateContent>
      </w:r>
      <w:bookmarkEnd w:id="3"/>
      <w:r w:rsidR="000451B0">
        <w:rPr>
          <w:noProof/>
          <w:lang w:val="nl-NL" w:eastAsia="nl-NL"/>
        </w:rPr>
        <w:t>Free Trial AgriLife Account</w:t>
      </w:r>
    </w:p>
    <w:p w14:paraId="10B1DE21" w14:textId="77777777" w:rsidR="000451B0" w:rsidRPr="000451B0" w:rsidRDefault="000451B0" w:rsidP="000451B0">
      <w:pPr>
        <w:rPr>
          <w:lang w:eastAsia="nl-NL"/>
        </w:rPr>
      </w:pPr>
      <w:r w:rsidRPr="000451B0">
        <w:rPr>
          <w:lang w:eastAsia="nl-NL"/>
        </w:rPr>
        <w:t>Once you have set up your Dynamics 365 environment, you will be able to go to the Microsoft AppSource to download the free trial of AgriLife.</w:t>
      </w:r>
    </w:p>
    <w:p w14:paraId="12A34DCA" w14:textId="77777777" w:rsidR="000451B0" w:rsidRDefault="000451B0" w:rsidP="000451B0">
      <w:pPr>
        <w:rPr>
          <w:lang w:eastAsia="nl-NL"/>
        </w:rPr>
      </w:pPr>
    </w:p>
    <w:p w14:paraId="1DEC01E5" w14:textId="77777777" w:rsidR="000451B0" w:rsidRDefault="000451B0" w:rsidP="000451B0">
      <w:pPr>
        <w:pStyle w:val="ListParagraph"/>
        <w:numPr>
          <w:ilvl w:val="0"/>
          <w:numId w:val="15"/>
        </w:numPr>
        <w:rPr>
          <w:lang w:eastAsia="nl-NL"/>
        </w:rPr>
      </w:pPr>
      <w:r>
        <w:rPr>
          <w:lang w:eastAsia="nl-NL"/>
        </w:rPr>
        <w:t>Navigate to the AgriLife AppSource through the following link</w:t>
      </w:r>
    </w:p>
    <w:p w14:paraId="02117AEC" w14:textId="77777777" w:rsidR="000451B0" w:rsidRDefault="000451B0" w:rsidP="000451B0">
      <w:pPr>
        <w:pStyle w:val="ListParagraph"/>
        <w:numPr>
          <w:ilvl w:val="0"/>
          <w:numId w:val="0"/>
        </w:numPr>
        <w:ind w:left="720"/>
      </w:pPr>
      <w:hyperlink r:id="rId22" w:history="1">
        <w:r w:rsidRPr="006235F8">
          <w:rPr>
            <w:rStyle w:val="Hyperlink"/>
          </w:rPr>
          <w:t>https://appsource.microsoft.com/en-us/product/dynamics-365/</w:t>
        </w:r>
      </w:hyperlink>
      <w:r>
        <w:t xml:space="preserve"> </w:t>
      </w:r>
    </w:p>
    <w:p w14:paraId="73A56335" w14:textId="77777777" w:rsidR="000451B0" w:rsidRDefault="000451B0" w:rsidP="000451B0">
      <w:pPr>
        <w:pStyle w:val="ListParagraph"/>
        <w:numPr>
          <w:ilvl w:val="0"/>
          <w:numId w:val="0"/>
        </w:numPr>
        <w:ind w:left="720"/>
        <w:rPr>
          <w:lang w:eastAsia="nl-NL"/>
        </w:rPr>
      </w:pPr>
    </w:p>
    <w:p w14:paraId="2ADBE04B" w14:textId="77777777" w:rsidR="000451B0" w:rsidRDefault="000451B0" w:rsidP="000451B0">
      <w:pPr>
        <w:pStyle w:val="ListParagraph"/>
        <w:numPr>
          <w:ilvl w:val="0"/>
          <w:numId w:val="15"/>
        </w:numPr>
        <w:rPr>
          <w:lang w:eastAsia="nl-NL"/>
        </w:rPr>
      </w:pPr>
      <w:r>
        <w:rPr>
          <w:noProof/>
          <w:lang w:val="nl-NL" w:eastAsia="nl-NL"/>
        </w:rPr>
        <w:drawing>
          <wp:anchor distT="0" distB="0" distL="114300" distR="114300" simplePos="0" relativeHeight="251750912" behindDoc="1" locked="0" layoutInCell="1" allowOverlap="1" wp14:anchorId="26DC9A04" wp14:editId="780D4346">
            <wp:simplePos x="0" y="0"/>
            <wp:positionH relativeFrom="column">
              <wp:posOffset>1948376</wp:posOffset>
            </wp:positionH>
            <wp:positionV relativeFrom="paragraph">
              <wp:posOffset>6546</wp:posOffset>
            </wp:positionV>
            <wp:extent cx="1470025" cy="1807845"/>
            <wp:effectExtent l="0" t="0" r="0" b="1905"/>
            <wp:wrapTight wrapText="bothSides">
              <wp:wrapPolygon edited="0">
                <wp:start x="0" y="0"/>
                <wp:lineTo x="0" y="21395"/>
                <wp:lineTo x="21273" y="21395"/>
                <wp:lineTo x="21273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025" cy="180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lang w:eastAsia="nl-NL"/>
        </w:rPr>
        <w:t>Click on Free Trial</w:t>
      </w:r>
    </w:p>
    <w:p w14:paraId="50386759" w14:textId="77777777" w:rsidR="000451B0" w:rsidRDefault="000451B0" w:rsidP="000451B0">
      <w:pPr>
        <w:rPr>
          <w:lang w:eastAsia="nl-NL"/>
        </w:rPr>
      </w:pPr>
    </w:p>
    <w:p w14:paraId="1EE1B3D3" w14:textId="77777777" w:rsidR="000451B0" w:rsidRDefault="000451B0" w:rsidP="000451B0">
      <w:pPr>
        <w:rPr>
          <w:lang w:eastAsia="nl-NL"/>
        </w:rPr>
      </w:pPr>
    </w:p>
    <w:p w14:paraId="53BC6E1B" w14:textId="77777777" w:rsidR="000451B0" w:rsidRDefault="000451B0" w:rsidP="000451B0">
      <w:pPr>
        <w:rPr>
          <w:lang w:eastAsia="nl-NL"/>
        </w:rPr>
      </w:pPr>
    </w:p>
    <w:p w14:paraId="7ED8F472" w14:textId="77777777" w:rsidR="000451B0" w:rsidRDefault="000451B0" w:rsidP="000451B0">
      <w:pPr>
        <w:rPr>
          <w:lang w:eastAsia="nl-NL"/>
        </w:rPr>
      </w:pPr>
    </w:p>
    <w:p w14:paraId="6426B62B" w14:textId="77777777" w:rsidR="000451B0" w:rsidRDefault="000451B0" w:rsidP="000451B0">
      <w:pPr>
        <w:rPr>
          <w:lang w:eastAsia="nl-NL"/>
        </w:rPr>
      </w:pPr>
    </w:p>
    <w:p w14:paraId="3C277A18" w14:textId="77777777" w:rsidR="000451B0" w:rsidRDefault="000451B0" w:rsidP="000451B0">
      <w:pPr>
        <w:rPr>
          <w:lang w:eastAsia="nl-NL"/>
        </w:rPr>
      </w:pPr>
    </w:p>
    <w:p w14:paraId="5183C8D4" w14:textId="77777777" w:rsidR="000451B0" w:rsidRDefault="000451B0" w:rsidP="000451B0">
      <w:pPr>
        <w:rPr>
          <w:lang w:eastAsia="nl-NL"/>
        </w:rPr>
      </w:pPr>
    </w:p>
    <w:p w14:paraId="47BC4C40" w14:textId="77777777" w:rsidR="000451B0" w:rsidRDefault="000451B0" w:rsidP="000451B0">
      <w:pPr>
        <w:rPr>
          <w:lang w:eastAsia="nl-NL"/>
        </w:rPr>
      </w:pPr>
    </w:p>
    <w:p w14:paraId="1DC607EC" w14:textId="77777777" w:rsidR="000451B0" w:rsidRDefault="000451B0" w:rsidP="000451B0">
      <w:pPr>
        <w:pStyle w:val="ListParagraph"/>
        <w:numPr>
          <w:ilvl w:val="0"/>
          <w:numId w:val="15"/>
        </w:numPr>
        <w:rPr>
          <w:lang w:eastAsia="nl-NL"/>
        </w:rPr>
      </w:pPr>
      <w:r>
        <w:rPr>
          <w:lang w:eastAsia="nl-NL"/>
        </w:rPr>
        <w:t>Connect to the Dynamics 365 environment that you have just set up</w:t>
      </w:r>
    </w:p>
    <w:p w14:paraId="512AA5F3" w14:textId="77777777" w:rsidR="000451B0" w:rsidRDefault="000451B0" w:rsidP="000451B0">
      <w:pPr>
        <w:pStyle w:val="ListParagraph"/>
        <w:numPr>
          <w:ilvl w:val="0"/>
          <w:numId w:val="0"/>
        </w:numPr>
        <w:ind w:left="720"/>
        <w:rPr>
          <w:lang w:eastAsia="nl-NL"/>
        </w:rPr>
      </w:pPr>
      <w:r>
        <w:rPr>
          <w:noProof/>
          <w:lang w:val="nl-NL" w:eastAsia="nl-NL"/>
        </w:rPr>
        <w:drawing>
          <wp:inline distT="0" distB="0" distL="0" distR="0" wp14:anchorId="20474F78" wp14:editId="6AC065D0">
            <wp:extent cx="5943600" cy="18288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2D4479" w14:textId="04DDE53A" w:rsidR="000451B0" w:rsidRDefault="000451B0" w:rsidP="000A3098">
      <w:pPr>
        <w:pStyle w:val="ListParagraph"/>
        <w:numPr>
          <w:ilvl w:val="0"/>
          <w:numId w:val="15"/>
        </w:numPr>
        <w:rPr>
          <w:lang w:eastAsia="nl-NL"/>
        </w:rPr>
      </w:pPr>
      <w:r>
        <w:rPr>
          <w:lang w:eastAsia="nl-NL"/>
        </w:rPr>
        <w:t>Wait several minutes for the application to install until the status is Installed</w:t>
      </w:r>
    </w:p>
    <w:p w14:paraId="1FA8D710" w14:textId="77777777" w:rsidR="000451B0" w:rsidRDefault="000451B0" w:rsidP="000451B0">
      <w:pPr>
        <w:pStyle w:val="ListParagraph"/>
        <w:numPr>
          <w:ilvl w:val="0"/>
          <w:numId w:val="0"/>
        </w:numPr>
        <w:ind w:left="720"/>
        <w:rPr>
          <w:lang w:eastAsia="nl-NL"/>
        </w:rPr>
      </w:pPr>
      <w:r>
        <w:rPr>
          <w:noProof/>
          <w:lang w:val="nl-NL" w:eastAsia="nl-NL"/>
        </w:rPr>
        <w:lastRenderedPageBreak/>
        <w:drawing>
          <wp:inline distT="0" distB="0" distL="0" distR="0" wp14:anchorId="36EFFBFF" wp14:editId="2FA34745">
            <wp:extent cx="4703516" cy="1878086"/>
            <wp:effectExtent l="0" t="0" r="1905" b="825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8175" cy="1879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4F3317" w14:textId="77777777" w:rsidR="000451B0" w:rsidRDefault="000451B0" w:rsidP="000A3098">
      <w:pPr>
        <w:pStyle w:val="ListParagraph"/>
        <w:numPr>
          <w:ilvl w:val="0"/>
          <w:numId w:val="15"/>
        </w:numPr>
        <w:rPr>
          <w:lang w:eastAsia="nl-NL"/>
        </w:rPr>
      </w:pPr>
      <w:r>
        <w:rPr>
          <w:lang w:eastAsia="nl-NL"/>
        </w:rPr>
        <w:t>The final step is to navigate to the Dynamics 365 environment that you have created and you will able to see and use all AgriLife components.</w:t>
      </w:r>
    </w:p>
    <w:p w14:paraId="1867CEA0" w14:textId="77777777" w:rsidR="000451B0" w:rsidRDefault="000451B0" w:rsidP="000451B0">
      <w:pPr>
        <w:rPr>
          <w:lang w:eastAsia="nl-NL"/>
        </w:rPr>
      </w:pPr>
    </w:p>
    <w:p w14:paraId="616E9EB9" w14:textId="77777777" w:rsidR="000451B0" w:rsidRDefault="000451B0" w:rsidP="000451B0">
      <w:pPr>
        <w:rPr>
          <w:lang w:eastAsia="nl-NL"/>
        </w:rPr>
      </w:pPr>
    </w:p>
    <w:p w14:paraId="6BCC0DCD" w14:textId="77777777" w:rsidR="000451B0" w:rsidRDefault="000451B0" w:rsidP="000451B0">
      <w:pPr>
        <w:rPr>
          <w:lang w:eastAsia="nl-NL"/>
        </w:rPr>
      </w:pPr>
    </w:p>
    <w:p w14:paraId="0E3A4F36" w14:textId="77777777" w:rsidR="000451B0" w:rsidRDefault="000451B0" w:rsidP="000451B0">
      <w:pPr>
        <w:rPr>
          <w:lang w:eastAsia="nl-NL"/>
        </w:rPr>
      </w:pPr>
    </w:p>
    <w:p w14:paraId="6DFD8715" w14:textId="77777777" w:rsidR="000451B0" w:rsidRDefault="000451B0" w:rsidP="000451B0">
      <w:pPr>
        <w:rPr>
          <w:lang w:eastAsia="nl-NL"/>
        </w:rPr>
      </w:pPr>
    </w:p>
    <w:p w14:paraId="323420DF" w14:textId="77777777" w:rsidR="000451B0" w:rsidRDefault="000451B0" w:rsidP="000451B0">
      <w:pPr>
        <w:rPr>
          <w:lang w:eastAsia="nl-NL"/>
        </w:rPr>
      </w:pPr>
    </w:p>
    <w:p w14:paraId="370A8730" w14:textId="47D9BEDB" w:rsidR="00424098" w:rsidRPr="00853F8C" w:rsidRDefault="00424098" w:rsidP="00853F8C">
      <w:pPr>
        <w:tabs>
          <w:tab w:val="left" w:pos="2429"/>
        </w:tabs>
      </w:pPr>
      <w:bookmarkStart w:id="4" w:name="_GoBack"/>
      <w:bookmarkEnd w:id="4"/>
    </w:p>
    <w:sectPr w:rsidR="00424098" w:rsidRPr="00853F8C" w:rsidSect="00291EF8">
      <w:headerReference w:type="even" r:id="rId26"/>
      <w:headerReference w:type="default" r:id="rId27"/>
      <w:footerReference w:type="default" r:id="rId28"/>
      <w:headerReference w:type="first" r:id="rId29"/>
      <w:footerReference w:type="first" r:id="rId30"/>
      <w:pgSz w:w="11907" w:h="16839" w:code="9"/>
      <w:pgMar w:top="1474" w:right="1134" w:bottom="1440" w:left="1418" w:header="720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2927F38" w14:textId="77777777" w:rsidR="000451B0" w:rsidRDefault="000451B0" w:rsidP="00F70778">
      <w:pPr>
        <w:spacing w:line="240" w:lineRule="auto"/>
      </w:pPr>
      <w:r>
        <w:separator/>
      </w:r>
    </w:p>
  </w:endnote>
  <w:endnote w:type="continuationSeparator" w:id="0">
    <w:p w14:paraId="684953E1" w14:textId="77777777" w:rsidR="000451B0" w:rsidRDefault="000451B0" w:rsidP="00F7077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B5CA014D-D0C5-45D6-B0C1-564D1051A1C6}"/>
    <w:embedBold r:id="rId2" w:fontKey="{7EE61A10-3910-49F6-83A2-358F4DBE0F94}"/>
    <w:embedItalic r:id="rId3" w:fontKey="{8E455E09-994F-421C-8820-812D2BA1A03B}"/>
    <w:embedBoldItalic r:id="rId4" w:fontKey="{0C4BE210-8B80-40CD-B3DC-0066E10A594E}"/>
  </w:font>
  <w:font w:name="NotesStyle-Regular">
    <w:panose1 w:val="00000000000000000000"/>
    <w:charset w:val="00"/>
    <w:family w:val="modern"/>
    <w:notTrueType/>
    <w:pitch w:val="variable"/>
    <w:sig w:usb0="800000AF" w:usb1="4000004A" w:usb2="00000000" w:usb3="00000000" w:csb0="0000011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NotesStyle-Medium">
    <w:panose1 w:val="00000000000000000000"/>
    <w:charset w:val="00"/>
    <w:family w:val="modern"/>
    <w:notTrueType/>
    <w:pitch w:val="variable"/>
    <w:sig w:usb0="800000AF" w:usb1="4000004A" w:usb2="00000000" w:usb3="00000000" w:csb0="0000011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242D21" w14:textId="323C6314" w:rsidR="00993CEE" w:rsidRPr="00901523" w:rsidRDefault="00D45999" w:rsidP="00AD4317">
    <w:pPr>
      <w:pStyle w:val="Footer"/>
      <w:jc w:val="right"/>
      <w:rPr>
        <w:sz w:val="16"/>
        <w:szCs w:val="16"/>
      </w:rPr>
    </w:pPr>
    <w:sdt>
      <w:sdtPr>
        <w:rPr>
          <w:sz w:val="16"/>
          <w:szCs w:val="16"/>
        </w:rPr>
        <w:alias w:val="Title"/>
        <w:tag w:val=""/>
        <w:id w:val="-1523856569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0451B0">
          <w:rPr>
            <w:sz w:val="16"/>
            <w:szCs w:val="16"/>
          </w:rPr>
          <w:t>Free Trial Manual</w:t>
        </w:r>
      </w:sdtContent>
    </w:sdt>
    <w:r w:rsidR="000451B0">
      <w:rPr>
        <w:noProof/>
        <w:lang w:eastAsia="nl-NL"/>
      </w:rPr>
      <w:t xml:space="preserve"> </w:t>
    </w:r>
    <w:r w:rsidR="00993CEE" w:rsidRPr="00AD4317">
      <w:rPr>
        <w:sz w:val="16"/>
        <w:szCs w:val="16"/>
        <w:lang w:val="nl-NL"/>
      </w:rPr>
      <w:ptab w:relativeTo="margin" w:alignment="right" w:leader="none"/>
    </w:r>
    <w:r w:rsidR="00993CEE" w:rsidRPr="00901523">
      <w:rPr>
        <w:sz w:val="16"/>
        <w:szCs w:val="16"/>
      </w:rPr>
      <w:t xml:space="preserve"> </w:t>
    </w:r>
    <w:sdt>
      <w:sdtPr>
        <w:rPr>
          <w:sz w:val="16"/>
          <w:szCs w:val="16"/>
          <w:lang w:val="nl-NL"/>
        </w:rPr>
        <w:id w:val="1565756728"/>
        <w:docPartObj>
          <w:docPartGallery w:val="Page Numbers (Bottom of Page)"/>
          <w:docPartUnique/>
        </w:docPartObj>
      </w:sdtPr>
      <w:sdtEndPr/>
      <w:sdtContent>
        <w:r w:rsidR="00E624DA">
          <w:rPr>
            <w:sz w:val="16"/>
            <w:szCs w:val="16"/>
          </w:rPr>
          <w:t>Page</w:t>
        </w:r>
        <w:r w:rsidR="00993CEE" w:rsidRPr="00901523">
          <w:rPr>
            <w:sz w:val="16"/>
            <w:szCs w:val="16"/>
          </w:rPr>
          <w:t xml:space="preserve"> | </w:t>
        </w:r>
        <w:r w:rsidR="00993CEE" w:rsidRPr="00AD4317">
          <w:rPr>
            <w:sz w:val="16"/>
            <w:szCs w:val="16"/>
          </w:rPr>
          <w:fldChar w:fldCharType="begin"/>
        </w:r>
        <w:r w:rsidR="00993CEE" w:rsidRPr="00901523">
          <w:rPr>
            <w:sz w:val="16"/>
            <w:szCs w:val="16"/>
          </w:rPr>
          <w:instrText>PAGE   \* MERGEFORMAT</w:instrText>
        </w:r>
        <w:r w:rsidR="00993CEE" w:rsidRPr="00AD4317">
          <w:rPr>
            <w:sz w:val="16"/>
            <w:szCs w:val="16"/>
          </w:rPr>
          <w:fldChar w:fldCharType="separate"/>
        </w:r>
        <w:r>
          <w:rPr>
            <w:noProof/>
            <w:sz w:val="16"/>
            <w:szCs w:val="16"/>
          </w:rPr>
          <w:t>6</w:t>
        </w:r>
        <w:r w:rsidR="00993CEE" w:rsidRPr="00AD4317">
          <w:rPr>
            <w:sz w:val="16"/>
            <w:szCs w:val="16"/>
          </w:rPr>
          <w:fldChar w:fldCharType="end"/>
        </w:r>
        <w:r w:rsidR="00993CEE" w:rsidRPr="00901523">
          <w:rPr>
            <w:sz w:val="16"/>
            <w:szCs w:val="16"/>
          </w:rPr>
          <w:t xml:space="preserve"> </w:t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37103F" w14:textId="77777777" w:rsidR="00993CEE" w:rsidRDefault="00993CEE">
    <w:pPr>
      <w:pStyle w:val="Footer"/>
    </w:pPr>
  </w:p>
  <w:p w14:paraId="7C76FE06" w14:textId="77777777" w:rsidR="00993CEE" w:rsidRDefault="00993CE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5F1EF8B" w14:textId="77777777" w:rsidR="000451B0" w:rsidRDefault="000451B0" w:rsidP="00F70778">
      <w:pPr>
        <w:spacing w:line="240" w:lineRule="auto"/>
      </w:pPr>
      <w:r>
        <w:separator/>
      </w:r>
    </w:p>
  </w:footnote>
  <w:footnote w:type="continuationSeparator" w:id="0">
    <w:p w14:paraId="2E835E12" w14:textId="77777777" w:rsidR="000451B0" w:rsidRDefault="000451B0" w:rsidP="00F7077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A31DF6" w14:textId="77777777" w:rsidR="0027772F" w:rsidRDefault="00D45999">
    <w:pPr>
      <w:pStyle w:val="Header"/>
    </w:pPr>
    <w:r>
      <w:rPr>
        <w:noProof/>
        <w:lang w:val="nl-NL" w:eastAsia="zh-CN"/>
      </w:rPr>
      <w:pict w14:anchorId="2186F3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12357204" o:spid="_x0000_s2050" type="#_x0000_t75" style="position:absolute;margin-left:0;margin-top:0;width:706.9pt;height:999.75pt;z-index:-251655168;mso-position-horizontal:center;mso-position-horizontal-relative:margin;mso-position-vertical:center;mso-position-vertical-relative:margin" o:allowincell="f">
          <v:imagedata r:id="rId1" o:title="CRMPA4briefBACKG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C92E70" w14:textId="77777777" w:rsidR="0027772F" w:rsidRDefault="000451B0" w:rsidP="008D2293">
    <w:pPr>
      <w:pStyle w:val="Header"/>
      <w:tabs>
        <w:tab w:val="left" w:pos="9214"/>
      </w:tabs>
    </w:pPr>
    <w:r w:rsidRPr="00B67FA7">
      <w:rPr>
        <w:noProof/>
        <w:lang w:val="nl-NL" w:eastAsia="nl-NL"/>
      </w:rPr>
      <w:drawing>
        <wp:anchor distT="0" distB="0" distL="114300" distR="114300" simplePos="0" relativeHeight="251664384" behindDoc="1" locked="0" layoutInCell="1" allowOverlap="1" wp14:anchorId="513909FC" wp14:editId="1440EC21">
          <wp:simplePos x="0" y="0"/>
          <wp:positionH relativeFrom="column">
            <wp:posOffset>4979963</wp:posOffset>
          </wp:positionH>
          <wp:positionV relativeFrom="paragraph">
            <wp:posOffset>-492369</wp:posOffset>
          </wp:positionV>
          <wp:extent cx="1370791" cy="969757"/>
          <wp:effectExtent l="0" t="0" r="1270" b="0"/>
          <wp:wrapNone/>
          <wp:docPr id="42" name="Picture 42" descr="C:\Users\mverbrugge\Desktop\Agri\AgriLifeF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mverbrugge\Desktop\Agri\AgriLifeFC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0791" cy="9697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3074738" w14:textId="77777777" w:rsidR="000451B0" w:rsidRDefault="000451B0" w:rsidP="008D2293">
    <w:pPr>
      <w:pStyle w:val="Header"/>
      <w:tabs>
        <w:tab w:val="left" w:pos="9214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2F8FAC" w14:textId="77777777" w:rsidR="00993CEE" w:rsidRDefault="00D45999">
    <w:pPr>
      <w:pStyle w:val="Header"/>
    </w:pPr>
    <w:r>
      <w:rPr>
        <w:noProof/>
        <w:lang w:val="nl-NL" w:eastAsia="zh-CN"/>
      </w:rPr>
      <w:pict w14:anchorId="19AF70D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12357203" o:spid="_x0000_s2049" type="#_x0000_t75" style="position:absolute;margin-left:0;margin-top:0;width:706.9pt;height:999.75pt;z-index:-251656192;mso-position-horizontal:center;mso-position-horizontal-relative:margin;mso-position-vertical:center;mso-position-vertical-relative:margin" o:allowincell="f">
          <v:imagedata r:id="rId1" o:title="CRMPA4briefBACKGR"/>
          <w10:wrap anchorx="margin" anchory="margin"/>
        </v:shape>
      </w:pict>
    </w:r>
  </w:p>
  <w:p w14:paraId="3EA7AE99" w14:textId="77777777" w:rsidR="00993CEE" w:rsidRDefault="00993CE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B77A1E"/>
    <w:multiLevelType w:val="hybridMultilevel"/>
    <w:tmpl w:val="AA980404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280939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222C30C5"/>
    <w:multiLevelType w:val="hybridMultilevel"/>
    <w:tmpl w:val="CD548C42"/>
    <w:lvl w:ilvl="0" w:tplc="0F9AFD74">
      <w:start w:val="1"/>
      <w:numFmt w:val="bullet"/>
      <w:pStyle w:val="ListParagraph"/>
      <w:lvlText w:val=""/>
      <w:lvlJc w:val="left"/>
      <w:pPr>
        <w:ind w:left="360" w:hanging="360"/>
      </w:pPr>
      <w:rPr>
        <w:rFonts w:ascii="Wingdings" w:hAnsi="Wingdings" w:hint="default"/>
        <w:color w:val="0070C0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C8F3714"/>
    <w:multiLevelType w:val="hybridMultilevel"/>
    <w:tmpl w:val="3BEC18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595C9F"/>
    <w:multiLevelType w:val="multilevel"/>
    <w:tmpl w:val="B3F4404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80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20" w:hanging="216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80" w:hanging="252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40" w:hanging="28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2880"/>
      </w:pPr>
      <w:rPr>
        <w:rFonts w:hint="default"/>
      </w:rPr>
    </w:lvl>
  </w:abstractNum>
  <w:abstractNum w:abstractNumId="5" w15:restartNumberingAfterBreak="0">
    <w:nsid w:val="382222F4"/>
    <w:multiLevelType w:val="hybridMultilevel"/>
    <w:tmpl w:val="463025C0"/>
    <w:lvl w:ilvl="0" w:tplc="00B2243C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B7211E"/>
    <w:multiLevelType w:val="hybridMultilevel"/>
    <w:tmpl w:val="466E63F4"/>
    <w:lvl w:ilvl="0" w:tplc="38768FC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70C0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BA2470"/>
    <w:multiLevelType w:val="hybridMultilevel"/>
    <w:tmpl w:val="4D147B2E"/>
    <w:lvl w:ilvl="0" w:tplc="E4AAEEF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70C0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6611932"/>
    <w:multiLevelType w:val="hybridMultilevel"/>
    <w:tmpl w:val="8AB6DFEC"/>
    <w:lvl w:ilvl="0" w:tplc="38768FC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70C0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6047791"/>
    <w:multiLevelType w:val="multilevel"/>
    <w:tmpl w:val="AEFA6042"/>
    <w:lvl w:ilvl="0">
      <w:start w:val="3"/>
      <w:numFmt w:val="decimal"/>
      <w:lvlText w:val="%1"/>
      <w:lvlJc w:val="left"/>
      <w:pPr>
        <w:ind w:left="410" w:hanging="41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70" w:hanging="41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0" w15:restartNumberingAfterBreak="0">
    <w:nsid w:val="6BAA2539"/>
    <w:multiLevelType w:val="hybridMultilevel"/>
    <w:tmpl w:val="6B88B44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1436697"/>
    <w:multiLevelType w:val="hybridMultilevel"/>
    <w:tmpl w:val="90A0C1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5BB6697"/>
    <w:multiLevelType w:val="multilevel"/>
    <w:tmpl w:val="77067F58"/>
    <w:lvl w:ilvl="0">
      <w:start w:val="1"/>
      <w:numFmt w:val="decimal"/>
      <w:pStyle w:val="Heading1"/>
      <w:lvlText w:val="%1."/>
      <w:lvlJc w:val="left"/>
      <w:pPr>
        <w:ind w:left="360" w:hanging="360"/>
      </w:pPr>
    </w:lvl>
    <w:lvl w:ilvl="1">
      <w:start w:val="1"/>
      <w:numFmt w:val="decimal"/>
      <w:pStyle w:val="Heading2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pStyle w:val="Heading3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80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20" w:hanging="216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80" w:hanging="252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40" w:hanging="28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2880"/>
      </w:pPr>
      <w:rPr>
        <w:rFonts w:hint="default"/>
      </w:rPr>
    </w:lvl>
  </w:abstractNum>
  <w:abstractNum w:abstractNumId="13" w15:restartNumberingAfterBreak="0">
    <w:nsid w:val="777F1F08"/>
    <w:multiLevelType w:val="hybridMultilevel"/>
    <w:tmpl w:val="78B4F878"/>
    <w:lvl w:ilvl="0" w:tplc="932C7B0C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D102C56"/>
    <w:multiLevelType w:val="hybridMultilevel"/>
    <w:tmpl w:val="1DC8CD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1"/>
  </w:num>
  <w:num w:numId="3">
    <w:abstractNumId w:val="14"/>
  </w:num>
  <w:num w:numId="4">
    <w:abstractNumId w:val="5"/>
  </w:num>
  <w:num w:numId="5">
    <w:abstractNumId w:val="12"/>
  </w:num>
  <w:num w:numId="6">
    <w:abstractNumId w:val="13"/>
  </w:num>
  <w:num w:numId="7">
    <w:abstractNumId w:val="1"/>
  </w:num>
  <w:num w:numId="8">
    <w:abstractNumId w:val="4"/>
  </w:num>
  <w:num w:numId="9">
    <w:abstractNumId w:val="2"/>
  </w:num>
  <w:num w:numId="10">
    <w:abstractNumId w:val="8"/>
  </w:num>
  <w:num w:numId="11">
    <w:abstractNumId w:val="6"/>
  </w:num>
  <w:num w:numId="12">
    <w:abstractNumId w:val="7"/>
  </w:num>
  <w:num w:numId="13">
    <w:abstractNumId w:val="9"/>
  </w:num>
  <w:num w:numId="14">
    <w:abstractNumId w:val="10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TrueTypeFonts/>
  <w:saveSubsetFonts/>
  <w:hideSpellingErrors/>
  <w:attachedTemplate r:id="rId1"/>
  <w:defaultTabStop w:val="720"/>
  <w:hyphenationZone w:val="425"/>
  <w:drawingGridHorizontalSpacing w:val="108"/>
  <w:drawingGridVerticalSpacing w:val="181"/>
  <w:displayVerticalDrawingGridEvery w:val="6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51B0"/>
    <w:rsid w:val="00014643"/>
    <w:rsid w:val="00042408"/>
    <w:rsid w:val="000451B0"/>
    <w:rsid w:val="00056BA6"/>
    <w:rsid w:val="00063031"/>
    <w:rsid w:val="00072AA8"/>
    <w:rsid w:val="0008130C"/>
    <w:rsid w:val="00087B9F"/>
    <w:rsid w:val="000A3E7E"/>
    <w:rsid w:val="000B3D32"/>
    <w:rsid w:val="000B718C"/>
    <w:rsid w:val="000B7232"/>
    <w:rsid w:val="000C01E4"/>
    <w:rsid w:val="000F44ED"/>
    <w:rsid w:val="00103517"/>
    <w:rsid w:val="0010690D"/>
    <w:rsid w:val="001465B0"/>
    <w:rsid w:val="001834FF"/>
    <w:rsid w:val="001A01F4"/>
    <w:rsid w:val="001B6442"/>
    <w:rsid w:val="001C1F55"/>
    <w:rsid w:val="001E73B3"/>
    <w:rsid w:val="00200B52"/>
    <w:rsid w:val="00206B9C"/>
    <w:rsid w:val="00230828"/>
    <w:rsid w:val="00257180"/>
    <w:rsid w:val="002624CE"/>
    <w:rsid w:val="0027772F"/>
    <w:rsid w:val="00291EF8"/>
    <w:rsid w:val="00293274"/>
    <w:rsid w:val="002A569A"/>
    <w:rsid w:val="002B231C"/>
    <w:rsid w:val="002B5FD2"/>
    <w:rsid w:val="002B646A"/>
    <w:rsid w:val="002B7491"/>
    <w:rsid w:val="002E3AE8"/>
    <w:rsid w:val="00316DED"/>
    <w:rsid w:val="00325C95"/>
    <w:rsid w:val="00326CA1"/>
    <w:rsid w:val="003340B3"/>
    <w:rsid w:val="00345E71"/>
    <w:rsid w:val="00353047"/>
    <w:rsid w:val="00367839"/>
    <w:rsid w:val="00385F95"/>
    <w:rsid w:val="00391BEA"/>
    <w:rsid w:val="003A41CF"/>
    <w:rsid w:val="003B3981"/>
    <w:rsid w:val="003C63FA"/>
    <w:rsid w:val="003F2359"/>
    <w:rsid w:val="00424098"/>
    <w:rsid w:val="00464C6A"/>
    <w:rsid w:val="0046620E"/>
    <w:rsid w:val="00473A88"/>
    <w:rsid w:val="0048012B"/>
    <w:rsid w:val="00480869"/>
    <w:rsid w:val="00480A2A"/>
    <w:rsid w:val="004876F4"/>
    <w:rsid w:val="004B071F"/>
    <w:rsid w:val="004B30EA"/>
    <w:rsid w:val="004D4AC8"/>
    <w:rsid w:val="004D7E13"/>
    <w:rsid w:val="004E70DB"/>
    <w:rsid w:val="005014E5"/>
    <w:rsid w:val="005017A3"/>
    <w:rsid w:val="0051448A"/>
    <w:rsid w:val="00515218"/>
    <w:rsid w:val="00516692"/>
    <w:rsid w:val="00527C2A"/>
    <w:rsid w:val="00552D2F"/>
    <w:rsid w:val="00556392"/>
    <w:rsid w:val="005636B7"/>
    <w:rsid w:val="00582A79"/>
    <w:rsid w:val="005C168B"/>
    <w:rsid w:val="00600000"/>
    <w:rsid w:val="00601BA5"/>
    <w:rsid w:val="00627105"/>
    <w:rsid w:val="00634906"/>
    <w:rsid w:val="00636AB0"/>
    <w:rsid w:val="00646409"/>
    <w:rsid w:val="006A04CE"/>
    <w:rsid w:val="006A324A"/>
    <w:rsid w:val="006B3D58"/>
    <w:rsid w:val="006C3C27"/>
    <w:rsid w:val="006C66F7"/>
    <w:rsid w:val="006C74BD"/>
    <w:rsid w:val="006D411C"/>
    <w:rsid w:val="006D4D8C"/>
    <w:rsid w:val="006E5825"/>
    <w:rsid w:val="006F3903"/>
    <w:rsid w:val="006F54F4"/>
    <w:rsid w:val="00752207"/>
    <w:rsid w:val="00764C1E"/>
    <w:rsid w:val="00777CDE"/>
    <w:rsid w:val="00792DDB"/>
    <w:rsid w:val="00795F6B"/>
    <w:rsid w:val="0079665E"/>
    <w:rsid w:val="007B6AE7"/>
    <w:rsid w:val="007C01F3"/>
    <w:rsid w:val="007F015F"/>
    <w:rsid w:val="007F4F1D"/>
    <w:rsid w:val="008319F5"/>
    <w:rsid w:val="00853F8C"/>
    <w:rsid w:val="008555B2"/>
    <w:rsid w:val="0085570B"/>
    <w:rsid w:val="008614C5"/>
    <w:rsid w:val="00866839"/>
    <w:rsid w:val="00873982"/>
    <w:rsid w:val="00881BA7"/>
    <w:rsid w:val="008A38EF"/>
    <w:rsid w:val="008A7FC5"/>
    <w:rsid w:val="008C2822"/>
    <w:rsid w:val="008C36CE"/>
    <w:rsid w:val="008D2293"/>
    <w:rsid w:val="00901523"/>
    <w:rsid w:val="00902DD0"/>
    <w:rsid w:val="00921CE2"/>
    <w:rsid w:val="00943817"/>
    <w:rsid w:val="00981AB5"/>
    <w:rsid w:val="00986C26"/>
    <w:rsid w:val="00987F12"/>
    <w:rsid w:val="009937C3"/>
    <w:rsid w:val="00993CEE"/>
    <w:rsid w:val="009A0210"/>
    <w:rsid w:val="009B4C2E"/>
    <w:rsid w:val="009E08F8"/>
    <w:rsid w:val="009E7F02"/>
    <w:rsid w:val="009F095B"/>
    <w:rsid w:val="00A03100"/>
    <w:rsid w:val="00A15135"/>
    <w:rsid w:val="00A24E60"/>
    <w:rsid w:val="00A300C0"/>
    <w:rsid w:val="00A30164"/>
    <w:rsid w:val="00A52E76"/>
    <w:rsid w:val="00A60E78"/>
    <w:rsid w:val="00A661B8"/>
    <w:rsid w:val="00A76647"/>
    <w:rsid w:val="00AD4317"/>
    <w:rsid w:val="00AE19B3"/>
    <w:rsid w:val="00AE433A"/>
    <w:rsid w:val="00B075C4"/>
    <w:rsid w:val="00B1279C"/>
    <w:rsid w:val="00B217DF"/>
    <w:rsid w:val="00B25E9D"/>
    <w:rsid w:val="00B7292A"/>
    <w:rsid w:val="00B779EE"/>
    <w:rsid w:val="00BD36D9"/>
    <w:rsid w:val="00BE1771"/>
    <w:rsid w:val="00C10FA2"/>
    <w:rsid w:val="00C12C90"/>
    <w:rsid w:val="00C23ADE"/>
    <w:rsid w:val="00C43413"/>
    <w:rsid w:val="00C8759B"/>
    <w:rsid w:val="00CA146A"/>
    <w:rsid w:val="00CA4140"/>
    <w:rsid w:val="00CE12AB"/>
    <w:rsid w:val="00CF1355"/>
    <w:rsid w:val="00CF382B"/>
    <w:rsid w:val="00D011BE"/>
    <w:rsid w:val="00D308E3"/>
    <w:rsid w:val="00D425A0"/>
    <w:rsid w:val="00D45999"/>
    <w:rsid w:val="00D6183E"/>
    <w:rsid w:val="00D914A9"/>
    <w:rsid w:val="00DC24E7"/>
    <w:rsid w:val="00DD12FC"/>
    <w:rsid w:val="00E40467"/>
    <w:rsid w:val="00E4616E"/>
    <w:rsid w:val="00E624DA"/>
    <w:rsid w:val="00E67989"/>
    <w:rsid w:val="00EB1C54"/>
    <w:rsid w:val="00ED40EB"/>
    <w:rsid w:val="00EE32E0"/>
    <w:rsid w:val="00F15052"/>
    <w:rsid w:val="00F24CCB"/>
    <w:rsid w:val="00F56E98"/>
    <w:rsid w:val="00F5728A"/>
    <w:rsid w:val="00F70778"/>
    <w:rsid w:val="00FA20F7"/>
    <w:rsid w:val="00FB52FF"/>
    <w:rsid w:val="00FD212A"/>
    <w:rsid w:val="00FD4CBA"/>
    <w:rsid w:val="00FE3058"/>
    <w:rsid w:val="00FF6E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48FD3D54"/>
  <w15:docId w15:val="{80804945-047B-4996-96AD-19F643F3D0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SimSun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64C6A"/>
    <w:pPr>
      <w:spacing w:after="0" w:line="360" w:lineRule="auto"/>
    </w:pPr>
    <w:rPr>
      <w:rFonts w:ascii="Segoe UI" w:hAnsi="Segoe UI"/>
      <w:color w:val="000000" w:themeColor="text1"/>
      <w:sz w:val="20"/>
    </w:rPr>
  </w:style>
  <w:style w:type="paragraph" w:styleId="Heading1">
    <w:name w:val="heading 1"/>
    <w:aliases w:val="CRMP Titel"/>
    <w:basedOn w:val="Normal"/>
    <w:next w:val="Normal"/>
    <w:link w:val="Heading1Char"/>
    <w:uiPriority w:val="9"/>
    <w:qFormat/>
    <w:rsid w:val="00385F95"/>
    <w:pPr>
      <w:pageBreakBefore/>
      <w:widowControl w:val="0"/>
      <w:numPr>
        <w:numId w:val="5"/>
      </w:numPr>
      <w:shd w:val="clear" w:color="auto" w:fill="0096DB"/>
      <w:spacing w:after="720" w:line="312" w:lineRule="auto"/>
      <w:ind w:left="-1588" w:right="-1134" w:firstLine="851"/>
      <w:outlineLvl w:val="0"/>
    </w:pPr>
    <w:rPr>
      <w:rFonts w:ascii="NotesStyle-Regular" w:eastAsiaTheme="majorEastAsia" w:hAnsi="NotesStyle-Regular" w:cstheme="majorBidi"/>
      <w:bCs/>
      <w:color w:val="FFFFFF" w:themeColor="background1"/>
      <w:sz w:val="56"/>
      <w:szCs w:val="28"/>
    </w:rPr>
  </w:style>
  <w:style w:type="paragraph" w:styleId="Heading2">
    <w:name w:val="heading 2"/>
    <w:aliases w:val="CRMP Subtitel"/>
    <w:basedOn w:val="Normal"/>
    <w:next w:val="Normal"/>
    <w:link w:val="Heading2Char"/>
    <w:autoRedefine/>
    <w:uiPriority w:val="9"/>
    <w:unhideWhenUsed/>
    <w:qFormat/>
    <w:rsid w:val="000451B0"/>
    <w:pPr>
      <w:keepNext/>
      <w:keepLines/>
      <w:numPr>
        <w:ilvl w:val="1"/>
        <w:numId w:val="5"/>
      </w:numPr>
      <w:spacing w:before="120" w:after="120"/>
      <w:ind w:left="0" w:hanging="709"/>
      <w:outlineLvl w:val="1"/>
    </w:pPr>
    <w:rPr>
      <w:rFonts w:ascii="NotesStyle-Regular" w:eastAsiaTheme="majorEastAsia" w:hAnsi="NotesStyle-Regular" w:cstheme="majorBidi"/>
      <w:bCs/>
      <w:color w:val="0096DB"/>
      <w:sz w:val="32"/>
      <w:szCs w:val="26"/>
      <w:lang w:val="nl-NL"/>
    </w:rPr>
  </w:style>
  <w:style w:type="paragraph" w:styleId="Heading3">
    <w:name w:val="heading 3"/>
    <w:aliases w:val="CRMP Subtitel 2"/>
    <w:basedOn w:val="Normal"/>
    <w:next w:val="Normal"/>
    <w:link w:val="Heading3Char"/>
    <w:uiPriority w:val="9"/>
    <w:unhideWhenUsed/>
    <w:qFormat/>
    <w:rsid w:val="00F56E98"/>
    <w:pPr>
      <w:numPr>
        <w:ilvl w:val="2"/>
        <w:numId w:val="5"/>
      </w:numPr>
      <w:spacing w:before="120" w:after="120"/>
      <w:ind w:left="-709" w:firstLine="0"/>
      <w:outlineLvl w:val="2"/>
    </w:pPr>
    <w:rPr>
      <w:rFonts w:ascii="NotesStyle-Regular" w:hAnsi="NotesStyle-Regular"/>
      <w:color w:val="0096DB"/>
      <w:sz w:val="32"/>
      <w:lang w:val="nl-N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rsid w:val="001465B0"/>
    <w:pPr>
      <w:keepNext/>
      <w:keepLines/>
      <w:spacing w:before="200"/>
      <w:outlineLvl w:val="3"/>
    </w:pPr>
    <w:rPr>
      <w:rFonts w:eastAsiaTheme="majorEastAsia" w:cstheme="majorBidi"/>
      <w:b/>
      <w:bCs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C66F7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C66F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66F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636B7"/>
    <w:pPr>
      <w:numPr>
        <w:numId w:val="9"/>
      </w:numPr>
      <w:contextualSpacing/>
    </w:pPr>
  </w:style>
  <w:style w:type="paragraph" w:styleId="Header">
    <w:name w:val="header"/>
    <w:basedOn w:val="Normal"/>
    <w:link w:val="HeaderChar"/>
    <w:uiPriority w:val="99"/>
    <w:unhideWhenUsed/>
    <w:rsid w:val="00F70778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70778"/>
  </w:style>
  <w:style w:type="paragraph" w:styleId="Footer">
    <w:name w:val="footer"/>
    <w:basedOn w:val="Normal"/>
    <w:link w:val="FooterChar"/>
    <w:uiPriority w:val="99"/>
    <w:unhideWhenUsed/>
    <w:rsid w:val="00F70778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70778"/>
  </w:style>
  <w:style w:type="character" w:customStyle="1" w:styleId="Heading1Char">
    <w:name w:val="Heading 1 Char"/>
    <w:aliases w:val="CRMP Titel Char"/>
    <w:basedOn w:val="DefaultParagraphFont"/>
    <w:link w:val="Heading1"/>
    <w:uiPriority w:val="9"/>
    <w:rsid w:val="00385F95"/>
    <w:rPr>
      <w:rFonts w:ascii="NotesStyle-Regular" w:eastAsiaTheme="majorEastAsia" w:hAnsi="NotesStyle-Regular" w:cstheme="majorBidi"/>
      <w:bCs/>
      <w:color w:val="FFFFFF" w:themeColor="background1"/>
      <w:sz w:val="56"/>
      <w:szCs w:val="28"/>
      <w:shd w:val="clear" w:color="auto" w:fill="0096DB"/>
    </w:rPr>
  </w:style>
  <w:style w:type="character" w:customStyle="1" w:styleId="Heading2Char">
    <w:name w:val="Heading 2 Char"/>
    <w:aliases w:val="CRMP Subtitel Char"/>
    <w:basedOn w:val="DefaultParagraphFont"/>
    <w:link w:val="Heading2"/>
    <w:uiPriority w:val="9"/>
    <w:rsid w:val="000451B0"/>
    <w:rPr>
      <w:rFonts w:ascii="NotesStyle-Regular" w:eastAsiaTheme="majorEastAsia" w:hAnsi="NotesStyle-Regular" w:cstheme="majorBidi"/>
      <w:bCs/>
      <w:color w:val="0096DB"/>
      <w:sz w:val="32"/>
      <w:szCs w:val="26"/>
      <w:lang w:val="nl-NL"/>
    </w:rPr>
  </w:style>
  <w:style w:type="paragraph" w:styleId="TOC1">
    <w:name w:val="toc 1"/>
    <w:basedOn w:val="Normal"/>
    <w:next w:val="Normal"/>
    <w:uiPriority w:val="39"/>
    <w:unhideWhenUsed/>
    <w:rsid w:val="00A300C0"/>
    <w:pPr>
      <w:tabs>
        <w:tab w:val="right" w:pos="9356"/>
      </w:tabs>
      <w:spacing w:before="100" w:after="100" w:line="240" w:lineRule="auto"/>
    </w:pPr>
    <w:rPr>
      <w:b/>
      <w:color w:val="007ABD"/>
    </w:rPr>
  </w:style>
  <w:style w:type="paragraph" w:styleId="TOC2">
    <w:name w:val="toc 2"/>
    <w:basedOn w:val="Normal"/>
    <w:next w:val="Normal"/>
    <w:uiPriority w:val="39"/>
    <w:unhideWhenUsed/>
    <w:rsid w:val="00943817"/>
    <w:pPr>
      <w:tabs>
        <w:tab w:val="right" w:pos="9356"/>
      </w:tabs>
      <w:spacing w:after="100" w:line="240" w:lineRule="auto"/>
      <w:ind w:left="170"/>
    </w:pPr>
    <w:rPr>
      <w:b/>
    </w:rPr>
  </w:style>
  <w:style w:type="character" w:styleId="Hyperlink">
    <w:name w:val="Hyperlink"/>
    <w:basedOn w:val="DefaultParagraphFont"/>
    <w:uiPriority w:val="99"/>
    <w:unhideWhenUsed/>
    <w:rsid w:val="00DC24E7"/>
    <w:rPr>
      <w:rFonts w:ascii="Segoe UI" w:hAnsi="Segoe UI"/>
      <w:color w:val="007ABD"/>
      <w:sz w:val="20"/>
      <w:u w:val="single"/>
    </w:rPr>
  </w:style>
  <w:style w:type="paragraph" w:styleId="TOCHeading">
    <w:name w:val="TOC Heading"/>
    <w:basedOn w:val="TOC1"/>
    <w:next w:val="Normal"/>
    <w:uiPriority w:val="39"/>
    <w:unhideWhenUsed/>
    <w:qFormat/>
    <w:rsid w:val="00326CA1"/>
    <w:pPr>
      <w:framePr w:w="11907" w:h="1418" w:hRule="exact" w:wrap="around" w:hAnchor="page" w:x="1" w:y="1"/>
      <w:shd w:val="clear" w:color="auto" w:fill="0096DB"/>
      <w:spacing w:before="360" w:after="480"/>
      <w:jc w:val="center"/>
    </w:pPr>
    <w:rPr>
      <w:color w:val="FFFFFF" w:themeColor="background1"/>
      <w:sz w:val="72"/>
    </w:rPr>
  </w:style>
  <w:style w:type="character" w:customStyle="1" w:styleId="Heading3Char">
    <w:name w:val="Heading 3 Char"/>
    <w:aliases w:val="CRMP Subtitel 2 Char"/>
    <w:basedOn w:val="DefaultParagraphFont"/>
    <w:link w:val="Heading3"/>
    <w:uiPriority w:val="9"/>
    <w:rsid w:val="00F56E98"/>
    <w:rPr>
      <w:rFonts w:ascii="NotesStyle-Regular" w:hAnsi="NotesStyle-Regular"/>
      <w:color w:val="0096DB"/>
      <w:sz w:val="32"/>
      <w:lang w:val="nl-NL"/>
    </w:rPr>
  </w:style>
  <w:style w:type="paragraph" w:styleId="TableofFigures">
    <w:name w:val="table of figures"/>
    <w:basedOn w:val="Normal"/>
    <w:next w:val="Normal"/>
    <w:uiPriority w:val="99"/>
    <w:semiHidden/>
    <w:unhideWhenUsed/>
    <w:rsid w:val="000C01E4"/>
  </w:style>
  <w:style w:type="paragraph" w:styleId="TOC3">
    <w:name w:val="toc 3"/>
    <w:basedOn w:val="Normal"/>
    <w:next w:val="Normal"/>
    <w:uiPriority w:val="39"/>
    <w:unhideWhenUsed/>
    <w:rsid w:val="00943817"/>
    <w:pPr>
      <w:tabs>
        <w:tab w:val="right" w:pos="9356"/>
      </w:tabs>
      <w:spacing w:after="100" w:line="240" w:lineRule="auto"/>
      <w:ind w:left="340"/>
    </w:pPr>
  </w:style>
  <w:style w:type="paragraph" w:styleId="NoSpacing">
    <w:name w:val="No Spacing"/>
    <w:uiPriority w:val="1"/>
    <w:qFormat/>
    <w:rsid w:val="00582A79"/>
    <w:pPr>
      <w:spacing w:after="0" w:line="240" w:lineRule="auto"/>
      <w:ind w:left="284" w:right="170"/>
    </w:pPr>
    <w:rPr>
      <w:rFonts w:ascii="Segoe UI" w:hAnsi="Segoe UI"/>
      <w:color w:val="000000" w:themeColor="text1"/>
      <w:sz w:val="20"/>
    </w:rPr>
  </w:style>
  <w:style w:type="paragraph" w:styleId="Title">
    <w:name w:val="Title"/>
    <w:basedOn w:val="Normal"/>
    <w:next w:val="Normal"/>
    <w:link w:val="TitleChar"/>
    <w:uiPriority w:val="10"/>
    <w:rsid w:val="001465B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="Segoe UI Semibold" w:eastAsiaTheme="majorEastAsia" w:hAnsi="Segoe UI Semibold" w:cstheme="majorBidi"/>
      <w:spacing w:val="5"/>
      <w:kern w:val="28"/>
      <w:sz w:val="5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465B0"/>
    <w:rPr>
      <w:rFonts w:ascii="Segoe UI Semibold" w:eastAsiaTheme="majorEastAsia" w:hAnsi="Segoe UI Semibold" w:cstheme="majorBidi"/>
      <w:color w:val="000000" w:themeColor="text1"/>
      <w:spacing w:val="5"/>
      <w:kern w:val="28"/>
      <w:sz w:val="56"/>
      <w:szCs w:val="5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465B0"/>
    <w:rPr>
      <w:rFonts w:ascii="Segoe UI" w:eastAsiaTheme="majorEastAsia" w:hAnsi="Segoe UI" w:cstheme="majorBidi"/>
      <w:b/>
      <w:bCs/>
      <w:i/>
      <w:iCs/>
      <w:color w:val="000000" w:themeColor="text1"/>
      <w:sz w:val="20"/>
    </w:rPr>
  </w:style>
  <w:style w:type="paragraph" w:styleId="Subtitle">
    <w:name w:val="Subtitle"/>
    <w:basedOn w:val="Normal"/>
    <w:next w:val="Normal"/>
    <w:link w:val="SubtitleChar"/>
    <w:uiPriority w:val="11"/>
    <w:rsid w:val="001465B0"/>
    <w:pPr>
      <w:numPr>
        <w:ilvl w:val="1"/>
      </w:numPr>
      <w:ind w:left="284"/>
    </w:pPr>
    <w:rPr>
      <w:rFonts w:eastAsiaTheme="majorEastAsia" w:cstheme="majorBidi"/>
      <w:i/>
      <w:iCs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1465B0"/>
    <w:rPr>
      <w:rFonts w:ascii="Segoe UI" w:eastAsiaTheme="majorEastAsia" w:hAnsi="Segoe UI" w:cstheme="majorBidi"/>
      <w:i/>
      <w:iCs/>
      <w:color w:val="000000" w:themeColor="text1"/>
      <w:spacing w:val="15"/>
      <w:sz w:val="24"/>
      <w:szCs w:val="24"/>
    </w:rPr>
  </w:style>
  <w:style w:type="character" w:styleId="SubtleEmphasis">
    <w:name w:val="Subtle Emphasis"/>
    <w:basedOn w:val="DefaultParagraphFont"/>
    <w:uiPriority w:val="19"/>
    <w:rsid w:val="001465B0"/>
    <w:rPr>
      <w:rFonts w:ascii="Segoe UI" w:hAnsi="Segoe UI"/>
      <w:i/>
      <w:iCs/>
      <w:color w:val="000000" w:themeColor="text1"/>
      <w:sz w:val="20"/>
    </w:rPr>
  </w:style>
  <w:style w:type="character" w:styleId="Emphasis">
    <w:name w:val="Emphasis"/>
    <w:basedOn w:val="DefaultParagraphFont"/>
    <w:uiPriority w:val="20"/>
    <w:rsid w:val="001465B0"/>
    <w:rPr>
      <w:rFonts w:ascii="Segoe UI" w:hAnsi="Segoe UI"/>
      <w:i/>
      <w:iCs/>
      <w:sz w:val="20"/>
    </w:rPr>
  </w:style>
  <w:style w:type="character" w:styleId="IntenseEmphasis">
    <w:name w:val="Intense Emphasis"/>
    <w:basedOn w:val="DefaultParagraphFont"/>
    <w:uiPriority w:val="21"/>
    <w:rsid w:val="001465B0"/>
    <w:rPr>
      <w:rFonts w:ascii="Segoe UI" w:hAnsi="Segoe UI"/>
      <w:b/>
      <w:bCs/>
      <w:i/>
      <w:iCs/>
      <w:color w:val="007ABD"/>
      <w:sz w:val="20"/>
    </w:rPr>
  </w:style>
  <w:style w:type="character" w:styleId="Strong">
    <w:name w:val="Strong"/>
    <w:basedOn w:val="DefaultParagraphFont"/>
    <w:uiPriority w:val="22"/>
    <w:rsid w:val="001465B0"/>
    <w:rPr>
      <w:rFonts w:ascii="Segoe UI" w:hAnsi="Segoe UI"/>
      <w:b/>
      <w:bCs/>
      <w:sz w:val="20"/>
    </w:rPr>
  </w:style>
  <w:style w:type="paragraph" w:styleId="Quote">
    <w:name w:val="Quote"/>
    <w:basedOn w:val="Normal"/>
    <w:next w:val="Normal"/>
    <w:link w:val="QuoteChar"/>
    <w:uiPriority w:val="29"/>
    <w:rsid w:val="007F4F1D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7F4F1D"/>
    <w:rPr>
      <w:rFonts w:ascii="Segoe UI" w:hAnsi="Segoe UI"/>
      <w:i/>
      <w:iCs/>
      <w:color w:val="000000" w:themeColor="text1"/>
      <w:sz w:val="20"/>
    </w:rPr>
  </w:style>
  <w:style w:type="paragraph" w:styleId="IntenseQuote">
    <w:name w:val="Intense Quote"/>
    <w:basedOn w:val="Normal"/>
    <w:next w:val="Normal"/>
    <w:link w:val="IntenseQuoteChar"/>
    <w:uiPriority w:val="30"/>
    <w:rsid w:val="00A60E78"/>
    <w:pPr>
      <w:spacing w:before="200" w:after="280"/>
      <w:ind w:left="936" w:right="936"/>
    </w:pPr>
    <w:rPr>
      <w:rFonts w:ascii="Segoe UI Semibold" w:hAnsi="Segoe UI Semibold"/>
      <w:bCs/>
      <w:iCs/>
      <w:color w:val="007ABD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60E78"/>
    <w:rPr>
      <w:rFonts w:ascii="Segoe UI Semibold" w:hAnsi="Segoe UI Semibold"/>
      <w:bCs/>
      <w:iCs/>
      <w:color w:val="007ABD"/>
      <w:sz w:val="20"/>
    </w:rPr>
  </w:style>
  <w:style w:type="character" w:styleId="SubtleReference">
    <w:name w:val="Subtle Reference"/>
    <w:basedOn w:val="DefaultParagraphFont"/>
    <w:uiPriority w:val="31"/>
    <w:rsid w:val="00A60E78"/>
    <w:rPr>
      <w:rFonts w:ascii="Segoe UI" w:hAnsi="Segoe UI"/>
      <w:smallCaps/>
      <w:color w:val="007ABD"/>
      <w:sz w:val="20"/>
      <w:u w:val="none"/>
    </w:rPr>
  </w:style>
  <w:style w:type="character" w:styleId="BookTitle">
    <w:name w:val="Book Title"/>
    <w:basedOn w:val="DefaultParagraphFont"/>
    <w:uiPriority w:val="33"/>
    <w:rsid w:val="00CE12AB"/>
    <w:rPr>
      <w:rFonts w:ascii="Segoe UI" w:hAnsi="Segoe UI"/>
      <w:b/>
      <w:bCs/>
      <w:smallCaps/>
      <w:spacing w:val="5"/>
      <w:sz w:val="20"/>
    </w:rPr>
  </w:style>
  <w:style w:type="character" w:styleId="IntenseReference">
    <w:name w:val="Intense Reference"/>
    <w:basedOn w:val="DefaultParagraphFont"/>
    <w:uiPriority w:val="32"/>
    <w:rsid w:val="00A60E78"/>
    <w:rPr>
      <w:rFonts w:ascii="Segoe UI" w:hAnsi="Segoe UI"/>
      <w:b/>
      <w:bCs/>
      <w:smallCaps/>
      <w:color w:val="007ABD"/>
      <w:spacing w:val="5"/>
      <w:sz w:val="20"/>
      <w:u w:val="none"/>
    </w:rPr>
  </w:style>
  <w:style w:type="table" w:styleId="TableGrid">
    <w:name w:val="Table Grid"/>
    <w:basedOn w:val="TableNormal"/>
    <w:uiPriority w:val="59"/>
    <w:rsid w:val="00E461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CRMPGeneral">
    <w:name w:val="CRMP General"/>
    <w:basedOn w:val="TableNormal"/>
    <w:uiPriority w:val="99"/>
    <w:rsid w:val="00E4616E"/>
    <w:pPr>
      <w:spacing w:after="0" w:line="240" w:lineRule="auto"/>
    </w:pPr>
    <w:rPr>
      <w:rFonts w:ascii="NotesStyle-Regular" w:hAnsi="NotesStyle-Regular"/>
      <w:sz w:val="20"/>
    </w:rPr>
    <w:tblPr>
      <w:tblStyleRowBandSize w:val="1"/>
      <w:tblBorders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FFF" w:themeFill="background1"/>
    </w:tcPr>
    <w:tblStylePr w:type="firstRow">
      <w:pPr>
        <w:jc w:val="center"/>
      </w:pPr>
      <w:rPr>
        <w:rFonts w:ascii="NotesStyle-Regular" w:hAnsi="NotesStyle-Regular"/>
        <w:color w:val="FFFFFF" w:themeColor="background1"/>
        <w:sz w:val="20"/>
      </w:rPr>
      <w:tblPr/>
      <w:tcPr>
        <w:tcBorders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007ABD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band2Horz">
      <w:tblPr/>
      <w:tcPr>
        <w:shd w:val="clear" w:color="auto" w:fill="DAEEF3" w:themeFill="accent5" w:themeFillTint="33"/>
      </w:tcPr>
    </w:tblStylePr>
  </w:style>
  <w:style w:type="character" w:customStyle="1" w:styleId="Style1">
    <w:name w:val="Style1"/>
    <w:basedOn w:val="DefaultParagraphFont"/>
    <w:uiPriority w:val="1"/>
    <w:rsid w:val="001A01F4"/>
    <w:rPr>
      <w:rFonts w:ascii="NotesStyle-Regular" w:hAnsi="NotesStyle-Regular"/>
      <w:color w:val="FFFFFF" w:themeColor="background1"/>
      <w:sz w:val="28"/>
    </w:rPr>
  </w:style>
  <w:style w:type="character" w:styleId="FollowedHyperlink">
    <w:name w:val="FollowedHyperlink"/>
    <w:basedOn w:val="DefaultParagraphFont"/>
    <w:uiPriority w:val="99"/>
    <w:semiHidden/>
    <w:unhideWhenUsed/>
    <w:rsid w:val="000451B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5.png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hyperlink" Target="https://signup.microsoft.com/Signup?OfferId=bd569279-37f5-4f5c-99d0-425873bb9a4b&amp;dl=DYN365_ENTERPRISE_PLAN1&amp;Culture=en-us&amp;Country=us&amp;ali=1" TargetMode="External"/><Relationship Id="rId25" Type="http://schemas.openxmlformats.org/officeDocument/2006/relationships/image" Target="media/image11.png"/><Relationship Id="rId2" Type="http://schemas.openxmlformats.org/officeDocument/2006/relationships/customXml" Target="../customXml/item2.xml"/><Relationship Id="rId16" Type="http://schemas.openxmlformats.org/officeDocument/2006/relationships/hyperlink" Target="mailto:Mathilde.verbrugge@crmpartners.com" TargetMode="External"/><Relationship Id="rId20" Type="http://schemas.openxmlformats.org/officeDocument/2006/relationships/image" Target="media/image7.pn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0.png"/><Relationship Id="rId32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image" Target="media/image4.jpg"/><Relationship Id="rId23" Type="http://schemas.openxmlformats.org/officeDocument/2006/relationships/image" Target="media/image9.png"/><Relationship Id="rId28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image" Target="media/image6.png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hyperlink" Target="https://appsource.microsoft.com/en-us/product/dynamics-365/crm-partners-memberslife.bee1c452-676f-4f7b-a70b-1d1b12ef468d?tab=Overview" TargetMode="External"/><Relationship Id="rId27" Type="http://schemas.openxmlformats.org/officeDocument/2006/relationships/header" Target="header2.xml"/><Relationship Id="rId30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crmp.net\SYSVOL\crmp.net\scripts\HuisstijlTempletsBarneveld\Document%20Template%20Corpor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>Baron van Nagellstraat 136m 3771 LL Barneveld</CompanyAddress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576241726442A43AAC009D83BF0CBFC" ma:contentTypeVersion="4" ma:contentTypeDescription="Create a new document." ma:contentTypeScope="" ma:versionID="1d020d9fecd233230f602af8a09cc317">
  <xsd:schema xmlns:xsd="http://www.w3.org/2001/XMLSchema" xmlns:xs="http://www.w3.org/2001/XMLSchema" xmlns:p="http://schemas.microsoft.com/office/2006/metadata/properties" xmlns:ns2="a17defe6-8aa3-4d54-b772-1be5a745306d" xmlns:ns3="308144e5-b892-41c5-8f91-49a5d703b95f" targetNamespace="http://schemas.microsoft.com/office/2006/metadata/properties" ma:root="true" ma:fieldsID="32f372775a753bdac4daf7bebb89f27e" ns2:_="" ns3:_="">
    <xsd:import namespace="a17defe6-8aa3-4d54-b772-1be5a745306d"/>
    <xsd:import namespace="308144e5-b892-41c5-8f91-49a5d703b95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7defe6-8aa3-4d54-b772-1be5a745306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8144e5-b892-41c5-8f91-49a5d703b95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BC6BE8E-3B85-4D07-9605-A0D32B41AB8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17defe6-8aa3-4d54-b772-1be5a745306d"/>
    <ds:schemaRef ds:uri="308144e5-b892-41c5-8f91-49a5d703b95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30B1DB7-B34F-42D4-875E-0F48CD93086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5627A99-FA60-4D2C-AE90-1D03608B6484}">
  <ds:schemaRefs>
    <ds:schemaRef ds:uri="http://purl.org/dc/dcmitype/"/>
    <ds:schemaRef ds:uri="http://schemas.openxmlformats.org/package/2006/metadata/core-properties"/>
    <ds:schemaRef ds:uri="http://purl.org/dc/elements/1.1/"/>
    <ds:schemaRef ds:uri="http://schemas.microsoft.com/office/2006/documentManagement/types"/>
    <ds:schemaRef ds:uri="http://www.w3.org/XML/1998/namespace"/>
    <ds:schemaRef ds:uri="a17defe6-8aa3-4d54-b772-1be5a745306d"/>
    <ds:schemaRef ds:uri="http://schemas.microsoft.com/office/2006/metadata/properties"/>
    <ds:schemaRef ds:uri="http://purl.org/dc/terms/"/>
    <ds:schemaRef ds:uri="308144e5-b892-41c5-8f91-49a5d703b95f"/>
    <ds:schemaRef ds:uri="http://schemas.microsoft.com/office/infopath/2007/PartnerControls"/>
  </ds:schemaRefs>
</ds:datastoreItem>
</file>

<file path=customXml/itemProps5.xml><?xml version="1.0" encoding="utf-8"?>
<ds:datastoreItem xmlns:ds="http://schemas.openxmlformats.org/officeDocument/2006/customXml" ds:itemID="{845302B3-5E96-4768-86A3-05A47E1885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Document Template Corporate</Template>
  <TotalTime>28</TotalTime>
  <Pages>6</Pages>
  <Words>341</Words>
  <Characters>1878</Characters>
  <Application>Microsoft Office Word</Application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Document Title</vt:lpstr>
      <vt:lpstr>Voorstel</vt:lpstr>
    </vt:vector>
  </TitlesOfParts>
  <Company>CRM Partners B.V.</Company>
  <LinksUpToDate>false</LinksUpToDate>
  <CharactersWithSpaces>2215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Free Trial Manual</dc:title>
  <dc:subject>Document Subtitle</dc:subject>
  <dc:creator>Mathilde Verbrugge</dc:creator>
  <dc:description>www.crmpartners.nl</dc:description>
  <cp:lastModifiedBy>Mathilde Verbrugge</cp:lastModifiedBy>
  <cp:revision>2</cp:revision>
  <cp:lastPrinted>2017-03-24T14:50:00Z</cp:lastPrinted>
  <dcterms:created xsi:type="dcterms:W3CDTF">2017-07-18T14:56:00Z</dcterms:created>
  <dcterms:modified xsi:type="dcterms:W3CDTF">2017-07-18T15:31:00Z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0x0101003576241726442A43AAC009D83BF0CBFC</vt:lpwstr>
  </property>
</Properties>
</file>