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700" w:type="dxa"/>
        <w:tblInd w:w="-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tichette indirizzo mittente"/>
      </w:tblPr>
      <w:tblGrid>
        <w:gridCol w:w="3771"/>
        <w:gridCol w:w="180"/>
        <w:gridCol w:w="3784"/>
        <w:gridCol w:w="181"/>
        <w:gridCol w:w="3784"/>
      </w:tblGrid>
      <w:tr w:rsidR="00B84FEC" w:rsidRPr="00160AF1" w14:paraId="07BF07EC" w14:textId="77777777" w:rsidTr="00114396">
        <w:trPr>
          <w:trHeight w:hRule="exact" w:val="1440"/>
        </w:trPr>
        <w:tc>
          <w:tcPr>
            <w:tcW w:w="3771" w:type="dxa"/>
          </w:tcPr>
          <w:p w14:paraId="01AC4CA6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9BEE4B6" wp14:editId="0B590112">
                      <wp:extent cx="2387600" cy="895350"/>
                      <wp:effectExtent l="0" t="0" r="0" b="0"/>
                      <wp:docPr id="25" name="Gruppo 25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magine 26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Casella di testo 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3729D2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4A4C4B49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BF0FBDE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EE4B6" id="Gruppo 25" o:spid="_x0000_s1026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6" o:spid="_x0000_s102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sella di testo 27" o:spid="_x0000_s102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673729D2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4A4C4B49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BF0FBDE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4A052750" w14:textId="77777777" w:rsidR="00B84FEC" w:rsidRPr="00160AF1" w:rsidRDefault="00B84FEC" w:rsidP="0013047F">
            <w:pPr>
              <w:jc w:val="center"/>
              <w:rPr>
                <w:rStyle w:val="Enfasigrassetto"/>
              </w:rPr>
            </w:pPr>
          </w:p>
        </w:tc>
        <w:tc>
          <w:tcPr>
            <w:tcW w:w="3784" w:type="dxa"/>
          </w:tcPr>
          <w:p w14:paraId="42C21771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708AD90B" wp14:editId="19B55C1B">
                      <wp:extent cx="2387600" cy="895350"/>
                      <wp:effectExtent l="0" t="0" r="0" b="0"/>
                      <wp:docPr id="28" name="Gruppo 28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magine 29" descr="sfondo con albero natalizio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Casella di testo 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1F5DF0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7663A5A3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7D65C2B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AD90B" id="Gruppo 28" o:spid="_x0000_s1029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m/6mu2AMAAFQ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29" o:spid="_x0000_s1030" type="#_x0000_t75" alt="sfondo con albero natalizio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">
                        <v:imagedata r:id="rId9" o:title="sfondo con albero natalizio"/>
                      </v:shape>
                      <v:shape id="Casella di testo 30" o:spid="_x0000_s103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481F5DF0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7663A5A3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7D65C2B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B0A2072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3E8B7973" w14:textId="77777777" w:rsidR="00B84FEC" w:rsidRPr="00160AF1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D9B3ADE" wp14:editId="272E464B">
                      <wp:extent cx="2387600" cy="895350"/>
                      <wp:effectExtent l="0" t="0" r="0" b="0"/>
                      <wp:docPr id="1026" name="Gruppo 1026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" name="Immagine 1027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8" name="Casella di testo 102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712509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38A6AF80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DA7842F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B3ADE" id="Gruppo 1026" o:spid="_x0000_s1032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Rrl4r2AMAADw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027" o:spid="_x0000_s103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">
                        <v:imagedata r:id="rId9" o:title=""/>
                      </v:shape>
                      <v:shape id="Casella di testo 1028" o:spid="_x0000_s103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      <v:textbox>
                          <w:txbxContent>
                            <w:p w14:paraId="3D712509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38A6AF80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DA7842F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43494BFC" w14:textId="77777777" w:rsidTr="00114396">
        <w:trPr>
          <w:trHeight w:hRule="exact" w:val="1440"/>
        </w:trPr>
        <w:tc>
          <w:tcPr>
            <w:tcW w:w="3771" w:type="dxa"/>
          </w:tcPr>
          <w:p w14:paraId="469FA5BA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354B7773" wp14:editId="2B324634">
                      <wp:extent cx="2387600" cy="895350"/>
                      <wp:effectExtent l="0" t="0" r="0" b="0"/>
                      <wp:docPr id="23" name="Gruppo 23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" name="Immagine 1035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4" name="Casella di testo 106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07EF0B" w14:textId="77777777" w:rsidR="00114396" w:rsidRPr="00160AF1" w:rsidRDefault="00114396" w:rsidP="0011439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0D6A4D85" w14:textId="77777777" w:rsidR="00114396" w:rsidRPr="00160AF1" w:rsidRDefault="00114396" w:rsidP="00114396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422C9699" w14:textId="77777777" w:rsidR="00114396" w:rsidRPr="00160AF1" w:rsidRDefault="00114396" w:rsidP="00114396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B7773" id="Gruppo 23" o:spid="_x0000_s1035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EsnGHXAwAAOA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035" o:spid="_x0000_s103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">
                        <v:imagedata r:id="rId9" o:title=""/>
                      </v:shape>
                      <v:shape id="Casella di testo 1064" o:spid="_x0000_s103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    <v:textbox>
                          <w:txbxContent>
                            <w:p w14:paraId="2A07EF0B" w14:textId="77777777" w:rsidR="00114396" w:rsidRPr="00160AF1" w:rsidRDefault="00114396" w:rsidP="0011439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0D6A4D85" w14:textId="77777777" w:rsidR="00114396" w:rsidRPr="00160AF1" w:rsidRDefault="00114396" w:rsidP="00114396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422C9699" w14:textId="77777777" w:rsidR="00114396" w:rsidRPr="00160AF1" w:rsidRDefault="00114396" w:rsidP="00114396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75A5A4DD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6EB29962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42BC010C" wp14:editId="41810020">
                      <wp:extent cx="2387600" cy="895350"/>
                      <wp:effectExtent l="0" t="0" r="0" b="0"/>
                      <wp:docPr id="31" name="Gruppo 31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magine 1024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5" name="Casella di testo 102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2FCB63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A9A4E35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CB73EC3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C010C" id="Gruppo 31" o:spid="_x0000_s1038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jyOpjXAwAAOA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024" o:spid="_x0000_s103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">
                        <v:imagedata r:id="rId9" o:title=""/>
                      </v:shape>
                      <v:shape id="Casella di testo 1025" o:spid="_x0000_s104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      <v:textbox>
                          <w:txbxContent>
                            <w:p w14:paraId="0E2FCB63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A9A4E35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CB73EC3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4B34268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7C0768B8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0CEEB281" wp14:editId="3C42C166">
                      <wp:extent cx="2387600" cy="895350"/>
                      <wp:effectExtent l="0" t="0" r="0" b="0"/>
                      <wp:docPr id="1029" name="Gruppo 1029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0" name="Immagine 1030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" name="Casella di testo 103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E00D92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0875711C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1C80F533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EB281" id="Gruppo 1029" o:spid="_x0000_s1041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">
                      <v:shape id="Immagine 1030" o:spid="_x0000_s104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">
                        <v:imagedata r:id="rId9" o:title=""/>
                      </v:shape>
                      <v:shape id="Casella di testo 1031" o:spid="_x0000_s104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    <v:textbox>
                          <w:txbxContent>
                            <w:p w14:paraId="22E00D92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0875711C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1C80F533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294CF3AB" w14:textId="77777777" w:rsidTr="00114396">
        <w:trPr>
          <w:trHeight w:hRule="exact" w:val="1440"/>
        </w:trPr>
        <w:tc>
          <w:tcPr>
            <w:tcW w:w="3771" w:type="dxa"/>
          </w:tcPr>
          <w:p w14:paraId="6DF4E72C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68024B48" wp14:editId="3B0EF235">
                      <wp:extent cx="2387600" cy="895350"/>
                      <wp:effectExtent l="0" t="0" r="0" b="0"/>
                      <wp:docPr id="1032" name="Gruppo 1032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Immagine 1033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" name="Casella di testo 103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6BAF7E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9384FBC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057CCC4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24B48" id="Gruppo 1032" o:spid="_x0000_s1044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">
                      <v:shape id="Immagine 1033" o:spid="_x0000_s104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">
                        <v:imagedata r:id="rId9" o:title=""/>
                      </v:shape>
                      <v:shape id="Casella di testo 1034" o:spid="_x0000_s104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      <v:textbox>
                          <w:txbxContent>
                            <w:p w14:paraId="576BAF7E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9384FBC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057CCC4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7558103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56433E02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476EA80E" wp14:editId="7B3201E4">
                      <wp:extent cx="2387600" cy="895350"/>
                      <wp:effectExtent l="0" t="0" r="0" b="0"/>
                      <wp:docPr id="1065" name="Gruppo 1065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magine 1066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9" name="Casella di testo 106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911FB5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C7A4668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59EBF3F3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EA80E" id="Gruppo 1065" o:spid="_x0000_s1047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Pjw5fXAwAAPA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066" o:spid="_x0000_s104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">
                        <v:imagedata r:id="rId9" o:title=""/>
                      </v:shape>
                      <v:shape id="Casella di testo 1069" o:spid="_x0000_s104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      <v:textbox>
                          <w:txbxContent>
                            <w:p w14:paraId="6A911FB5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C7A4668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59EBF3F3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CAEBE79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06CE0971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487F7BBE" wp14:editId="5DBB01DC">
                      <wp:extent cx="2387600" cy="895350"/>
                      <wp:effectExtent l="0" t="0" r="0" b="0"/>
                      <wp:docPr id="1070" name="Gruppo 1070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" name="Immagine 1071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2" name="Casella di testo 107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3C3521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1CF2421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12A9EA78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F7BBE" id="Gruppo 1070" o:spid="_x0000_s1050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CUYZjXAwAAPA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071" o:spid="_x0000_s105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">
                        <v:imagedata r:id="rId9" o:title=""/>
                      </v:shape>
                      <v:shape id="Casella di testo 1072" o:spid="_x0000_s105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      <v:textbox>
                          <w:txbxContent>
                            <w:p w14:paraId="653C3521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1CF2421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12A9EA78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70BACD52" w14:textId="77777777" w:rsidTr="00BC24FE">
        <w:trPr>
          <w:trHeight w:hRule="exact" w:val="1440"/>
        </w:trPr>
        <w:tc>
          <w:tcPr>
            <w:tcW w:w="3771" w:type="dxa"/>
          </w:tcPr>
          <w:p w14:paraId="082CA2C5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6A434CF4" wp14:editId="32EC2C65">
                      <wp:extent cx="2387600" cy="895350"/>
                      <wp:effectExtent l="0" t="0" r="0" b="0"/>
                      <wp:docPr id="1073" name="Gruppo 1073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Immagine 1074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2" name="Casella di testo 108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AF8ACD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2A6CB789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27C9CD2D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34CF4" id="Gruppo 1073" o:spid="_x0000_s1053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61Nw2AMAADw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074" o:spid="_x0000_s105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">
                        <v:imagedata r:id="rId9" o:title=""/>
                      </v:shape>
                      <v:shape id="Casella di testo 1082" o:spid="_x0000_s105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      <v:textbox>
                          <w:txbxContent>
                            <w:p w14:paraId="35AF8ACD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2A6CB789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27C9CD2D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336D0329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781EFA15" w14:textId="77777777" w:rsidR="00B84FEC" w:rsidRPr="00160AF1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296FECEB" wp14:editId="45E0BF20">
                      <wp:extent cx="2387600" cy="895350"/>
                      <wp:effectExtent l="0" t="0" r="0" b="0"/>
                      <wp:docPr id="1083" name="Gruppo 1083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" name="Immagine 1084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" name="Casella di testo 108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ECB9E3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4EA3E0E0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7FF6E00B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FECEB" id="Gruppo 1083" o:spid="_x0000_s1056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">
                      <v:shape id="Immagine 1084" o:spid="_x0000_s105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">
                        <v:imagedata r:id="rId9" o:title=""/>
                      </v:shape>
                      <v:shape id="Casella di testo 1085" o:spid="_x0000_s105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      <v:textbox>
                          <w:txbxContent>
                            <w:p w14:paraId="02ECB9E3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4EA3E0E0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7FF6E00B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76CEEB0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090DC7E8" w14:textId="77777777" w:rsidR="001E134C" w:rsidRPr="00160AF1" w:rsidRDefault="00AB518A" w:rsidP="00BC24FE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A10FA9A" wp14:editId="586AC6D4">
                      <wp:extent cx="2387600" cy="895350"/>
                      <wp:effectExtent l="0" t="0" r="0" b="0"/>
                      <wp:docPr id="1086" name="Gruppo 1086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7" name="Immagine 1087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8" name="Casella di testo 108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942C08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0A6A205A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2467D079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0FA9A" id="Gruppo 1086" o:spid="_x0000_s1059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oUgNY2AMAAD0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087" o:spid="_x0000_s106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">
                        <v:imagedata r:id="rId9" o:title=""/>
                      </v:shape>
                      <v:shape id="Casella di testo 1088" o:spid="_x0000_s106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    <v:textbox>
                          <w:txbxContent>
                            <w:p w14:paraId="77942C08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0A6A205A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2467D079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B84FEC" w:rsidRPr="00160AF1" w14:paraId="04265A58" w14:textId="77777777" w:rsidTr="00114396">
        <w:trPr>
          <w:trHeight w:hRule="exact" w:val="1440"/>
        </w:trPr>
        <w:tc>
          <w:tcPr>
            <w:tcW w:w="3771" w:type="dxa"/>
          </w:tcPr>
          <w:p w14:paraId="4963ABEA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135A878A" wp14:editId="130E686A">
                      <wp:extent cx="2387600" cy="895350"/>
                      <wp:effectExtent l="0" t="0" r="0" b="0"/>
                      <wp:docPr id="1089" name="Gruppo 1089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" name="Immagine 1090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1" name="Casella di testo 109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F522FB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84BED45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73DA5418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A878A" id="Gruppo 1089" o:spid="_x0000_s1062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azOkTXAwAAPQ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090" o:spid="_x0000_s106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">
                        <v:imagedata r:id="rId9" o:title=""/>
                      </v:shape>
                      <v:shape id="Casella di testo 1091" o:spid="_x0000_s106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  <v:textbox>
                          <w:txbxContent>
                            <w:p w14:paraId="75F522FB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84BED45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73DA5418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FC703DB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60EBA5D9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2AC87596" wp14:editId="34245AB9">
                      <wp:extent cx="2387600" cy="895350"/>
                      <wp:effectExtent l="0" t="0" r="0" b="0"/>
                      <wp:docPr id="1092" name="Gruppo 1092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3" name="Immagine 1093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4" name="Casella di testo 109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491D50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2DF64873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5C463B11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87596" id="Gruppo 1092" o:spid="_x0000_s1065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">
                      <v:shape id="Immagine 1093" o:spid="_x0000_s106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">
                        <v:imagedata r:id="rId9" o:title=""/>
                      </v:shape>
                      <v:shape id="Casella di testo 1094" o:spid="_x0000_s106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  <v:textbox>
                          <w:txbxContent>
                            <w:p w14:paraId="36491D50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2DF64873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5C463B11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466600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66C3E49D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1631AF4C" wp14:editId="0B1EA166">
                      <wp:extent cx="2387600" cy="895350"/>
                      <wp:effectExtent l="0" t="0" r="0" b="0"/>
                      <wp:docPr id="1095" name="Gruppo 1095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" name="Immagine 1096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7" name="Casella di testo 109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0083A6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44C738CB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29DA9425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1AF4C" id="Gruppo 1095" o:spid="_x0000_s1068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">
                      <v:shape id="Immagine 1096" o:spid="_x0000_s106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">
                        <v:imagedata r:id="rId9" o:title=""/>
                      </v:shape>
                      <v:shape id="Casella di testo 1097" o:spid="_x0000_s107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  <v:textbox>
                          <w:txbxContent>
                            <w:p w14:paraId="0E0083A6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44C738CB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29DA9425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7D234B8F" w14:textId="77777777" w:rsidTr="00114396">
        <w:trPr>
          <w:trHeight w:hRule="exact" w:val="1440"/>
        </w:trPr>
        <w:tc>
          <w:tcPr>
            <w:tcW w:w="3771" w:type="dxa"/>
          </w:tcPr>
          <w:p w14:paraId="4E648662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31226EAB" wp14:editId="10FC5AD5">
                      <wp:extent cx="2387600" cy="895350"/>
                      <wp:effectExtent l="0" t="0" r="0" b="0"/>
                      <wp:docPr id="1098" name="Gruppo 1098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9" name="Immagine 1099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" name="Casella di testo 110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313E76C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3DA205FB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0BCC4FAB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26EAB" id="Gruppo 1098" o:spid="_x0000_s1071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">
                      <v:shape id="Immagine 1099" o:spid="_x0000_s107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">
                        <v:imagedata r:id="rId9" o:title=""/>
                      </v:shape>
                      <v:shape id="Casella di testo 1100" o:spid="_x0000_s107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  <v:textbox>
                          <w:txbxContent>
                            <w:p w14:paraId="5313E76C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3DA205FB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0BCC4FAB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1844216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49E7E95C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3C356682" wp14:editId="67AA6DDA">
                      <wp:extent cx="2387600" cy="895350"/>
                      <wp:effectExtent l="0" t="0" r="0" b="0"/>
                      <wp:docPr id="1101" name="Gruppo 1101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2" name="Immagine 1102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3" name="Casella di testo 110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EDB86F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1EC94867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2AEB553C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56682" id="Gruppo 1101" o:spid="_x0000_s1074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">
                      <v:shape id="Immagine 1102" o:spid="_x0000_s107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">
                        <v:imagedata r:id="rId9" o:title=""/>
                      </v:shape>
                      <v:shape id="Casella di testo 1103" o:spid="_x0000_s107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    <v:textbox>
                          <w:txbxContent>
                            <w:p w14:paraId="34EDB86F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1EC94867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2AEB553C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0F03E12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7B8A2110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1045423A" wp14:editId="4C0A727A">
                      <wp:extent cx="2387600" cy="895350"/>
                      <wp:effectExtent l="0" t="0" r="0" b="0"/>
                      <wp:docPr id="1104" name="Gruppo 1104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5" name="Immagine 1105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6" name="Casella di testo 110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D8097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3D2AD60E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2F62AF94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5423A" id="Gruppo 1104" o:spid="_x0000_s1077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BYpfzXAwAAPQ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105" o:spid="_x0000_s107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">
                        <v:imagedata r:id="rId9" o:title=""/>
                      </v:shape>
                      <v:shape id="Casella di testo 1106" o:spid="_x0000_s107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  <v:textbox>
                          <w:txbxContent>
                            <w:p w14:paraId="0AAD8097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3D2AD60E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2F62AF94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60DD6079" w14:textId="77777777" w:rsidTr="00114396">
        <w:trPr>
          <w:trHeight w:hRule="exact" w:val="1440"/>
        </w:trPr>
        <w:tc>
          <w:tcPr>
            <w:tcW w:w="3771" w:type="dxa"/>
          </w:tcPr>
          <w:p w14:paraId="4E16AAC1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47D69021" wp14:editId="0D642BB7">
                      <wp:extent cx="2387600" cy="895350"/>
                      <wp:effectExtent l="0" t="0" r="0" b="0"/>
                      <wp:docPr id="1107" name="Gruppo 1107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8" name="Immagine 1108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9" name="Casella di testo 110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CFFDEC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114D34A8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59E9D66A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69021" id="Gruppo 1107" o:spid="_x0000_s1080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PJaRjXAwAAPQ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108" o:spid="_x0000_s108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">
                        <v:imagedata r:id="rId9" o:title=""/>
                      </v:shape>
                      <v:shape id="Casella di testo 1109" o:spid="_x0000_s108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  <v:textbox>
                          <w:txbxContent>
                            <w:p w14:paraId="47CFFDEC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114D34A8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59E9D66A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56A1870D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0DC6EEDE" w14:textId="77777777" w:rsidR="00B84FEC" w:rsidRPr="00160AF1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6EDCA45" wp14:editId="7B759B25">
                      <wp:extent cx="2387600" cy="895350"/>
                      <wp:effectExtent l="0" t="0" r="0" b="0"/>
                      <wp:docPr id="1110" name="Gruppo 1110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" name="Immagine 1111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2" name="Casella di testo 111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2EACD1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CA88299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47A71C05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DCA45" id="Gruppo 1110" o:spid="_x0000_s1083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W0w7jXAwAAPQ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111" o:spid="_x0000_s108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">
                        <v:imagedata r:id="rId9" o:title=""/>
                      </v:shape>
                      <v:shape id="Casella di testo 1112" o:spid="_x0000_s108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  <v:textbox>
                          <w:txbxContent>
                            <w:p w14:paraId="1F2EACD1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CA88299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47A71C05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3C678C4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1013C0F0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69CDD1BA" wp14:editId="17F3AD01">
                      <wp:extent cx="2387600" cy="895350"/>
                      <wp:effectExtent l="0" t="0" r="0" b="0"/>
                      <wp:docPr id="1113" name="Gruppo 1113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4" name="Immagine 1114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5" name="Casella di testo 111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3A3DDA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0463DAB2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05C993F1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DD1BA" id="Gruppo 1113" o:spid="_x0000_s1086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+9oFK2AMAAD0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114" o:spid="_x0000_s108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21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6gVu36QTZHEFAAD//wMAUEsBAi0AFAAGAAgAAAAhANvh9svuAAAAhQEAABMAAAAAAAAAAAAA&#10;AAAAAAAAAFtDb250ZW50X1R5cGVzXS54bWxQSwECLQAUAAYACAAAACEAWvQsW78AAAAVAQAACwAA&#10;AAAAAAAAAAAAAAAfAQAAX3JlbHMvLnJlbHNQSwECLQAUAAYACAAAACEAWka9tcMAAADdAAAADwAA&#10;AAAAAAAAAAAAAAAHAgAAZHJzL2Rvd25yZXYueG1sUEsFBgAAAAADAAMAtwAAAPcCAAAAAA==&#10;">
                        <v:imagedata r:id="rId9" o:title=""/>
                      </v:shape>
                      <v:shape id="Casella di testo 1115" o:spid="_x0000_s108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  <v:textbox>
                          <w:txbxContent>
                            <w:p w14:paraId="7B3A3DDA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0463DAB2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05C993F1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07687DD8" w14:textId="77777777" w:rsidTr="00114396">
        <w:trPr>
          <w:trHeight w:hRule="exact" w:val="1440"/>
        </w:trPr>
        <w:tc>
          <w:tcPr>
            <w:tcW w:w="3771" w:type="dxa"/>
          </w:tcPr>
          <w:p w14:paraId="27CADF05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7A40D06F" wp14:editId="238920B2">
                      <wp:extent cx="2387600" cy="895350"/>
                      <wp:effectExtent l="0" t="0" r="0" b="0"/>
                      <wp:docPr id="1116" name="Gruppo 1116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7" name="Immagine 1117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8" name="Casella di testo 111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72CC84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601CBB2B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49454AF2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0D06F" id="Gruppo 1116" o:spid="_x0000_s1089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oifstkDAAA9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magine 1117" o:spid="_x0000_s109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">
                        <v:imagedata r:id="rId9" o:title=""/>
                      </v:shape>
                      <v:shape id="Casella di testo 1118" o:spid="_x0000_s109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    <v:textbox>
                          <w:txbxContent>
                            <w:p w14:paraId="4572CC84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601CBB2B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49454AF2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2CDA8D39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57688558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EB81591" wp14:editId="572051C3">
                      <wp:extent cx="2387600" cy="895350"/>
                      <wp:effectExtent l="0" t="0" r="0" b="0"/>
                      <wp:docPr id="1119" name="Gruppo 1119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0" name="Immagine 1120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1" name="Casella di testo 112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E59178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670A7C84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1857AF38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81591" id="Gruppo 1119" o:spid="_x0000_s1092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OGxzN2AMAAD0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120" o:spid="_x0000_s109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">
                        <v:imagedata r:id="rId9" o:title=""/>
                      </v:shape>
                      <v:shape id="Casella di testo 1121" o:spid="_x0000_s109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  <v:textbox>
                          <w:txbxContent>
                            <w:p w14:paraId="29E59178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670A7C84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1857AF38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FD05F4D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57E5011C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0DED89DF" wp14:editId="6CCEF64B">
                      <wp:extent cx="2387600" cy="895350"/>
                      <wp:effectExtent l="0" t="0" r="0" b="0"/>
                      <wp:docPr id="1122" name="Gruppo 1122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Immagine 1123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" name="Casella di testo 112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A9BC2E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0A52C6B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BA5DA83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D89DF" id="Gruppo 1122" o:spid="_x0000_s1095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">
                      <v:shape id="Immagine 1123" o:spid="_x0000_s109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98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">
                        <v:imagedata r:id="rId9" o:title=""/>
                      </v:shape>
                      <v:shape id="Casella di testo 1124" o:spid="_x0000_s109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    <v:textbox>
                          <w:txbxContent>
                            <w:p w14:paraId="7EA9BC2E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0A52C6B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BA5DA83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556F647A" w14:textId="77777777" w:rsidTr="00114396">
        <w:trPr>
          <w:trHeight w:hRule="exact" w:val="1440"/>
        </w:trPr>
        <w:tc>
          <w:tcPr>
            <w:tcW w:w="3771" w:type="dxa"/>
          </w:tcPr>
          <w:p w14:paraId="4EB085CF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ACB839F" wp14:editId="4C8545A6">
                      <wp:extent cx="2387600" cy="895350"/>
                      <wp:effectExtent l="0" t="0" r="0" b="0"/>
                      <wp:docPr id="1125" name="Gruppo 1125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6" name="Immagine 1126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" name="Casella di testo 11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DF9E0B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65BEF98A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A781266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B839F" id="Gruppo 1125" o:spid="_x0000_s1098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5NQ02AMAAD0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126" o:spid="_x0000_s109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">
                        <v:imagedata r:id="rId9" o:title=""/>
                      </v:shape>
                      <v:shape id="Casella di testo 1127" o:spid="_x0000_s110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    <v:textbox>
                          <w:txbxContent>
                            <w:p w14:paraId="68DF9E0B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65BEF98A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A781266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50A34D5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5399B907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2FCDD7CF" wp14:editId="06DCE643">
                      <wp:extent cx="2387600" cy="895350"/>
                      <wp:effectExtent l="0" t="0" r="0" b="0"/>
                      <wp:docPr id="1128" name="Gruppo 1128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Immagine 1129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" name="Casella di testo 11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4E1B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04A44E75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2E62A084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DD7CF" id="Gruppo 1128" o:spid="_x0000_s1101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LkF92AMAAD0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129" o:spid="_x0000_s110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">
                        <v:imagedata r:id="rId9" o:title=""/>
                      </v:shape>
                      <v:shape id="Casella di testo 1130" o:spid="_x0000_s110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    <v:textbox>
                          <w:txbxContent>
                            <w:p w14:paraId="513F4E1B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04A44E75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2E62A084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5C1FBA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283A08C6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637A4572" wp14:editId="64C70D97">
                      <wp:extent cx="2387600" cy="895350"/>
                      <wp:effectExtent l="0" t="0" r="0" b="0"/>
                      <wp:docPr id="1131" name="Gruppo 1131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" name="Immagine 1132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3" name="Casella di testo 113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A0B8BC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55DBF4D7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724CAF33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A4572" id="Gruppo 1131" o:spid="_x0000_s1104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">
                      <v:shape id="Immagine 1132" o:spid="_x0000_s110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w6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">
                        <v:imagedata r:id="rId9" o:title=""/>
                      </v:shape>
                      <v:shape id="Casella di testo 1133" o:spid="_x0000_s110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      <v:textbox>
                          <w:txbxContent>
                            <w:p w14:paraId="69A0B8BC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55DBF4D7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724CAF33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160AF1" w14:paraId="75A335A0" w14:textId="77777777" w:rsidTr="00114396">
        <w:trPr>
          <w:trHeight w:hRule="exact" w:val="1440"/>
        </w:trPr>
        <w:tc>
          <w:tcPr>
            <w:tcW w:w="3771" w:type="dxa"/>
          </w:tcPr>
          <w:p w14:paraId="2D6E8047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43613844" wp14:editId="03B85D73">
                      <wp:extent cx="2387600" cy="895350"/>
                      <wp:effectExtent l="0" t="0" r="0" b="0"/>
                      <wp:docPr id="1134" name="Gruppo 1134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" name="Immagine 1135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6" name="Casella di testo 113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2FD7B8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2573A715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60DD9722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13844" id="Gruppo 1134" o:spid="_x0000_s1107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0My0G2AMAAD0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magine 1135" o:spid="_x0000_s110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">
                        <v:imagedata r:id="rId9" o:title=""/>
                      </v:shape>
                      <v:shape id="Casella di testo 1136" o:spid="_x0000_s110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      <v:textbox>
                          <w:txbxContent>
                            <w:p w14:paraId="6B2FD7B8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2573A715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60DD9722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33BE31D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2B846F4E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2E5C8F6" wp14:editId="545B6A72">
                      <wp:extent cx="2387600" cy="895350"/>
                      <wp:effectExtent l="0" t="0" r="0" b="0"/>
                      <wp:docPr id="1137" name="Gruppo 1137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8" name="Immagine 1138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9" name="Casella di testo 113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4B454D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35AE7BA2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01C9B59F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5C8F6" id="Gruppo 1137" o:spid="_x0000_s1110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6Lh4tkDAAA9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magine 1138" o:spid="_x0000_s111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">
                        <v:imagedata r:id="rId9" o:title=""/>
                      </v:shape>
                      <v:shape id="Casella di testo 1139" o:spid="_x0000_s111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      <v:textbox>
                          <w:txbxContent>
                            <w:p w14:paraId="6F4B454D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35AE7BA2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01C9B59F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12AEDDC8" w14:textId="77777777" w:rsidR="00B84FEC" w:rsidRPr="00160AF1" w:rsidRDefault="00B84FEC" w:rsidP="00B84FEC">
            <w:pPr>
              <w:rPr>
                <w:rStyle w:val="Enfasigrassetto"/>
              </w:rPr>
            </w:pPr>
          </w:p>
        </w:tc>
        <w:tc>
          <w:tcPr>
            <w:tcW w:w="3784" w:type="dxa"/>
          </w:tcPr>
          <w:p w14:paraId="597EEEFD" w14:textId="77777777" w:rsidR="00B84FEC" w:rsidRPr="00160AF1" w:rsidRDefault="00AB518A" w:rsidP="00114396">
            <w:r w:rsidRPr="00160AF1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520F7287" wp14:editId="35A97A16">
                      <wp:extent cx="2387600" cy="895350"/>
                      <wp:effectExtent l="0" t="0" r="0" b="0"/>
                      <wp:docPr id="1140" name="Gruppo 1140" descr="sfondo con albero nataliz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" name="Immagine 1141" title="Etichetta con alber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2" name="Casella di testo 114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F559E6" w14:textId="77777777" w:rsidR="00AB518A" w:rsidRPr="00160AF1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60AF1">
                                      <w:rPr>
                                        <w:b/>
                                        <w:lang w:bidi="it-IT"/>
                                      </w:rPr>
                                      <w:t>Nome</w:t>
                                    </w:r>
                                  </w:p>
                                  <w:p w14:paraId="0886A280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Indirizzo</w:t>
                                    </w:r>
                                  </w:p>
                                  <w:p w14:paraId="3014C917" w14:textId="77777777" w:rsidR="00AB518A" w:rsidRPr="00160AF1" w:rsidRDefault="00AB518A" w:rsidP="00AB518A">
                                    <w:pPr>
                                      <w:jc w:val="center"/>
                                    </w:pPr>
                                    <w:r w:rsidRPr="00160AF1">
                                      <w:rPr>
                                        <w:lang w:bidi="it-IT"/>
                                      </w:rPr>
                                      <w:t>Città, provincia e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F7287" id="Gruppo 1140" o:spid="_x0000_s1113" alt="sfondo con albero natalizio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i36yrXAwAAPQ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magine 1141" o:spid="_x0000_s111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w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Lwpu36QTZHEFAAD//wMAUEsBAi0AFAAGAAgAAAAhANvh9svuAAAAhQEAABMAAAAAAAAAAAAA&#10;AAAAAAAAAFtDb250ZW50X1R5cGVzXS54bWxQSwECLQAUAAYACAAAACEAWvQsW78AAAAVAQAACwAA&#10;AAAAAAAAAAAAAAAfAQAAX3JlbHMvLnJlbHNQSwECLQAUAAYACAAAACEAWYIxMMMAAADdAAAADwAA&#10;AAAAAAAAAAAAAAAHAgAAZHJzL2Rvd25yZXYueG1sUEsFBgAAAAADAAMAtwAAAPcCAAAAAA==&#10;">
                        <v:imagedata r:id="rId9" o:title=""/>
                      </v:shape>
                      <v:shape id="Casella di testo 1142" o:spid="_x0000_s111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    <v:textbox>
                          <w:txbxContent>
                            <w:p w14:paraId="3DF559E6" w14:textId="77777777" w:rsidR="00AB518A" w:rsidRPr="00160AF1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0AF1">
                                <w:rPr>
                                  <w:b/>
                                  <w:lang w:bidi="it-IT"/>
                                </w:rPr>
                                <w:t>Nome</w:t>
                              </w:r>
                            </w:p>
                            <w:p w14:paraId="0886A280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Indirizzo</w:t>
                              </w:r>
                            </w:p>
                            <w:p w14:paraId="3014C917" w14:textId="77777777" w:rsidR="00AB518A" w:rsidRPr="00160AF1" w:rsidRDefault="00AB518A" w:rsidP="00AB518A">
                              <w:pPr>
                                <w:jc w:val="center"/>
                              </w:pPr>
                              <w:r w:rsidRPr="00160AF1">
                                <w:rPr>
                                  <w:lang w:bidi="it-IT"/>
                                </w:rPr>
                                <w:t>Città, provincia e CAP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4D338A" w14:textId="77777777" w:rsidR="00286FB5" w:rsidRPr="00160AF1" w:rsidRDefault="00286FB5"/>
    <w:sectPr w:rsidR="00286FB5" w:rsidRPr="00160AF1" w:rsidSect="00484564">
      <w:pgSz w:w="11906" w:h="16838" w:code="9"/>
      <w:pgMar w:top="720" w:right="288" w:bottom="432" w:left="28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5F779" w14:textId="77777777" w:rsidR="007767B9" w:rsidRDefault="007767B9">
      <w:r>
        <w:separator/>
      </w:r>
    </w:p>
  </w:endnote>
  <w:endnote w:type="continuationSeparator" w:id="0">
    <w:p w14:paraId="300A9A8E" w14:textId="77777777" w:rsidR="007767B9" w:rsidRDefault="0077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56CC0" w14:textId="77777777" w:rsidR="007767B9" w:rsidRDefault="007767B9">
      <w:r>
        <w:separator/>
      </w:r>
    </w:p>
  </w:footnote>
  <w:footnote w:type="continuationSeparator" w:id="0">
    <w:p w14:paraId="20F97F26" w14:textId="77777777" w:rsidR="007767B9" w:rsidRDefault="007767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8A"/>
    <w:rsid w:val="00114396"/>
    <w:rsid w:val="0013047F"/>
    <w:rsid w:val="00160AF1"/>
    <w:rsid w:val="001751D0"/>
    <w:rsid w:val="001E134C"/>
    <w:rsid w:val="00286FB5"/>
    <w:rsid w:val="002A4A5B"/>
    <w:rsid w:val="00484564"/>
    <w:rsid w:val="007767B9"/>
    <w:rsid w:val="00953807"/>
    <w:rsid w:val="00AB518A"/>
    <w:rsid w:val="00AE6B0A"/>
    <w:rsid w:val="00B84FEC"/>
    <w:rsid w:val="00BC24FE"/>
    <w:rsid w:val="00BD4D0B"/>
    <w:rsid w:val="00D911E8"/>
    <w:rsid w:val="00E2538C"/>
    <w:rsid w:val="00F917C1"/>
    <w:rsid w:val="00FC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1695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rFonts w:eastAsia="Times New Roman" w:cs="Times New Roman"/>
      <w:color w:val="1F4E79" w:themeColor="accent1" w:themeShade="8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styleId="Enfasigrassetto">
    <w:name w:val="Strong"/>
    <w:basedOn w:val="Carpredefinitoparagrafo"/>
    <w:qFormat/>
    <w:rPr>
      <w:rFonts w:asciiTheme="minorHAnsi" w:eastAsiaTheme="minorEastAsia" w:hAnsiTheme="minorHAnsi" w:cstheme="minorBidi"/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eastAsia="Times New Roman" w:hAnsi="Segoe UI" w:cs="Segoe UI"/>
      <w:color w:val="1F4E79" w:themeColor="accent1" w:themeShade="8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Return address labels (winter design, works with Avery 5160)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D1818D-C686-4634-A736-50BD0B664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Office_34405630_TF03978919</Template>
  <TotalTime>5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Tester it-IT</cp:lastModifiedBy>
  <cp:revision>2</cp:revision>
  <cp:lastPrinted>2012-11-24T21:09:00Z</cp:lastPrinted>
  <dcterms:created xsi:type="dcterms:W3CDTF">2019-05-29T11:53:00Z</dcterms:created>
  <dcterms:modified xsi:type="dcterms:W3CDTF">2019-05-29T11:53:00Z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