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700" w:type="dxa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tiquetas de dirección de retorno"/>
      </w:tblPr>
      <w:tblGrid>
        <w:gridCol w:w="3771"/>
        <w:gridCol w:w="180"/>
        <w:gridCol w:w="3784"/>
        <w:gridCol w:w="181"/>
        <w:gridCol w:w="3784"/>
      </w:tblGrid>
      <w:tr w:rsidR="00B84FEC" w:rsidRPr="0037312F" w14:paraId="07BF07EC" w14:textId="77777777" w:rsidTr="00114396">
        <w:trPr>
          <w:trHeight w:hRule="exact" w:val="1440"/>
        </w:trPr>
        <w:tc>
          <w:tcPr>
            <w:tcW w:w="3771" w:type="dxa"/>
          </w:tcPr>
          <w:p w14:paraId="01AC4CA6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9BEE4B6" wp14:editId="0B590112">
                      <wp:extent cx="2387600" cy="895350"/>
                      <wp:effectExtent l="0" t="0" r="0" b="0"/>
                      <wp:docPr id="25" name="Grupo 25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n 26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Cuadro de texto 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3729D2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4A4C4B4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BF0FBDE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EE4B6" id="Grupo 25" o:spid="_x0000_s1026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6" o:spid="_x0000_s102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7" o:spid="_x0000_s102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673729D2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4A4C4B4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BF0FBDE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4A052750" w14:textId="77777777" w:rsidR="00B84FEC" w:rsidRPr="0037312F" w:rsidRDefault="00B84FEC" w:rsidP="0013047F">
            <w:pPr>
              <w:jc w:val="center"/>
              <w:rPr>
                <w:rStyle w:val="Textoennegrita"/>
              </w:rPr>
            </w:pPr>
          </w:p>
        </w:tc>
        <w:tc>
          <w:tcPr>
            <w:tcW w:w="3784" w:type="dxa"/>
          </w:tcPr>
          <w:p w14:paraId="42C21771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708AD90B" wp14:editId="19B55C1B">
                      <wp:extent cx="2387600" cy="895350"/>
                      <wp:effectExtent l="0" t="0" r="0" b="0"/>
                      <wp:docPr id="28" name="Grupo 28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n 29" descr="Fondo de árbol de Navidad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Cuadro de texto 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1F5DF0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7663A5A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7D65C2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D90B" id="Grupo 28" o:spid="_x0000_s1029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QOum22AMAAEw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29" o:spid="_x0000_s1030" type="#_x0000_t75" alt="Fondo de árbol de Navidad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">
                        <v:imagedata r:id="rId8" o:title="Fondo de árbol de Navidad"/>
                      </v:shape>
                      <v:shape id="Cuadro de texto 30" o:spid="_x0000_s103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481F5DF0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7663A5A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7D65C2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B0A2072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3E8B7973" w14:textId="77777777" w:rsidR="00B84FEC" w:rsidRPr="0037312F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D9B3ADE" wp14:editId="272E464B">
                      <wp:extent cx="2387600" cy="895350"/>
                      <wp:effectExtent l="0" t="0" r="0" b="0"/>
                      <wp:docPr id="1026" name="Grupo 1026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Imagen 1027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8" name="Cuadro de texto: 102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712509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38A6AF80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DA7842F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B3ADE" id="Grupo 1026" o:spid="_x0000_s1032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DTL9vaAwAANg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027" o:spid="_x0000_s103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">
                        <v:imagedata r:id="rId8" o:title=""/>
                      </v:shape>
                      <v:shape id="Cuadro de texto: 1028" o:spid="_x0000_s103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      <v:textbox>
                          <w:txbxContent>
                            <w:p w14:paraId="3D712509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38A6AF80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DA7842F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B84FEC" w:rsidRPr="0037312F" w14:paraId="43494BFC" w14:textId="77777777" w:rsidTr="00114396">
        <w:trPr>
          <w:trHeight w:hRule="exact" w:val="1440"/>
        </w:trPr>
        <w:tc>
          <w:tcPr>
            <w:tcW w:w="3771" w:type="dxa"/>
          </w:tcPr>
          <w:p w14:paraId="469FA5BA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354B7773" wp14:editId="2B324634">
                      <wp:extent cx="2387600" cy="895350"/>
                      <wp:effectExtent l="0" t="0" r="0" b="0"/>
                      <wp:docPr id="23" name="Grupo 23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Imagen 1035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Cuadro de texto: 106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07EF0B" w14:textId="77777777" w:rsidR="00114396" w:rsidRPr="001E134C" w:rsidRDefault="00114396" w:rsidP="0011439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0D6A4D85" w14:textId="77777777" w:rsidR="00114396" w:rsidRDefault="00114396" w:rsidP="0011439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422C9699" w14:textId="77777777" w:rsidR="00114396" w:rsidRDefault="00114396" w:rsidP="0011439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B7773" id="Grupo 23" o:spid="_x0000_s1035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dP+oT2AMAADI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035" o:spid="_x0000_s103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">
                        <v:imagedata r:id="rId8" o:title=""/>
                      </v:shape>
                      <v:shape id="Cuadro de texto: 1064" o:spid="_x0000_s103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    <v:textbox>
                          <w:txbxContent>
                            <w:p w14:paraId="2A07EF0B" w14:textId="77777777" w:rsidR="00114396" w:rsidRPr="001E134C" w:rsidRDefault="00114396" w:rsidP="0011439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0D6A4D85" w14:textId="77777777" w:rsidR="00114396" w:rsidRDefault="00114396" w:rsidP="00114396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422C9699" w14:textId="77777777" w:rsidR="00114396" w:rsidRDefault="00114396" w:rsidP="00114396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75A5A4DD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6EB29962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42BC010C" wp14:editId="41810020">
                      <wp:extent cx="2387600" cy="895350"/>
                      <wp:effectExtent l="0" t="0" r="0" b="0"/>
                      <wp:docPr id="31" name="Grupo 31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n 1024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5" name="Cuadro de texto: 102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2FCB63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A9A4E3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CB73EC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C010C" id="Grupo 31" o:spid="_x0000_s1038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BuEvA2AMAADI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024" o:spid="_x0000_s103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">
                        <v:imagedata r:id="rId8" o:title=""/>
                      </v:shape>
                      <v:shape id="Cuadro de texto: 1025" o:spid="_x0000_s104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      <v:textbox>
                          <w:txbxContent>
                            <w:p w14:paraId="0E2FCB63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A9A4E3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CB73EC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4B34268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7C0768B8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0CEEB281" wp14:editId="3C42C166">
                      <wp:extent cx="2387600" cy="895350"/>
                      <wp:effectExtent l="0" t="0" r="0" b="0"/>
                      <wp:docPr id="1029" name="Grupo 1029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0" name="Imagen 1030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" name="Cuadro de texto: 103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E00D92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0875711C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1C80F53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EB281" id="Grupo 1029" o:spid="_x0000_s1041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9l6stkDAAA2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agen 1030" o:spid="_x0000_s104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">
                        <v:imagedata r:id="rId8" o:title=""/>
                      </v:shape>
                      <v:shape id="Cuadro de texto: 1031" o:spid="_x0000_s104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    <v:textbox>
                          <w:txbxContent>
                            <w:p w14:paraId="22E00D92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0875711C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1C80F53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294CF3AB" w14:textId="77777777" w:rsidTr="00114396">
        <w:trPr>
          <w:trHeight w:hRule="exact" w:val="1440"/>
        </w:trPr>
        <w:tc>
          <w:tcPr>
            <w:tcW w:w="3771" w:type="dxa"/>
          </w:tcPr>
          <w:p w14:paraId="6DF4E72C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68024B48" wp14:editId="3B0EF235">
                      <wp:extent cx="2387600" cy="895350"/>
                      <wp:effectExtent l="0" t="0" r="0" b="0"/>
                      <wp:docPr id="1032" name="Grupo 1032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Imagen 1033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" name="Cuadro de texto: 103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6BAF7E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9384FBC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057CCC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24B48" id="Grupo 1032" o:spid="_x0000_s1044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+l4F02AMAADY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033" o:spid="_x0000_s104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">
                        <v:imagedata r:id="rId8" o:title=""/>
                      </v:shape>
                      <v:shape id="Cuadro de texto: 1034" o:spid="_x0000_s104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      <v:textbox>
                          <w:txbxContent>
                            <w:p w14:paraId="576BAF7E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9384FBC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057CCC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7558103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56433E02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476EA80E" wp14:editId="7B3201E4">
                      <wp:extent cx="2387600" cy="895350"/>
                      <wp:effectExtent l="0" t="0" r="0" b="0"/>
                      <wp:docPr id="1065" name="Grupo 1065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n 1066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9" name="Cuadro de texto: 106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11FB5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C7A466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59EBF3F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EA80E" id="Grupo 1065" o:spid="_x0000_s1047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rEnx9kDAAA2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agen 1066" o:spid="_x0000_s104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">
                        <v:imagedata r:id="rId8" o:title=""/>
                      </v:shape>
                      <v:shape id="Cuadro de texto: 1069" o:spid="_x0000_s104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    <v:textbox>
                          <w:txbxContent>
                            <w:p w14:paraId="6A911FB5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C7A466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59EBF3F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CAEBE79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06CE0971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487F7BBE" wp14:editId="5DBB01DC">
                      <wp:extent cx="2387600" cy="895350"/>
                      <wp:effectExtent l="0" t="0" r="0" b="0"/>
                      <wp:docPr id="1070" name="Grupo 1070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" name="Imagen 1071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2" name="Cuadro de texto: 107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3C3521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1CF2421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12A9EA7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F7BBE" id="Grupo 1070" o:spid="_x0000_s1050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fuWObaAwAANg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071" o:spid="_x0000_s105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">
                        <v:imagedata r:id="rId8" o:title=""/>
                      </v:shape>
                      <v:shape id="Cuadro de texto: 1072" o:spid="_x0000_s105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      <v:textbox>
                          <w:txbxContent>
                            <w:p w14:paraId="653C3521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1CF2421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12A9EA7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70BACD52" w14:textId="77777777" w:rsidTr="00BC24FE">
        <w:trPr>
          <w:trHeight w:hRule="exact" w:val="1440"/>
        </w:trPr>
        <w:tc>
          <w:tcPr>
            <w:tcW w:w="3771" w:type="dxa"/>
          </w:tcPr>
          <w:p w14:paraId="082CA2C5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6A434CF4" wp14:editId="32EC2C65">
                      <wp:extent cx="2387600" cy="895350"/>
                      <wp:effectExtent l="0" t="0" r="0" b="0"/>
                      <wp:docPr id="1073" name="Grupo 1073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agen 1074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2" name="Cuadro de texto: 108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AF8ACD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2A6CB78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27C9CD2D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34CF4" id="Grupo 1073" o:spid="_x0000_s1053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onjZ7aAwAANg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074" o:spid="_x0000_s105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">
                        <v:imagedata r:id="rId8" o:title=""/>
                      </v:shape>
                      <v:shape id="Cuadro de texto: 1082" o:spid="_x0000_s105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      <v:textbox>
                          <w:txbxContent>
                            <w:p w14:paraId="35AF8ACD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2A6CB78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27C9CD2D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336D0329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781EFA15" w14:textId="77777777" w:rsidR="00B84FEC" w:rsidRPr="0037312F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296FECEB" wp14:editId="45E0BF20">
                      <wp:extent cx="2387600" cy="895350"/>
                      <wp:effectExtent l="0" t="0" r="0" b="0"/>
                      <wp:docPr id="1083" name="Grupo 1083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" name="Imagen 1084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" name="Cuadro de texto: 108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ECB9E3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4EA3E0E0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7FF6E00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FECEB" id="Grupo 1083" o:spid="_x0000_s1056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">
                      <v:shape id="Imagen 1084" o:spid="_x0000_s105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">
                        <v:imagedata r:id="rId8" o:title=""/>
                      </v:shape>
                      <v:shape id="Cuadro de texto: 1085" o:spid="_x0000_s105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      <v:textbox>
                          <w:txbxContent>
                            <w:p w14:paraId="02ECB9E3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4EA3E0E0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7FF6E00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76CEEB0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090DC7E8" w14:textId="77777777" w:rsidR="001E134C" w:rsidRPr="0037312F" w:rsidRDefault="00AB518A" w:rsidP="00BC24FE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A10FA9A" wp14:editId="586AC6D4">
                      <wp:extent cx="2387600" cy="895350"/>
                      <wp:effectExtent l="0" t="0" r="0" b="0"/>
                      <wp:docPr id="1086" name="Grupo 1086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Imagen 1087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" name="Cuadro de texto: 108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942C08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0A6A205A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2467D07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0FA9A" id="Grupo 1086" o:spid="_x0000_s1059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VLmq2AMAADc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087" o:spid="_x0000_s106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">
                        <v:imagedata r:id="rId8" o:title=""/>
                      </v:shape>
                      <v:shape id="Cuadro de texto: 1088" o:spid="_x0000_s106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    <v:textbox>
                          <w:txbxContent>
                            <w:p w14:paraId="77942C08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0A6A205A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2467D07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04265A58" w14:textId="77777777" w:rsidTr="00114396">
        <w:trPr>
          <w:trHeight w:hRule="exact" w:val="1440"/>
        </w:trPr>
        <w:tc>
          <w:tcPr>
            <w:tcW w:w="3771" w:type="dxa"/>
          </w:tcPr>
          <w:p w14:paraId="4963ABEA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135A878A" wp14:editId="130E686A">
                      <wp:extent cx="2387600" cy="895350"/>
                      <wp:effectExtent l="0" t="0" r="0" b="0"/>
                      <wp:docPr id="1089" name="Grupo 1089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Imagen 1090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1" name="Cuadro de texto: 109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F522FB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84BED4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73DA541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A878A" id="Grupo 1089" o:spid="_x0000_s1062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YPDS9kDAAA3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agen 1090" o:spid="_x0000_s106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">
                        <v:imagedata r:id="rId8" o:title=""/>
                      </v:shape>
                      <v:shape id="Cuadro de texto: 1091" o:spid="_x0000_s106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  <v:textbox>
                          <w:txbxContent>
                            <w:p w14:paraId="75F522FB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84BED4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73DA541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FC703DB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60EBA5D9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2AC87596" wp14:editId="6753D57B">
                      <wp:extent cx="2387600" cy="895350"/>
                      <wp:effectExtent l="0" t="0" r="0" b="0"/>
                      <wp:docPr id="1092" name="Grupo 1092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3" name="Imagen 1093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4" name="Cuadro de texto: 109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491D50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2DF6487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5C463B11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87596" id="Grupo 1092" o:spid="_x0000_s1065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R+mkzXAwAANw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agen 1093" o:spid="_x0000_s106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">
                        <v:imagedata r:id="rId8" o:title=""/>
                      </v:shape>
                      <v:shape id="Cuadro de texto: 1094" o:spid="_x0000_s106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  <v:textbox>
                          <w:txbxContent>
                            <w:p w14:paraId="36491D50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2DF6487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5C463B11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466600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66C3E49D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1631AF4C" wp14:editId="0B1EA166">
                      <wp:extent cx="2387600" cy="895350"/>
                      <wp:effectExtent l="0" t="0" r="0" b="0"/>
                      <wp:docPr id="1095" name="Grupo 1095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" name="Imagen 1096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7" name="Cuadro de texto: 109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0083A6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44C738C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29DA942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1AF4C" id="Grupo 1095" o:spid="_x0000_s1068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QWCKbXAwAANw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agen 1096" o:spid="_x0000_s106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">
                        <v:imagedata r:id="rId8" o:title=""/>
                      </v:shape>
                      <v:shape id="Cuadro de texto: 1097" o:spid="_x0000_s107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  <v:textbox>
                          <w:txbxContent>
                            <w:p w14:paraId="0E0083A6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44C738C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29DA942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7D234B8F" w14:textId="77777777" w:rsidTr="00114396">
        <w:trPr>
          <w:trHeight w:hRule="exact" w:val="1440"/>
        </w:trPr>
        <w:tc>
          <w:tcPr>
            <w:tcW w:w="3771" w:type="dxa"/>
          </w:tcPr>
          <w:p w14:paraId="4E648662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31226EAB" wp14:editId="10FC5AD5">
                      <wp:extent cx="2387600" cy="895350"/>
                      <wp:effectExtent l="0" t="0" r="0" b="0"/>
                      <wp:docPr id="1098" name="Grupo 1098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9" name="Imagen 1099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" name="Cuadro de texto: 110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13E76C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3DA205F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0BCC4FA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26EAB" id="Grupo 1098" o:spid="_x0000_s1071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C8GG2AMAADc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099" o:spid="_x0000_s107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">
                        <v:imagedata r:id="rId8" o:title=""/>
                      </v:shape>
                      <v:shape id="Cuadro de texto: 1100" o:spid="_x0000_s107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  <v:textbox>
                          <w:txbxContent>
                            <w:p w14:paraId="5313E76C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3DA205F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0BCC4FA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1844216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49E7E95C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3C356682" wp14:editId="67AA6DDA">
                      <wp:extent cx="2387600" cy="895350"/>
                      <wp:effectExtent l="0" t="0" r="0" b="0"/>
                      <wp:docPr id="1101" name="Grupo 1101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2" name="Imagen 1102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3" name="Cuadro de texto: 110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EDB86F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1EC94867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2AEB553C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56682" id="Grupo 1101" o:spid="_x0000_s1074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4hfdfXAwAANw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agen 1102" o:spid="_x0000_s107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">
                        <v:imagedata r:id="rId8" o:title=""/>
                      </v:shape>
                      <v:shape id="Cuadro de texto: 1103" o:spid="_x0000_s107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    <v:textbox>
                          <w:txbxContent>
                            <w:p w14:paraId="34EDB86F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1EC94867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2AEB553C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0F03E12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7B8A2110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1045423A" wp14:editId="4C0A727A">
                      <wp:extent cx="2387600" cy="895350"/>
                      <wp:effectExtent l="0" t="0" r="0" b="0"/>
                      <wp:docPr id="1104" name="Grupo 1104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5" name="Imagen 1105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6" name="Cuadro de texto: 110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D8097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3D2AD60E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2F62AF9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5423A" id="Grupo 1104" o:spid="_x0000_s1077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NTU2AMAADc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105" o:spid="_x0000_s107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">
                        <v:imagedata r:id="rId8" o:title=""/>
                      </v:shape>
                      <v:shape id="Cuadro de texto: 1106" o:spid="_x0000_s107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  <v:textbox>
                          <w:txbxContent>
                            <w:p w14:paraId="0AAD8097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3D2AD60E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2F62AF9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60DD6079" w14:textId="77777777" w:rsidTr="00114396">
        <w:trPr>
          <w:trHeight w:hRule="exact" w:val="1440"/>
        </w:trPr>
        <w:tc>
          <w:tcPr>
            <w:tcW w:w="3771" w:type="dxa"/>
          </w:tcPr>
          <w:p w14:paraId="4E16AAC1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47D69021" wp14:editId="0D642BB7">
                      <wp:extent cx="2387600" cy="895350"/>
                      <wp:effectExtent l="0" t="0" r="0" b="0"/>
                      <wp:docPr id="1107" name="Grupo 1107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8" name="Imagen 1108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9" name="Cuadro de texto: 110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CFFDEC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114D34A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59E9D66A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69021" id="Grupo 1107" o:spid="_x0000_s1080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n3HxtkDAAA3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agen 1108" o:spid="_x0000_s108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">
                        <v:imagedata r:id="rId8" o:title=""/>
                      </v:shape>
                      <v:shape id="Cuadro de texto: 1109" o:spid="_x0000_s108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  <v:textbox>
                          <w:txbxContent>
                            <w:p w14:paraId="47CFFDEC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114D34A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59E9D66A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56A1870D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0DC6EEDE" w14:textId="77777777" w:rsidR="00B84FEC" w:rsidRPr="0037312F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6EDCA45" wp14:editId="7B759B25">
                      <wp:extent cx="2387600" cy="895350"/>
                      <wp:effectExtent l="0" t="0" r="0" b="0"/>
                      <wp:docPr id="1110" name="Grupo 1110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" name="Imagen 1111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2" name="Cuadro de texto: 111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2EACD1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CA8829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47A71C0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DCA45" id="Grupo 1110" o:spid="_x0000_s1083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xmhMvaAwAANw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111" o:spid="_x0000_s108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">
                        <v:imagedata r:id="rId8" o:title=""/>
                      </v:shape>
                      <v:shape id="Cuadro de texto: 1112" o:spid="_x0000_s108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  <v:textbox>
                          <w:txbxContent>
                            <w:p w14:paraId="1F2EACD1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CA8829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47A71C0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3C678C4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1013C0F0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69CDD1BA" wp14:editId="17F3AD01">
                      <wp:extent cx="2387600" cy="895350"/>
                      <wp:effectExtent l="0" t="0" r="0" b="0"/>
                      <wp:docPr id="1113" name="Grupo 1113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" name="Imagen 1114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5" name="Cuadro de texto: 111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3A3DDA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0463DAB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05C993F1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DD1BA" id="Grupo 1113" o:spid="_x0000_s1086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">
                      <v:shape id="Imagen 1114" o:spid="_x0000_s108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21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6gVu36QTZHEFAAD//wMAUEsBAi0AFAAGAAgAAAAhANvh9svuAAAAhQEAABMAAAAAAAAAAAAA&#10;AAAAAAAAAFtDb250ZW50X1R5cGVzXS54bWxQSwECLQAUAAYACAAAACEAWvQsW78AAAAVAQAACwAA&#10;AAAAAAAAAAAAAAAfAQAAX3JlbHMvLnJlbHNQSwECLQAUAAYACAAAACEAWka9tcMAAADdAAAADwAA&#10;AAAAAAAAAAAAAAAHAgAAZHJzL2Rvd25yZXYueG1sUEsFBgAAAAADAAMAtwAAAPcCAAAAAA==&#10;">
                        <v:imagedata r:id="rId8" o:title=""/>
                      </v:shape>
                      <v:shape id="Cuadro de texto: 1115" o:spid="_x0000_s108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  <v:textbox>
                          <w:txbxContent>
                            <w:p w14:paraId="7B3A3DDA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0463DAB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05C993F1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07687DD8" w14:textId="77777777" w:rsidTr="00114396">
        <w:trPr>
          <w:trHeight w:hRule="exact" w:val="1440"/>
        </w:trPr>
        <w:tc>
          <w:tcPr>
            <w:tcW w:w="3771" w:type="dxa"/>
          </w:tcPr>
          <w:p w14:paraId="27CADF05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7A40D06F" wp14:editId="238920B2">
                      <wp:extent cx="2387600" cy="895350"/>
                      <wp:effectExtent l="0" t="0" r="0" b="0"/>
                      <wp:docPr id="1116" name="Grupo 1116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7" name="Imagen 1117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8" name="Cuadro de texto: 111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72CC84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601CBB2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49454AF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0D06F" id="Grupo 1116" o:spid="_x0000_s1089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W712dkDAAA3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agen 1117" o:spid="_x0000_s109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">
                        <v:imagedata r:id="rId8" o:title=""/>
                      </v:shape>
                      <v:shape id="Cuadro de texto: 1118" o:spid="_x0000_s109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    <v:textbox>
                          <w:txbxContent>
                            <w:p w14:paraId="4572CC84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601CBB2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49454AF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2CDA8D39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57688558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EB81591" wp14:editId="572051C3">
                      <wp:extent cx="2387600" cy="895350"/>
                      <wp:effectExtent l="0" t="0" r="0" b="0"/>
                      <wp:docPr id="1119" name="Grupo 1119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" name="Imagen 1120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" name="Cuadro de texto: 112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E59178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670A7C8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1857AF3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81591" id="Grupo 1119" o:spid="_x0000_s1092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HyAjzaAwAANw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120" o:spid="_x0000_s109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">
                        <v:imagedata r:id="rId8" o:title=""/>
                      </v:shape>
                      <v:shape id="Cuadro de texto: 1121" o:spid="_x0000_s109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  <v:textbox>
                          <w:txbxContent>
                            <w:p w14:paraId="29E59178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670A7C8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1857AF3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FD05F4D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57E5011C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0DED89DF" wp14:editId="6CCEF64B">
                      <wp:extent cx="2387600" cy="895350"/>
                      <wp:effectExtent l="0" t="0" r="0" b="0"/>
                      <wp:docPr id="1122" name="Grupo 1122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Imagen 1123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" name="Cuadro de texto: 112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A9BC2E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0A52C6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BA5DA8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D89DF" id="Grupo 1122" o:spid="_x0000_s1095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YvSI7aAwAANw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123" o:spid="_x0000_s109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98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">
                        <v:imagedata r:id="rId8" o:title=""/>
                      </v:shape>
                      <v:shape id="Cuadro de texto: 1124" o:spid="_x0000_s109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    <v:textbox>
                          <w:txbxContent>
                            <w:p w14:paraId="7EA9BC2E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0A52C6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BA5DA8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556F647A" w14:textId="77777777" w:rsidTr="00114396">
        <w:trPr>
          <w:trHeight w:hRule="exact" w:val="1440"/>
        </w:trPr>
        <w:tc>
          <w:tcPr>
            <w:tcW w:w="3771" w:type="dxa"/>
          </w:tcPr>
          <w:p w14:paraId="4EB085CF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ACB839F" wp14:editId="4C8545A6">
                      <wp:extent cx="2387600" cy="895350"/>
                      <wp:effectExtent l="0" t="0" r="0" b="0"/>
                      <wp:docPr id="1125" name="Grupo 1125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6" name="Imagen 1126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" name="Cuadro de texto: 11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DF9E0B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65BEF98A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A781266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B839F" id="Grupo 1125" o:spid="_x0000_s1098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">
                      <v:shape id="Imagen 1126" o:spid="_x0000_s109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">
                        <v:imagedata r:id="rId8" o:title=""/>
                      </v:shape>
                      <v:shape id="Cuadro de texto: 1127" o:spid="_x0000_s110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    <v:textbox>
                          <w:txbxContent>
                            <w:p w14:paraId="68DF9E0B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65BEF98A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A781266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50A34D5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5399B907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2FCDD7CF" wp14:editId="06DCE643">
                      <wp:extent cx="2387600" cy="895350"/>
                      <wp:effectExtent l="0" t="0" r="0" b="0"/>
                      <wp:docPr id="1128" name="Grupo 1128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agen 1129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Cuadro de texto: 11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4E1B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04A44E7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2E62A08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DD7CF" id="Grupo 1128" o:spid="_x0000_s1101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">
                      <v:shape id="Imagen 1129" o:spid="_x0000_s110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">
                        <v:imagedata r:id="rId8" o:title=""/>
                      </v:shape>
                      <v:shape id="Cuadro de texto: 1130" o:spid="_x0000_s110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    <v:textbox>
                          <w:txbxContent>
                            <w:p w14:paraId="513F4E1B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04A44E7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2E62A08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5C1FBA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283A08C6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637A4572" wp14:editId="64C70D97">
                      <wp:extent cx="2387600" cy="895350"/>
                      <wp:effectExtent l="0" t="0" r="0" b="0"/>
                      <wp:docPr id="1131" name="Grupo 1131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Imagen 1132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3" name="Cuadro de texto: 113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A0B8BC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55DBF4D7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724CAF3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A4572" id="Grupo 1131" o:spid="_x0000_s1104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kg9PDXAwAANw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 id="Imagen 1132" o:spid="_x0000_s110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w6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">
                        <v:imagedata r:id="rId8" o:title=""/>
                      </v:shape>
                      <v:shape id="Cuadro de texto: 1133" o:spid="_x0000_s110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    <v:textbox>
                          <w:txbxContent>
                            <w:p w14:paraId="69A0B8BC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55DBF4D7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724CAF3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37312F" w14:paraId="75A335A0" w14:textId="77777777" w:rsidTr="00114396">
        <w:trPr>
          <w:trHeight w:hRule="exact" w:val="1440"/>
        </w:trPr>
        <w:tc>
          <w:tcPr>
            <w:tcW w:w="3771" w:type="dxa"/>
          </w:tcPr>
          <w:p w14:paraId="2D6E8047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43613844" wp14:editId="03B85D73">
                      <wp:extent cx="2387600" cy="895350"/>
                      <wp:effectExtent l="0" t="0" r="0" b="0"/>
                      <wp:docPr id="1134" name="Grupo 1134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Imagen 1135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6" name="Cuadro de texto: 113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2FD7B8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2573A71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60DD972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13844" id="Grupo 1134" o:spid="_x0000_s1107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">
                      <v:shape id="Imagen 1135" o:spid="_x0000_s110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">
                        <v:imagedata r:id="rId8" o:title=""/>
                      </v:shape>
                      <v:shape id="Cuadro de texto: 1136" o:spid="_x0000_s110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      <v:textbox>
                          <w:txbxContent>
                            <w:p w14:paraId="6B2FD7B8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2573A71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60DD972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33BE31D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2B846F4E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2E5C8F6" wp14:editId="545B6A72">
                      <wp:extent cx="2387600" cy="895350"/>
                      <wp:effectExtent l="0" t="0" r="0" b="0"/>
                      <wp:docPr id="1137" name="Grupo 1137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8" name="Imagen 1138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Cuadro de texto: 113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4B454D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35AE7BA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01C9B59F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5C8F6" id="Grupo 1137" o:spid="_x0000_s1110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V8TuHaAwAANw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138" o:spid="_x0000_s111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">
                        <v:imagedata r:id="rId8" o:title=""/>
                      </v:shape>
                      <v:shape id="Cuadro de texto: 1139" o:spid="_x0000_s111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    <v:textbox>
                          <w:txbxContent>
                            <w:p w14:paraId="6F4B454D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35AE7BA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01C9B59F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12AEDDC8" w14:textId="77777777" w:rsidR="00B84FEC" w:rsidRPr="0037312F" w:rsidRDefault="00B84FEC" w:rsidP="00B84FEC">
            <w:pPr>
              <w:rPr>
                <w:rStyle w:val="Textoennegrita"/>
              </w:rPr>
            </w:pPr>
          </w:p>
        </w:tc>
        <w:tc>
          <w:tcPr>
            <w:tcW w:w="3784" w:type="dxa"/>
          </w:tcPr>
          <w:p w14:paraId="597EEEFD" w14:textId="77777777" w:rsidR="00B84FEC" w:rsidRPr="0037312F" w:rsidRDefault="00AB518A" w:rsidP="00114396">
            <w:r w:rsidRPr="0037312F">
              <w:rPr>
                <w:lang w:bidi="es-ES"/>
              </w:rPr>
              <mc:AlternateContent>
                <mc:Choice Requires="wpg">
                  <w:drawing>
                    <wp:inline distT="0" distB="0" distL="0" distR="0" wp14:anchorId="520F7287" wp14:editId="35A97A16">
                      <wp:extent cx="2387600" cy="895350"/>
                      <wp:effectExtent l="0" t="0" r="0" b="0"/>
                      <wp:docPr id="1140" name="Grupo 1140" descr="Fondo de árbol de Navi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Imagen 1141" title="Etiqueta de ár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2" name="Cuadro de texto: 114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F559E6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es-ES"/>
                                      </w:rPr>
                                      <w:t>Nombre</w:t>
                                    </w:r>
                                  </w:p>
                                  <w:p w14:paraId="0886A280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Dirección</w:t>
                                    </w:r>
                                  </w:p>
                                  <w:p w14:paraId="3014C917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es-ES"/>
                                      </w:rPr>
                                      <w:t>Ciudad, provincia y código postal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F7287" id="Grupo 1140" o:spid="_x0000_s1113" alt="Fondo de árbol de Navidad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">
                      <v:shape id="Imagen 1141" o:spid="_x0000_s111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w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Lwpu36QTZHEFAAD//wMAUEsBAi0AFAAGAAgAAAAhANvh9svuAAAAhQEAABMAAAAAAAAAAAAA&#10;AAAAAAAAAFtDb250ZW50X1R5cGVzXS54bWxQSwECLQAUAAYACAAAACEAWvQsW78AAAAVAQAACwAA&#10;AAAAAAAAAAAAAAAfAQAAX3JlbHMvLnJlbHNQSwECLQAUAAYACAAAACEAWYIxMMMAAADdAAAADwAA&#10;AAAAAAAAAAAAAAAHAgAAZHJzL2Rvd25yZXYueG1sUEsFBgAAAAADAAMAtwAAAPcCAAAAAA==&#10;">
                        <v:imagedata r:id="rId8" o:title=""/>
                      </v:shape>
                      <v:shape id="Cuadro de texto: 1142" o:spid="_x0000_s111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    <v:textbox>
                          <w:txbxContent>
                            <w:p w14:paraId="3DF559E6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es-ES"/>
                                </w:rPr>
                                <w:t>Nombre</w:t>
                              </w:r>
                            </w:p>
                            <w:p w14:paraId="0886A280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Dirección</w:t>
                              </w:r>
                            </w:p>
                            <w:p w14:paraId="3014C917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es-ES"/>
                                </w:rPr>
                                <w:t>Ciudad, provincia y código postal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4D338A" w14:textId="77777777" w:rsidR="00286FB5" w:rsidRPr="0037312F" w:rsidRDefault="00286FB5"/>
    <w:sectPr w:rsidR="00286FB5" w:rsidRPr="0037312F" w:rsidSect="00484564">
      <w:pgSz w:w="11906" w:h="16838" w:code="9"/>
      <w:pgMar w:top="720" w:right="288" w:bottom="432" w:left="28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75F9F" w14:textId="77777777" w:rsidR="00E821C1" w:rsidRDefault="00E821C1">
      <w:r>
        <w:separator/>
      </w:r>
    </w:p>
  </w:endnote>
  <w:endnote w:type="continuationSeparator" w:id="0">
    <w:p w14:paraId="05DAE7D7" w14:textId="77777777" w:rsidR="00E821C1" w:rsidRDefault="00E8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259AF" w14:textId="77777777" w:rsidR="00E821C1" w:rsidRDefault="00E821C1">
      <w:r>
        <w:separator/>
      </w:r>
    </w:p>
  </w:footnote>
  <w:footnote w:type="continuationSeparator" w:id="0">
    <w:p w14:paraId="6273F45D" w14:textId="77777777" w:rsidR="00E821C1" w:rsidRDefault="00E82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8A"/>
    <w:rsid w:val="00114396"/>
    <w:rsid w:val="0013047F"/>
    <w:rsid w:val="001751D0"/>
    <w:rsid w:val="001E134C"/>
    <w:rsid w:val="00286FB5"/>
    <w:rsid w:val="002A4A5B"/>
    <w:rsid w:val="003359A8"/>
    <w:rsid w:val="0037312F"/>
    <w:rsid w:val="00484564"/>
    <w:rsid w:val="00AB518A"/>
    <w:rsid w:val="00AE6B0A"/>
    <w:rsid w:val="00B84FEC"/>
    <w:rsid w:val="00BC24FE"/>
    <w:rsid w:val="00BD4D0B"/>
    <w:rsid w:val="00D911E8"/>
    <w:rsid w:val="00E2538C"/>
    <w:rsid w:val="00E821C1"/>
    <w:rsid w:val="00F917C1"/>
    <w:rsid w:val="00F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1695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12F"/>
    <w:pPr>
      <w:spacing w:after="0" w:line="240" w:lineRule="auto"/>
    </w:pPr>
    <w:rPr>
      <w:rFonts w:eastAsia="Times New Roman" w:cs="Times New Roman"/>
      <w:color w:val="1F4E79" w:themeColor="accent1" w:themeShade="80"/>
      <w:sz w:val="14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styleId="Textoennegrita">
    <w:name w:val="Strong"/>
    <w:basedOn w:val="Fuentedeprrafopredeter"/>
    <w:qFormat/>
    <w:rPr>
      <w:rFonts w:asciiTheme="minorHAnsi" w:eastAsiaTheme="minorEastAsia" w:hAnsiTheme="minorHAnsi" w:cstheme="minorBidi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1F4E79" w:themeColor="accent1" w:themeShade="8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turn address labels (winter design, works with Avery 5160)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Office_34405633_TF03978919</Template>
  <TotalTime>3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Tester es-ES</cp:lastModifiedBy>
  <cp:revision>4</cp:revision>
  <cp:lastPrinted>2012-11-24T21:09:00Z</cp:lastPrinted>
  <dcterms:created xsi:type="dcterms:W3CDTF">2019-05-27T20:03:00Z</dcterms:created>
  <dcterms:modified xsi:type="dcterms:W3CDTF">2019-05-29T12:13:00Z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