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1634" w:rsidRDefault="00701634">
      <w:bookmarkStart w:id="0" w:name="_GoBack"/>
      <w:bookmarkEnd w:id="0"/>
    </w:p>
    <w:tbl>
      <w:tblPr>
        <w:tblW w:w="1152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4770"/>
        <w:gridCol w:w="1980"/>
        <w:gridCol w:w="4770"/>
      </w:tblGrid>
      <w:tr w:rsidR="005F6144" w:rsidRPr="00D5096A" w:rsidTr="00ED74FD">
        <w:trPr>
          <w:trHeight w:val="7119"/>
        </w:trPr>
        <w:tc>
          <w:tcPr>
            <w:tcW w:w="4770" w:type="dxa"/>
            <w:vAlign w:val="center"/>
          </w:tcPr>
          <w:sdt>
            <w:sdtPr>
              <w:rPr>
                <w:sz w:val="160"/>
              </w:rPr>
              <w:id w:val="1458533798"/>
              <w:placeholder>
                <w:docPart w:val="27780C39DD154622A7DD25D95AB88DBB"/>
              </w:placeholder>
              <w:temporary/>
              <w:showingPlcHdr/>
              <w15:appearance w15:val="hidden"/>
            </w:sdtPr>
            <w:sdtEndPr/>
            <w:sdtContent>
              <w:p w:rsidR="005F6144" w:rsidRPr="00701634" w:rsidRDefault="005F6144" w:rsidP="00701634">
                <w:pPr>
                  <w:pStyle w:val="Title"/>
                  <w:spacing w:before="2040"/>
                  <w:jc w:val="center"/>
                  <w:rPr>
                    <w:sz w:val="160"/>
                  </w:rPr>
                </w:pPr>
                <w:r w:rsidRPr="00701634">
                  <w:rPr>
                    <w:sz w:val="90"/>
                    <w:szCs w:val="90"/>
                    <w:lang w:bidi="fr-FR"/>
                  </w:rPr>
                  <w:t>Automne 2018</w:t>
                </w:r>
              </w:p>
            </w:sdtContent>
          </w:sdt>
          <w:sdt>
            <w:sdtPr>
              <w:rPr>
                <w:sz w:val="160"/>
              </w:rPr>
              <w:id w:val="-1997323962"/>
              <w:placeholder>
                <w:docPart w:val="AA9DE76D4F064580907B3A19FE3676C4"/>
              </w:placeholder>
              <w:temporary/>
              <w:showingPlcHdr/>
              <w15:appearance w15:val="hidden"/>
            </w:sdtPr>
            <w:sdtEndPr/>
            <w:sdtContent>
              <w:p w:rsidR="005F6144" w:rsidRPr="00701634" w:rsidRDefault="005F6144" w:rsidP="00E3023A">
                <w:pPr>
                  <w:pStyle w:val="Subtitle"/>
                  <w:jc w:val="center"/>
                  <w:rPr>
                    <w:sz w:val="160"/>
                  </w:rPr>
                </w:pPr>
                <w:r w:rsidRPr="00701634">
                  <w:rPr>
                    <w:sz w:val="144"/>
                    <w:lang w:bidi="fr-FR"/>
                  </w:rPr>
                  <w:t>Fête</w:t>
                </w:r>
              </w:p>
            </w:sdtContent>
          </w:sdt>
        </w:tc>
        <w:tc>
          <w:tcPr>
            <w:tcW w:w="1980" w:type="dxa"/>
          </w:tcPr>
          <w:p w:rsidR="005F6144" w:rsidRPr="00701634" w:rsidRDefault="005F6144" w:rsidP="005F6144">
            <w:pPr>
              <w:rPr>
                <w:sz w:val="160"/>
              </w:rPr>
            </w:pPr>
          </w:p>
        </w:tc>
        <w:tc>
          <w:tcPr>
            <w:tcW w:w="4770" w:type="dxa"/>
          </w:tcPr>
          <w:p w:rsidR="005F6144" w:rsidRPr="00D5096A" w:rsidRDefault="005F6144" w:rsidP="005F6144"/>
        </w:tc>
      </w:tr>
      <w:tr w:rsidR="00971CAF" w:rsidRPr="00D5096A" w:rsidTr="00ED74FD">
        <w:trPr>
          <w:trHeight w:val="720"/>
        </w:trPr>
        <w:tc>
          <w:tcPr>
            <w:tcW w:w="6750" w:type="dxa"/>
            <w:gridSpan w:val="2"/>
          </w:tcPr>
          <w:p w:rsidR="00971CAF" w:rsidRPr="00D5096A" w:rsidRDefault="00971CAF" w:rsidP="005F6144">
            <w:pPr>
              <w:spacing w:before="0" w:after="0"/>
            </w:pPr>
          </w:p>
        </w:tc>
        <w:tc>
          <w:tcPr>
            <w:tcW w:w="4770" w:type="dxa"/>
          </w:tcPr>
          <w:p w:rsidR="00971CAF" w:rsidRPr="00D5096A" w:rsidRDefault="00971CAF" w:rsidP="005F6144">
            <w:pPr>
              <w:spacing w:before="0" w:after="0"/>
            </w:pPr>
          </w:p>
        </w:tc>
      </w:tr>
      <w:tr w:rsidR="005F6144" w:rsidRPr="00D5096A" w:rsidTr="00ED74FD">
        <w:trPr>
          <w:trHeight w:val="5400"/>
        </w:trPr>
        <w:sdt>
          <w:sdtPr>
            <w:rPr>
              <w:sz w:val="26"/>
              <w:szCs w:val="26"/>
            </w:rPr>
            <w:id w:val="608010192"/>
            <w:placeholder>
              <w:docPart w:val="998198A03B824FEF91B0348D82577F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701634" w:rsidRDefault="005F6144" w:rsidP="005F6144">
                <w:pPr>
                  <w:rPr>
                    <w:sz w:val="26"/>
                    <w:szCs w:val="26"/>
                  </w:rPr>
                </w:pPr>
                <w:r w:rsidRPr="00701634">
                  <w:rPr>
                    <w:sz w:val="26"/>
                    <w:szCs w:val="26"/>
                    <w:lang w:bidi="fr-FR"/>
                  </w:rPr>
                  <w:t xml:space="preserve">Rejoignez-nous pour notre fête d’automne !  </w:t>
                </w:r>
              </w:p>
              <w:p w:rsidR="005F6144" w:rsidRPr="00701634" w:rsidRDefault="005F6144" w:rsidP="005F6144">
                <w:pPr>
                  <w:rPr>
                    <w:sz w:val="26"/>
                    <w:szCs w:val="26"/>
                  </w:rPr>
                </w:pPr>
                <w:r w:rsidRPr="00701634">
                  <w:rPr>
                    <w:sz w:val="26"/>
                    <w:szCs w:val="26"/>
                    <w:lang w:bidi="fr-FR"/>
                  </w:rPr>
                  <w:t>Le festival mettra en vedette la musique en direct, les arts et l’artisanat pour toute la famille ainsi qu’un grand nombre de produits alimentaires.  Intéressé(e) par ces festivités automnales ?</w:t>
                </w:r>
              </w:p>
              <w:p w:rsidR="005F6144" w:rsidRPr="00701634" w:rsidRDefault="005F6144" w:rsidP="005F6144">
                <w:pPr>
                  <w:rPr>
                    <w:sz w:val="26"/>
                    <w:szCs w:val="26"/>
                  </w:rPr>
                </w:pPr>
                <w:r w:rsidRPr="00701634">
                  <w:rPr>
                    <w:sz w:val="26"/>
                    <w:szCs w:val="26"/>
                    <w:lang w:bidi="fr-FR"/>
                  </w:rPr>
                  <w:t>Pour remplacer le texte d’un espace réservé (comme celui-ci), cliquez simplement dessus et commencez à taper.</w:t>
                </w:r>
              </w:p>
              <w:p w:rsidR="005F6144" w:rsidRPr="00701634" w:rsidRDefault="005F6144" w:rsidP="005F6144">
                <w:pPr>
                  <w:rPr>
                    <w:sz w:val="26"/>
                    <w:szCs w:val="26"/>
                  </w:rPr>
                </w:pPr>
                <w:r w:rsidRPr="00701634">
                  <w:rPr>
                    <w:sz w:val="26"/>
                    <w:szCs w:val="26"/>
                    <w:lang w:bidi="fr-FR"/>
                  </w:rPr>
                  <w:t xml:space="preserve">Nous pensons que ce prospectus est parfait tel quel.  Cependant si vous souhaitez que vous l’approprier, explorez les différentes polices et couleurs sous l’onglet Création.  </w:t>
                </w:r>
              </w:p>
              <w:p w:rsidR="005F6144" w:rsidRPr="00701634" w:rsidRDefault="005F6144" w:rsidP="005F6144">
                <w:pPr>
                  <w:rPr>
                    <w:sz w:val="26"/>
                    <w:szCs w:val="26"/>
                  </w:rPr>
                </w:pPr>
                <w:r w:rsidRPr="00701634">
                  <w:rPr>
                    <w:sz w:val="26"/>
                    <w:szCs w:val="26"/>
                    <w:lang w:bidi="fr-FR"/>
                  </w:rPr>
                  <w:t>Double-cliquez dans l’en-tête pour modifier l’image ou les objets d’arrière-plan.</w:t>
                </w:r>
              </w:p>
            </w:tc>
          </w:sdtContent>
        </w:sdt>
        <w:tc>
          <w:tcPr>
            <w:tcW w:w="4770" w:type="dxa"/>
            <w:vAlign w:val="center"/>
          </w:tcPr>
          <w:sdt>
            <w:sdtPr>
              <w:id w:val="913904777"/>
              <w:placeholder>
                <w:docPart w:val="1829BA99484447BDBBDEC74A200E4F92"/>
              </w:placeholder>
              <w:temporary/>
              <w:showingPlcHdr/>
              <w15:appearance w15:val="hidden"/>
            </w:sdtPr>
            <w:sdtEndPr/>
            <w:sdtContent>
              <w:p w:rsidR="005F6144" w:rsidRPr="00D5096A" w:rsidRDefault="005F6144" w:rsidP="005F6144">
                <w:pPr>
                  <w:pStyle w:val="Date"/>
                </w:pPr>
                <w:r w:rsidRPr="00D5096A">
                  <w:rPr>
                    <w:rStyle w:val="PlaceholderText"/>
                    <w:color w:val="F6A11E" w:themeColor="accent3"/>
                    <w:lang w:bidi="fr-FR"/>
                  </w:rPr>
                  <w:t>8 octobre [YEAR]</w:t>
                </w:r>
              </w:p>
            </w:sdtContent>
          </w:sdt>
          <w:sdt>
            <w:sdtPr>
              <w:id w:val="1984583861"/>
              <w:placeholder>
                <w:docPart w:val="69C51FEEE8594F51AB30FDBD5C230770"/>
              </w:placeholder>
              <w:temporary/>
              <w:showingPlcHdr/>
              <w15:appearance w15:val="hidden"/>
            </w:sdtPr>
            <w:sdtEndPr/>
            <w:sdtContent>
              <w:p w:rsidR="005F6144" w:rsidRPr="00D5096A" w:rsidRDefault="005F6144" w:rsidP="005F6144">
                <w:pPr>
                  <w:pStyle w:val="Heure"/>
                </w:pPr>
                <w:r w:rsidRPr="00D5096A">
                  <w:rPr>
                    <w:lang w:bidi="fr-FR"/>
                  </w:rPr>
                  <w:t>à 17 h</w:t>
                </w:r>
              </w:p>
            </w:sdtContent>
          </w:sdt>
        </w:tc>
      </w:tr>
      <w:tr w:rsidR="005F6144" w:rsidRPr="00D5096A" w:rsidTr="00ED74FD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D5096A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F225C26237C94948A73DC2CE920E30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70" w:type="dxa"/>
                <w:vAlign w:val="bottom"/>
              </w:tcPr>
              <w:p w:rsidR="005F6144" w:rsidRPr="00D5096A" w:rsidRDefault="005F6144" w:rsidP="005F6144">
                <w:pPr>
                  <w:pStyle w:val="Contact"/>
                </w:pPr>
                <w:r w:rsidRPr="00D5096A">
                  <w:rPr>
                    <w:lang w:bidi="fr-FR"/>
                  </w:rPr>
                  <w:t>Pour répondre, contactez le 000.000.0000</w:t>
                </w:r>
              </w:p>
            </w:tc>
          </w:sdtContent>
        </w:sdt>
      </w:tr>
    </w:tbl>
    <w:p w:rsidR="002A068F" w:rsidRPr="00D5096A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D5096A" w:rsidSect="00D5096A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4FD" w:rsidRDefault="00ED74FD" w:rsidP="008B0818">
      <w:r>
        <w:separator/>
      </w:r>
    </w:p>
  </w:endnote>
  <w:endnote w:type="continuationSeparator" w:id="0">
    <w:p w:rsidR="00ED74FD" w:rsidRDefault="00ED74F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D5096A" w:rsidRDefault="009124DD" w:rsidP="008B0818">
        <w:pPr>
          <w:pStyle w:val="Footer"/>
        </w:pPr>
        <w:r w:rsidRPr="00D5096A">
          <w:rPr>
            <w:lang w:bidi="fr-FR"/>
          </w:rPr>
          <w:fldChar w:fldCharType="begin"/>
        </w:r>
        <w:r w:rsidRPr="00D5096A">
          <w:rPr>
            <w:lang w:bidi="fr-FR"/>
          </w:rPr>
          <w:instrText xml:space="preserve"> PAGE   \* MERGEFORMAT </w:instrText>
        </w:r>
        <w:r w:rsidRPr="00D5096A">
          <w:rPr>
            <w:lang w:bidi="fr-FR"/>
          </w:rPr>
          <w:fldChar w:fldCharType="separate"/>
        </w:r>
        <w:r w:rsidR="00701634">
          <w:rPr>
            <w:noProof/>
            <w:lang w:bidi="fr-FR"/>
          </w:rPr>
          <w:t>2</w:t>
        </w:r>
        <w:r w:rsidRPr="00D5096A"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4FD" w:rsidRDefault="00ED74FD" w:rsidP="008B0818">
      <w:r>
        <w:separator/>
      </w:r>
    </w:p>
  </w:footnote>
  <w:footnote w:type="continuationSeparator" w:id="0">
    <w:p w:rsidR="00ED74FD" w:rsidRDefault="00ED74FD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118753</wp:posOffset>
              </wp:positionH>
              <wp:positionV relativeFrom="page">
                <wp:posOffset>130629</wp:posOffset>
              </wp:positionV>
              <wp:extent cx="7324344" cy="10414659"/>
              <wp:effectExtent l="0" t="0" r="0" b="5715"/>
              <wp:wrapNone/>
              <wp:docPr id="4" name="Groupe 4" descr="Images et objets d’arrière-plan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14659"/>
                        <a:chOff x="0" y="0"/>
                        <a:chExt cx="7325360" cy="10008564"/>
                      </a:xfrm>
                    </wpg:grpSpPr>
                    <wpg:grpSp>
                      <wpg:cNvPr id="10" name="Groupe 10" descr="Bannière droite dans l’en-tête"/>
                      <wpg:cNvGrpSpPr/>
                      <wpg:grpSpPr>
                        <a:xfrm>
                          <a:off x="4304852" y="4292600"/>
                          <a:ext cx="3020508" cy="5715964"/>
                          <a:chOff x="-448" y="0"/>
                          <a:chExt cx="3020508" cy="5715964"/>
                        </a:xfrm>
                      </wpg:grpSpPr>
                      <wps:wsp>
                        <wps:cNvPr id="2" name="Rectangle 2" descr="Flèche décorative rouge foncé pointée vers le bas." title="Flèche"/>
                        <wps:cNvSpPr/>
                        <wps:spPr>
                          <a:xfrm flipH="1">
                            <a:off x="-448" y="1469492"/>
                            <a:ext cx="3009944" cy="424647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angle isocèle 9" descr="Haut de la bannière droite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oupe 11" descr="Image d’arrière-plan en haut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Triangle isocèle 3" descr="Bas de l’image principale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fr-FR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 6" descr="Image d’arrière-plan en haut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 15" descr="Feuilles en banniè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e 8" descr="Bannière gauche dans l’en-tête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Triangle isocèle 5" descr="Haut de la bannière gauche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 1" descr="Flèche décorative rouge foncé pointée vers le bas." title="Flèche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Connecteur droit 7" descr="Ligne décorativ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oupe 4" o:spid="_x0000_s1026" alt="Images et objets d’arrière-plan." style="position:absolute;left:0;text-align:left;margin-left:9.35pt;margin-top:10.3pt;width:576.7pt;height:820.05pt;z-index:251688960;mso-position-horizontal-relative:page;mso-position-vertical-relative:page;mso-width-relative:margin;mso-height-relative:margin" coordsize="73253,10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">
              <v:group id="Groupe 10" o:spid="_x0000_s1027" alt="Bannière droite dans l’en-tête" style="position:absolute;left:43048;top:42926;width:30205;height:57159" coordorigin="-4" coordsize="30205,5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 2" o:spid="_x0000_s1028" alt="Flèche décorative rouge foncé pointée vers le bas." style="position:absolute;left:-4;top:14694;width:30098;height:4246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 9" o:spid="_x0000_s1029" type="#_x0000_t5" alt="Haut de la bannière droite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oupe 11" o:spid="_x0000_s1030" alt="Image d’arrière-plan en haut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Triangle isocèle 3" o:spid="_x0000_s1031" type="#_x0000_t5" alt="Bas de l’image principale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fr-FR"/>
                          </w:rPr>
                          <w:t>`</w:t>
                        </w:r>
                      </w:p>
                    </w:txbxContent>
                  </v:textbox>
                </v:shape>
                <v:rect id="Rectangle 6" o:spid="_x0000_s1032" alt="Image d’arrière-plan en haut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 15" o:spid="_x0000_s1033" type="#_x0000_t75" alt="Feuilles en bannière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Feuilles en bannière" cropleft="-229f"/>
                </v:shape>
              </v:group>
              <v:group id="Groupe 8" o:spid="_x0000_s1034" alt="Bannière gauche dans l’en-tête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Triangle isocèle 5" o:spid="_x0000_s1035" type="#_x0000_t5" alt="Haut de la bannière gauche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 1" o:spid="_x0000_s1036" alt="Flèche décorative rouge foncé pointée vers le bas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Connecteur droit 7" o:spid="_x0000_s1037" alt="Ligne décorativ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fr-F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6292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618F1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C068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BBE9A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2200B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44E01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46FE9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83E7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3474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1EB4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020BB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34F7A8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7C94AC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4FD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6C421D"/>
    <w:rsid w:val="00701634"/>
    <w:rsid w:val="00713F12"/>
    <w:rsid w:val="00721DBA"/>
    <w:rsid w:val="007322A5"/>
    <w:rsid w:val="007343D3"/>
    <w:rsid w:val="007A4EDB"/>
    <w:rsid w:val="007B781E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096A"/>
    <w:rsid w:val="00D529A9"/>
    <w:rsid w:val="00D63B4C"/>
    <w:rsid w:val="00DA3333"/>
    <w:rsid w:val="00DC1F2A"/>
    <w:rsid w:val="00E3023A"/>
    <w:rsid w:val="00E402F3"/>
    <w:rsid w:val="00E43EFE"/>
    <w:rsid w:val="00ED74FD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fr-FR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096A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5096A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5096A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5096A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5096A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5096A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5096A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5096A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5096A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5096A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096A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D5096A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D5096A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D5096A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D5096A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D5096A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D5096A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Heure">
    <w:name w:val="Heure"/>
    <w:basedOn w:val="Normal"/>
    <w:uiPriority w:val="2"/>
    <w:qFormat/>
    <w:rsid w:val="00D5096A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Lieu">
    <w:name w:val="Lieu"/>
    <w:basedOn w:val="Normal"/>
    <w:uiPriority w:val="3"/>
    <w:qFormat/>
    <w:rsid w:val="00D5096A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">
    <w:name w:val="Contact"/>
    <w:basedOn w:val="Normal"/>
    <w:uiPriority w:val="4"/>
    <w:qFormat/>
    <w:rsid w:val="00D5096A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D5096A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D5096A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096A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5096A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96A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96A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96A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5096A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5096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5096A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5096A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096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D5096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D5096A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096A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D5096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D5096A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D5096A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96A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096A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96A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6A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5096A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5096A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5096A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5096A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096A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96A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96A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9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96A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5096A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096A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5096A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5096A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5096A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096A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096A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5096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5096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96A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96A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5096A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509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5096A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5096A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5096A"/>
    <w:rPr>
      <w:rFonts w:ascii="Consolas" w:hAnsi="Consolas"/>
      <w:color w:val="auto"/>
      <w:sz w:val="22"/>
      <w:szCs w:val="21"/>
    </w:rPr>
  </w:style>
  <w:style w:type="paragraph" w:customStyle="1" w:styleId="Introduction">
    <w:name w:val="Introduction"/>
    <w:basedOn w:val="Normal"/>
    <w:qFormat/>
    <w:rsid w:val="00D5096A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D5096A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D5096A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5096A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96A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96A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D5096A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D5096A"/>
  </w:style>
  <w:style w:type="paragraph" w:styleId="BodyText">
    <w:name w:val="Body Text"/>
    <w:basedOn w:val="Normal"/>
    <w:link w:val="BodyTextChar"/>
    <w:uiPriority w:val="99"/>
    <w:semiHidden/>
    <w:unhideWhenUsed/>
    <w:rsid w:val="00D509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096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5096A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5096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5096A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5096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5096A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D5096A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5096A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5096A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5096A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5096A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5096A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semiHidden/>
    <w:unhideWhenUsed/>
    <w:qFormat/>
    <w:rsid w:val="00D5096A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5096A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D5096A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D5096A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5096A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5096A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5096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5096A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5096A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5096A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5096A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5096A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5096A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5096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5096A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5096A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5096A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5096A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5096A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5096A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5096A"/>
    <w:rPr>
      <w:rFonts w:ascii="Century Gothic" w:hAnsi="Century Gothic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D5096A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5096A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5096A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D5096A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D5096A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D5096A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D5096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5096A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5096A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5096A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5096A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5096A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5096A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5096A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5096A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5096A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5096A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5096A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5096A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5096A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5096A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5096A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5096A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5096A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5096A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D5096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5096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5096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5096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5096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5096A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5096A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5096A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5096A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5096A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5096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5096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5096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5096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5096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5096A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5096A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5096A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5096A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5096A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5096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5096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5096A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5096A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5096A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5096A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5096A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5096A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5096A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5096A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5096A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5096A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5096A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5096A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5096A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5096A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5096A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5096A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5096A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5096A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5096A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5096A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5096A"/>
    <w:rPr>
      <w:rFonts w:ascii="Century Gothic" w:hAnsi="Century Gothic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509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5096A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5096A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D509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5096A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5096A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D5096A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D5096A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5096A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5096A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5096A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5096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5096A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509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5096A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5096A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5096A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D5096A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D5096A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5096A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5096A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5096A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5096A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5096A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509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509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5096A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5096A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5096A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5096A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5096A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5096A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5096A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509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5096A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509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5096A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5096A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5096A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5096A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5096A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509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509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509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509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5096A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509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509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5096A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5096A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D5096A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509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5096A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509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509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50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5096A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5096A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5096A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5096A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509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5096A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5096A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5096A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5096A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5096A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5096A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5096A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5096A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D5096A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780C39DD154622A7DD25D95AB88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1E8F1-F01F-4C1A-BF7D-EAD44D177469}"/>
      </w:docPartPr>
      <w:docPartBody>
        <w:p w:rsidR="00000000" w:rsidRDefault="00B0014A">
          <w:pPr>
            <w:pStyle w:val="27780C39DD154622A7DD25D95AB88DBB"/>
          </w:pPr>
          <w:r w:rsidRPr="005F6144">
            <w:rPr>
              <w:lang w:bidi="fr-FR"/>
            </w:rPr>
            <w:t>Automne 2018</w:t>
          </w:r>
        </w:p>
      </w:docPartBody>
    </w:docPart>
    <w:docPart>
      <w:docPartPr>
        <w:name w:val="AA9DE76D4F064580907B3A19FE367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312FA-AABC-4139-A28C-1D32A3882163}"/>
      </w:docPartPr>
      <w:docPartBody>
        <w:p w:rsidR="00000000" w:rsidRDefault="00B0014A">
          <w:pPr>
            <w:pStyle w:val="AA9DE76D4F064580907B3A19FE3676C4"/>
          </w:pPr>
          <w:r w:rsidRPr="005F6144">
            <w:rPr>
              <w:lang w:bidi="fr-FR"/>
            </w:rPr>
            <w:t>Fête</w:t>
          </w:r>
        </w:p>
      </w:docPartBody>
    </w:docPart>
    <w:docPart>
      <w:docPartPr>
        <w:name w:val="998198A03B824FEF91B0348D82577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759BD-D851-44CF-92C3-11D2EFD85DBE}"/>
      </w:docPartPr>
      <w:docPartBody>
        <w:p w:rsidR="00C921DB" w:rsidRDefault="00B0014A" w:rsidP="005F6144">
          <w:r w:rsidRPr="005F6144">
            <w:rPr>
              <w:lang w:bidi="fr-FR"/>
            </w:rPr>
            <w:t xml:space="preserve">Rejoignez-nous pour notre fête d’automne !  </w:t>
          </w:r>
        </w:p>
        <w:p w:rsidR="00C921DB" w:rsidRDefault="00B0014A" w:rsidP="005F6144">
          <w:r w:rsidRPr="005F6144">
            <w:rPr>
              <w:lang w:bidi="fr-FR"/>
            </w:rPr>
            <w:t>Le festival mettra en vedette la musique en direct, les arts et l’artisanat pour toute la famille ainsi qu’un grand nombre de produits alimentaires.  Intéressé(e) par ces festivités automnales ?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fr-FR"/>
            </w:rPr>
            <w:t>Pour remplacer le texte d’un espace réservé (comme celui-ci), cliquez simplement dessus et commencez à taper.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fr-FR"/>
            </w:rPr>
            <w:t xml:space="preserve">Nous pensons que ce prospectus est parfait tel quel.  Cependant si vous souhaitez que vous l’approprier, explorez les différentes polices et couleurs sous l’onglet Création.  </w:t>
          </w:r>
        </w:p>
        <w:p w:rsidR="00000000" w:rsidRDefault="00B0014A">
          <w:pPr>
            <w:pStyle w:val="998198A03B824FEF91B0348D82577F55"/>
          </w:pPr>
          <w:r w:rsidRPr="005F6144">
            <w:rPr>
              <w:lang w:bidi="fr-FR"/>
            </w:rPr>
            <w:t>Double-cliquez dans l’en-tête pour modifier l’image ou les objets d’arrière-plan.</w:t>
          </w:r>
        </w:p>
      </w:docPartBody>
    </w:docPart>
    <w:docPart>
      <w:docPartPr>
        <w:name w:val="1829BA99484447BDBBDEC74A200E4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EA483-E758-4573-9C1A-7D30B7D97A84}"/>
      </w:docPartPr>
      <w:docPartBody>
        <w:p w:rsidR="00000000" w:rsidRDefault="00B0014A">
          <w:pPr>
            <w:pStyle w:val="1829BA99484447BDBBDEC74A200E4F92"/>
          </w:pPr>
          <w:r w:rsidRPr="005F6144">
            <w:rPr>
              <w:rStyle w:val="PlaceholderText"/>
              <w:color w:val="A5A5A5" w:themeColor="accent3"/>
              <w:lang w:bidi="fr-FR"/>
            </w:rPr>
            <w:t>8 octobre [YEAR]</w:t>
          </w:r>
        </w:p>
      </w:docPartBody>
    </w:docPart>
    <w:docPart>
      <w:docPartPr>
        <w:name w:val="69C51FEEE8594F51AB30FDBD5C230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E25EC-E79C-4226-8E60-364B97ED8BDF}"/>
      </w:docPartPr>
      <w:docPartBody>
        <w:p w:rsidR="00000000" w:rsidRDefault="00B0014A">
          <w:pPr>
            <w:pStyle w:val="69C51FEEE8594F51AB30FDBD5C230770"/>
          </w:pPr>
          <w:r w:rsidRPr="005F6144">
            <w:rPr>
              <w:lang w:bidi="fr-FR"/>
            </w:rPr>
            <w:t>à 17 h</w:t>
          </w:r>
        </w:p>
      </w:docPartBody>
    </w:docPart>
    <w:docPart>
      <w:docPartPr>
        <w:name w:val="F225C26237C94948A73DC2CE920E3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068BD-0429-42F1-993D-07A7BFDE7767}"/>
      </w:docPartPr>
      <w:docPartBody>
        <w:p w:rsidR="00000000" w:rsidRDefault="00B0014A">
          <w:pPr>
            <w:pStyle w:val="F225C26237C94948A73DC2CE920E30F5"/>
          </w:pPr>
          <w:r w:rsidRPr="005F6144">
            <w:rPr>
              <w:lang w:bidi="fr-FR"/>
            </w:rPr>
            <w:t>Pour répondre, contactez le 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7780C39DD154622A7DD25D95AB88DBB">
    <w:name w:val="27780C39DD154622A7DD25D95AB88DBB"/>
  </w:style>
  <w:style w:type="paragraph" w:customStyle="1" w:styleId="AA9DE76D4F064580907B3A19FE3676C4">
    <w:name w:val="AA9DE76D4F064580907B3A19FE3676C4"/>
  </w:style>
  <w:style w:type="paragraph" w:customStyle="1" w:styleId="998198A03B824FEF91B0348D82577F55">
    <w:name w:val="998198A03B824FEF91B0348D82577F55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1829BA99484447BDBBDEC74A200E4F92">
    <w:name w:val="1829BA99484447BDBBDEC74A200E4F92"/>
  </w:style>
  <w:style w:type="paragraph" w:customStyle="1" w:styleId="69C51FEEE8594F51AB30FDBD5C230770">
    <w:name w:val="69C51FEEE8594F51AB30FDBD5C230770"/>
  </w:style>
  <w:style w:type="paragraph" w:customStyle="1" w:styleId="F225C26237C94948A73DC2CE920E30F5">
    <w:name w:val="F225C26237C94948A73DC2CE920E30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A67661-F289-448E-8211-2F19018F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2018-06-27T15:55:00Z</dcterms:created>
  <dcterms:modified xsi:type="dcterms:W3CDTF">2018-06-27T15:56:00Z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