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289"/>
      </w:tblGrid>
      <w:tr w:rsidR="00B66D44" w:rsidRPr="00BF5584" w:rsidTr="00291D3A">
        <w:trPr>
          <w:jc w:val="right"/>
        </w:trPr>
        <w:sdt>
          <w:sdtPr>
            <w:id w:val="1701890649"/>
            <w:placeholder>
              <w:docPart w:val="FF3CB51D88B4443FB84E150F9C6A16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BF5584" w:rsidRDefault="001518A3" w:rsidP="00A81895">
                <w:pPr>
                  <w:pStyle w:val="Title"/>
                  <w:spacing w:before="120"/>
                </w:pPr>
                <w:r w:rsidRPr="000C5C7B">
                  <w:rPr>
                    <w:sz w:val="80"/>
                    <w:szCs w:val="80"/>
                    <w:lang w:bidi="lv-LV"/>
                  </w:rPr>
                  <w:t>Pasākuma nosaukums</w:t>
                </w:r>
              </w:p>
            </w:tc>
          </w:sdtContent>
        </w:sdt>
      </w:tr>
      <w:tr w:rsidR="00B66D44" w:rsidRPr="00BF5584" w:rsidTr="00291D3A">
        <w:trPr>
          <w:trHeight w:val="558"/>
          <w:jc w:val="right"/>
        </w:trPr>
        <w:tc>
          <w:tcPr>
            <w:tcW w:w="6199" w:type="dxa"/>
          </w:tcPr>
          <w:p w:rsidR="00B66D44" w:rsidRPr="00BF5584" w:rsidRDefault="008560D9" w:rsidP="00291D3A">
            <w:pPr>
              <w:pStyle w:val="NoSpacing"/>
              <w:ind w:left="0"/>
              <w:jc w:val="right"/>
              <w:rPr>
                <w:color w:val="FFFFFF" w:themeColor="background1"/>
                <w:lang w:val="lv-LV"/>
              </w:rPr>
            </w:pPr>
            <w:bookmarkStart w:id="0" w:name="_GoBack"/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5A99FB72" wp14:editId="60502BAA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FA15C1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" path="m,9l175,194r,-20l332,1,511,189,681,4,828,182,963,1r144,169l1236,e" filled="f" strokecolor="window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" path="m,9l175,194r,-20l332,1,511,189,681,4,828,182,963,1r144,169l1236,e" filled="f" strokecolor="window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BF5584" w:rsidTr="00291D3A">
        <w:trPr>
          <w:jc w:val="right"/>
        </w:trPr>
        <w:bookmarkEnd w:id="0" w:displacedByCustomXml="next"/>
        <w:sdt>
          <w:sdtPr>
            <w:id w:val="-1558544731"/>
            <w:placeholder>
              <w:docPart w:val="715BDA37BD404B398165A2517F3F38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BF5584" w:rsidRDefault="001518A3" w:rsidP="00291D3A">
                <w:pPr>
                  <w:spacing w:after="120" w:line="240" w:lineRule="auto"/>
                  <w:ind w:left="102" w:right="102"/>
                </w:pPr>
                <w:r w:rsidRPr="00BF5584">
                  <w:rPr>
                    <w:lang w:bidi="lv-LV"/>
                  </w:rPr>
                  <w:t>Kad</w:t>
                </w:r>
              </w:p>
            </w:tc>
          </w:sdtContent>
        </w:sdt>
      </w:tr>
      <w:tr w:rsidR="00B66D44" w:rsidRPr="00BF5584" w:rsidTr="00291D3A">
        <w:trPr>
          <w:jc w:val="right"/>
        </w:trPr>
        <w:sdt>
          <w:sdtPr>
            <w:id w:val="1042010646"/>
            <w:placeholder>
              <w:docPart w:val="9011AA990AA448B0A6C3B626DCF6ECF1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BF5584" w:rsidRDefault="001518A3" w:rsidP="00291D3A">
                <w:pPr>
                  <w:pStyle w:val="Date"/>
                  <w:rPr>
                    <w:rStyle w:val="DateChar"/>
                  </w:rPr>
                </w:pPr>
                <w:r w:rsidRPr="00BF5584">
                  <w:rPr>
                    <w:lang w:bidi="lv-LV"/>
                  </w:rPr>
                  <w:t>[GADS]. gada 8. jūnijā</w:t>
                </w:r>
              </w:p>
            </w:tc>
          </w:sdtContent>
        </w:sdt>
      </w:tr>
      <w:tr w:rsidR="00B66D44" w:rsidRPr="00BF5584" w:rsidTr="00291D3A">
        <w:trPr>
          <w:jc w:val="right"/>
        </w:trPr>
        <w:sdt>
          <w:sdtPr>
            <w:id w:val="-2119821005"/>
            <w:placeholder>
              <w:docPart w:val="9C3D114E32614EC6A3F717C2822F9E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BF5584" w:rsidRDefault="001518A3" w:rsidP="00291D3A">
                <w:pPr>
                  <w:pStyle w:val="Laiks"/>
                </w:pPr>
                <w:r w:rsidRPr="00BF5584">
                  <w:rPr>
                    <w:lang w:bidi="lv-LV"/>
                  </w:rPr>
                  <w:t>20:00–22:00</w:t>
                </w:r>
              </w:p>
            </w:tc>
          </w:sdtContent>
        </w:sdt>
      </w:tr>
      <w:tr w:rsidR="00B66D44" w:rsidRPr="00BF5584" w:rsidTr="00291D3A">
        <w:trPr>
          <w:jc w:val="right"/>
        </w:trPr>
        <w:sdt>
          <w:sdtPr>
            <w:rPr>
              <w:noProof/>
            </w:rPr>
            <w:id w:val="2051649660"/>
            <w:placeholder>
              <w:docPart w:val="8744F8356079450085EFAFA830FB59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BF5584" w:rsidRDefault="001518A3" w:rsidP="00291D3A">
                <w:pPr>
                  <w:pStyle w:val="Subtitle"/>
                  <w:rPr>
                    <w:noProof/>
                  </w:rPr>
                </w:pPr>
                <w:r w:rsidRPr="00BF5584">
                  <w:rPr>
                    <w:lang w:bidi="lv-LV"/>
                  </w:rPr>
                  <w:t>Šeit pievienojiet galveno informāciju par pasākumu.</w:t>
                </w:r>
              </w:p>
            </w:tc>
          </w:sdtContent>
        </w:sdt>
      </w:tr>
      <w:tr w:rsidR="00B66D44" w:rsidRPr="00BF5584" w:rsidTr="00291D3A">
        <w:trPr>
          <w:jc w:val="right"/>
        </w:trPr>
        <w:sdt>
          <w:sdtPr>
            <w:rPr>
              <w:noProof/>
            </w:rPr>
            <w:id w:val="-1573420329"/>
            <w:placeholder>
              <w:docPart w:val="7FFEF3A0C7AF4FF3B64DA24C0D53AA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1518A3" w:rsidRPr="000C5C7B" w:rsidRDefault="001518A3" w:rsidP="001518A3">
                <w:pPr>
                  <w:rPr>
                    <w:sz w:val="26"/>
                    <w:szCs w:val="26"/>
                  </w:rPr>
                </w:pPr>
                <w:r w:rsidRPr="000C5C7B">
                  <w:rPr>
                    <w:sz w:val="26"/>
                    <w:szCs w:val="26"/>
                    <w:lang w:bidi="lv-LV"/>
                  </w:rPr>
                  <w:t>Lai aizstātu jebkura viettura tekstu (piemēram, šo), vienkārši noklikšķiniet uz tā un sāciet rakstīt.</w:t>
                </w:r>
              </w:p>
              <w:p w:rsidR="001518A3" w:rsidRPr="000C5C7B" w:rsidRDefault="001518A3" w:rsidP="001518A3">
                <w:pPr>
                  <w:rPr>
                    <w:sz w:val="26"/>
                    <w:szCs w:val="26"/>
                  </w:rPr>
                </w:pPr>
                <w:r w:rsidRPr="000C5C7B">
                  <w:rPr>
                    <w:sz w:val="26"/>
                    <w:szCs w:val="26"/>
                    <w:lang w:bidi="lv-LV"/>
                  </w:rPr>
                  <w:t xml:space="preserve">Izmantojiet šo vietu, lai aprakstītu reklamējamo pasākumu.  Izveidojiet savu, cilnē Noformējums izpētot dažādos fontus un krāsas.  </w:t>
                </w:r>
              </w:p>
              <w:p w:rsidR="00B66D44" w:rsidRPr="00BF5584" w:rsidRDefault="001518A3" w:rsidP="001518A3">
                <w:pPr>
                  <w:rPr>
                    <w:noProof/>
                  </w:rPr>
                </w:pPr>
                <w:r w:rsidRPr="000C5C7B">
                  <w:rPr>
                    <w:sz w:val="26"/>
                    <w:szCs w:val="26"/>
                    <w:lang w:bidi="lv-LV"/>
                  </w:rPr>
                  <w:t>Veiciet dubultklikšķi galvenē, lai mainītu fona attēlu un/vai objektus.</w:t>
                </w:r>
              </w:p>
            </w:tc>
          </w:sdtContent>
        </w:sdt>
      </w:tr>
    </w:tbl>
    <w:p w:rsidR="00C479BE" w:rsidRPr="00BF5584" w:rsidRDefault="00C479BE" w:rsidP="00C6724B">
      <w:pPr>
        <w:spacing w:after="0"/>
        <w:rPr>
          <w:sz w:val="10"/>
        </w:rPr>
      </w:pPr>
    </w:p>
    <w:p w:rsidR="007F2548" w:rsidRPr="00BF5584" w:rsidRDefault="007F2548" w:rsidP="00C6724B">
      <w:pPr>
        <w:pStyle w:val="NoSpacing"/>
        <w:rPr>
          <w:lang w:val="lv-LV"/>
        </w:rPr>
      </w:pPr>
    </w:p>
    <w:sectPr w:rsidR="007F2548" w:rsidRPr="00BF5584" w:rsidSect="00A81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895" w:rsidRDefault="00A81895" w:rsidP="0068245E">
      <w:pPr>
        <w:spacing w:after="0" w:line="240" w:lineRule="auto"/>
      </w:pPr>
      <w:r>
        <w:separator/>
      </w:r>
    </w:p>
  </w:endnote>
  <w:endnote w:type="continuationSeparator" w:id="0">
    <w:p w:rsidR="00A81895" w:rsidRDefault="00A8189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BF5584" w:rsidRDefault="009124DD">
    <w:pPr>
      <w:pStyle w:val="Footer"/>
    </w:pPr>
    <w:r w:rsidRPr="00BF5584">
      <w:rPr>
        <w:lang w:bidi="lv-LV"/>
      </w:rPr>
      <w:fldChar w:fldCharType="begin"/>
    </w:r>
    <w:r w:rsidRPr="00BF5584">
      <w:rPr>
        <w:lang w:bidi="lv-LV"/>
      </w:rPr>
      <w:instrText xml:space="preserve"> PAGE   \* MERGEFORMAT </w:instrText>
    </w:r>
    <w:r w:rsidRPr="00BF5584">
      <w:rPr>
        <w:lang w:bidi="lv-LV"/>
      </w:rPr>
      <w:fldChar w:fldCharType="separate"/>
    </w:r>
    <w:r w:rsidR="001518A3" w:rsidRPr="00BF5584">
      <w:rPr>
        <w:noProof/>
        <w:lang w:bidi="lv-LV"/>
      </w:rPr>
      <w:t>2</w:t>
    </w:r>
    <w:r w:rsidRPr="00BF5584">
      <w:rPr>
        <w:noProof/>
        <w:lang w:bidi="lv-LV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895" w:rsidRDefault="00A81895" w:rsidP="0068245E">
      <w:pPr>
        <w:spacing w:after="0" w:line="240" w:lineRule="auto"/>
      </w:pPr>
      <w:r>
        <w:separator/>
      </w:r>
    </w:p>
  </w:footnote>
  <w:footnote w:type="continuationSeparator" w:id="0">
    <w:p w:rsidR="00A81895" w:rsidRDefault="00A8189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BF5584" w:rsidRDefault="004178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a 2" descr="Fona attēl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Attēls" descr="Koncerta attēls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aisnstūris 3" descr="Pludinājuma attēls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aisnstūris 8" descr="Apakšējais pludinājuma lodziņš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aisnstūris 6" descr="Labās puses fona pludinājuma lodziņš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aisns savienotājs 10" descr="Vertikāla līnija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Taisns savienotājs 11" descr="Horizontāla līnija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311A821B" id="Grupa 2" o:spid="_x0000_s1026" alt="Fona attēli" style="position:absolute;margin-left:0;margin-top:0;width:612.65pt;height:795.85pt;z-index:25165824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">
              <v:rect id="Attēls" o:spid="_x0000_s1027" alt="Koncerta attēls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Koncerta attēls" recolor="t" rotate="t" type="frame"/>
              </v:rect>
              <v:rect id="Taisnstūris 3" o:spid="_x0000_s1028" alt="Pludinājuma attēls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Taisnstūris 8" o:spid="_x0000_s1029" alt="Apakšējais pludinājuma lodziņš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Taisnstūris 6" o:spid="_x0000_s1030" alt="Labās puses fona pludinājuma lodziņš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Taisns savienotājs 10" o:spid="_x0000_s1031" alt="Vertikāla līnija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Taisns savienotājs 11" o:spid="_x0000_s1032" alt="Horizontāla līnija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lv-LV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8ED30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02FD6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2D8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AEF72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066CA5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027AF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A2D6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26CA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A2C4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7CDA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1221C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1187DB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Raksts %1."/>
      <w:lvlJc w:val="left"/>
      <w:pPr>
        <w:ind w:left="0" w:firstLine="0"/>
      </w:p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44746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95"/>
    <w:rsid w:val="00034FCD"/>
    <w:rsid w:val="000669E7"/>
    <w:rsid w:val="000862BE"/>
    <w:rsid w:val="000C5C7B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16911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560D9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81895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BF5584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lv-LV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5584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BF5584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F5584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F5584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F5584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F5584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F5584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F5584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F5584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F5584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BF5584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BF5584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BF5584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BF5584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BF5584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BF5584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BF5584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Laiks">
    <w:name w:val="Laiks"/>
    <w:basedOn w:val="Normal"/>
    <w:uiPriority w:val="2"/>
    <w:qFormat/>
    <w:rsid w:val="00BF5584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traansvieta">
    <w:name w:val="Atrašanās vieta"/>
    <w:basedOn w:val="Normal"/>
    <w:uiPriority w:val="3"/>
    <w:semiHidden/>
    <w:qFormat/>
    <w:rsid w:val="00BF5584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cija">
    <w:name w:val="Kontaktinformācija"/>
    <w:basedOn w:val="Normal"/>
    <w:uiPriority w:val="4"/>
    <w:semiHidden/>
    <w:qFormat/>
    <w:rsid w:val="00BF558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BF5584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BF5584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584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BF5584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F5584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F5584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BF5584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BF5584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F5584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BF5584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BF5584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5584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BF5584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BF5584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BF5584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BF5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BF5584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F5584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F5584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5584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84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584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F5584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BF5584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F558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BF5584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BF5584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584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F5584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58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F5584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F558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BF5584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5584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BF5584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F5584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5584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F5584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BF5584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BF558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F558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BF5584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BF5584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BF55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BF5584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F558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BF5584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BF5584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BF5584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F5584"/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584"/>
    <w:rPr>
      <w:rFonts w:ascii="Arial Black" w:eastAsiaTheme="majorEastAsia" w:hAnsi="Arial Black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584"/>
    <w:rPr>
      <w:rFonts w:ascii="Arial Black" w:eastAsiaTheme="majorEastAsia" w:hAnsi="Arial Black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BF5584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BF5584"/>
  </w:style>
  <w:style w:type="paragraph" w:styleId="BodyText">
    <w:name w:val="Body Text"/>
    <w:basedOn w:val="Normal"/>
    <w:link w:val="BodyTextChar"/>
    <w:uiPriority w:val="99"/>
    <w:semiHidden/>
    <w:unhideWhenUsed/>
    <w:rsid w:val="00BF55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F55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F5584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F558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F5584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F558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F5584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BF5584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BF558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F5584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F5584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F5584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F558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F5584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BF5584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F5584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BF558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BF5584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F5584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F5584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F558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F558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F5584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F5584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F5584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F5584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F5584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F5584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F558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F5584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F5584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F5584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F5584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F5584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F5584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BF5584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BF5584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F558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F5584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BF5584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F5584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BF5584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BF5584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F5584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F5584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F5584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F5584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F558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F5584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F5584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F5584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F5584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F5584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F5584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F5584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BF558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F558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F558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F558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F558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F558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F5584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F5584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F5584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F5584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F558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F558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F558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F558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F558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F5584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F5584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F5584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F5584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F5584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BF558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F55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F5584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F5584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F5584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F5584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F558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F5584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F5584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F5584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F5584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F5584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F5584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F558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F5584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F5584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F5584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F5584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F5584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F5584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F5584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F558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F5584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F5584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F5584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F558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BF5584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F55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F5584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F558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F558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F558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F5584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BF5584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BF558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F558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F558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F558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F558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F55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5584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F558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F5584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F558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F5584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BF5584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BF5584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BF5584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F5584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F558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F5584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F5584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F5584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F5584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F5584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F5584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F5584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F5584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F5584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F5584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F5584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F5584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F5584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BF5584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F3CB51D88B4443FB84E150F9C6A1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111A3-2930-4DCE-A26D-198BF87ECEF3}"/>
      </w:docPartPr>
      <w:docPartBody>
        <w:p w:rsidR="00000000" w:rsidRDefault="00C305F5">
          <w:pPr>
            <w:pStyle w:val="FF3CB51D88B4443FB84E150F9C6A1637"/>
          </w:pPr>
          <w:r w:rsidRPr="000C5C7B">
            <w:rPr>
              <w:sz w:val="80"/>
              <w:szCs w:val="80"/>
              <w:lang w:bidi="lv-LV"/>
            </w:rPr>
            <w:t>Pasākuma nosaukums</w:t>
          </w:r>
        </w:p>
      </w:docPartBody>
    </w:docPart>
    <w:docPart>
      <w:docPartPr>
        <w:name w:val="715BDA37BD404B398165A2517F3F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A0A02-4CE5-4745-8EFD-D6A8731561BD}"/>
      </w:docPartPr>
      <w:docPartBody>
        <w:p w:rsidR="00000000" w:rsidRDefault="00C305F5">
          <w:pPr>
            <w:pStyle w:val="715BDA37BD404B398165A2517F3F38C8"/>
          </w:pPr>
          <w:r w:rsidRPr="00BF5584">
            <w:rPr>
              <w:lang w:bidi="lv-LV"/>
            </w:rPr>
            <w:t>Kad</w:t>
          </w:r>
        </w:p>
      </w:docPartBody>
    </w:docPart>
    <w:docPart>
      <w:docPartPr>
        <w:name w:val="9011AA990AA448B0A6C3B626DCF6E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ECC7D-827A-4E5C-A93C-8C6B5502D42F}"/>
      </w:docPartPr>
      <w:docPartBody>
        <w:p w:rsidR="00000000" w:rsidRDefault="00C305F5">
          <w:pPr>
            <w:pStyle w:val="9011AA990AA448B0A6C3B626DCF6ECF1"/>
          </w:pPr>
          <w:r w:rsidRPr="00BF5584">
            <w:rPr>
              <w:lang w:bidi="lv-LV"/>
            </w:rPr>
            <w:t>[GADS]. gada 8. jūnijā</w:t>
          </w:r>
        </w:p>
      </w:docPartBody>
    </w:docPart>
    <w:docPart>
      <w:docPartPr>
        <w:name w:val="9C3D114E32614EC6A3F717C2822F9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25CB3-11E0-4447-8F3C-AA2B2FB0B812}"/>
      </w:docPartPr>
      <w:docPartBody>
        <w:p w:rsidR="00000000" w:rsidRDefault="00C305F5">
          <w:pPr>
            <w:pStyle w:val="9C3D114E32614EC6A3F717C2822F9ED8"/>
          </w:pPr>
          <w:r w:rsidRPr="00BF5584">
            <w:rPr>
              <w:lang w:bidi="lv-LV"/>
            </w:rPr>
            <w:t>20:00–22:00</w:t>
          </w:r>
        </w:p>
      </w:docPartBody>
    </w:docPart>
    <w:docPart>
      <w:docPartPr>
        <w:name w:val="8744F8356079450085EFAFA830FB5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356FD-71B2-4996-B790-6008C0C6F997}"/>
      </w:docPartPr>
      <w:docPartBody>
        <w:p w:rsidR="00000000" w:rsidRDefault="00C305F5">
          <w:pPr>
            <w:pStyle w:val="8744F8356079450085EFAFA830FB5921"/>
          </w:pPr>
          <w:r w:rsidRPr="00BF5584">
            <w:rPr>
              <w:lang w:bidi="lv-LV"/>
            </w:rPr>
            <w:t>Šeit pievienojiet galveno informāciju par pasākumu.</w:t>
          </w:r>
        </w:p>
      </w:docPartBody>
    </w:docPart>
    <w:docPart>
      <w:docPartPr>
        <w:name w:val="7FFEF3A0C7AF4FF3B64DA24C0D53A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C5C59-DD04-4AAE-9F24-B4CF786AC686}"/>
      </w:docPartPr>
      <w:docPartBody>
        <w:p w:rsidR="00C305F5" w:rsidRPr="000C5C7B" w:rsidRDefault="00C305F5" w:rsidP="001518A3">
          <w:pPr>
            <w:rPr>
              <w:sz w:val="26"/>
              <w:szCs w:val="26"/>
            </w:rPr>
          </w:pPr>
          <w:r w:rsidRPr="000C5C7B">
            <w:rPr>
              <w:sz w:val="26"/>
              <w:szCs w:val="26"/>
              <w:lang w:bidi="lv-LV"/>
            </w:rPr>
            <w:t>Lai aizstātu jebkura viettura tekstu (piemēram, šo), vienkārši noklikšķiniet uz tā un sāciet rakstīt.</w:t>
          </w:r>
        </w:p>
        <w:p w:rsidR="00C305F5" w:rsidRPr="000C5C7B" w:rsidRDefault="00C305F5" w:rsidP="001518A3">
          <w:pPr>
            <w:rPr>
              <w:sz w:val="26"/>
              <w:szCs w:val="26"/>
            </w:rPr>
          </w:pPr>
          <w:r w:rsidRPr="000C5C7B">
            <w:rPr>
              <w:sz w:val="26"/>
              <w:szCs w:val="26"/>
              <w:lang w:bidi="lv-LV"/>
            </w:rPr>
            <w:t xml:space="preserve">Izmantojiet šo vietu, lai aprakstītu reklamējamo pasākumu.  Izveidojiet savu, cilnē Noformējums izpētot dažādos fontus un krāsas.  </w:t>
          </w:r>
        </w:p>
        <w:p w:rsidR="00000000" w:rsidRDefault="00C305F5">
          <w:pPr>
            <w:pStyle w:val="7FFEF3A0C7AF4FF3B64DA24C0D53AA30"/>
          </w:pPr>
          <w:r w:rsidRPr="000C5C7B">
            <w:rPr>
              <w:sz w:val="26"/>
              <w:szCs w:val="26"/>
              <w:lang w:bidi="lv-LV"/>
            </w:rPr>
            <w:t>Veiciet dubultklikšķi galvenē, lai mainītu fona attēlu un/vai objektus.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3CB51D88B4443FB84E150F9C6A1637">
    <w:name w:val="FF3CB51D88B4443FB84E150F9C6A1637"/>
  </w:style>
  <w:style w:type="paragraph" w:customStyle="1" w:styleId="715BDA37BD404B398165A2517F3F38C8">
    <w:name w:val="715BDA37BD404B398165A2517F3F38C8"/>
  </w:style>
  <w:style w:type="paragraph" w:customStyle="1" w:styleId="9011AA990AA448B0A6C3B626DCF6ECF1">
    <w:name w:val="9011AA990AA448B0A6C3B626DCF6ECF1"/>
  </w:style>
  <w:style w:type="paragraph" w:customStyle="1" w:styleId="9C3D114E32614EC6A3F717C2822F9ED8">
    <w:name w:val="9C3D114E32614EC6A3F717C2822F9ED8"/>
  </w:style>
  <w:style w:type="paragraph" w:customStyle="1" w:styleId="8744F8356079450085EFAFA830FB5921">
    <w:name w:val="8744F8356079450085EFAFA830FB5921"/>
  </w:style>
  <w:style w:type="paragraph" w:customStyle="1" w:styleId="7FFEF3A0C7AF4FF3B64DA24C0D53AA30">
    <w:name w:val="7FFEF3A0C7AF4FF3B64DA24C0D53AA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92D4D-6027-4219-A11B-83F97E5C4834}">
  <ds:schemaRefs>
    <ds:schemaRef ds:uri="http://schemas.microsoft.com/office/infopath/2007/PartnerControls"/>
    <ds:schemaRef ds:uri="fb0879af-3eba-417a-a55a-ffe6dcd6ca77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AC0DFB-E6C4-4777-9195-72AEC8C6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TF16412138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2018-06-28T13:54:00Z</dcterms:created>
  <dcterms:modified xsi:type="dcterms:W3CDTF">2018-06-28T13:55:00Z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