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E33FE0" w:rsidRDefault="00B64817" w:rsidP="00B64817">
      <w:pPr>
        <w:spacing w:after="0"/>
        <w:rPr>
          <w:sz w:val="8"/>
          <w:szCs w:val="8"/>
          <w:lang w:val="uk-U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E33FE0" w:rsidTr="00DF3365">
        <w:trPr>
          <w:jc w:val="center"/>
        </w:trPr>
        <w:sdt>
          <w:sdtPr>
            <w:rPr>
              <w:lang w:val="uk-UA"/>
            </w:rPr>
            <w:id w:val="137850500"/>
            <w:placeholder>
              <w:docPart w:val="8C569FCE5E6D4B59912E2EEB03C863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E33FE0" w:rsidRDefault="002E36BF" w:rsidP="00B64817">
                <w:pPr>
                  <w:pStyle w:val="a2"/>
                  <w:rPr>
                    <w:lang w:val="uk-UA"/>
                  </w:rPr>
                </w:pPr>
                <w:r w:rsidRPr="00E33FE0">
                  <w:rPr>
                    <w:lang w:val="uk-UA" w:bidi="uk-UA"/>
                  </w:rPr>
                  <w:t>Введіть тут адресу</w:t>
                </w:r>
              </w:p>
            </w:tc>
          </w:sdtContent>
        </w:sdt>
      </w:tr>
      <w:tr w:rsidR="00B64817" w:rsidRPr="00E33FE0" w:rsidTr="00DF3365">
        <w:trPr>
          <w:trHeight w:val="7416"/>
          <w:jc w:val="center"/>
        </w:trPr>
        <w:sdt>
          <w:sdtPr>
            <w:rPr>
              <w:lang w:val="uk-UA"/>
            </w:rPr>
            <w:id w:val="1735113166"/>
            <w:placeholder>
              <w:docPart w:val="35C2828252494187A5A4F17CCA56663B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689" w:type="dxa"/>
                <w:vAlign w:val="bottom"/>
              </w:tcPr>
              <w:p w:rsidR="00B64817" w:rsidRPr="00E33FE0" w:rsidRDefault="002E36BF" w:rsidP="001D7152">
                <w:pPr>
                  <w:pStyle w:val="Heading1"/>
                  <w:spacing w:line="199" w:lineRule="auto"/>
                  <w:ind w:left="0" w:right="0"/>
                  <w:rPr>
                    <w:lang w:val="uk-UA"/>
                  </w:rPr>
                </w:pPr>
                <w:r w:rsidRPr="00E33FE0">
                  <w:rPr>
                    <w:lang w:val="uk-UA" w:bidi="uk-UA"/>
                  </w:rPr>
                  <w:t>Назва події</w:t>
                </w:r>
              </w:p>
            </w:tc>
            <w:bookmarkEnd w:id="0" w:displacedByCustomXml="next"/>
          </w:sdtContent>
        </w:sdt>
      </w:tr>
      <w:tr w:rsidR="00335057" w:rsidRPr="00E33FE0" w:rsidTr="00DF3365">
        <w:trPr>
          <w:trHeight w:val="890"/>
          <w:jc w:val="center"/>
        </w:trPr>
        <w:sdt>
          <w:sdtPr>
            <w:rPr>
              <w:color w:val="83E402"/>
              <w:lang w:val="uk-UA"/>
            </w:rPr>
            <w:id w:val="-517235303"/>
            <w:placeholder>
              <w:docPart w:val="39B9CDE2466F43EAA0852DFF273DDE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E33FE0" w:rsidRDefault="002E36BF" w:rsidP="00B64817">
                <w:pPr>
                  <w:pStyle w:val="Heading2"/>
                  <w:rPr>
                    <w:color w:val="83E402"/>
                    <w:lang w:val="uk-UA"/>
                  </w:rPr>
                </w:pPr>
                <w:r w:rsidRPr="00E33FE0">
                  <w:rPr>
                    <w:lang w:val="uk-UA" w:bidi="uk-UA"/>
                  </w:rPr>
                  <w:t>ВВЕДІТЬ ТУТ ПІДЗАГОЛОВОК</w:t>
                </w:r>
              </w:p>
            </w:tc>
          </w:sdtContent>
        </w:sdt>
      </w:tr>
      <w:tr w:rsidR="00335057" w:rsidRPr="001D7152" w:rsidTr="00DF3365">
        <w:trPr>
          <w:trHeight w:val="2727"/>
          <w:jc w:val="center"/>
        </w:trPr>
        <w:sdt>
          <w:sdtPr>
            <w:rPr>
              <w:lang w:val="uk-UA"/>
            </w:rPr>
            <w:id w:val="-338687664"/>
            <w:placeholder>
              <w:docPart w:val="6C77D6CC770847DA9F17FC96ADA2D1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E33FE0" w:rsidRDefault="002E36BF" w:rsidP="002E36BF">
                <w:pPr>
                  <w:rPr>
                    <w:lang w:val="uk-UA"/>
                  </w:rPr>
                </w:pPr>
                <w:r w:rsidRPr="00E33FE0">
                  <w:rPr>
                    <w:lang w:val="uk-UA"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:rsidR="007E13A7" w:rsidRPr="00E33FE0" w:rsidRDefault="002E36BF" w:rsidP="00F623DC">
                <w:pPr>
                  <w:rPr>
                    <w:lang w:val="uk-UA"/>
                  </w:rPr>
                </w:pPr>
                <w:r w:rsidRPr="00E33FE0">
                  <w:rPr>
                    <w:lang w:val="uk-UA" w:bidi="uk-UA"/>
                  </w:rPr>
                  <w:t>Двічі клацніть в області верхнього колонтитула, щоб змінити фонове зображення або об’єкти.</w:t>
                </w:r>
              </w:p>
            </w:tc>
          </w:sdtContent>
        </w:sdt>
      </w:tr>
      <w:tr w:rsidR="007E13A7" w:rsidRPr="00E33FE0" w:rsidTr="00DF3365">
        <w:trPr>
          <w:trHeight w:val="432"/>
          <w:jc w:val="center"/>
        </w:trPr>
        <w:sdt>
          <w:sdtPr>
            <w:rPr>
              <w:szCs w:val="56"/>
              <w:lang w:val="uk-UA"/>
            </w:rPr>
            <w:id w:val="-375932374"/>
            <w:placeholder>
              <w:docPart w:val="B63319FECE774955A0612AB14B1619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E33FE0" w:rsidRDefault="002E36BF" w:rsidP="004824CA">
                <w:pPr>
                  <w:pStyle w:val="Date"/>
                  <w:ind w:right="0"/>
                  <w:rPr>
                    <w:color w:val="595959"/>
                    <w:lang w:val="uk-UA"/>
                  </w:rPr>
                </w:pPr>
                <w:r w:rsidRPr="00A54F32">
                  <w:rPr>
                    <w:sz w:val="52"/>
                    <w:szCs w:val="52"/>
                    <w:lang w:val="uk-UA" w:bidi="uk-UA"/>
                  </w:rPr>
                  <w:t>20 КВІТНЯ [РІК] Р.</w:t>
                </w:r>
              </w:p>
            </w:tc>
          </w:sdtContent>
        </w:sdt>
      </w:tr>
      <w:tr w:rsidR="00B64817" w:rsidRPr="00E33FE0" w:rsidTr="00DF3365">
        <w:trPr>
          <w:trHeight w:val="540"/>
          <w:jc w:val="center"/>
        </w:trPr>
        <w:sdt>
          <w:sdtPr>
            <w:rPr>
              <w:sz w:val="52"/>
              <w:szCs w:val="52"/>
              <w:lang w:val="uk-UA"/>
            </w:rPr>
            <w:id w:val="-370230161"/>
            <w:placeholder>
              <w:docPart w:val="34A2FC74E72A417CAD8DC36072ACED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A54F32" w:rsidRDefault="002E36BF" w:rsidP="004824CA">
                <w:pPr>
                  <w:pStyle w:val="a"/>
                  <w:ind w:right="0"/>
                  <w:rPr>
                    <w:color w:val="595959"/>
                    <w:sz w:val="52"/>
                    <w:szCs w:val="52"/>
                    <w:lang w:val="uk-UA"/>
                  </w:rPr>
                </w:pPr>
                <w:r w:rsidRPr="00A54F32">
                  <w:rPr>
                    <w:sz w:val="52"/>
                    <w:szCs w:val="52"/>
                    <w:lang w:val="uk-UA" w:bidi="uk-UA"/>
                  </w:rPr>
                  <w:t>10: 00–17: 00</w:t>
                </w:r>
              </w:p>
            </w:tc>
          </w:sdtContent>
        </w:sdt>
      </w:tr>
    </w:tbl>
    <w:p w:rsidR="002A068F" w:rsidRPr="00E33FE0" w:rsidRDefault="002A068F" w:rsidP="00532C3C">
      <w:pPr>
        <w:pStyle w:val="NoSpacing"/>
        <w:rPr>
          <w:rFonts w:ascii="Bookman Old Style" w:hAnsi="Bookman Old Style"/>
          <w:lang w:val="uk-UA"/>
        </w:rPr>
      </w:pPr>
    </w:p>
    <w:sectPr w:rsidR="002A068F" w:rsidRPr="00E33FE0" w:rsidSect="00E33F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152" w:rsidRDefault="001D7152" w:rsidP="00B64817">
      <w:r>
        <w:separator/>
      </w:r>
    </w:p>
    <w:p w:rsidR="001D7152" w:rsidRDefault="001D7152" w:rsidP="00B64817"/>
    <w:p w:rsidR="001D7152" w:rsidRDefault="001D7152" w:rsidP="00B64817"/>
  </w:endnote>
  <w:endnote w:type="continuationSeparator" w:id="0">
    <w:p w:rsidR="001D7152" w:rsidRDefault="001D7152" w:rsidP="00B64817">
      <w:r>
        <w:continuationSeparator/>
      </w:r>
    </w:p>
    <w:p w:rsidR="001D7152" w:rsidRDefault="001D7152" w:rsidP="00B64817"/>
    <w:p w:rsidR="001D7152" w:rsidRDefault="001D7152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FE0" w:rsidRDefault="00E33F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E33FE0" w:rsidRDefault="009124DD" w:rsidP="00B64817">
    <w:pPr>
      <w:pStyle w:val="Footer"/>
      <w:rPr>
        <w:lang w:val="uk-UA"/>
      </w:rPr>
    </w:pPr>
    <w:r w:rsidRPr="00E33FE0">
      <w:rPr>
        <w:lang w:val="uk-UA" w:bidi="uk-UA"/>
      </w:rPr>
      <w:fldChar w:fldCharType="begin"/>
    </w:r>
    <w:r w:rsidRPr="00E33FE0">
      <w:rPr>
        <w:lang w:val="uk-UA" w:bidi="uk-UA"/>
      </w:rPr>
      <w:instrText xml:space="preserve"> PAGE   \* MERGEFORMAT </w:instrText>
    </w:r>
    <w:r w:rsidRPr="00E33FE0">
      <w:rPr>
        <w:lang w:val="uk-UA" w:bidi="uk-UA"/>
      </w:rPr>
      <w:fldChar w:fldCharType="separate"/>
    </w:r>
    <w:r w:rsidR="00E33FE0" w:rsidRPr="00E33FE0">
      <w:rPr>
        <w:noProof/>
        <w:lang w:val="uk-UA" w:bidi="uk-UA"/>
      </w:rPr>
      <w:t>2</w:t>
    </w:r>
    <w:r w:rsidRPr="00E33FE0">
      <w:rPr>
        <w:noProof/>
        <w:lang w:val="uk-UA" w:bidi="uk-UA"/>
      </w:rPr>
      <w:fldChar w:fldCharType="end"/>
    </w:r>
  </w:p>
  <w:p w:rsidR="00211A9D" w:rsidRPr="00E33FE0" w:rsidRDefault="00211A9D" w:rsidP="00B64817">
    <w:pPr>
      <w:rPr>
        <w:lang w:val="uk-UA"/>
      </w:rPr>
    </w:pPr>
  </w:p>
  <w:p w:rsidR="00211A9D" w:rsidRPr="00E33FE0" w:rsidRDefault="00211A9D" w:rsidP="00B64817">
    <w:pPr>
      <w:rPr>
        <w:lang w:val="uk-U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FE0" w:rsidRDefault="00E33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152" w:rsidRDefault="001D7152" w:rsidP="00B64817">
      <w:r>
        <w:separator/>
      </w:r>
    </w:p>
    <w:p w:rsidR="001D7152" w:rsidRDefault="001D7152" w:rsidP="00B64817"/>
    <w:p w:rsidR="001D7152" w:rsidRDefault="001D7152" w:rsidP="00B64817"/>
  </w:footnote>
  <w:footnote w:type="continuationSeparator" w:id="0">
    <w:p w:rsidR="001D7152" w:rsidRDefault="001D7152" w:rsidP="00B64817">
      <w:r>
        <w:continuationSeparator/>
      </w:r>
    </w:p>
    <w:p w:rsidR="001D7152" w:rsidRDefault="001D7152" w:rsidP="00B64817"/>
    <w:p w:rsidR="001D7152" w:rsidRDefault="001D7152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FE0" w:rsidRDefault="00E33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E33FE0" w:rsidRDefault="002A068F" w:rsidP="00B64817">
    <w:pPr>
      <w:pStyle w:val="Header"/>
      <w:rPr>
        <w:lang w:val="uk-UA"/>
      </w:rPr>
    </w:pPr>
  </w:p>
  <w:p w:rsidR="00211A9D" w:rsidRPr="00E33FE0" w:rsidRDefault="00211A9D" w:rsidP="00B64817">
    <w:pPr>
      <w:rPr>
        <w:lang w:val="uk-UA"/>
      </w:rPr>
    </w:pPr>
  </w:p>
  <w:p w:rsidR="00211A9D" w:rsidRPr="00E33FE0" w:rsidRDefault="00211A9D" w:rsidP="00B64817">
    <w:pPr>
      <w:rPr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Група 17" descr="Фонове зображення груп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Зображення" descr="Фонове зображення будинку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Прямокутник 31" descr="Знебарвлений блок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Прямокутник 15" descr="Фонова декорація вгорі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Прямокутник 16" descr="Фонова декорація внизу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9780DAF" id="Група 17" o:spid="_x0000_s1026" alt="Фонове зображення групи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">
              <v:rect id="Зображення" o:spid="_x0000_s1027" alt="Фонове зображення будинку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Фонове зображення будинку" recolor="t" rotate="t" type="frame"/>
                <o:lock v:ext="edit" aspectratio="t"/>
              </v:rect>
              <v:rect id="Прямокутник 31" o:spid="_x0000_s1028" alt="Знебарвлений блок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Прямокутник 15" o:spid="_x0000_s1029" alt="Фонова декорація вгорі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Фонова декорація вгорі" recolor="t" rotate="t" type="frame"/>
              </v:rect>
              <v:rect id="Прямокутник 16" o:spid="_x0000_s1030" alt="Фонова декорація внизу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Фонова декорація внизу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uk-UA" w:bidi="uk-UA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572A6D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D64E5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D8DB8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CE4A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348A1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7486B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2828C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28FEF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22F3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7CAF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5C478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084154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Стаття 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8DC508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152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D7152"/>
    <w:rsid w:val="001F1381"/>
    <w:rsid w:val="00204149"/>
    <w:rsid w:val="00205E6C"/>
    <w:rsid w:val="00211A9D"/>
    <w:rsid w:val="00220400"/>
    <w:rsid w:val="00226869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824CA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4F32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33FE0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uk-UA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3FE0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FE0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33FE0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33FE0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33FE0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33FE0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33FE0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33FE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33FE0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33FE0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33FE0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E33FE0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E33FE0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E33FE0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E33FE0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E33FE0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E33FE0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a">
    <w:name w:val="Час"/>
    <w:basedOn w:val="Normal"/>
    <w:uiPriority w:val="2"/>
    <w:qFormat/>
    <w:rsid w:val="00E33FE0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0">
    <w:name w:val="Місце проведення"/>
    <w:basedOn w:val="Normal"/>
    <w:uiPriority w:val="3"/>
    <w:semiHidden/>
    <w:qFormat/>
    <w:rsid w:val="00E33FE0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Контактна інформація"/>
    <w:basedOn w:val="Normal"/>
    <w:uiPriority w:val="4"/>
    <w:semiHidden/>
    <w:qFormat/>
    <w:rsid w:val="00E33FE0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E33FE0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33FE0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E33FE0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E33FE0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E33FE0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E33FE0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E33FE0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33FE0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E33FE0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E33FE0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E33FE0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33FE0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E33FE0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E33FE0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E33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E33FE0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E33FE0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E33FE0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3FE0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FE0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33FE0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33FE0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E33FE0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33FE0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E33FE0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E33FE0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3FE0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33FE0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F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33FE0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33FE0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33FE0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33FE0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E33FE0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E33FE0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3FE0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33FE0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E33FE0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E33FE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3FE0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33FE0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E33FE0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33F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E33FE0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33FE0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E33FE0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2">
    <w:name w:val="Адреса"/>
    <w:basedOn w:val="Normal"/>
    <w:qFormat/>
    <w:rsid w:val="00E33FE0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E33FE0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33FE0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FE0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3FE0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3FE0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E33FE0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33FE0"/>
  </w:style>
  <w:style w:type="paragraph" w:styleId="BodyText">
    <w:name w:val="Body Text"/>
    <w:basedOn w:val="Normal"/>
    <w:link w:val="BodyTextChar"/>
    <w:uiPriority w:val="99"/>
    <w:semiHidden/>
    <w:unhideWhenUsed/>
    <w:rsid w:val="00E33F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33F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33FE0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3FE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33FE0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3FE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E33FE0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33FE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33FE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33FE0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33FE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E33FE0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33FE0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33FE0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33FE0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33FE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33FE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33FE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3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33FE0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33FE0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33FE0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33FE0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33FE0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33FE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33FE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33FE0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33FE0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33FE0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33FE0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33FE0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33FE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33FE0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E33FE0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33FE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3FE0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E33FE0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33FE0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33FE0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33FE0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33FE0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33FE0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33FE0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33FE0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33FE0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33FE0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33FE0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33FE0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33FE0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33FE0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33FE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33FE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33FE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33FE0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33FE0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33FE0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33FE0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33FE0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33FE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33FE0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E33FE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33FE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33FE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33FE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33FE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33FE0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33FE0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33FE0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33FE0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33FE0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33FE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33FE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33FE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33FE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33FE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33FE0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33FE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33FE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33FE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33FE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E33FE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33FE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33FE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33FE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33FE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33FE0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33FE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33FE0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33FE0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33FE0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33FE0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33FE0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33FE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33FE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33FE0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33FE0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33FE0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33FE0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33FE0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33FE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33FE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33FE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33FE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33FE0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33FE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33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33FE0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33F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33FE0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E33FE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33FE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33FE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E33FE0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E33F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33F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33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33F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33FE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33FE0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3FE0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33FE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33FE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3FE0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E33FE0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qFormat/>
    <w:rsid w:val="00E33FE0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qFormat/>
    <w:rsid w:val="00E33FE0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33FE0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33FE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33FE0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33FE0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33FE0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E33FE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E33FE0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E33FE0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E33FE0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E33FE0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E33FE0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E33FE0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E33FE0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E33FE0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E33FE0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E33FE0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569FCE5E6D4B59912E2EEB03C86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8CF9A-32C4-44B7-82FC-D4A71D20932E}"/>
      </w:docPartPr>
      <w:docPartBody>
        <w:p w:rsidR="00000000" w:rsidRDefault="003267D9">
          <w:pPr>
            <w:pStyle w:val="8C569FCE5E6D4B59912E2EEB03C863D0"/>
          </w:pPr>
          <w:r w:rsidRPr="00E33FE0">
            <w:rPr>
              <w:lang w:val="uk-UA" w:bidi="uk-UA"/>
            </w:rPr>
            <w:t>Введіть тут адресу</w:t>
          </w:r>
        </w:p>
      </w:docPartBody>
    </w:docPart>
    <w:docPart>
      <w:docPartPr>
        <w:name w:val="35C2828252494187A5A4F17CCA566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33E89-341C-4077-98D9-5DC268F6B29D}"/>
      </w:docPartPr>
      <w:docPartBody>
        <w:p w:rsidR="00000000" w:rsidRDefault="003267D9">
          <w:pPr>
            <w:pStyle w:val="35C2828252494187A5A4F17CCA56663B"/>
          </w:pPr>
          <w:r w:rsidRPr="00E33FE0">
            <w:rPr>
              <w:lang w:val="uk-UA" w:bidi="uk-UA"/>
            </w:rPr>
            <w:t>Назва події</w:t>
          </w:r>
        </w:p>
      </w:docPartBody>
    </w:docPart>
    <w:docPart>
      <w:docPartPr>
        <w:name w:val="39B9CDE2466F43EAA0852DFF273DD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49488-8635-4D1C-8935-EA0014DEC996}"/>
      </w:docPartPr>
      <w:docPartBody>
        <w:p w:rsidR="00000000" w:rsidRDefault="003267D9">
          <w:pPr>
            <w:pStyle w:val="39B9CDE2466F43EAA0852DFF273DDE5E"/>
          </w:pPr>
          <w:r w:rsidRPr="00E33FE0">
            <w:rPr>
              <w:lang w:val="uk-UA" w:bidi="uk-UA"/>
            </w:rPr>
            <w:t>ВВЕДІТЬ ТУТ ПІДЗАГОЛОВОК</w:t>
          </w:r>
        </w:p>
      </w:docPartBody>
    </w:docPart>
    <w:docPart>
      <w:docPartPr>
        <w:name w:val="6C77D6CC770847DA9F17FC96ADA2D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4036F-692D-4105-8653-CDBE15FB4EFD}"/>
      </w:docPartPr>
      <w:docPartBody>
        <w:p w:rsidR="003267D9" w:rsidRPr="00E33FE0" w:rsidRDefault="003267D9" w:rsidP="002E36BF">
          <w:pPr>
            <w:rPr>
              <w:lang w:val="uk-UA"/>
            </w:rPr>
          </w:pPr>
          <w:r w:rsidRPr="00E33FE0">
            <w:rPr>
              <w:lang w:val="uk-UA"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000000" w:rsidRDefault="003267D9">
          <w:pPr>
            <w:pStyle w:val="6C77D6CC770847DA9F17FC96ADA2D179"/>
          </w:pPr>
          <w:r w:rsidRPr="00E33FE0">
            <w:rPr>
              <w:lang w:val="uk-UA" w:bidi="uk-UA"/>
            </w:rPr>
            <w:t>Двічі клацніть в області верхнього колонтитула, щоб змінити фонове зображення або об’єкти.</w:t>
          </w:r>
        </w:p>
      </w:docPartBody>
    </w:docPart>
    <w:docPart>
      <w:docPartPr>
        <w:name w:val="B63319FECE774955A0612AB14B161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B1AF0-72A0-4DC9-9067-0F623F3AF742}"/>
      </w:docPartPr>
      <w:docPartBody>
        <w:p w:rsidR="00000000" w:rsidRDefault="003267D9">
          <w:pPr>
            <w:pStyle w:val="B63319FECE774955A0612AB14B161991"/>
          </w:pPr>
          <w:r w:rsidRPr="00A54F32">
            <w:rPr>
              <w:sz w:val="52"/>
              <w:szCs w:val="52"/>
              <w:lang w:val="uk-UA" w:bidi="uk-UA"/>
            </w:rPr>
            <w:t>20 КВІТНЯ [РІК] Р.</w:t>
          </w:r>
        </w:p>
      </w:docPartBody>
    </w:docPart>
    <w:docPart>
      <w:docPartPr>
        <w:name w:val="34A2FC74E72A417CAD8DC36072ACE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79841-664A-495E-82B2-E8AFBC9F928F}"/>
      </w:docPartPr>
      <w:docPartBody>
        <w:p w:rsidR="00000000" w:rsidRDefault="003267D9">
          <w:pPr>
            <w:pStyle w:val="34A2FC74E72A417CAD8DC36072ACED04"/>
          </w:pPr>
          <w:r w:rsidRPr="00A54F32">
            <w:rPr>
              <w:sz w:val="52"/>
              <w:szCs w:val="52"/>
              <w:lang w:val="uk-UA" w:bidi="uk-UA"/>
            </w:rPr>
            <w:t>10: 00–17: 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569FCE5E6D4B59912E2EEB03C863D0">
    <w:name w:val="8C569FCE5E6D4B59912E2EEB03C863D0"/>
  </w:style>
  <w:style w:type="paragraph" w:customStyle="1" w:styleId="35C2828252494187A5A4F17CCA56663B">
    <w:name w:val="35C2828252494187A5A4F17CCA56663B"/>
  </w:style>
  <w:style w:type="paragraph" w:customStyle="1" w:styleId="39B9CDE2466F43EAA0852DFF273DDE5E">
    <w:name w:val="39B9CDE2466F43EAA0852DFF273DDE5E"/>
  </w:style>
  <w:style w:type="paragraph" w:customStyle="1" w:styleId="6C77D6CC770847DA9F17FC96ADA2D179">
    <w:name w:val="6C77D6CC770847DA9F17FC96ADA2D179"/>
  </w:style>
  <w:style w:type="paragraph" w:customStyle="1" w:styleId="B63319FECE774955A0612AB14B161991">
    <w:name w:val="B63319FECE774955A0612AB14B161991"/>
  </w:style>
  <w:style w:type="paragraph" w:customStyle="1" w:styleId="34A2FC74E72A417CAD8DC36072ACED04">
    <w:name w:val="34A2FC74E72A417CAD8DC36072ACED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69D88-354D-4CFF-9A73-9946A0F34F3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7F6013-EA80-4A53-88BF-DA8457ADE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2018-06-28T12:19:00Z</dcterms:created>
  <dcterms:modified xsi:type="dcterms:W3CDTF">2018-06-28T12:20:00Z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