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86299" w14:textId="7C8CCA11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7C23411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EFFD6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d3eae4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37841279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7BCB0B79" w14:textId="0C839D17" w:rsidR="00D943A4" w:rsidRPr="00D943A4" w:rsidRDefault="00000000" w:rsidP="00461D4A">
            <w:pPr>
              <w:pStyle w:val="Title"/>
            </w:pPr>
            <w:sdt>
              <w:sdtPr>
                <w:id w:val="510346970"/>
                <w:placeholder>
                  <w:docPart w:val="16F5F6B140EC4309AA952C1C706DE1F3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Tonnie</w:t>
                </w:r>
                <w:r w:rsidR="00461D4A" w:rsidRPr="00D943A4">
                  <w:br/>
                  <w:t>Thomsen</w:t>
                </w:r>
              </w:sdtContent>
            </w:sdt>
          </w:p>
        </w:tc>
      </w:tr>
      <w:tr w:rsidR="00D943A4" w:rsidRPr="0085363C" w14:paraId="15BEA85E" w14:textId="77777777" w:rsidTr="00461D4A">
        <w:trPr>
          <w:trHeight w:val="288"/>
        </w:trPr>
        <w:tc>
          <w:tcPr>
            <w:tcW w:w="10800" w:type="dxa"/>
            <w:gridSpan w:val="7"/>
          </w:tcPr>
          <w:p w14:paraId="60C58CFD" w14:textId="77777777" w:rsidR="00D943A4" w:rsidRPr="0085363C" w:rsidRDefault="00D943A4" w:rsidP="00461D4A"/>
        </w:tc>
      </w:tr>
      <w:tr w:rsidR="00D943A4" w:rsidRPr="00F079F2" w14:paraId="1F123EC2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4E4DEB8C" w14:textId="27681694"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D70DADE696EC45F6AB1656F1BC70335D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1E524C0D" w14:textId="6B9CA9F7" w:rsidR="00D943A4" w:rsidRPr="00D943A4" w:rsidRDefault="00000000" w:rsidP="00DF0AC1">
            <w:sdt>
              <w:sdtPr>
                <w:id w:val="-690373319"/>
                <w:placeholder>
                  <w:docPart w:val="4B6198C6EF934771BAFABF329F70BC2D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563C61AB" w14:textId="77777777" w:rsidR="00D943A4" w:rsidRDefault="00D943A4" w:rsidP="00D943A4"/>
          <w:p w14:paraId="03E011EB" w14:textId="18345B0F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164B6E1E889C486A97F0CF2521EECCFB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5696E7FF" w14:textId="31DE049F" w:rsidR="00D943A4" w:rsidRPr="009C5E11" w:rsidRDefault="00000000" w:rsidP="00DF0AC1">
            <w:sdt>
              <w:sdtPr>
                <w:id w:val="162529408"/>
                <w:placeholder>
                  <w:docPart w:val="9961A4A418724E87AF4382D051495FE8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764EF3C1" w14:textId="77777777" w:rsidR="00D943A4" w:rsidRPr="00D943A4" w:rsidRDefault="00D943A4" w:rsidP="00D943A4"/>
          <w:p w14:paraId="532200C5" w14:textId="77E54251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A3F7335F88346EDBE94508A307A67A6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2D327700" w14:textId="26CBE3F4" w:rsidR="00D943A4" w:rsidRPr="00E011EF" w:rsidRDefault="00000000" w:rsidP="00DF0AC1">
            <w:sdt>
              <w:sdtPr>
                <w:id w:val="2051109393"/>
                <w:placeholder>
                  <w:docPart w:val="EAB779896D254F9BAA4170FD6498D2CB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08CFAA2D" w14:textId="24109CD0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FBE5EEBB1136492AB420D52E9A3DFCF0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5DCD762F" w14:textId="18AB2B98" w:rsidR="00D943A4" w:rsidRPr="00E011EF" w:rsidRDefault="00000000" w:rsidP="00DF0AC1">
            <w:pPr>
              <w:rPr>
                <w:sz w:val="14"/>
              </w:rPr>
            </w:pPr>
            <w:sdt>
              <w:sdtPr>
                <w:id w:val="-805546877"/>
                <w:placeholder>
                  <w:docPart w:val="E685342551594ACD8D01CA51165D3A67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3C80D219" w14:textId="71108BB3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45863E9F" w14:textId="3E5E1833" w:rsidR="00D943A4" w:rsidRDefault="00000000" w:rsidP="00DF0AC1">
            <w:sdt>
              <w:sdtPr>
                <w:id w:val="943663737"/>
                <w:placeholder>
                  <w:docPart w:val="F7B8E021AC8E4034B69F72033AA4A543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27D9850C" w14:textId="2D4B82C2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81CE1DE7355C409FAAD687D16EFC7B0C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5B042721" w14:textId="131F6EEF" w:rsidR="00D943A4" w:rsidRPr="00E00971" w:rsidRDefault="00000000" w:rsidP="00DF0AC1">
            <w:sdt>
              <w:sdtPr>
                <w:id w:val="690487049"/>
                <w:placeholder>
                  <w:docPart w:val="664954ECA4E84EFEA12F9818199DDD65"/>
                </w:placeholder>
                <w:temporary/>
                <w:showingPlcHdr/>
                <w15:appearance w15:val="hidden"/>
              </w:sdtPr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495DF73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4E1540B" w14:textId="0654EDC4"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56FEC5A66E0643A582BDC9E9C45A5B13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2D5F53" w:themeColor="accent3" w:themeShade="BF"/>
            </w:tcBorders>
          </w:tcPr>
          <w:p w14:paraId="4361EEC8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FEA5CBE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19FE52A0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4CB475C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2D5F53" w:themeColor="accent3" w:themeShade="BF"/>
            </w:tcBorders>
          </w:tcPr>
          <w:p w14:paraId="421823B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2D5F53" w:themeColor="accent3" w:themeShade="BF"/>
            </w:tcBorders>
          </w:tcPr>
          <w:p w14:paraId="331F396A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3320080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6CF4B8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35980D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BAFD2BB" w14:textId="752825B1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E3F240A556DA400DA8DB8B036754F878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43340CA0" w14:textId="5B06CB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3B4DBF82FAEE4FB0A505BCF08AC5ED01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3ED534E9" w14:textId="2E936458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C7798EF266CA4132B0F51C186D6600FA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145B9FDF" w14:textId="55F94CF5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B47674679C6C4A4DAE1D922A99A02FAC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 xml:space="preserve">Teacher’s Aide 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1A10DD98" w14:textId="5F9FA40B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C73B629D117D4094B1F1ADEE9299982B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1411D0CF" w14:textId="407AA55A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FC1F361D54C34316ADAA9BD470DC5638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0A845EB5" w14:textId="371FD2EF" w:rsidR="00D943A4" w:rsidRPr="00046661" w:rsidRDefault="00000000" w:rsidP="00DF0AC1">
            <w:sdt>
              <w:sdtPr>
                <w:id w:val="-155072470"/>
                <w:placeholder>
                  <w:docPart w:val="1777033554114F76BF7A3954413DBF5C"/>
                </w:placeholder>
                <w:temporary/>
                <w:showingPlcHdr/>
                <w15:appearance w15:val="hidden"/>
              </w:sdtPr>
              <w:sdtContent>
                <w:r w:rsidR="00461D4A" w:rsidRPr="00DE161B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27A845B9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0049F1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2FC4EA9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068956C" w14:textId="5F884293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4C7F4C5CF1BA4CFA885794937CE46016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2D5F53" w:themeColor="accent3" w:themeShade="BF"/>
            </w:tcBorders>
          </w:tcPr>
          <w:p w14:paraId="37392E0C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C08C62D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7D8788F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539F80B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2D5F53" w:themeColor="accent3" w:themeShade="BF"/>
            </w:tcBorders>
          </w:tcPr>
          <w:p w14:paraId="2919E3D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2D5F53" w:themeColor="accent3" w:themeShade="BF"/>
            </w:tcBorders>
          </w:tcPr>
          <w:p w14:paraId="61469681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04F9843F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27A79B1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3F5AD2D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63017FCC" w14:textId="3FC22259" w:rsidR="00D943A4" w:rsidRPr="00F079F2" w:rsidRDefault="00000000" w:rsidP="00DF0AC1">
            <w:sdt>
              <w:sdtPr>
                <w:id w:val="-1759202517"/>
                <w:placeholder>
                  <w:docPart w:val="348D369C765B4250A208563E76140D06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4B9096E4" w14:textId="22C2EA57" w:rsidR="00D943A4" w:rsidRPr="00F079F2" w:rsidRDefault="00000000" w:rsidP="00DF0AC1">
            <w:sdt>
              <w:sdtPr>
                <w:id w:val="1968694666"/>
                <w:placeholder>
                  <w:docPart w:val="15D42FFB44D44B67B13D652B81C68EA2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3C79D221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73530913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539013D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5955F559" w14:textId="3A290BC9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5881507AB8584B029F2158A504D75D60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2D5F53" w:themeColor="accent3" w:themeShade="BF"/>
            </w:tcBorders>
          </w:tcPr>
          <w:p w14:paraId="51B233C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DDFDAF2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287F1E9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2FC5888F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2D5F53" w:themeColor="accent3" w:themeShade="BF"/>
            </w:tcBorders>
          </w:tcPr>
          <w:p w14:paraId="4814998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2D5F53" w:themeColor="accent3" w:themeShade="BF"/>
            </w:tcBorders>
          </w:tcPr>
          <w:p w14:paraId="5952F077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059124D8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6FDF6E52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69983C0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0436BF4" w14:textId="70F9C9A5" w:rsidR="00D943A4" w:rsidRPr="000573A9" w:rsidRDefault="00000000" w:rsidP="00DF0AC1">
            <w:sdt>
              <w:sdtPr>
                <w:id w:val="-2020617841"/>
                <w:placeholder>
                  <w:docPart w:val="3CD58246BA884989B1AFF825C295D0EA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181782C7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2C3F2499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0D6BC8E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7B078FD9" w14:textId="2529A12E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2D94423A882F4838A29987088C82ECD5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2D5F53" w:themeColor="accent3" w:themeShade="BF"/>
            </w:tcBorders>
          </w:tcPr>
          <w:p w14:paraId="6C2665AD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25A8877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5900D98B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10A68DC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2D5F53" w:themeColor="accent3" w:themeShade="BF"/>
            </w:tcBorders>
          </w:tcPr>
          <w:p w14:paraId="6098D9F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2D5F53" w:themeColor="accent3" w:themeShade="BF"/>
            </w:tcBorders>
          </w:tcPr>
          <w:p w14:paraId="62EDA83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CA641B8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76321232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9F1079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EBE1131" w14:textId="71D54D60" w:rsidR="00D943A4" w:rsidRPr="00046661" w:rsidRDefault="00000000" w:rsidP="00DF0AC1">
            <w:sdt>
              <w:sdtPr>
                <w:id w:val="1632666966"/>
                <w:placeholder>
                  <w:docPart w:val="9CA8DEC72B91450997DBD6AA1E0D793A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674486D8" w14:textId="77777777" w:rsidR="00D943A4" w:rsidRDefault="00D943A4" w:rsidP="007520D7"/>
    <w:p w14:paraId="1D151156" w14:textId="28121EAC" w:rsidR="00CE6104" w:rsidRPr="0006568A" w:rsidRDefault="00CE6104" w:rsidP="007520D7"/>
    <w:sectPr w:rsidR="00CE6104" w:rsidRPr="0006568A" w:rsidSect="002E78C0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49D59" w14:textId="77777777" w:rsidR="002F6159" w:rsidRDefault="002F6159" w:rsidP="0085363C">
      <w:pPr>
        <w:spacing w:line="240" w:lineRule="auto"/>
      </w:pPr>
      <w:r>
        <w:separator/>
      </w:r>
    </w:p>
  </w:endnote>
  <w:endnote w:type="continuationSeparator" w:id="0">
    <w:p w14:paraId="594C7919" w14:textId="77777777" w:rsidR="002F6159" w:rsidRDefault="002F6159" w:rsidP="0085363C">
      <w:pPr>
        <w:spacing w:line="240" w:lineRule="auto"/>
      </w:pPr>
      <w:r>
        <w:continuationSeparator/>
      </w:r>
    </w:p>
  </w:endnote>
  <w:endnote w:type="continuationNotice" w:id="1">
    <w:p w14:paraId="42BF6A88" w14:textId="77777777" w:rsidR="002F6159" w:rsidRDefault="002F615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F52ABD-45F7-4459-A704-8BFADC37DD91}"/>
    <w:embedBold r:id="rId2" w:fontKey="{D2A71066-2F58-4C59-A443-544C21FFD4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95ECB45-287B-4EC6-A93C-09599F77A16B}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r:id="rId4" w:fontKey="{09515477-3F20-420C-B742-1CE6104703BE}"/>
    <w:embedBold r:id="rId5" w:fontKey="{C3C2A4D3-00DD-44EB-AA80-ECD94F09A2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5C8D3C-8592-412E-BC42-B00B14DDE3A6}"/>
    <w:embedBold r:id="rId7" w:fontKey="{49D50A8B-0608-4C77-A140-8044707D69E6}"/>
    <w:embedItalic r:id="rId8" w:fontKey="{3D4D90BA-6AA6-43B6-9595-1D13775A96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690FA76B-3DE6-4AB0-A32C-A8CD567725C1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16B854A2-2457-4338-A900-11D3695115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9E426" w14:textId="77777777" w:rsidR="002F6159" w:rsidRDefault="002F6159" w:rsidP="0085363C">
      <w:pPr>
        <w:spacing w:line="240" w:lineRule="auto"/>
      </w:pPr>
      <w:r>
        <w:separator/>
      </w:r>
    </w:p>
  </w:footnote>
  <w:footnote w:type="continuationSeparator" w:id="0">
    <w:p w14:paraId="25024496" w14:textId="77777777" w:rsidR="002F6159" w:rsidRDefault="002F6159" w:rsidP="0085363C">
      <w:pPr>
        <w:spacing w:line="240" w:lineRule="auto"/>
      </w:pPr>
      <w:r>
        <w:continuationSeparator/>
      </w:r>
    </w:p>
  </w:footnote>
  <w:footnote w:type="continuationNotice" w:id="1">
    <w:p w14:paraId="2712D3B9" w14:textId="77777777" w:rsidR="002F6159" w:rsidRDefault="002F615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6384173">
    <w:abstractNumId w:val="11"/>
  </w:num>
  <w:num w:numId="2" w16cid:durableId="516044961">
    <w:abstractNumId w:val="7"/>
  </w:num>
  <w:num w:numId="3" w16cid:durableId="1298687014">
    <w:abstractNumId w:val="15"/>
  </w:num>
  <w:num w:numId="4" w16cid:durableId="136068634">
    <w:abstractNumId w:val="12"/>
  </w:num>
  <w:num w:numId="5" w16cid:durableId="801118935">
    <w:abstractNumId w:val="13"/>
  </w:num>
  <w:num w:numId="6" w16cid:durableId="1772164793">
    <w:abstractNumId w:val="19"/>
  </w:num>
  <w:num w:numId="7" w16cid:durableId="970093623">
    <w:abstractNumId w:val="6"/>
  </w:num>
  <w:num w:numId="8" w16cid:durableId="477186799">
    <w:abstractNumId w:val="10"/>
  </w:num>
  <w:num w:numId="9" w16cid:durableId="2050299368">
    <w:abstractNumId w:val="17"/>
  </w:num>
  <w:num w:numId="10" w16cid:durableId="1923443654">
    <w:abstractNumId w:val="1"/>
  </w:num>
  <w:num w:numId="11" w16cid:durableId="1347244459">
    <w:abstractNumId w:val="5"/>
  </w:num>
  <w:num w:numId="12" w16cid:durableId="1147864845">
    <w:abstractNumId w:val="0"/>
  </w:num>
  <w:num w:numId="13" w16cid:durableId="247202323">
    <w:abstractNumId w:val="2"/>
  </w:num>
  <w:num w:numId="14" w16cid:durableId="83112923">
    <w:abstractNumId w:val="9"/>
  </w:num>
  <w:num w:numId="15" w16cid:durableId="589899423">
    <w:abstractNumId w:val="8"/>
  </w:num>
  <w:num w:numId="16" w16cid:durableId="449083483">
    <w:abstractNumId w:val="16"/>
  </w:num>
  <w:num w:numId="17" w16cid:durableId="1658798589">
    <w:abstractNumId w:val="3"/>
  </w:num>
  <w:num w:numId="18" w16cid:durableId="959265371">
    <w:abstractNumId w:val="21"/>
  </w:num>
  <w:num w:numId="19" w16cid:durableId="1943879712">
    <w:abstractNumId w:val="18"/>
  </w:num>
  <w:num w:numId="20" w16cid:durableId="597830867">
    <w:abstractNumId w:val="14"/>
  </w:num>
  <w:num w:numId="21" w16cid:durableId="1733313062">
    <w:abstractNumId w:val="20"/>
  </w:num>
  <w:num w:numId="22" w16cid:durableId="104656537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4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B1A04"/>
    <w:rsid w:val="001D4BC4"/>
    <w:rsid w:val="00200FC8"/>
    <w:rsid w:val="00211F82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D4ED2"/>
    <w:rsid w:val="002E78C0"/>
    <w:rsid w:val="002F6159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40A1"/>
    <w:rsid w:val="00406FD0"/>
    <w:rsid w:val="004275F1"/>
    <w:rsid w:val="00461D4A"/>
    <w:rsid w:val="0046302A"/>
    <w:rsid w:val="00476279"/>
    <w:rsid w:val="00487D2D"/>
    <w:rsid w:val="00495BAE"/>
    <w:rsid w:val="004B3BCD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B34D0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62AB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3EFA"/>
    <w:rsid w:val="00D24011"/>
    <w:rsid w:val="00D70523"/>
    <w:rsid w:val="00D821F0"/>
    <w:rsid w:val="00D90814"/>
    <w:rsid w:val="00D943A4"/>
    <w:rsid w:val="00D946AB"/>
    <w:rsid w:val="00DA2E00"/>
    <w:rsid w:val="00DB3FAD"/>
    <w:rsid w:val="00DE161B"/>
    <w:rsid w:val="00DF0AC1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636AE"/>
    <w:rsid w:val="00FC589C"/>
    <w:rsid w:val="00FC7475"/>
    <w:rsid w:val="00FD235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EA4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D946AB"/>
    <w:pPr>
      <w:spacing w:after="0" w:line="240" w:lineRule="auto"/>
      <w:outlineLvl w:val="0"/>
    </w:pPr>
    <w:rPr>
      <w:rFonts w:asciiTheme="majorHAnsi" w:hAnsiTheme="majorHAnsi"/>
      <w:b/>
      <w:caps/>
      <w:color w:val="3D7F6F" w:themeColor="accent3"/>
    </w:rPr>
  </w:style>
  <w:style w:type="paragraph" w:styleId="Heading2">
    <w:name w:val="heading 2"/>
    <w:basedOn w:val="Normal"/>
    <w:link w:val="Heading2Char"/>
    <w:uiPriority w:val="1"/>
    <w:qFormat/>
    <w:rsid w:val="00DF0AC1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DF0AC1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2D5F53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46AB"/>
    <w:rPr>
      <w:rFonts w:asciiTheme="majorHAnsi" w:hAnsiTheme="majorHAnsi"/>
      <w:b/>
      <w:caps/>
      <w:color w:val="3D7F6F" w:themeColor="accent3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DF0AC1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DF0AC1"/>
    <w:rPr>
      <w:b/>
      <w:bCs/>
      <w:color w:val="2D5F53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6AB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3D7F6F" w:themeColor="accent3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D946AB"/>
    <w:rPr>
      <w:rFonts w:asciiTheme="majorHAnsi" w:eastAsia="Times New Roman" w:hAnsiTheme="majorHAnsi" w:cs="Georgia"/>
      <w:b/>
      <w:bCs/>
      <w:color w:val="3D7F6F" w:themeColor="accent3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DE161B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Theme="majorHAnsi" w:eastAsia="Times New Roman" w:hAnsiTheme="majorHAnsi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F240A556DA400DA8DB8B036754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23C8-1223-4B89-A885-88EB6D9404D7}"/>
      </w:docPartPr>
      <w:docPartBody>
        <w:p w:rsidR="0051450F" w:rsidRDefault="00787E37" w:rsidP="00E16327">
          <w:pPr>
            <w:pStyle w:val="E3F240A556DA400DA8DB8B036754F878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7798EF266CA4132B0F51C186D66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AE00-57D2-492A-8EE9-5F0A753C74BF}"/>
      </w:docPartPr>
      <w:docPartBody>
        <w:p w:rsidR="0051450F" w:rsidRDefault="00787E37" w:rsidP="00E16327">
          <w:pPr>
            <w:pStyle w:val="C7798EF266CA4132B0F51C186D6600FA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C73B629D117D4094B1F1ADEE9299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D3A5C-E3B9-4A5A-A5CA-40FA374C685F}"/>
      </w:docPartPr>
      <w:docPartBody>
        <w:p w:rsidR="0051450F" w:rsidRDefault="00787E37" w:rsidP="00E16327">
          <w:pPr>
            <w:pStyle w:val="C73B629D117D4094B1F1ADEE9299982B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16F5F6B140EC4309AA952C1C706DE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8AF9-F6C7-406A-AD47-ED91B5A06C65}"/>
      </w:docPartPr>
      <w:docPartBody>
        <w:p w:rsidR="0083597E" w:rsidRDefault="00787E37"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D70DADE696EC45F6AB1656F1BC70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C1C9-76F9-4CFE-A165-AE4E73454411}"/>
      </w:docPartPr>
      <w:docPartBody>
        <w:p w:rsidR="0083597E" w:rsidRDefault="00787E37" w:rsidP="0051450F">
          <w:pPr>
            <w:pStyle w:val="D70DADE696EC45F6AB1656F1BC70335D"/>
          </w:pPr>
          <w:r w:rsidRPr="00F079F2">
            <w:t>OBJECTIVE</w:t>
          </w:r>
        </w:p>
      </w:docPartBody>
    </w:docPart>
    <w:docPart>
      <w:docPartPr>
        <w:name w:val="164B6E1E889C486A97F0CF2521EE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B3C05-F28D-4D96-95FF-792A88C97CCD}"/>
      </w:docPartPr>
      <w:docPartBody>
        <w:p w:rsidR="0083597E" w:rsidRDefault="00787E37" w:rsidP="0051450F">
          <w:pPr>
            <w:pStyle w:val="164B6E1E889C486A97F0CF2521EECCFB"/>
          </w:pPr>
          <w:r>
            <w:t>REFERENCES</w:t>
          </w:r>
        </w:p>
      </w:docPartBody>
    </w:docPart>
    <w:docPart>
      <w:docPartPr>
        <w:name w:val="1A3F7335F88346EDBE94508A307A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75EF-26D0-4231-9D28-81D2C3FDD16C}"/>
      </w:docPartPr>
      <w:docPartBody>
        <w:p w:rsidR="0083597E" w:rsidRDefault="00787E37" w:rsidP="0051450F">
          <w:pPr>
            <w:pStyle w:val="1A3F7335F88346EDBE94508A307A67A6"/>
          </w:pPr>
          <w:r w:rsidRPr="00D943A4">
            <w:t>ADDRESS</w:t>
          </w:r>
        </w:p>
      </w:docPartBody>
    </w:docPart>
    <w:docPart>
      <w:docPartPr>
        <w:name w:val="FBE5EEBB1136492AB420D52E9A3D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3A5D6-34FF-4942-83DA-B2C174830019}"/>
      </w:docPartPr>
      <w:docPartBody>
        <w:p w:rsidR="0083597E" w:rsidRDefault="00787E37" w:rsidP="0051450F">
          <w:pPr>
            <w:pStyle w:val="FBE5EEBB1136492AB420D52E9A3DFCF0"/>
          </w:pPr>
          <w:r w:rsidRPr="00D943A4">
            <w:t>PHONE</w:t>
          </w:r>
        </w:p>
      </w:docPartBody>
    </w:docPart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w:rsidR="0083597E" w:rsidRDefault="00787E37" w:rsidP="0051450F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w:rsidR="0083597E" w:rsidRDefault="00787E37" w:rsidP="0051450F">
          <w:pPr>
            <w:pStyle w:val="81CE1DE7355C409FAAD687D16EFC7B0C"/>
          </w:pPr>
          <w:r w:rsidRPr="00D943A4">
            <w:t>Website</w:t>
          </w:r>
        </w:p>
      </w:docPartBody>
    </w:docPart>
    <w:docPart>
      <w:docPartPr>
        <w:name w:val="4B6198C6EF934771BAFABF329F70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2235-5D72-4E3D-8F6B-5D556FA221AA}"/>
      </w:docPartPr>
      <w:docPartBody>
        <w:p w:rsidR="0083597E" w:rsidRDefault="00787E37">
          <w:r w:rsidRPr="00D943A4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9961A4A418724E87AF4382D051495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68182-D5B4-42A3-9A74-7B49328BF040}"/>
      </w:docPartPr>
      <w:docPartBody>
        <w:p w:rsidR="0083597E" w:rsidRDefault="00787E37">
          <w:r w:rsidRPr="009C5E11">
            <w:t>Available upon request.</w:t>
          </w:r>
        </w:p>
      </w:docPartBody>
    </w:docPart>
    <w:docPart>
      <w:docPartPr>
        <w:name w:val="EAB779896D254F9BAA4170FD6498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396E-B757-4B92-8FDD-4C9B758B2D43}"/>
      </w:docPartPr>
      <w:docPartBody>
        <w:p w:rsidR="0083597E" w:rsidRDefault="00787E37" w:rsidP="00787E37">
          <w:pPr>
            <w:pStyle w:val="EAB779896D254F9BAA4170FD6498D2CB7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E685342551594ACD8D01CA51165D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C534-3C79-471D-B45D-DA3B5FCEEA3C}"/>
      </w:docPartPr>
      <w:docPartBody>
        <w:p w:rsidR="0083597E" w:rsidRDefault="00787E37">
          <w:r w:rsidRPr="00E011EF">
            <w:t>706.555.0123</w:t>
          </w:r>
        </w:p>
      </w:docPartBody>
    </w:docPart>
    <w:docPart>
      <w:docPartPr>
        <w:name w:val="F7B8E021AC8E4034B69F72033AA4A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5B436-9C90-4973-9357-BC2CEE4F8DCE}"/>
      </w:docPartPr>
      <w:docPartBody>
        <w:p w:rsidR="0083597E" w:rsidRDefault="00787E37">
          <w:r w:rsidRPr="00E00971">
            <w:t>tonnie@example.com</w:t>
          </w:r>
        </w:p>
      </w:docPartBody>
    </w:docPart>
    <w:docPart>
      <w:docPartPr>
        <w:name w:val="664954ECA4E84EFEA12F9818199D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FF6C2-D74C-4B5C-9F1F-1EC1539B0832}"/>
      </w:docPartPr>
      <w:docPartBody>
        <w:p w:rsidR="0083597E" w:rsidRDefault="00787E37">
          <w:r>
            <w:t>www.interestingsite.com</w:t>
          </w:r>
        </w:p>
      </w:docPartBody>
    </w:docPart>
    <w:docPart>
      <w:docPartPr>
        <w:name w:val="4C7F4C5CF1BA4CFA885794937CE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F1FD-7DBA-4BF7-864F-1759736C3DE9}"/>
      </w:docPartPr>
      <w:docPartBody>
        <w:p w:rsidR="0083597E" w:rsidRDefault="00787E37" w:rsidP="0051450F">
          <w:pPr>
            <w:pStyle w:val="4C7F4C5CF1BA4CFA885794937CE46016"/>
          </w:pPr>
          <w:r w:rsidRPr="00F079F2">
            <w:t>EDUCATION</w:t>
          </w:r>
        </w:p>
      </w:docPartBody>
    </w:docPart>
    <w:docPart>
      <w:docPartPr>
        <w:name w:val="5881507AB8584B029F2158A504D7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2205-35B7-4961-9EA9-FB3C17CFA8B4}"/>
      </w:docPartPr>
      <w:docPartBody>
        <w:p w:rsidR="0083597E" w:rsidRDefault="00787E37" w:rsidP="0051450F">
          <w:pPr>
            <w:pStyle w:val="5881507AB8584B029F2158A504D75D60"/>
          </w:pPr>
          <w:r w:rsidRPr="00F079F2">
            <w:t>COMMUNICATION</w:t>
          </w:r>
        </w:p>
      </w:docPartBody>
    </w:docPart>
    <w:docPart>
      <w:docPartPr>
        <w:name w:val="2D94423A882F4838A29987088C82E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FDE6-6985-4069-8D4A-3B5530CA810C}"/>
      </w:docPartPr>
      <w:docPartBody>
        <w:p w:rsidR="0083597E" w:rsidRDefault="00787E37" w:rsidP="0051450F">
          <w:pPr>
            <w:pStyle w:val="2D94423A882F4838A29987088C82ECD5"/>
          </w:pPr>
          <w:r w:rsidRPr="00F079F2">
            <w:t>LEADERSHIP</w:t>
          </w:r>
        </w:p>
      </w:docPartBody>
    </w:docPart>
    <w:docPart>
      <w:docPartPr>
        <w:name w:val="56FEC5A66E0643A582BDC9E9C45A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280E-65A4-455A-989B-C35FE80A7988}"/>
      </w:docPartPr>
      <w:docPartBody>
        <w:p w:rsidR="0083597E" w:rsidRDefault="00787E37">
          <w:r w:rsidRPr="00F079F2">
            <w:t>EXPERIENCE</w:t>
          </w:r>
        </w:p>
      </w:docPartBody>
    </w:docPart>
    <w:docPart>
      <w:docPartPr>
        <w:name w:val="3B4DBF82FAEE4FB0A505BCF08AC5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E91F7-0352-4506-9E2A-FFFF5D6EF995}"/>
      </w:docPartPr>
      <w:docPartBody>
        <w:p w:rsidR="0083597E" w:rsidRDefault="00787E37"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B47674679C6C4A4DAE1D922A99A02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88B6-46B8-4ADA-83E2-831544D4BE5C}"/>
      </w:docPartPr>
      <w:docPartBody>
        <w:p w:rsidR="0083597E" w:rsidRDefault="00787E37">
          <w:r w:rsidRPr="00076DA3">
            <w:t xml:space="preserve">Teacher’s Aide 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FC1F361D54C34316ADAA9BD470DC5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DA947-18E3-43D8-B560-4ED7120FF0F0}"/>
      </w:docPartPr>
      <w:docPartBody>
        <w:p w:rsidR="0083597E" w:rsidRDefault="00787E37"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1777033554114F76BF7A3954413DB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88F6-8810-472C-9C9E-80F8E293E525}"/>
      </w:docPartPr>
      <w:docPartBody>
        <w:p w:rsidR="0083597E" w:rsidRDefault="00787E37">
          <w:r w:rsidRPr="00DE161B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348D369C765B4250A208563E76140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D863D-F873-480F-835F-64A6DCA93A33}"/>
      </w:docPartPr>
      <w:docPartBody>
        <w:p w:rsidR="0083597E" w:rsidRDefault="00787E37"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15D42FFB44D44B67B13D652B81C6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09C9C-C208-406D-A844-014703DB4E9A}"/>
      </w:docPartPr>
      <w:docPartBody>
        <w:p w:rsidR="0083597E" w:rsidRDefault="00787E37">
          <w:r>
            <w:t>Bachelor’s Degree in Elementary Education</w:t>
          </w:r>
        </w:p>
      </w:docPartBody>
    </w:docPart>
    <w:docPart>
      <w:docPartPr>
        <w:name w:val="3CD58246BA884989B1AFF825C295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A3A70-8255-4880-B579-D03A57B078E4}"/>
      </w:docPartPr>
      <w:docPartBody>
        <w:p w:rsidR="0083597E" w:rsidRDefault="00787E37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9CA8DEC72B91450997DBD6AA1E0D7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E154-C4E1-4A28-B8BF-DBF53B694A68}"/>
      </w:docPartPr>
      <w:docPartBody>
        <w:p w:rsidR="0083597E" w:rsidRDefault="00787E37"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2305E2"/>
    <w:rsid w:val="002B11F1"/>
    <w:rsid w:val="003120BE"/>
    <w:rsid w:val="00317A5E"/>
    <w:rsid w:val="003A19AE"/>
    <w:rsid w:val="0051450F"/>
    <w:rsid w:val="00520F23"/>
    <w:rsid w:val="00617F02"/>
    <w:rsid w:val="00636D31"/>
    <w:rsid w:val="00695C7A"/>
    <w:rsid w:val="006D7EEE"/>
    <w:rsid w:val="00716AF1"/>
    <w:rsid w:val="007627B2"/>
    <w:rsid w:val="00787E37"/>
    <w:rsid w:val="00827B13"/>
    <w:rsid w:val="0083597E"/>
    <w:rsid w:val="008D71FF"/>
    <w:rsid w:val="00985E91"/>
    <w:rsid w:val="009B2AB8"/>
    <w:rsid w:val="009D62DD"/>
    <w:rsid w:val="00A23E67"/>
    <w:rsid w:val="00A63E56"/>
    <w:rsid w:val="00C95656"/>
    <w:rsid w:val="00CF2171"/>
    <w:rsid w:val="00DB1439"/>
    <w:rsid w:val="00DF196E"/>
    <w:rsid w:val="00E16327"/>
    <w:rsid w:val="00E61520"/>
    <w:rsid w:val="00EA3FD5"/>
    <w:rsid w:val="00EB7F4D"/>
    <w:rsid w:val="00F7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7272AD79E3794FC5BDF7FB8FA52A6311">
    <w:name w:val="7272AD79E3794FC5BDF7FB8FA52A6311"/>
    <w:rsid w:val="00CF2171"/>
  </w:style>
  <w:style w:type="paragraph" w:customStyle="1" w:styleId="07450979B4D245CBA0B732792E5A0E03">
    <w:name w:val="07450979B4D245CBA0B732792E5A0E03"/>
    <w:rsid w:val="00CF2171"/>
  </w:style>
  <w:style w:type="paragraph" w:customStyle="1" w:styleId="06D83B689CCB4467A7BC066FC273874A">
    <w:name w:val="06D83B689CCB4467A7BC066FC273874A"/>
    <w:rsid w:val="00CF2171"/>
  </w:style>
  <w:style w:type="paragraph" w:customStyle="1" w:styleId="08473493DE0446F384CF42CFE4572FD4">
    <w:name w:val="08473493DE0446F384CF42CFE4572FD4"/>
    <w:rsid w:val="00CF2171"/>
  </w:style>
  <w:style w:type="paragraph" w:customStyle="1" w:styleId="D813379728CC463ABD0C038EC71E4E08">
    <w:name w:val="D813379728CC463ABD0C038EC71E4E08"/>
    <w:rsid w:val="00CF2171"/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787E37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1A3F7335F88346EDBE94508A307A67A6">
    <w:name w:val="1A3F7335F88346EDBE94508A307A67A6"/>
    <w:rsid w:val="0051450F"/>
    <w:rPr>
      <w:lang w:val="en-AU" w:eastAsia="en-AU"/>
    </w:rPr>
  </w:style>
  <w:style w:type="paragraph" w:customStyle="1" w:styleId="FBE5EEBB1136492AB420D52E9A3DFCF0">
    <w:name w:val="FBE5EEBB1136492AB420D52E9A3DFCF0"/>
    <w:rsid w:val="0051450F"/>
    <w:rPr>
      <w:lang w:val="en-AU" w:eastAsia="en-AU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EAB779896D254F9BAA4170FD6498D2CB">
    <w:name w:val="EAB779896D254F9BAA4170FD6498D2CB"/>
    <w:rsid w:val="0051450F"/>
    <w:pPr>
      <w:spacing w:before="120" w:after="0" w:line="271" w:lineRule="auto"/>
    </w:pPr>
    <w:rPr>
      <w:rFonts w:eastAsiaTheme="minorHAnsi"/>
      <w:sz w:val="20"/>
      <w:szCs w:val="28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5881507AB8584B029F2158A504D75D60">
    <w:name w:val="5881507AB8584B029F2158A504D75D60"/>
    <w:rsid w:val="0051450F"/>
    <w:rPr>
      <w:lang w:val="en-AU" w:eastAsia="en-AU"/>
    </w:rPr>
  </w:style>
  <w:style w:type="paragraph" w:customStyle="1" w:styleId="2D94423A882F4838A29987088C82ECD5">
    <w:name w:val="2D94423A882F4838A29987088C82ECD5"/>
    <w:rsid w:val="0051450F"/>
    <w:rPr>
      <w:lang w:val="en-AU" w:eastAsia="en-AU"/>
    </w:rPr>
  </w:style>
  <w:style w:type="paragraph" w:customStyle="1" w:styleId="EAB779896D254F9BAA4170FD6498D2CB1">
    <w:name w:val="EAB779896D254F9BAA4170FD6498D2CB1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2">
    <w:name w:val="EAB779896D254F9BAA4170FD6498D2CB2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3">
    <w:name w:val="EAB779896D254F9BAA4170FD6498D2CB3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4">
    <w:name w:val="EAB779896D254F9BAA4170FD6498D2CB4"/>
    <w:rsid w:val="00716AF1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5">
    <w:name w:val="EAB779896D254F9BAA4170FD6498D2CB5"/>
    <w:rsid w:val="00A23E67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6">
    <w:name w:val="EAB779896D254F9BAA4170FD6498D2CB6"/>
    <w:rsid w:val="00A23E67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7">
    <w:name w:val="EAB779896D254F9BAA4170FD6498D2CB7"/>
    <w:rsid w:val="00787E37"/>
    <w:pPr>
      <w:spacing w:after="120" w:line="271" w:lineRule="auto"/>
    </w:pPr>
    <w:rPr>
      <w:rFonts w:eastAsiaTheme="minorHAnsi"/>
      <w:sz w:val="20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9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3D7F6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FE1E0-E864-47CE-916E-856CAF35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2DBD6-C48C-4F7C-A8AC-84366836AC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1413AD45-A11F-4E79-824C-F6D903522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58C39F-64D0-492E-AB9E-7E68312A6B0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TF67429532_Win32_v4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2023-08-14T06:18:00Z</dcterms:created>
  <dcterms:modified xsi:type="dcterms:W3CDTF">2023-08-14T06:18:00Z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