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Diseño de tarjeta de presentación para 10 tarjetas por página"/>
      </w:tblPr>
      <w:tblGrid>
        <w:gridCol w:w="2936"/>
        <w:gridCol w:w="2937"/>
        <w:gridCol w:w="2937"/>
        <w:gridCol w:w="2937"/>
        <w:gridCol w:w="2937"/>
      </w:tblGrid>
      <w:tr w:rsidR="00EE2BCB" w:rsidRPr="0064075F" w:rsidTr="00FB07B4">
        <w:trPr>
          <w:trHeight w:val="5040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bookmarkStart w:id="0" w:name="_GoBack"/>
        <w:bookmarkEnd w:id="0"/>
      </w:tr>
      <w:tr w:rsidR="00EE2BCB" w:rsidRPr="0064075F" w:rsidTr="00FB07B4">
        <w:trPr>
          <w:trHeight w:val="5040"/>
        </w:trPr>
        <w:tc>
          <w:tcPr>
            <w:tcW w:w="2880" w:type="dxa"/>
            <w:vAlign w:val="bottom"/>
          </w:tcPr>
          <w:p w:rsidR="00EE2BCB" w:rsidRPr="0064075F" w:rsidRDefault="00870BB7" w:rsidP="00EE2BCB">
            <w:pPr>
              <w:pStyle w:val="Ttulo1"/>
              <w:rPr>
                <w:rFonts w:eastAsia="Times New Roman"/>
                <w:lang w:val="es-MX" w:eastAsia="ja-JP"/>
              </w:rPr>
            </w:pPr>
            <w:sdt>
              <w:sdtPr>
                <w:rPr>
                  <w:rFonts w:eastAsia="Times New Roman"/>
                  <w:lang w:val="es-MX" w:eastAsia="ja-JP"/>
                </w:rPr>
                <w:alias w:val="Escribe tu nombre:"/>
                <w:tag w:val="Escribe tu nombre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rFonts w:eastAsia="Times New Roman"/>
                    <w:lang w:val="es-MX" w:bidi="es-MX"/>
                  </w:rPr>
                  <w:t>Tu nombre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val="es-MX" w:eastAsia="ja-JP"/>
              </w:rPr>
              <w:alias w:val="Escribe tu nombre:"/>
              <w:tag w:val="Escribe tu nombre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pStyle w:val="Ttulo1"/>
                  <w:rPr>
                    <w:rFonts w:eastAsia="Times New Roman"/>
                    <w:lang w:val="es-MX" w:eastAsia="ja-JP"/>
                  </w:rPr>
                </w:pPr>
                <w:r w:rsidRPr="0064075F">
                  <w:rPr>
                    <w:rFonts w:eastAsia="Times New Roman"/>
                    <w:lang w:val="es-MX" w:bidi="es-MX"/>
                  </w:rPr>
                  <w:t>Tu nombre</w:t>
                </w:r>
              </w:p>
            </w:sdtContent>
          </w:sdt>
          <w:sdt>
            <w:sdtPr>
              <w:rPr>
                <w:lang w:val="es-MX" w:eastAsia="ja-JP"/>
              </w:rPr>
              <w:alias w:val="Escribe la dirección, ciudad, estado y código postal:"/>
              <w:tag w:val="Escribe la dirección, ciudad, estado y código postal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</w:t>
                </w:r>
                <w:r w:rsidRPr="0064075F">
                  <w:rPr>
                    <w:lang w:val="es-MX" w:bidi="es-MX"/>
                  </w:rPr>
                  <w:br/>
                  <w:t>Ciudad, estado y código postal</w:t>
                </w:r>
              </w:p>
            </w:sdtContent>
          </w:sdt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teléfono:"/>
                <w:tag w:val="Escribe el teléfono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Teléfono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Escribe el correo:"/>
                <w:tag w:val="Escribe el correo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Correo</w:t>
                </w:r>
              </w:sdtContent>
            </w:sdt>
          </w:p>
          <w:p w:rsidR="00EE2BCB" w:rsidRPr="0064075F" w:rsidRDefault="00870BB7" w:rsidP="00EE2BCB">
            <w:pPr>
              <w:rPr>
                <w:lang w:val="es-MX" w:eastAsia="ja-JP"/>
              </w:rPr>
            </w:pPr>
            <w:sdt>
              <w:sdtPr>
                <w:rPr>
                  <w:lang w:val="es-MX"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@twitter</w:t>
                </w:r>
              </w:sdtContent>
            </w:sdt>
            <w:r w:rsidR="00EE2BCB" w:rsidRPr="0064075F">
              <w:rPr>
                <w:lang w:val="es-MX" w:bidi="es-MX"/>
              </w:rPr>
              <w:t xml:space="preserve">: </w:t>
            </w:r>
            <w:sdt>
              <w:sdtPr>
                <w:rPr>
                  <w:lang w:val="es-MX" w:eastAsia="ja-JP"/>
                </w:rPr>
                <w:alias w:val="Escribe el usuario de Twitter:"/>
                <w:tag w:val="Escribe el usuario de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64075F">
                  <w:rPr>
                    <w:lang w:val="es-MX" w:bidi="es-MX"/>
                  </w:rPr>
                  <w:t>Usuario de Twitter</w:t>
                </w:r>
              </w:sdtContent>
            </w:sdt>
          </w:p>
          <w:sdt>
            <w:sdtPr>
              <w:rPr>
                <w:lang w:val="es-MX" w:eastAsia="ja-JP"/>
              </w:rPr>
              <w:alias w:val="Escribe la dirección web:"/>
              <w:tag w:val="Escribe la dirección web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64075F" w:rsidRDefault="00EE2BCB" w:rsidP="00EE2BCB">
                <w:pPr>
                  <w:rPr>
                    <w:lang w:val="es-MX" w:eastAsia="ja-JP"/>
                  </w:rPr>
                </w:pPr>
                <w:r w:rsidRPr="0064075F">
                  <w:rPr>
                    <w:lang w:val="es-MX" w:bidi="es-MX"/>
                  </w:rPr>
                  <w:t>Dirección web</w:t>
                </w:r>
              </w:p>
            </w:sdtContent>
          </w:sdt>
        </w:tc>
      </w:tr>
    </w:tbl>
    <w:p w:rsidR="002C74C0" w:rsidRPr="0064075F" w:rsidRDefault="00870BB7">
      <w:pPr>
        <w:rPr>
          <w:lang w:val="es-MX"/>
        </w:rPr>
      </w:pPr>
    </w:p>
    <w:sectPr w:rsidR="002C74C0" w:rsidRPr="0064075F" w:rsidSect="003E1DDC">
      <w:headerReference w:type="default" r:id="rId7"/>
      <w:pgSz w:w="16838" w:h="11906" w:orient="landscape" w:code="9"/>
      <w:pgMar w:top="1021" w:right="1077" w:bottom="510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BB7" w:rsidRDefault="00870BB7" w:rsidP="008F07DC">
      <w:r>
        <w:separator/>
      </w:r>
    </w:p>
  </w:endnote>
  <w:endnote w:type="continuationSeparator" w:id="0">
    <w:p w:rsidR="00870BB7" w:rsidRDefault="00870BB7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BB7" w:rsidRDefault="00870BB7" w:rsidP="008F07DC">
      <w:r>
        <w:separator/>
      </w:r>
    </w:p>
  </w:footnote>
  <w:footnote w:type="continuationSeparator" w:id="0">
    <w:p w:rsidR="00870BB7" w:rsidRDefault="00870BB7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Pr="0064075F" w:rsidRDefault="00EE2BCB">
    <w:pPr>
      <w:pStyle w:val="Encabezado"/>
      <w:rPr>
        <w:lang w:val="es-MX"/>
      </w:rPr>
    </w:pPr>
    <w:r w:rsidRPr="0064075F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margin">
                <wp:posOffset>-142875</wp:posOffset>
              </wp:positionH>
              <wp:positionV relativeFrom="page">
                <wp:posOffset>438150</wp:posOffset>
              </wp:positionV>
              <wp:extent cx="9613900" cy="6804660"/>
              <wp:effectExtent l="0" t="0" r="6350" b="0"/>
              <wp:wrapNone/>
              <wp:docPr id="4" name="Grupo 4" descr="El dibujo de un alegre sol de color amarillo asomándose entre sonrientes nubes blancas con topos azules sobre el cielo es la divertida imagen de fond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3900" cy="6804660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Imagen 1" descr="El dibujo de un alegre sol de color amarillo asomándose entre sonrientes nubes blancas con topos azules sobre el cielo es la divertida imagen de fond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 descr="El dibujo de un alegre sol de color amarillo asomándose entre sonrientes nubes blancas con topos azules sobre el cielo es la divertida imagen de fondo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 descr="El dibujo de un alegre sol de color amarillo asomándose entre sonrientes nubes blancas con topos azules sobre el cielo es la divertida imagen de fondo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4A4723" id="Grupo 4" o:spid="_x0000_s1026" alt="El dibujo de un alegre sol de color amarillo asomándose entre sonrientes nubes blancas con topos azules sobre el cielo es la divertida imagen de fondo." style="position:absolute;margin-left:-11.25pt;margin-top:34.5pt;width:757pt;height:535.8pt;z-index:-251657216;mso-position-horizontal-relative:margin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El dibujo de un alegre sol de color amarillo asomándose entre sonrientes nubes blancas con topos azules sobre el cielo es la divertida imagen de fondo.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El dibujo de un alegre sol de color amarillo asomándose entre sonrientes nubes blancas con topos azules sobre el cielo es la divertida imagen de fondo" cropbottom="419f" cropright="410f"/>
                <v:path arrowok="t"/>
              </v:shape>
              <v:shape id="Imagen 2" o:spid="_x0000_s1028" type="#_x0000_t75" alt="El dibujo de un alegre sol de color amarillo asomándose entre sonrientes nubes blancas con topos azules sobre el cielo es la divertida imagen de fondo.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El dibujo de un alegre sol de color amarillo asomándose entre sonrientes nubes blancas con topos azules sobre el cielo es la divertida imagen de fondo" cropleft="4489f" cropright="6499f"/>
                <v:path arrowok="t"/>
              </v:shape>
              <v:shape id="Imagen 3" o:spid="_x0000_s1029" type="#_x0000_t75" alt="El dibujo de un alegre sol de color amarillo asomándose entre sonrientes nubes blancas con topos azules sobre el cielo es la divertida imagen de fondo.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El dibujo de un alegre sol de color amarillo asomándose entre sonrientes nubes blancas con topos azules sobre el cielo es la divertida imagen de fondo" cropleft="4489f" cropright="6499f"/>
                <v:path arrowok="t"/>
              </v:shape>
              <w10:wrap anchorx="margin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293B83"/>
    <w:rsid w:val="003316BC"/>
    <w:rsid w:val="003E1DDC"/>
    <w:rsid w:val="00481F05"/>
    <w:rsid w:val="004E70CD"/>
    <w:rsid w:val="00597750"/>
    <w:rsid w:val="005C55A0"/>
    <w:rsid w:val="005F3E61"/>
    <w:rsid w:val="0064075F"/>
    <w:rsid w:val="006A3CE7"/>
    <w:rsid w:val="006E48F3"/>
    <w:rsid w:val="00840D1E"/>
    <w:rsid w:val="00870BB7"/>
    <w:rsid w:val="008F07DC"/>
    <w:rsid w:val="00BD0135"/>
    <w:rsid w:val="00C900FB"/>
    <w:rsid w:val="00EA2BC4"/>
    <w:rsid w:val="00EE2BCB"/>
    <w:rsid w:val="00F7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es-E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BCB"/>
  </w:style>
  <w:style w:type="paragraph" w:styleId="Ttulo1">
    <w:name w:val="heading 1"/>
    <w:basedOn w:val="Normal"/>
    <w:next w:val="Normal"/>
    <w:link w:val="Ttulo1Car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macro">
    <w:name w:val="macro"/>
    <w:link w:val="TextomacroC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Encabezado">
    <w:name w:val="header"/>
    <w:basedOn w:val="Normal"/>
    <w:link w:val="EncabezadoCar"/>
    <w:uiPriority w:val="99"/>
    <w:unhideWhenUsed/>
    <w:rsid w:val="008F07DC"/>
  </w:style>
  <w:style w:type="character" w:customStyle="1" w:styleId="EncabezadoCar">
    <w:name w:val="Encabezado Car"/>
    <w:basedOn w:val="Fuentedeprrafopredeter"/>
    <w:link w:val="Encabezado"/>
    <w:uiPriority w:val="99"/>
    <w:rsid w:val="008F07DC"/>
  </w:style>
  <w:style w:type="paragraph" w:styleId="Piedepgina">
    <w:name w:val="footer"/>
    <w:basedOn w:val="Normal"/>
    <w:link w:val="PiedepginaCar"/>
    <w:uiPriority w:val="99"/>
    <w:unhideWhenUsed/>
    <w:rsid w:val="008F07DC"/>
  </w:style>
  <w:style w:type="character" w:customStyle="1" w:styleId="PiedepginaCar">
    <w:name w:val="Pie de página Car"/>
    <w:basedOn w:val="Fuentedeprrafopredeter"/>
    <w:link w:val="Piedepgina"/>
    <w:uiPriority w:val="99"/>
    <w:rsid w:val="008F07DC"/>
  </w:style>
  <w:style w:type="paragraph" w:styleId="Ttulo">
    <w:name w:val="Title"/>
    <w:basedOn w:val="Normal"/>
    <w:link w:val="TtuloCar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8F07DC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8F07DC"/>
    <w:rPr>
      <w:i/>
      <w:iCs/>
      <w:color w:val="002E38" w:themeColor="accent1" w:themeShade="80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7DC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8F07DC"/>
    <w:rPr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8F07DC"/>
    <w:rPr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F07DC"/>
    <w:rPr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07DC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07DC"/>
    <w:rPr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07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07DC"/>
    <w:rPr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8F07DC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F07DC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F07DC"/>
    <w:rPr>
      <w:szCs w:val="20"/>
    </w:rPr>
  </w:style>
  <w:style w:type="paragraph" w:styleId="Remitedesobre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07DC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07DC"/>
    <w:rPr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F07DC"/>
    <w:rPr>
      <w:rFonts w:ascii="Consolas" w:hAnsi="Consolas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8F07DC"/>
    <w:rPr>
      <w:rFonts w:ascii="Consolas" w:hAnsi="Consolas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81720F" w:rsidP="0081720F">
          <w:pPr>
            <w:pStyle w:val="61751A2BF08D4433BE32BD6C49D58A2F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81720F" w:rsidP="0081720F">
          <w:pPr>
            <w:pStyle w:val="44B6891E68284A228E60A0A90CA0EF5E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81720F" w:rsidP="0081720F">
          <w:pPr>
            <w:pStyle w:val="C3F59890460E4FDE8BC634E0D11BAD3C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81720F" w:rsidP="0081720F">
          <w:pPr>
            <w:pStyle w:val="9F8BFD8A00974A4EAE664C38E9530A6B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81720F" w:rsidP="0081720F">
          <w:pPr>
            <w:pStyle w:val="2DB300036B7A44608B8248D6AC8D6A28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81720F" w:rsidP="0081720F">
          <w:pPr>
            <w:pStyle w:val="F5F32F1C8DBB44499DAD070A8B4BB888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81720F" w:rsidP="0081720F">
          <w:pPr>
            <w:pStyle w:val="935CC20D92E54899BCE515D9A291781A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81720F" w:rsidP="0081720F">
          <w:pPr>
            <w:pStyle w:val="497842A4D96D4990AF0939ECA3BAEAE3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81720F" w:rsidP="0081720F">
          <w:pPr>
            <w:pStyle w:val="FCE87D51527F403CAC5D4D3A9A0FFCF9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81720F" w:rsidP="0081720F">
          <w:pPr>
            <w:pStyle w:val="54A25BF130B74AFA87A816CD1BDFA9E8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81720F" w:rsidP="0081720F">
          <w:pPr>
            <w:pStyle w:val="740A7C05D53E4FBA9535856538E9FF37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81720F" w:rsidP="0081720F">
          <w:pPr>
            <w:pStyle w:val="D405DB9F0E1B4EEEBD176E24C48E1FD4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81720F" w:rsidP="0081720F">
          <w:pPr>
            <w:pStyle w:val="9EA814B3162C407FB64BC8C873E65339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81720F" w:rsidP="0081720F">
          <w:pPr>
            <w:pStyle w:val="BEB43983431C45F69ED7B1A598CCDD91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81720F" w:rsidP="0081720F">
          <w:pPr>
            <w:pStyle w:val="BD54F712089C4A7D83F9BA1E44760BF3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81720F" w:rsidP="0081720F">
          <w:pPr>
            <w:pStyle w:val="B52EFD85EF724FB49806FD19340060CC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81720F" w:rsidP="0081720F">
          <w:pPr>
            <w:pStyle w:val="5AC38FC2A5AC4F0D97A459B75B215435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81720F" w:rsidP="0081720F">
          <w:pPr>
            <w:pStyle w:val="D13BEC89AA3A49D290D013DFF4FECD43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81720F" w:rsidP="0081720F">
          <w:pPr>
            <w:pStyle w:val="5F0C00C586C34B6CADC2BD00A693D11D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81720F" w:rsidP="0081720F">
          <w:pPr>
            <w:pStyle w:val="BDDE80B71B71412D8FB57C43012BD070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81720F" w:rsidP="0081720F">
          <w:pPr>
            <w:pStyle w:val="98FDA0D21B07498296F53C70C182444B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81720F" w:rsidP="0081720F">
          <w:pPr>
            <w:pStyle w:val="4319D86A3B854D60B5285237661530A3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81720F" w:rsidP="0081720F">
          <w:pPr>
            <w:pStyle w:val="41F337D386D84D529A32C532592AC4F9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81720F" w:rsidP="0081720F">
          <w:pPr>
            <w:pStyle w:val="B5BF58398EF147D1BD596E24C7E4BE4F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81720F" w:rsidP="0081720F">
          <w:pPr>
            <w:pStyle w:val="EBA0AA0254C641B98A33C63E11B48EC0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81720F" w:rsidP="0081720F">
          <w:pPr>
            <w:pStyle w:val="D9484940B9B74C19B9C9F67A0D8DD6FD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81720F" w:rsidP="0081720F">
          <w:pPr>
            <w:pStyle w:val="3F1C3174481E450985D2041DE804FC28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81720F" w:rsidP="0081720F">
          <w:pPr>
            <w:pStyle w:val="C499C30D4C4044339241C04ED251E80A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81720F" w:rsidP="0081720F">
          <w:pPr>
            <w:pStyle w:val="17EA11FCAFE34B9C9D2B955AF18127E5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81720F" w:rsidP="0081720F">
          <w:pPr>
            <w:pStyle w:val="843AF17E534843C6B064C539B1B23EB6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81720F" w:rsidP="0081720F">
          <w:pPr>
            <w:pStyle w:val="5E194F9D016044BD8E07424879C6CEBA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81720F" w:rsidP="0081720F">
          <w:pPr>
            <w:pStyle w:val="D6EC307BD561411C823635398FFF17C9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81720F" w:rsidP="0081720F">
          <w:pPr>
            <w:pStyle w:val="B40AD156B3FF494CA6B09240AF1852D7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81720F" w:rsidP="0081720F">
          <w:pPr>
            <w:pStyle w:val="9294D1F6D50F438185EE9634A3045382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81720F" w:rsidP="0081720F">
          <w:pPr>
            <w:pStyle w:val="B38EBE298F624E5EBC6885C62249DB37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81720F" w:rsidP="0081720F">
          <w:pPr>
            <w:pStyle w:val="87F3AAFF2A1147079EBEAD5E9AD09404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81720F" w:rsidP="0081720F">
          <w:pPr>
            <w:pStyle w:val="B713CC29FD7A4CB181C84C220ECF176D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81720F" w:rsidP="0081720F">
          <w:pPr>
            <w:pStyle w:val="03DC97ACBC8E42AD8EC8817EA1ED359E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81720F" w:rsidP="0081720F">
          <w:pPr>
            <w:pStyle w:val="98DEE2BBEA9D438581934394F50EFE24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81720F" w:rsidP="0081720F">
          <w:pPr>
            <w:pStyle w:val="3F59DDF6FCD44B52B2B1E3435A99ECD1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81720F" w:rsidP="0081720F">
          <w:pPr>
            <w:pStyle w:val="14003D18E086497FB4FFE7802219D6ED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81720F" w:rsidP="0081720F">
          <w:pPr>
            <w:pStyle w:val="5D7BB8680BCD4B7BAB2E66F0A436E001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81720F" w:rsidP="0081720F">
          <w:pPr>
            <w:pStyle w:val="F585EADD01764CE79CC46B16932526ED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81720F" w:rsidP="0081720F">
          <w:pPr>
            <w:pStyle w:val="A57853B1C55C47699D1C2C8D61D7228D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81720F" w:rsidP="0081720F">
          <w:pPr>
            <w:pStyle w:val="9A0F9DA1452442DC92C29ACA8E88F029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81720F" w:rsidP="0081720F">
          <w:pPr>
            <w:pStyle w:val="507F24B7E5B94F39BA087D717ACFA51F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81720F" w:rsidP="0081720F">
          <w:pPr>
            <w:pStyle w:val="C3569666973449C0902E6ABF51E53DB0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81720F" w:rsidP="0081720F">
          <w:pPr>
            <w:pStyle w:val="04696397080E41B1864D22FDE6C28FE4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81720F" w:rsidP="0081720F">
          <w:pPr>
            <w:pStyle w:val="B075BFA1F2B04506B66BDB7197CE7B8E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81720F" w:rsidP="0081720F">
          <w:pPr>
            <w:pStyle w:val="29043AB05F0149E5BF8F8BE9561B1CC0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81720F" w:rsidP="0081720F">
          <w:pPr>
            <w:pStyle w:val="DB4E58551C4349E6B17C14BBAFC7F53B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81720F" w:rsidP="0081720F">
          <w:pPr>
            <w:pStyle w:val="A20378D79E414C72B0597B103540418D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81720F" w:rsidP="0081720F">
          <w:pPr>
            <w:pStyle w:val="BBB533B150DC47409DE327415209C5BA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81720F" w:rsidP="0081720F">
          <w:pPr>
            <w:pStyle w:val="242AB9A62A5C4845A66FABE00351FFD9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81720F" w:rsidP="0081720F">
          <w:pPr>
            <w:pStyle w:val="F4BC503EFEA747CAB18587EA3BBB490B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81720F" w:rsidP="0081720F">
          <w:pPr>
            <w:pStyle w:val="BB095B48F3B34993B2723679B607FC6C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81720F" w:rsidP="0081720F">
          <w:pPr>
            <w:pStyle w:val="5E507FC34F044A56AFB35F1BC902F19F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81720F" w:rsidP="0081720F">
          <w:pPr>
            <w:pStyle w:val="63EE7F5E9008432EAAC28098C4E537F7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81720F" w:rsidP="0081720F">
          <w:pPr>
            <w:pStyle w:val="AC90C47A7696466F854639C42D2D77AD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81720F" w:rsidP="0081720F">
          <w:pPr>
            <w:pStyle w:val="40B849C197564BF9A0E3EA1249BEEB27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81720F" w:rsidP="0081720F">
          <w:pPr>
            <w:pStyle w:val="A5C48B79821D495C9A80898618818E0C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81720F" w:rsidP="0081720F">
          <w:pPr>
            <w:pStyle w:val="A1EAE44E57AB428E8F3F13B92DB4513A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81720F" w:rsidP="0081720F">
          <w:pPr>
            <w:pStyle w:val="BC39F189559448C6BDAD5CA932CB8E832"/>
          </w:pPr>
          <w:r w:rsidRPr="0064075F">
            <w:rPr>
              <w:lang w:val="es-MX" w:bidi="es-MX"/>
            </w:rPr>
            <w:t>Dirección web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81720F" w:rsidP="0081720F">
          <w:pPr>
            <w:pStyle w:val="CC21CA08A1244A329D43391B027051DD2"/>
          </w:pPr>
          <w:r w:rsidRPr="0064075F">
            <w:rPr>
              <w:rFonts w:eastAsia="Times New Roman"/>
              <w:lang w:val="es-MX" w:bidi="es-MX"/>
            </w:rPr>
            <w:t>Tu nombre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81720F" w:rsidP="0081720F">
          <w:pPr>
            <w:pStyle w:val="806E87A790034897BAE9C3EDB03776822"/>
          </w:pPr>
          <w:r w:rsidRPr="0064075F">
            <w:rPr>
              <w:lang w:val="es-MX" w:bidi="es-MX"/>
            </w:rPr>
            <w:t>Dirección</w:t>
          </w:r>
          <w:r w:rsidRPr="0064075F">
            <w:rPr>
              <w:lang w:val="es-MX" w:bidi="es-MX"/>
            </w:rPr>
            <w:br/>
            <w:t>Ciudad, estado y código postal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81720F" w:rsidP="0081720F">
          <w:pPr>
            <w:pStyle w:val="C8CD0564BDD64F4299574B759F27C14C2"/>
          </w:pPr>
          <w:r w:rsidRPr="0064075F">
            <w:rPr>
              <w:lang w:val="es-MX" w:bidi="es-MX"/>
            </w:rPr>
            <w:t>Teléfono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81720F" w:rsidP="0081720F">
          <w:pPr>
            <w:pStyle w:val="6D4133065E1E4368BA7230F852B0901C2"/>
          </w:pPr>
          <w:r w:rsidRPr="0064075F">
            <w:rPr>
              <w:lang w:val="es-MX" w:bidi="es-MX"/>
            </w:rPr>
            <w:t>Correo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81720F" w:rsidP="0081720F">
          <w:pPr>
            <w:pStyle w:val="0C0E8D3FC82F4C83811E783DC8B918D22"/>
          </w:pPr>
          <w:r w:rsidRPr="0064075F">
            <w:rPr>
              <w:lang w:val="es-MX" w:bidi="es-MX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81720F" w:rsidP="0081720F">
          <w:pPr>
            <w:pStyle w:val="6E05D381D9D44DF5B7DC5298A2D237322"/>
          </w:pPr>
          <w:r w:rsidRPr="0064075F">
            <w:rPr>
              <w:lang w:val="es-MX" w:bidi="es-MX"/>
            </w:rPr>
            <w:t>Usuario de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81720F" w:rsidP="0081720F">
          <w:pPr>
            <w:pStyle w:val="66ECA03E55084983A1D834D7EBF917DC2"/>
          </w:pPr>
          <w:r w:rsidRPr="0064075F">
            <w:rPr>
              <w:lang w:val="es-MX" w:bidi="es-MX"/>
            </w:rPr>
            <w:t>Dirección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183B5F"/>
    <w:rsid w:val="003A2284"/>
    <w:rsid w:val="0081720F"/>
    <w:rsid w:val="00A11697"/>
    <w:rsid w:val="00BC0627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Textodelmarcadordeposicin">
    <w:name w:val="Placeholder Text"/>
    <w:basedOn w:val="Fuentedeprrafopredeter"/>
    <w:uiPriority w:val="99"/>
    <w:semiHidden/>
    <w:rsid w:val="0081720F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81720F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81720F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Office_15820015_TF03424893.dotx</Template>
  <TotalTime>23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2017-09-12T01:15:00Z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