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Bố trí danh thiếp cho 10 danh thiếp mỗi trang"/>
      </w:tblPr>
      <w:tblGrid>
        <w:gridCol w:w="4869"/>
        <w:gridCol w:w="4883"/>
      </w:tblGrid>
      <w:tr w:rsidR="00C307D8" w:rsidRPr="00E14C75" w:rsidTr="00A90918">
        <w:trPr>
          <w:trHeight w:hRule="exact" w:val="2835"/>
        </w:trPr>
        <w:tc>
          <w:tcPr>
            <w:tcW w:w="4883" w:type="dxa"/>
          </w:tcPr>
          <w:p w:rsidR="00C307D8" w:rsidRPr="00E14C75" w:rsidRDefault="00C307D8">
            <w:pPr>
              <w:rPr>
                <w:lang w:val="vi-VN"/>
              </w:rPr>
            </w:pPr>
            <w:bookmarkStart w:id="0" w:name="_GoBack"/>
            <w:bookmarkEnd w:id="0"/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8992396" wp14:editId="25F73871">
                      <wp:extent cx="1143000" cy="777240"/>
                      <wp:effectExtent l="0" t="0" r="0" b="0"/>
                      <wp:docPr id="88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Nhóm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Hình tự do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Hình tự do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Hình tự do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56BAC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">
                      <o:lock v:ext="edit" aspectratio="t"/>
                      <v:group id="Nhóm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Hình tự do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ự do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ự do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E14C75" w:rsidRDefault="009E691E">
            <w:pPr>
              <w:pStyle w:val="Tn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tên bạn:"/>
                <w:tag w:val="Nhập tên bạn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Tên Bạn</w:t>
                </w:r>
              </w:sdtContent>
            </w:sdt>
          </w:p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địa chỉ web:"/>
                <w:tag w:val="Nhập địa chỉ web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Địa chỉ web</w:t>
                </w:r>
              </w:sdtContent>
            </w:sdt>
          </w:p>
        </w:tc>
        <w:tc>
          <w:tcPr>
            <w:tcW w:w="4898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83CFFC6" wp14:editId="772D15A9">
                      <wp:extent cx="1143000" cy="777240"/>
                      <wp:effectExtent l="0" t="0" r="0" b="0"/>
                      <wp:docPr id="82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Nhóm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Hình tự do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Hình tự do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Hình tự do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BCE77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">
                      <o:lock v:ext="edit" aspectratio="t"/>
                      <v:group id="Nhóm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Hình tự do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ự do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ự do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</w:tr>
      <w:tr w:rsidR="00C307D8" w:rsidRPr="00E14C75" w:rsidTr="00A90918">
        <w:trPr>
          <w:trHeight w:hRule="exact" w:val="2835"/>
        </w:trPr>
        <w:tc>
          <w:tcPr>
            <w:tcW w:w="4883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3C9C7AB" wp14:editId="4EFDDF2F">
                      <wp:extent cx="1143000" cy="777240"/>
                      <wp:effectExtent l="0" t="0" r="0" b="0"/>
                      <wp:docPr id="87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Nhóm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Hình tự do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Hình tự do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Hình tự do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A6B91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F1TM84W4gAA4hMGAA4AAAAAAAAAAAAAAAAALgIAAGRycy9lMm9Eb2MueG1sUEsBAi0AFAAGAAgA&#10;AAAhAMvKwNPbAAAABQEAAA8AAAAAAAAAAAAAAAAAcOQAAGRycy9kb3ducmV2LnhtbFBLBQYAAAAA&#10;BAAEAPMAAAB45QAAAAA=&#10;">
                      <o:lock v:ext="edit" aspectratio="t"/>
                      <v:group id="Nhóm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Hình tự do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ự do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ự do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  <w:tc>
          <w:tcPr>
            <w:tcW w:w="4898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C67F5C6" wp14:editId="3B4C95C1">
                      <wp:extent cx="1143000" cy="777240"/>
                      <wp:effectExtent l="0" t="0" r="0" b="0"/>
                      <wp:docPr id="93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Nhóm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Hình tự do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Hình tự do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Hình tự do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7BE93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N/3GDlz4gAA4hMGAA4AAAAAAAAA&#10;AAAAAAAALgIAAGRycy9lMm9Eb2MueG1sUEsBAi0AFAAGAAgAAAAhAMvKwNPbAAAABQEAAA8AAAAA&#10;AAAAAAAAAAAAzeQAAGRycy9kb3ducmV2LnhtbFBLBQYAAAAABAAEAPMAAADV5QAAAAA=&#10;">
                      <o:lock v:ext="edit" aspectratio="t"/>
                      <v:group id="Nhóm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Hình tự do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ự do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ự do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</w:tr>
      <w:tr w:rsidR="00C307D8" w:rsidRPr="00E14C75" w:rsidTr="00A90918">
        <w:trPr>
          <w:trHeight w:hRule="exact" w:val="2835"/>
        </w:trPr>
        <w:tc>
          <w:tcPr>
            <w:tcW w:w="4883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BB32292" wp14:editId="52423240">
                      <wp:extent cx="1143000" cy="777240"/>
                      <wp:effectExtent l="0" t="0" r="0" b="0"/>
                      <wp:docPr id="103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Nhóm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Hình tự do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Hình tự do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Hình tự do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6A9A9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">
                      <o:lock v:ext="edit" aspectratio="t"/>
                      <v:group id="Nhóm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Hình tự do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ự do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ự do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  <w:tc>
          <w:tcPr>
            <w:tcW w:w="4898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08E9ACA" wp14:editId="09D5138C">
                      <wp:extent cx="1143000" cy="777240"/>
                      <wp:effectExtent l="0" t="0" r="0" b="0"/>
                      <wp:docPr id="98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Nhóm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Hình tự do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Hình tự do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Hình tự do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6F764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">
                      <o:lock v:ext="edit" aspectratio="t"/>
                      <v:group id="Nhóm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Hình tự do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ự do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ự do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712153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712153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</w:tr>
      <w:tr w:rsidR="00C307D8" w:rsidRPr="00E14C75" w:rsidTr="00A90918">
        <w:trPr>
          <w:trHeight w:hRule="exact" w:val="2835"/>
        </w:trPr>
        <w:tc>
          <w:tcPr>
            <w:tcW w:w="4883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40F21150" wp14:editId="218EFF42">
                      <wp:extent cx="1143000" cy="777240"/>
                      <wp:effectExtent l="0" t="0" r="0" b="0"/>
                      <wp:docPr id="108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Nhóm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Hình tự do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Hình tự do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Hình tự do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36A1F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">
                      <o:lock v:ext="edit" aspectratio="t"/>
                      <v:group id="Nhóm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Hình tự do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ự do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ự do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  <w:tc>
          <w:tcPr>
            <w:tcW w:w="4898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E34E9D" wp14:editId="7C4B8305">
                      <wp:extent cx="1143000" cy="777240"/>
                      <wp:effectExtent l="0" t="0" r="0" b="0"/>
                      <wp:docPr id="113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Nhóm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Hình tự do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Hình tự do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Hình tự do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93FD9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">
                      <o:lock v:ext="edit" aspectratio="t"/>
                      <v:group id="Nhóm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Hình tự do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ự do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ự do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Địa chỉ web</w:t>
                </w:r>
              </w:p>
            </w:sdtContent>
          </w:sdt>
        </w:tc>
      </w:tr>
      <w:tr w:rsidR="00C307D8" w:rsidRPr="00E14C75" w:rsidTr="00A90918">
        <w:trPr>
          <w:trHeight w:hRule="exact" w:val="2835"/>
        </w:trPr>
        <w:tc>
          <w:tcPr>
            <w:tcW w:w="4883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A79FF8B" wp14:editId="354D827D">
                      <wp:extent cx="1143000" cy="777240"/>
                      <wp:effectExtent l="0" t="0" r="0" b="0"/>
                      <wp:docPr id="118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Nhóm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Hình tự do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Hình tự do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Hình tự do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4CB9C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">
                      <o:lock v:ext="edit" aspectratio="t"/>
                      <v:group id="Nhóm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Hình tự do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ự do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ự do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địa chỉ web:"/>
                <w:tag w:val="Nhập địa chỉ web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Địa chỉ web</w:t>
                </w:r>
              </w:sdtContent>
            </w:sdt>
            <w:r w:rsidR="0020511A" w:rsidRPr="00E14C75">
              <w:rPr>
                <w:lang w:val="vi-VN" w:bidi="vi-VN"/>
              </w:rPr>
              <w:t xml:space="preserve"> </w:t>
            </w:r>
          </w:p>
        </w:tc>
        <w:tc>
          <w:tcPr>
            <w:tcW w:w="4898" w:type="dxa"/>
          </w:tcPr>
          <w:p w:rsidR="00C307D8" w:rsidRPr="00E14C75" w:rsidRDefault="00C307D8">
            <w:pPr>
              <w:rPr>
                <w:lang w:val="vi-VN"/>
              </w:rPr>
            </w:pPr>
            <w:r w:rsidRPr="00E14C75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993CD26" wp14:editId="36321F8B">
                      <wp:extent cx="1143000" cy="777240"/>
                      <wp:effectExtent l="0" t="0" r="0" b="0"/>
                      <wp:docPr id="123" name="Nhóm 87" descr="Minh họa bằng bông hoa màu hồng và màu và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Nhóm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Hình tự do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Hình tự do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Hình tự do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FF0F5" id="Nhóm 87" o:spid="_x0000_s1026" alt="Minh họa bằng bông hoa màu hồng và màu vàng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6WQnY4Hi&#10;AADrEwYADgAAAAAAAAAAAAAAAAAuAgAAZHJzL2Uyb0RvYy54bWxQSwECLQAUAAYACAAAACEAy8rA&#10;09sAAAAFAQAADwAAAAAAAAAAAAAAAADb5AAAZHJzL2Rvd25yZXYueG1sUEsFBgAAAAAEAAQA8wAA&#10;AOPlAAAAAA==&#10;">
                      <o:lock v:ext="edit" aspectratio="t"/>
                      <v:group id="Nhóm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Hình tự do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Hình tự do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Hình tự do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vi-VN"/>
              </w:rPr>
              <w:alias w:val="Nhập tên bạn:"/>
              <w:tag w:val="Nhập tên bạn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E14C75" w:rsidRDefault="00C307D8" w:rsidP="009D78A3">
                <w:pPr>
                  <w:pStyle w:val="Tn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Tên Bạn</w:t>
                </w:r>
              </w:p>
            </w:sdtContent>
          </w:sdt>
          <w:sdt>
            <w:sdtPr>
              <w:rPr>
                <w:lang w:val="vi-VN"/>
              </w:rPr>
              <w:alias w:val="Nhập địa chỉ, thành phố, mã zip tiểu bang:"/>
              <w:tag w:val="Nhập địa chỉ, thành phố, mã zip tiểu bang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Đường, Thành phố, Mã ZIP Tiểu bang</w:t>
                </w:r>
              </w:p>
            </w:sdtContent>
          </w:sdt>
          <w:p w:rsidR="00C307D8" w:rsidRPr="00E14C75" w:rsidRDefault="009E691E" w:rsidP="00712153">
            <w:pPr>
              <w:spacing w:line="264" w:lineRule="auto"/>
              <w:rPr>
                <w:lang w:val="vi-VN"/>
              </w:rPr>
            </w:pPr>
            <w:sdt>
              <w:sdtPr>
                <w:rPr>
                  <w:lang w:val="vi-VN"/>
                </w:rPr>
                <w:alias w:val="Nhập số điện thoại:"/>
                <w:tag w:val="Nhập số điện thoại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E14C75">
                  <w:rPr>
                    <w:lang w:val="vi-VN" w:bidi="vi-VN"/>
                  </w:rPr>
                  <w:t>Điện thoại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Nhập email:"/>
                <w:tag w:val="Nhập email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Email</w:t>
                </w:r>
              </w:sdtContent>
            </w:sdt>
            <w:r w:rsidR="00C307D8" w:rsidRPr="00F06034">
              <w:t> </w:t>
            </w:r>
            <w:r w:rsidR="00C307D8" w:rsidRPr="00E14C75">
              <w:rPr>
                <w:rStyle w:val="Manh"/>
                <w:lang w:val="vi-VN" w:bidi="vi-VN"/>
              </w:rPr>
              <w:t>|</w:t>
            </w:r>
            <w:r w:rsidR="00C307D8" w:rsidRPr="00F06034">
              <w:t> </w:t>
            </w:r>
            <w:sdt>
              <w:sdtPr>
                <w:rPr>
                  <w:lang w:val="vi-VN"/>
                </w:r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@twitter</w:t>
                </w:r>
              </w:sdtContent>
            </w:sdt>
            <w:r w:rsidR="00C307D8" w:rsidRPr="00E14C75">
              <w:rPr>
                <w:lang w:val="vi-VN" w:bidi="vi-VN"/>
              </w:rPr>
              <w:t xml:space="preserve">: </w:t>
            </w:r>
            <w:sdt>
              <w:sdtPr>
                <w:rPr>
                  <w:lang w:val="vi-VN"/>
                </w:rPr>
                <w:alias w:val="Nhập tước hiệu twitter:"/>
                <w:tag w:val="Nhập tước hiệu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E14C75">
                  <w:rPr>
                    <w:lang w:val="vi-VN" w:bidi="vi-VN"/>
                  </w:rPr>
                  <w:t>Tước hiệu Twitter</w:t>
                </w:r>
              </w:sdtContent>
            </w:sdt>
          </w:p>
          <w:sdt>
            <w:sdtPr>
              <w:rPr>
                <w:lang w:val="vi-VN"/>
              </w:rPr>
              <w:alias w:val="Nhập địa chỉ web:"/>
              <w:tag w:val="Nhập địa chỉ web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E14C75" w:rsidRDefault="00C307D8" w:rsidP="00712153">
                <w:pPr>
                  <w:spacing w:line="264" w:lineRule="auto"/>
                  <w:rPr>
                    <w:lang w:val="vi-VN"/>
                  </w:rPr>
                </w:pPr>
                <w:r w:rsidRPr="00E14C75">
                  <w:rPr>
                    <w:lang w:val="vi-VN" w:bidi="vi-VN"/>
                  </w:rPr>
                  <w:t>Địa chỉ web</w:t>
                </w:r>
              </w:p>
            </w:sdtContent>
          </w:sdt>
        </w:tc>
      </w:tr>
    </w:tbl>
    <w:p w:rsidR="00333B97" w:rsidRPr="00E14C75" w:rsidRDefault="00333B97" w:rsidP="00360D51">
      <w:pPr>
        <w:rPr>
          <w:lang w:val="vi-VN"/>
        </w:rPr>
      </w:pPr>
    </w:p>
    <w:sectPr w:rsidR="00333B97" w:rsidRPr="00E14C75" w:rsidSect="00712153">
      <w:pgSz w:w="11906" w:h="16838" w:code="9"/>
      <w:pgMar w:top="964" w:right="1077" w:bottom="431" w:left="107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91E" w:rsidRDefault="009E691E" w:rsidP="0093710A">
      <w:r>
        <w:separator/>
      </w:r>
    </w:p>
  </w:endnote>
  <w:endnote w:type="continuationSeparator" w:id="0">
    <w:p w:rsidR="009E691E" w:rsidRDefault="009E691E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3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91E" w:rsidRDefault="009E691E" w:rsidP="0093710A">
      <w:r>
        <w:separator/>
      </w:r>
    </w:p>
  </w:footnote>
  <w:footnote w:type="continuationSeparator" w:id="0">
    <w:p w:rsidR="009E691E" w:rsidRDefault="009E691E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udo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udo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udo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udo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Duudong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Duudong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Duudo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Duudong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udo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Duudo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54E2D"/>
    <w:rsid w:val="0020511A"/>
    <w:rsid w:val="00333B97"/>
    <w:rsid w:val="00360D51"/>
    <w:rsid w:val="003855CE"/>
    <w:rsid w:val="003F1705"/>
    <w:rsid w:val="006A14D4"/>
    <w:rsid w:val="006E0AA0"/>
    <w:rsid w:val="00712153"/>
    <w:rsid w:val="0072404D"/>
    <w:rsid w:val="00747040"/>
    <w:rsid w:val="00801F57"/>
    <w:rsid w:val="00843B08"/>
    <w:rsid w:val="00860068"/>
    <w:rsid w:val="008A3E0C"/>
    <w:rsid w:val="0093710A"/>
    <w:rsid w:val="00947032"/>
    <w:rsid w:val="0096129F"/>
    <w:rsid w:val="009A6BAE"/>
    <w:rsid w:val="009D78A3"/>
    <w:rsid w:val="009E691E"/>
    <w:rsid w:val="00A44B39"/>
    <w:rsid w:val="00A90918"/>
    <w:rsid w:val="00AF015F"/>
    <w:rsid w:val="00B008EB"/>
    <w:rsid w:val="00B129EC"/>
    <w:rsid w:val="00B42F65"/>
    <w:rsid w:val="00C307D8"/>
    <w:rsid w:val="00C515E4"/>
    <w:rsid w:val="00D154D3"/>
    <w:rsid w:val="00DD35CB"/>
    <w:rsid w:val="00E14C75"/>
    <w:rsid w:val="00F06034"/>
    <w:rsid w:val="00F16789"/>
    <w:rsid w:val="00F6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vi-V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  <w:rsid w:val="003855CE"/>
    <w:rPr>
      <w:rFonts w:ascii="Times New Roman" w:hAnsi="Times New Roman"/>
    </w:rPr>
  </w:style>
  <w:style w:type="paragraph" w:styleId="u1">
    <w:name w:val="heading 1"/>
    <w:basedOn w:val="Binhthng"/>
    <w:next w:val="Binhthng"/>
    <w:link w:val="u1Char"/>
    <w:uiPriority w:val="9"/>
    <w:qFormat/>
    <w:rsid w:val="00DD35CB"/>
    <w:pPr>
      <w:keepNext/>
      <w:keepLines/>
      <w:spacing w:before="240"/>
      <w:outlineLvl w:val="0"/>
    </w:pPr>
    <w:rPr>
      <w:rFonts w:eastAsiaTheme="majorEastAsia" w:cstheme="majorBidi"/>
      <w:color w:val="A1226E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DD35CB"/>
    <w:pPr>
      <w:keepNext/>
      <w:keepLines/>
      <w:spacing w:before="40"/>
      <w:outlineLvl w:val="1"/>
    </w:pPr>
    <w:rPr>
      <w:rFonts w:eastAsiaTheme="majorEastAsia" w:cstheme="majorBidi"/>
      <w:color w:val="A1226E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Tn">
    <w:name w:val="Tên"/>
    <w:basedOn w:val="Binhthng"/>
    <w:uiPriority w:val="1"/>
    <w:qFormat/>
    <w:rsid w:val="003855CE"/>
    <w:rPr>
      <w:rFonts w:eastAsiaTheme="majorEastAsia" w:cstheme="majorBidi"/>
      <w:color w:val="D43293" w:themeColor="accent1"/>
      <w:sz w:val="32"/>
      <w:szCs w:val="32"/>
    </w:rPr>
  </w:style>
  <w:style w:type="character" w:styleId="Manh">
    <w:name w:val="Strong"/>
    <w:basedOn w:val="Phngmcinhcuaoanvn"/>
    <w:uiPriority w:val="1"/>
    <w:qFormat/>
    <w:rsid w:val="00DD35CB"/>
    <w:rPr>
      <w:rFonts w:ascii="Times New Roman" w:hAnsi="Times New Roman"/>
      <w:b w:val="0"/>
      <w:bCs w:val="0"/>
      <w:color w:val="D43293" w:themeColor="accent1"/>
    </w:rPr>
  </w:style>
  <w:style w:type="character" w:styleId="VnbanChdanhsn">
    <w:name w:val="Placeholder Text"/>
    <w:basedOn w:val="Phngmcinhcuaoanvn"/>
    <w:uiPriority w:val="99"/>
    <w:semiHidden/>
    <w:rPr>
      <w:color w:val="808080"/>
    </w:rPr>
  </w:style>
  <w:style w:type="paragraph" w:styleId="Bongchuthich">
    <w:name w:val="Balloon Text"/>
    <w:basedOn w:val="Binhthng"/>
    <w:link w:val="Bongchuthich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Pr>
      <w:rFonts w:ascii="Segoe UI" w:hAnsi="Segoe UI" w:cs="Segoe UI"/>
      <w:szCs w:val="18"/>
    </w:rPr>
  </w:style>
  <w:style w:type="paragraph" w:styleId="DanhmucTailiuThamkhao">
    <w:name w:val="Bibliography"/>
    <w:basedOn w:val="Binhthng"/>
    <w:next w:val="Binhthng"/>
    <w:uiPriority w:val="37"/>
    <w:semiHidden/>
    <w:unhideWhenUsed/>
    <w:rsid w:val="00333B97"/>
  </w:style>
  <w:style w:type="paragraph" w:styleId="Khivnban">
    <w:name w:val="Block Text"/>
    <w:basedOn w:val="Binhthng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ThnVnban">
    <w:name w:val="Body Text"/>
    <w:basedOn w:val="Binhthng"/>
    <w:link w:val="ThnVnbanChar"/>
    <w:uiPriority w:val="99"/>
    <w:semiHidden/>
    <w:unhideWhenUsed/>
    <w:rsid w:val="00333B97"/>
    <w:pPr>
      <w:spacing w:after="120"/>
    </w:pPr>
  </w:style>
  <w:style w:type="character" w:customStyle="1" w:styleId="ThnVnbanChar">
    <w:name w:val="Thân Văn bản Char"/>
    <w:basedOn w:val="Phngmcinhcuaoanvn"/>
    <w:link w:val="ThnVnban"/>
    <w:uiPriority w:val="99"/>
    <w:semiHidden/>
    <w:rsid w:val="00333B97"/>
  </w:style>
  <w:style w:type="paragraph" w:styleId="Thnvnban2">
    <w:name w:val="Body Text 2"/>
    <w:basedOn w:val="Binhthng"/>
    <w:link w:val="Thnvnban2Char"/>
    <w:uiPriority w:val="99"/>
    <w:semiHidden/>
    <w:unhideWhenUsed/>
    <w:rsid w:val="00333B97"/>
    <w:pPr>
      <w:spacing w:after="120" w:line="480" w:lineRule="auto"/>
    </w:pPr>
  </w:style>
  <w:style w:type="character" w:customStyle="1" w:styleId="Thnvnban2Char">
    <w:name w:val="Thân văn bản 2 Char"/>
    <w:basedOn w:val="Phngmcinhcuaoanvn"/>
    <w:link w:val="Thnvnban2"/>
    <w:uiPriority w:val="99"/>
    <w:semiHidden/>
    <w:rsid w:val="00333B97"/>
  </w:style>
  <w:style w:type="paragraph" w:styleId="Thnvnban3">
    <w:name w:val="Body Text 3"/>
    <w:basedOn w:val="Binhthng"/>
    <w:link w:val="Thnvnban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333B97"/>
    <w:rPr>
      <w:szCs w:val="16"/>
    </w:rPr>
  </w:style>
  <w:style w:type="paragraph" w:styleId="ThnvnbanThutlDongu">
    <w:name w:val="Body Text First Indent"/>
    <w:basedOn w:val="ThnVnban"/>
    <w:link w:val="ThnvnbanThutlDonguChar"/>
    <w:uiPriority w:val="99"/>
    <w:semiHidden/>
    <w:unhideWhenUsed/>
    <w:rsid w:val="00333B97"/>
    <w:pPr>
      <w:spacing w:after="0"/>
      <w:ind w:firstLine="360"/>
    </w:pPr>
  </w:style>
  <w:style w:type="character" w:customStyle="1" w:styleId="ThnvnbanThutlDonguChar">
    <w:name w:val="Thân văn bản Thụt lề Dòng đầu Char"/>
    <w:basedOn w:val="ThnVnbanChar"/>
    <w:link w:val="ThnvnbanThutlDongu"/>
    <w:uiPriority w:val="99"/>
    <w:semiHidden/>
    <w:rsid w:val="00333B97"/>
  </w:style>
  <w:style w:type="paragraph" w:styleId="ThutlThnVnban">
    <w:name w:val="Body Text Indent"/>
    <w:basedOn w:val="Binhthng"/>
    <w:link w:val="ThutlThnVnbanChar"/>
    <w:uiPriority w:val="99"/>
    <w:semiHidden/>
    <w:unhideWhenUsed/>
    <w:rsid w:val="00333B97"/>
    <w:pPr>
      <w:spacing w:after="120"/>
      <w:ind w:left="360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semiHidden/>
    <w:rsid w:val="00333B97"/>
  </w:style>
  <w:style w:type="paragraph" w:styleId="ThnvnbanThutlDongu2">
    <w:name w:val="Body Text First Indent 2"/>
    <w:basedOn w:val="ThutlThnVnban"/>
    <w:link w:val="ThnvnbanThutlDongu2Char"/>
    <w:uiPriority w:val="99"/>
    <w:semiHidden/>
    <w:unhideWhenUsed/>
    <w:rsid w:val="00333B97"/>
    <w:pPr>
      <w:spacing w:after="0"/>
      <w:ind w:firstLine="360"/>
    </w:pPr>
  </w:style>
  <w:style w:type="character" w:customStyle="1" w:styleId="ThnvnbanThutlDongu2Char">
    <w:name w:val="Thân văn bản Thụt lề Dòng đầu 2 Char"/>
    <w:basedOn w:val="ThutlThnVnbanChar"/>
    <w:link w:val="ThnvnbanThutlDongu2"/>
    <w:uiPriority w:val="99"/>
    <w:semiHidden/>
    <w:rsid w:val="00333B97"/>
  </w:style>
  <w:style w:type="paragraph" w:styleId="ThnvnbanThutl2">
    <w:name w:val="Body Text Indent 2"/>
    <w:basedOn w:val="Binhthng"/>
    <w:link w:val="ThnvnbanThutl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hnvnbanThutl2Char">
    <w:name w:val="Thân văn bản Thụt lề 2 Char"/>
    <w:basedOn w:val="Phngmcinhcuaoanvn"/>
    <w:link w:val="ThnvnbanThutl2"/>
    <w:uiPriority w:val="99"/>
    <w:semiHidden/>
    <w:rsid w:val="00333B97"/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333B97"/>
    <w:rPr>
      <w:szCs w:val="16"/>
    </w:rPr>
  </w:style>
  <w:style w:type="character" w:styleId="TiuSach">
    <w:name w:val="Book Title"/>
    <w:basedOn w:val="Phngmcinhcuaoanvn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huthich">
    <w:name w:val="caption"/>
    <w:basedOn w:val="Binhthng"/>
    <w:next w:val="Binhthng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ong">
    <w:name w:val="Closing"/>
    <w:basedOn w:val="Binhthng"/>
    <w:link w:val="ongChar"/>
    <w:uiPriority w:val="99"/>
    <w:semiHidden/>
    <w:unhideWhenUsed/>
    <w:rsid w:val="00333B97"/>
    <w:pPr>
      <w:ind w:left="4320"/>
    </w:pPr>
  </w:style>
  <w:style w:type="character" w:customStyle="1" w:styleId="ongChar">
    <w:name w:val="Đóng Char"/>
    <w:basedOn w:val="Phngmcinhcuaoanvn"/>
    <w:link w:val="ong"/>
    <w:uiPriority w:val="99"/>
    <w:semiHidden/>
    <w:rsid w:val="00333B97"/>
  </w:style>
  <w:style w:type="table" w:styleId="LiScs">
    <w:name w:val="Colorful Grid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cs-Nhnmanh1">
    <w:name w:val="Colorful Grid Accent 1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LiScs-Nhnmanh2">
    <w:name w:val="Colorful Grid Accent 2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LiScs-Nhnmanh3">
    <w:name w:val="Colorful Grid Accent 3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LiScs-Nhnmanh4">
    <w:name w:val="Colorful Grid Accent 4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LiScs-Nhnmanh5">
    <w:name w:val="Colorful Grid Accent 5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LiScs-Nhnmanh6">
    <w:name w:val="Colorful Grid Accent 6"/>
    <w:basedOn w:val="BangThngthng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DanhsachScs">
    <w:name w:val="Colorful List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achScs-Nhnmanh1">
    <w:name w:val="Colorful List Accent 1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DanhsachScs-Nhnmanh2">
    <w:name w:val="Colorful List Accent 2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DanhsachScs-Nhnmanh3">
    <w:name w:val="Colorful List Accent 3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DanhsachScs-Nhnmanh4">
    <w:name w:val="Colorful List Accent 4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DanhsachScs-Nhnmanh5">
    <w:name w:val="Colorful List Accent 5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DanhsachScs-Nhnmanh6">
    <w:name w:val="Colorful List Accent 6"/>
    <w:basedOn w:val="BangThngthng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nnScs">
    <w:name w:val="Colorful Shading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1">
    <w:name w:val="Colorful Shading Accent 1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2">
    <w:name w:val="Colorful Shading Accent 2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3">
    <w:name w:val="Colorful Shading Accent 3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TnnScs-Nhnmanh4">
    <w:name w:val="Colorful Shading Accent 4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5">
    <w:name w:val="Colorful Shading Accent 5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6">
    <w:name w:val="Colorful Shading Accent 6"/>
    <w:basedOn w:val="BangThngthng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ThamchiuChuthich">
    <w:name w:val="annotation reference"/>
    <w:basedOn w:val="Phngmcinhcuaoanvn"/>
    <w:uiPriority w:val="99"/>
    <w:semiHidden/>
    <w:unhideWhenUsed/>
    <w:rsid w:val="00333B97"/>
    <w:rPr>
      <w:sz w:val="22"/>
      <w:szCs w:val="16"/>
    </w:rPr>
  </w:style>
  <w:style w:type="paragraph" w:styleId="VnbanChuthich">
    <w:name w:val="annotation text"/>
    <w:basedOn w:val="Binhthng"/>
    <w:link w:val="VnbanChuthichChar"/>
    <w:uiPriority w:val="99"/>
    <w:semiHidden/>
    <w:unhideWhenUsed/>
    <w:rsid w:val="00333B97"/>
    <w:rPr>
      <w:szCs w:val="20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333B97"/>
    <w:rPr>
      <w:szCs w:val="20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333B97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333B97"/>
    <w:rPr>
      <w:b/>
      <w:bCs/>
      <w:szCs w:val="20"/>
    </w:rPr>
  </w:style>
  <w:style w:type="table" w:styleId="DanhsachSm">
    <w:name w:val="Dark List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nhsachSm-Nhnmanh1">
    <w:name w:val="Dark List Accent 1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nhsachSm-Nhnmanh2">
    <w:name w:val="Dark List Accent 2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nhsachSm-Nhnmanh3">
    <w:name w:val="Dark List Accent 3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nhsachSm-Nhnmanh4">
    <w:name w:val="Dark List Accent 4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nhsachSm-Nhnmanh5">
    <w:name w:val="Dark List Accent 5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nhsachSm-Nhnmanh6">
    <w:name w:val="Dark List Accent 6"/>
    <w:basedOn w:val="BangThngthng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Ngaythang">
    <w:name w:val="Date"/>
    <w:basedOn w:val="Binhthng"/>
    <w:next w:val="Binhthng"/>
    <w:link w:val="NgaythangChar"/>
    <w:uiPriority w:val="99"/>
    <w:semiHidden/>
    <w:unhideWhenUsed/>
    <w:rsid w:val="00333B97"/>
  </w:style>
  <w:style w:type="character" w:customStyle="1" w:styleId="NgaythangChar">
    <w:name w:val="Ngày tháng Char"/>
    <w:basedOn w:val="Phngmcinhcuaoanvn"/>
    <w:link w:val="Ngaythang"/>
    <w:uiPriority w:val="99"/>
    <w:semiHidden/>
    <w:rsid w:val="00333B97"/>
  </w:style>
  <w:style w:type="paragraph" w:styleId="Bantailiu">
    <w:name w:val="Document Map"/>
    <w:basedOn w:val="Binhthng"/>
    <w:link w:val="Bantailiu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333B97"/>
    <w:rPr>
      <w:rFonts w:ascii="Segoe UI" w:hAnsi="Segoe UI" w:cs="Segoe UI"/>
      <w:szCs w:val="16"/>
    </w:rPr>
  </w:style>
  <w:style w:type="paragraph" w:styleId="ChkyEmail">
    <w:name w:val="E-mail Signature"/>
    <w:basedOn w:val="Binhthng"/>
    <w:link w:val="ChkyEmailChar"/>
    <w:uiPriority w:val="99"/>
    <w:semiHidden/>
    <w:unhideWhenUsed/>
    <w:rsid w:val="00333B97"/>
  </w:style>
  <w:style w:type="character" w:customStyle="1" w:styleId="ChkyEmailChar">
    <w:name w:val="Chữ ký Email Char"/>
    <w:basedOn w:val="Phngmcinhcuaoanvn"/>
    <w:link w:val="ChkyEmail"/>
    <w:uiPriority w:val="99"/>
    <w:semiHidden/>
    <w:rsid w:val="00333B97"/>
  </w:style>
  <w:style w:type="character" w:styleId="Nhnmanh">
    <w:name w:val="Emphasis"/>
    <w:basedOn w:val="Phngmcinhcuaoanvn"/>
    <w:uiPriority w:val="20"/>
    <w:semiHidden/>
    <w:unhideWhenUsed/>
    <w:qFormat/>
    <w:rsid w:val="00333B97"/>
    <w:rPr>
      <w:i/>
      <w:iCs/>
    </w:rPr>
  </w:style>
  <w:style w:type="character" w:styleId="ThamchiuChuthichcui">
    <w:name w:val="endnote reference"/>
    <w:basedOn w:val="Phngmcinhcuaoanvn"/>
    <w:uiPriority w:val="99"/>
    <w:semiHidden/>
    <w:unhideWhenUsed/>
    <w:rsid w:val="00333B97"/>
    <w:rPr>
      <w:vertAlign w:val="superscript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333B97"/>
    <w:rPr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333B97"/>
    <w:rPr>
      <w:szCs w:val="20"/>
    </w:rPr>
  </w:style>
  <w:style w:type="paragraph" w:styleId="iachitrnPhongbi">
    <w:name w:val="envelope address"/>
    <w:basedOn w:val="Binhthng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hongbiGitra">
    <w:name w:val="envelope return"/>
    <w:basedOn w:val="Binhthng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Chntrang">
    <w:name w:val="footer"/>
    <w:basedOn w:val="Binhthng"/>
    <w:link w:val="ChntrangChar"/>
    <w:uiPriority w:val="99"/>
    <w:unhideWhenUsed/>
    <w:rsid w:val="0093710A"/>
  </w:style>
  <w:style w:type="character" w:customStyle="1" w:styleId="ChntrangChar">
    <w:name w:val="Chân trang Char"/>
    <w:basedOn w:val="Phngmcinhcuaoanvn"/>
    <w:link w:val="Chntrang"/>
    <w:uiPriority w:val="99"/>
    <w:rsid w:val="0093710A"/>
  </w:style>
  <w:style w:type="character" w:styleId="ThamchiuCcchu">
    <w:name w:val="footnote reference"/>
    <w:basedOn w:val="Phngmcinhcuaoanvn"/>
    <w:uiPriority w:val="99"/>
    <w:semiHidden/>
    <w:unhideWhenUsed/>
    <w:rsid w:val="00333B97"/>
    <w:rPr>
      <w:vertAlign w:val="superscript"/>
    </w:rPr>
  </w:style>
  <w:style w:type="paragraph" w:styleId="VnbanCcchu">
    <w:name w:val="footnote text"/>
    <w:basedOn w:val="Binhthng"/>
    <w:link w:val="VnbanCcchuChar"/>
    <w:uiPriority w:val="99"/>
    <w:semiHidden/>
    <w:unhideWhenUsed/>
    <w:rsid w:val="00333B97"/>
    <w:rPr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333B97"/>
    <w:rPr>
      <w:szCs w:val="20"/>
    </w:rPr>
  </w:style>
  <w:style w:type="table" w:customStyle="1" w:styleId="LiBng1Nhat1">
    <w:name w:val="Lưới Bảng 1 Nhạt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ngLi1Nhat-Nhnmanh11">
    <w:name w:val="Bảng Lưới 1 Nhạt - Nhấn mạnh 1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ngLi1Nhat-Nhnmanh21">
    <w:name w:val="Bảng Lưới 1 Nhạt - Nhấn mạnh 2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ngLi1Nhat-Nhnmanh31">
    <w:name w:val="Bảng Lưới 1 Nhạt - Nhấn mạnh 3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ngLi1Nhat-Nhnmanh41">
    <w:name w:val="Bảng Lưới 1 Nhạt - Nhấn mạnh 4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ngLi1Nhat-Nhnmanh51">
    <w:name w:val="Bảng Lưới 1 Nhạt - Nhấn mạnh 5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ngLi1Nhat-Nhnmanh61">
    <w:name w:val="Bảng Lưới 1 Nhạt - Nhấn mạnh 61"/>
    <w:basedOn w:val="BangThngthng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bng21">
    <w:name w:val="Lưới bảng 2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ngLi2-Nhnmanh11">
    <w:name w:val="Bảng Lưới 2 - Nhấn mạnh 1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ngLi2-Nhnmanh21">
    <w:name w:val="Bảng Lưới 2 - Nhấn mạnh 2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ngLi2-Nhnmanh31">
    <w:name w:val="Bảng Lưới 2 - Nhấn mạnh 3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ngLi2-Nhnmanh41">
    <w:name w:val="Bảng Lưới 2 - Nhấn mạnh 4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ngLi2-Nhnmanh51">
    <w:name w:val="Bảng Lưới 2 - Nhấn mạnh 5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ngLi2-Nhnmanh61">
    <w:name w:val="Bảng Lưới 2 - Nhấn mạnh 61"/>
    <w:basedOn w:val="BangThngthng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bng31">
    <w:name w:val="Lưới bảng 3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ngLi3-Nhnmanh11">
    <w:name w:val="Bảng Lưới 3 - Nhấn mạnh 1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BangLi3-Nhnmanh21">
    <w:name w:val="Bảng Lưới 3 - Nhấn mạnh 2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BangLi3-Nhnmanh31">
    <w:name w:val="Bảng Lưới 3 - Nhấn mạnh 3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BangLi3-Nhnmanh41">
    <w:name w:val="Bảng Lưới 3 - Nhấn mạnh 4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BangLi3-Nhnmanh51">
    <w:name w:val="Bảng Lưới 3 - Nhấn mạnh 5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BangLi3-Nhnmanh61">
    <w:name w:val="Bảng Lưới 3 - Nhấn mạnh 6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Libng41">
    <w:name w:val="Lưới bảng 4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ngLi4-Nhnmanh11">
    <w:name w:val="Bảng Lưới 4 - Nhấn mạnh 1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ngLi4-Nhnmanh21">
    <w:name w:val="Bảng Lưới 4 - Nhấn mạnh 2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ngLi4-Nhnmanh31">
    <w:name w:val="Bảng Lưới 4 - Nhấn mạnh 3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ngLi4-Nhnmanh41">
    <w:name w:val="Bảng Lưới 4 - Nhấn mạnh 4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ngLi4-Nhnmanh51">
    <w:name w:val="Bảng Lưới 4 - Nhấn mạnh 5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ngLi4-Nhnmanh61">
    <w:name w:val="Bảng Lưới 4 - Nhấn mạnh 6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BangLi5m1">
    <w:name w:val="Bảng Lưới 5 Đậm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BangLi5m-Nhnmanh11">
    <w:name w:val="Bảng Lưới 5 Đậm - Nhấn mạnh 1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BangLi5m-Nhnmanh21">
    <w:name w:val="Bảng Lưới 5 Đậm - Nhấn mạnh 2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BangLi5m-Nhnmanh31">
    <w:name w:val="Bảng Lưới 5 Đậm - Nhấn mạnh 3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BangLi5m-Nhnmanh41">
    <w:name w:val="Bảng Lưới 5 Đậm - Nhấn mạnh 4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BangLi5m-Nhnmanh51">
    <w:name w:val="Bảng Lưới 5 Đậm - Nhấn mạnh 5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BangLi5m-Nhnmanh61">
    <w:name w:val="Bảng Lưới 5 Đậm - Nhấn mạnh 61"/>
    <w:basedOn w:val="BangThngthng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BangLi6Nhiumusc1">
    <w:name w:val="Bảng Lưới 6 Nhiều màu sắc1"/>
    <w:basedOn w:val="BangThngthng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ngLi6Nhiumusc-du11">
    <w:name w:val="Bảng Lưới 6 Nhiều màu sắc - dấu 11"/>
    <w:basedOn w:val="BangThngthng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ngLi6Nhiumusc-du21">
    <w:name w:val="Bảng Lưới 6 Nhiều màu sắc - dấu 21"/>
    <w:basedOn w:val="BangThngthng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ngLi6Nhiumusc-du31">
    <w:name w:val="Bảng Lưới 6 Nhiều màu sắc - dấu 31"/>
    <w:basedOn w:val="BangThngthng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ngLi6Nhiumusc-du41">
    <w:name w:val="Bảng Lưới 6 Nhiều màu sắc - dấu 41"/>
    <w:basedOn w:val="BangThngthng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ngLi6Nhiumusc-du51">
    <w:name w:val="Bảng Lưới 6 Nhiều màu sắc - dấu 51"/>
    <w:basedOn w:val="BangThngthng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ngLi6Nhiumusc-imnhn61">
    <w:name w:val="Bảng Lưới 6 Nhiều màu sắc - Điểm nhấn 61"/>
    <w:basedOn w:val="BangThngthng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BangLi7Nhiumusc1">
    <w:name w:val="Bảng Lưới 7 Nhiều màu sắc1"/>
    <w:basedOn w:val="BangThngthng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ngLi7Nhiumusc-imnhn11">
    <w:name w:val="Bảng Lưới 7 Nhiều màu sắc - Điểm nhấn 11"/>
    <w:basedOn w:val="BangThngthng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BangLi7Nhiumusc-du21">
    <w:name w:val="Bảng Lưới 7 Nhiều màu sắc - dấu 21"/>
    <w:basedOn w:val="BangThngthng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BangLi7Nhiumusc-du31">
    <w:name w:val="Bảng Lưới 7 Nhiều màu sắc - dấu 31"/>
    <w:basedOn w:val="BangThngthng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BangLi7Nhiumusc-du41">
    <w:name w:val="Bảng Lưới 7 Nhiều màu sắc - dấu 41"/>
    <w:basedOn w:val="BangThngthng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BangLi7Nhiumusc-du51">
    <w:name w:val="Bảng Lưới 7 Nhiều màu sắc - dấu 51"/>
    <w:basedOn w:val="BangThngthng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BangLi7Nhiumusc-imnhn61">
    <w:name w:val="Bảng Lưới 7 Nhiều màu sắc - Điểm nhấn 61"/>
    <w:basedOn w:val="BangThngthng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utrang">
    <w:name w:val="header"/>
    <w:basedOn w:val="Binhthng"/>
    <w:link w:val="utrangChar"/>
    <w:uiPriority w:val="99"/>
    <w:unhideWhenUsed/>
    <w:rsid w:val="0093710A"/>
  </w:style>
  <w:style w:type="character" w:customStyle="1" w:styleId="utrangChar">
    <w:name w:val="Đầu trang Char"/>
    <w:basedOn w:val="Phngmcinhcuaoanvn"/>
    <w:link w:val="utrang"/>
    <w:uiPriority w:val="99"/>
    <w:rsid w:val="0093710A"/>
  </w:style>
  <w:style w:type="character" w:customStyle="1" w:styleId="u1Char">
    <w:name w:val="Đầu đề 1 Char"/>
    <w:basedOn w:val="Phngmcinhcuaoanvn"/>
    <w:link w:val="u1"/>
    <w:uiPriority w:val="9"/>
    <w:rsid w:val="00DD35CB"/>
    <w:rPr>
      <w:rFonts w:ascii="Times New Roman" w:eastAsiaTheme="majorEastAsia" w:hAnsi="Times New Roman" w:cstheme="majorBidi"/>
      <w:color w:val="A1226E" w:themeColor="accent1" w:themeShade="BF"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semiHidden/>
    <w:rsid w:val="00DD35CB"/>
    <w:rPr>
      <w:rFonts w:ascii="Times New Roman" w:eastAsiaTheme="majorEastAsia" w:hAnsi="Times New Roman" w:cstheme="majorBidi"/>
      <w:color w:val="A1226E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u4Char">
    <w:name w:val="Đầu đề 4 Char"/>
    <w:basedOn w:val="Phngmcinhcuaoanvn"/>
    <w:link w:val="u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u7Char">
    <w:name w:val="Đầu đề 7 Char"/>
    <w:basedOn w:val="Phngmcinhcuaoanvn"/>
    <w:link w:val="u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u8Char">
    <w:name w:val="Đầu đề 8 Char"/>
    <w:basedOn w:val="Phngmcinhcuaoanvn"/>
    <w:link w:val="u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TvitttHTML">
    <w:name w:val="HTML Acronym"/>
    <w:basedOn w:val="Phngmcinhcuaoanvn"/>
    <w:uiPriority w:val="99"/>
    <w:semiHidden/>
    <w:unhideWhenUsed/>
    <w:rsid w:val="00333B97"/>
  </w:style>
  <w:style w:type="paragraph" w:styleId="iachiHTML">
    <w:name w:val="HTML Address"/>
    <w:basedOn w:val="Binhthng"/>
    <w:link w:val="iachiHTMLChar"/>
    <w:uiPriority w:val="99"/>
    <w:semiHidden/>
    <w:unhideWhenUsed/>
    <w:rsid w:val="00333B97"/>
    <w:rPr>
      <w:i/>
      <w:iCs/>
    </w:rPr>
  </w:style>
  <w:style w:type="character" w:customStyle="1" w:styleId="iachiHTMLChar">
    <w:name w:val="Địa chỉ HTML Char"/>
    <w:basedOn w:val="Phngmcinhcuaoanvn"/>
    <w:link w:val="iachiHTML"/>
    <w:uiPriority w:val="99"/>
    <w:semiHidden/>
    <w:rsid w:val="00333B97"/>
    <w:rPr>
      <w:i/>
      <w:iCs/>
    </w:rPr>
  </w:style>
  <w:style w:type="character" w:styleId="VindnHTML">
    <w:name w:val="HTML Cite"/>
    <w:basedOn w:val="Phngmcinhcuaoanvn"/>
    <w:uiPriority w:val="99"/>
    <w:semiHidden/>
    <w:unhideWhenUsed/>
    <w:rsid w:val="00333B97"/>
    <w:rPr>
      <w:i/>
      <w:iCs/>
    </w:rPr>
  </w:style>
  <w:style w:type="character" w:styleId="MaHTML">
    <w:name w:val="HTML Code"/>
    <w:basedOn w:val="Phngmcinhcuaoanvn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inhnghiaHTML">
    <w:name w:val="HTML Definition"/>
    <w:basedOn w:val="Phngmcinhcuaoanvn"/>
    <w:uiPriority w:val="99"/>
    <w:semiHidden/>
    <w:unhideWhenUsed/>
    <w:rsid w:val="00333B97"/>
    <w:rPr>
      <w:i/>
      <w:iCs/>
    </w:rPr>
  </w:style>
  <w:style w:type="character" w:styleId="BanphimHTML">
    <w:name w:val="HTML Keyboard"/>
    <w:basedOn w:val="Phngmcinhcuaoanvn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333B97"/>
    <w:rPr>
      <w:rFonts w:ascii="Consolas" w:hAnsi="Consolas"/>
      <w:szCs w:val="20"/>
    </w:rPr>
  </w:style>
  <w:style w:type="character" w:styleId="MuHTML">
    <w:name w:val="HTML Sample"/>
    <w:basedOn w:val="Phngmcinhcuaoanvn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aychHTML">
    <w:name w:val="HTML Typewriter"/>
    <w:basedOn w:val="Phngmcinhcuaoanvn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BinHTML">
    <w:name w:val="HTML Variable"/>
    <w:basedOn w:val="Phngmcinhcuaoanvn"/>
    <w:uiPriority w:val="99"/>
    <w:semiHidden/>
    <w:unhideWhenUsed/>
    <w:rsid w:val="00333B97"/>
    <w:rPr>
      <w:i/>
      <w:iCs/>
    </w:rPr>
  </w:style>
  <w:style w:type="character" w:styleId="Siuktni">
    <w:name w:val="Hyperlink"/>
    <w:basedOn w:val="Phngmcinhcuaoanvn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Chimuc1">
    <w:name w:val="index 1"/>
    <w:basedOn w:val="Binhthng"/>
    <w:next w:val="Binhthng"/>
    <w:autoRedefine/>
    <w:uiPriority w:val="99"/>
    <w:semiHidden/>
    <w:unhideWhenUsed/>
    <w:rsid w:val="00333B97"/>
    <w:pPr>
      <w:ind w:left="220" w:hanging="220"/>
    </w:pPr>
  </w:style>
  <w:style w:type="paragraph" w:styleId="Chimuc2">
    <w:name w:val="index 2"/>
    <w:basedOn w:val="Binhthng"/>
    <w:next w:val="Binhthng"/>
    <w:autoRedefine/>
    <w:uiPriority w:val="99"/>
    <w:semiHidden/>
    <w:unhideWhenUsed/>
    <w:rsid w:val="00333B97"/>
    <w:pPr>
      <w:ind w:left="440" w:hanging="220"/>
    </w:pPr>
  </w:style>
  <w:style w:type="paragraph" w:styleId="Chimuc3">
    <w:name w:val="index 3"/>
    <w:basedOn w:val="Binhthng"/>
    <w:next w:val="Binhthng"/>
    <w:autoRedefine/>
    <w:uiPriority w:val="99"/>
    <w:semiHidden/>
    <w:unhideWhenUsed/>
    <w:rsid w:val="00333B97"/>
    <w:pPr>
      <w:ind w:left="660" w:hanging="220"/>
    </w:pPr>
  </w:style>
  <w:style w:type="paragraph" w:styleId="Chimuc4">
    <w:name w:val="index 4"/>
    <w:basedOn w:val="Binhthng"/>
    <w:next w:val="Binhthng"/>
    <w:autoRedefine/>
    <w:uiPriority w:val="99"/>
    <w:semiHidden/>
    <w:unhideWhenUsed/>
    <w:rsid w:val="00333B97"/>
    <w:pPr>
      <w:ind w:left="880" w:hanging="220"/>
    </w:pPr>
  </w:style>
  <w:style w:type="paragraph" w:styleId="Chimuc5">
    <w:name w:val="index 5"/>
    <w:basedOn w:val="Binhthng"/>
    <w:next w:val="Binhthng"/>
    <w:autoRedefine/>
    <w:uiPriority w:val="99"/>
    <w:semiHidden/>
    <w:unhideWhenUsed/>
    <w:rsid w:val="00333B97"/>
    <w:pPr>
      <w:ind w:left="1100" w:hanging="220"/>
    </w:pPr>
  </w:style>
  <w:style w:type="paragraph" w:styleId="Chimuc6">
    <w:name w:val="index 6"/>
    <w:basedOn w:val="Binhthng"/>
    <w:next w:val="Binhthng"/>
    <w:autoRedefine/>
    <w:uiPriority w:val="99"/>
    <w:semiHidden/>
    <w:unhideWhenUsed/>
    <w:rsid w:val="00333B97"/>
    <w:pPr>
      <w:ind w:left="1320" w:hanging="220"/>
    </w:pPr>
  </w:style>
  <w:style w:type="paragraph" w:styleId="Chimuc7">
    <w:name w:val="index 7"/>
    <w:basedOn w:val="Binhthng"/>
    <w:next w:val="Binhthng"/>
    <w:autoRedefine/>
    <w:uiPriority w:val="99"/>
    <w:semiHidden/>
    <w:unhideWhenUsed/>
    <w:rsid w:val="00333B97"/>
    <w:pPr>
      <w:ind w:left="1540" w:hanging="220"/>
    </w:pPr>
  </w:style>
  <w:style w:type="paragraph" w:styleId="Chimuc8">
    <w:name w:val="index 8"/>
    <w:basedOn w:val="Binhthng"/>
    <w:next w:val="Binhthng"/>
    <w:autoRedefine/>
    <w:uiPriority w:val="99"/>
    <w:semiHidden/>
    <w:unhideWhenUsed/>
    <w:rsid w:val="00333B97"/>
    <w:pPr>
      <w:ind w:left="1760" w:hanging="220"/>
    </w:pPr>
  </w:style>
  <w:style w:type="paragraph" w:styleId="Chimuc9">
    <w:name w:val="index 9"/>
    <w:basedOn w:val="Binhthng"/>
    <w:next w:val="Binhthng"/>
    <w:autoRedefine/>
    <w:uiPriority w:val="99"/>
    <w:semiHidden/>
    <w:unhideWhenUsed/>
    <w:rsid w:val="00333B97"/>
    <w:pPr>
      <w:ind w:left="1980" w:hanging="220"/>
    </w:pPr>
  </w:style>
  <w:style w:type="paragraph" w:styleId="uChimuc">
    <w:name w:val="index heading"/>
    <w:basedOn w:val="Binhthng"/>
    <w:next w:val="Chimuc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NhnmnhThm">
    <w:name w:val="Intense Emphasis"/>
    <w:basedOn w:val="Phngmcinhcuaoanvn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Nhaykepm">
    <w:name w:val="Intense Quote"/>
    <w:basedOn w:val="Binhthng"/>
    <w:next w:val="Binhthng"/>
    <w:link w:val="Nhaykepm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333B97"/>
    <w:rPr>
      <w:i/>
      <w:iCs/>
      <w:color w:val="D43293" w:themeColor="accent1"/>
    </w:rPr>
  </w:style>
  <w:style w:type="character" w:styleId="ThamchiuNhnmnh">
    <w:name w:val="Intense Reference"/>
    <w:basedOn w:val="Phngmcinhcuaoanvn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Mausang">
    <w:name w:val="Light Grid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Mausang-Nhnmanh1">
    <w:name w:val="Light Grid Accent 1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Mausang-Nhnmanh2">
    <w:name w:val="Light Grid Accent 2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Mausang-Nhnmanh3">
    <w:name w:val="Light Grid Accent 3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Mausang-Nhnmanh4">
    <w:name w:val="Light Grid Accent 4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Mausang-Nhnmanh5">
    <w:name w:val="Light Grid Accent 5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Mausang-Nhnmanh6">
    <w:name w:val="Light Grid Accent 6"/>
    <w:basedOn w:val="BangThngthng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DanhsachMausang">
    <w:name w:val="Light List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nhsachMausang-Nhnmanh1">
    <w:name w:val="Light List Accent 1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DanhsachMausang-Nhnmanh2">
    <w:name w:val="Light List Accent 2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DanhsachMausang-Nhnmanh3">
    <w:name w:val="Light List Accent 3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DanhsachMausang-Nhnmanh4">
    <w:name w:val="Light List Accent 4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DanhsachMausang-Nhnmanh5">
    <w:name w:val="Light List Accent 5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DanhsachMausang-Nhnmanh6">
    <w:name w:val="Light List Accent 6"/>
    <w:basedOn w:val="BangThngthng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TnnMausang">
    <w:name w:val="Light Shading"/>
    <w:basedOn w:val="BangThngthng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nnMausang-Nhnmanh1">
    <w:name w:val="Light Shading Accent 1"/>
    <w:basedOn w:val="BangThngthng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TnnMausang-Nhnmanh2">
    <w:name w:val="Light Shading Accent 2"/>
    <w:basedOn w:val="BangThngthng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TnnMausang-Nhnmanh3">
    <w:name w:val="Light Shading Accent 3"/>
    <w:basedOn w:val="BangThngthng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TnnMausang-Nhnmanh4">
    <w:name w:val="Light Shading Accent 4"/>
    <w:basedOn w:val="BangThngthng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TnnMausang-Nhnmanh5">
    <w:name w:val="Light Shading Accent 5"/>
    <w:basedOn w:val="BangThngthng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TnnMausang-Nhnmanh6">
    <w:name w:val="Light Shading Accent 6"/>
    <w:basedOn w:val="BangThngthng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SDong">
    <w:name w:val="line number"/>
    <w:basedOn w:val="Phngmcinhcuaoanvn"/>
    <w:uiPriority w:val="99"/>
    <w:semiHidden/>
    <w:unhideWhenUsed/>
    <w:rsid w:val="00333B97"/>
  </w:style>
  <w:style w:type="paragraph" w:styleId="Danhsach">
    <w:name w:val="List"/>
    <w:basedOn w:val="Binhthng"/>
    <w:uiPriority w:val="99"/>
    <w:semiHidden/>
    <w:unhideWhenUsed/>
    <w:rsid w:val="00333B97"/>
    <w:pPr>
      <w:ind w:left="360" w:hanging="360"/>
      <w:contextualSpacing/>
    </w:pPr>
  </w:style>
  <w:style w:type="paragraph" w:styleId="Danhsach2">
    <w:name w:val="List 2"/>
    <w:basedOn w:val="Binhthng"/>
    <w:uiPriority w:val="99"/>
    <w:semiHidden/>
    <w:unhideWhenUsed/>
    <w:rsid w:val="00333B97"/>
    <w:pPr>
      <w:ind w:left="720" w:hanging="360"/>
      <w:contextualSpacing/>
    </w:pPr>
  </w:style>
  <w:style w:type="paragraph" w:styleId="Danhsach3">
    <w:name w:val="List 3"/>
    <w:basedOn w:val="Binhthng"/>
    <w:uiPriority w:val="99"/>
    <w:semiHidden/>
    <w:unhideWhenUsed/>
    <w:rsid w:val="00333B97"/>
    <w:pPr>
      <w:ind w:left="1080" w:hanging="360"/>
      <w:contextualSpacing/>
    </w:pPr>
  </w:style>
  <w:style w:type="paragraph" w:styleId="Danhsach4">
    <w:name w:val="List 4"/>
    <w:basedOn w:val="Binhthng"/>
    <w:uiPriority w:val="99"/>
    <w:semiHidden/>
    <w:unhideWhenUsed/>
    <w:rsid w:val="00333B97"/>
    <w:pPr>
      <w:ind w:left="1440" w:hanging="360"/>
      <w:contextualSpacing/>
    </w:pPr>
  </w:style>
  <w:style w:type="paragraph" w:styleId="Danhsach5">
    <w:name w:val="List 5"/>
    <w:basedOn w:val="Binhthng"/>
    <w:uiPriority w:val="99"/>
    <w:semiHidden/>
    <w:unhideWhenUsed/>
    <w:rsid w:val="00333B97"/>
    <w:pPr>
      <w:ind w:left="1800" w:hanging="360"/>
      <w:contextualSpacing/>
    </w:pPr>
  </w:style>
  <w:style w:type="paragraph" w:styleId="Duudong">
    <w:name w:val="List Bullet"/>
    <w:basedOn w:val="Binhthng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Duudong2">
    <w:name w:val="List Bullet 2"/>
    <w:basedOn w:val="Binhthng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Duudong3">
    <w:name w:val="List Bullet 3"/>
    <w:basedOn w:val="Binhthng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Duudong4">
    <w:name w:val="List Bullet 4"/>
    <w:basedOn w:val="Binhthng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Duudong5">
    <w:name w:val="List Bullet 5"/>
    <w:basedOn w:val="Binhthng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Danhsachlintuc">
    <w:name w:val="List Continue"/>
    <w:basedOn w:val="Binhthng"/>
    <w:uiPriority w:val="99"/>
    <w:semiHidden/>
    <w:unhideWhenUsed/>
    <w:rsid w:val="00333B97"/>
    <w:pPr>
      <w:spacing w:after="120"/>
      <w:ind w:left="360"/>
      <w:contextualSpacing/>
    </w:pPr>
  </w:style>
  <w:style w:type="paragraph" w:styleId="Danhsachlintuc2">
    <w:name w:val="List Continue 2"/>
    <w:basedOn w:val="Binhthng"/>
    <w:uiPriority w:val="99"/>
    <w:semiHidden/>
    <w:unhideWhenUsed/>
    <w:rsid w:val="00333B97"/>
    <w:pPr>
      <w:spacing w:after="120"/>
      <w:ind w:left="720"/>
      <w:contextualSpacing/>
    </w:pPr>
  </w:style>
  <w:style w:type="paragraph" w:styleId="Danhsachlintuc3">
    <w:name w:val="List Continue 3"/>
    <w:basedOn w:val="Binhthng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Danhsachlintuc4">
    <w:name w:val="List Continue 4"/>
    <w:basedOn w:val="Binhthng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Danhsachlintuc5">
    <w:name w:val="List Continue 5"/>
    <w:basedOn w:val="Binhthng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udong">
    <w:name w:val="List Number"/>
    <w:basedOn w:val="Binhthng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udong2">
    <w:name w:val="List Number 2"/>
    <w:basedOn w:val="Binhthng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udong3">
    <w:name w:val="List Number 3"/>
    <w:basedOn w:val="Binhthng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udong4">
    <w:name w:val="List Number 4"/>
    <w:basedOn w:val="Binhthng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udong5">
    <w:name w:val="List Number 5"/>
    <w:basedOn w:val="Binhthng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ancuaDanhsach">
    <w:name w:val="List Paragraph"/>
    <w:basedOn w:val="Binhthng"/>
    <w:uiPriority w:val="34"/>
    <w:semiHidden/>
    <w:unhideWhenUsed/>
    <w:qFormat/>
    <w:rsid w:val="00333B97"/>
    <w:pPr>
      <w:ind w:left="720"/>
      <w:contextualSpacing/>
    </w:pPr>
  </w:style>
  <w:style w:type="table" w:customStyle="1" w:styleId="BangDanhsch1Nhat1">
    <w:name w:val="Bảng Danh sách 1 Nhạt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ngDanhsch1Nhat-Nhnmanh11">
    <w:name w:val="Bảng Danh sách 1 Nhạt - Nhấn mạnh 1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ngDanhsch1Nhat-Nhnmanh21">
    <w:name w:val="Bảng Danh sách 1 Nhạt - Nhấn mạnh 2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ngDanhsch1Nhat-Nhnmanh31">
    <w:name w:val="Bảng Danh sách 1 Nhạt - Nhấn mạnh 3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ngDanhsch1Nhat-imnhn41">
    <w:name w:val="Bảng Danh sách 1 Nhạt - Điểm nhấn 4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ngDanhsch1Nhat-imnhn51">
    <w:name w:val="Bảng Danh sách 1 Nhạt - Điểm nhấn 5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ngDanhsch1Nhat-Nhnmanh61">
    <w:name w:val="Bảng Danh sách 1 Nhạt - Nhấn mạnh 61"/>
    <w:basedOn w:val="BangThngthng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DanhschBng21">
    <w:name w:val="Danh sách Bảng 2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DanhschBng2-Nhnmanh11">
    <w:name w:val="Danh sách Bảng 2 - Nhấn mạnh 1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DanhschBng2-Nhnmanh21">
    <w:name w:val="Danh sách Bảng 2 - Nhấn mạnh 2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DanhschBng2-Nhnmanh31">
    <w:name w:val="Danh sách Bảng 2 - Nhấn mạnh 3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DanhschBng2-Nhnmanh41">
    <w:name w:val="Danh sách Bảng 2 - Nhấn mạnh 4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DanhschBng2-Nhnmanh51">
    <w:name w:val="Danh sách Bảng 2 - Nhấn mạnh 5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DanhschBng2-Nhnmanh61">
    <w:name w:val="Danh sách Bảng 2 - Nhấn mạnh 61"/>
    <w:basedOn w:val="BangThngthng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DanhschBng31">
    <w:name w:val="Danh sách Bảng 3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DanhschBng3-Nhnmanh11">
    <w:name w:val="Danh sách Bảng 3 - Nhấn mạnh 1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DanhschBng3-Nhnmanh21">
    <w:name w:val="Danh sách Bảng 3 - Nhấn mạnh 2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DanhschBng3-Nhnmanh31">
    <w:name w:val="Danh sách Bảng 3 - Nhấn mạnh 3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DanhschBng3-Nhnmanh41">
    <w:name w:val="Danh sách Bảng 3 - Nhấn mạnh 4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DanhschBng3-Nhnmanh51">
    <w:name w:val="Danh sách Bảng 3 - Nhấn mạnh 5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DanhschBng3-Nhnmanh61">
    <w:name w:val="Danh sách Bảng 3 - Nhấn mạnh 61"/>
    <w:basedOn w:val="BangThngthng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DanhschBng41">
    <w:name w:val="Danh sách Bảng 4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DanhschBng4-Nhnmanh11">
    <w:name w:val="Danh sách Bảng 4 - Nhấn mạnh 1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DanhschBng4-Nhnmanh21">
    <w:name w:val="Danh sách Bảng 4 - Nhấn mạnh 2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DanhschBng4-Nhnmanh31">
    <w:name w:val="Danh sách Bảng 4 - Nhấn mạnh 3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DanhschBng4-Nhnmanh41">
    <w:name w:val="Danh sách Bảng 4 - Nhấn mạnh 4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DanhschBng4-Nhnmanh51">
    <w:name w:val="Danh sách Bảng 4 - Nhấn mạnh 5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DanhschBng4-Nhnmanh61">
    <w:name w:val="Danh sách Bảng 4 - Nhấn mạnh 61"/>
    <w:basedOn w:val="BangThngthng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DanhschBng5m1">
    <w:name w:val="Danh sách Bảng 5 Đậm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5m-Nhnmanh11">
    <w:name w:val="Danh sách Bảng 5 Đậm - Nhấn mạnh 1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5m-Nhnmanh21">
    <w:name w:val="Danh sách Bảng 5 Đậm - Nhấn mạnh 2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5m-Nhnmanh31">
    <w:name w:val="Danh sách Bảng 5 Đậm - Nhấn mạnh 3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5m-Nhnmanh41">
    <w:name w:val="Danh sách Bảng 5 Đậm - Nhấn mạnh 4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5m-Nhnmanh51">
    <w:name w:val="Danh sách Bảng 5 Đậm - Nhấn mạnh 5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5m-Nhnmanh61">
    <w:name w:val="Danh sách Bảng 5 Đậm - Nhấn mạnh 61"/>
    <w:basedOn w:val="BangThngthng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nhschBng6Nhiumusc1">
    <w:name w:val="Danh sách Bảng 6 Nhiều màu sắc1"/>
    <w:basedOn w:val="BangThngthng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DanhschBng6Nhiumusc-Nhnmanh11">
    <w:name w:val="Danh sách Bảng 6 Nhiều màu sắc - Nhấn mạnh 11"/>
    <w:basedOn w:val="BangThngthng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DanhschBng6Nhiumusc-Nhnmanh21">
    <w:name w:val="Danh sách Bảng 6 Nhiều màu sắc - Nhấn mạnh 21"/>
    <w:basedOn w:val="BangThngthng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DanhschBng6Nhiumusc-Nhnmanh31">
    <w:name w:val="Danh sách Bảng 6 Nhiều màu sắc - Nhấn mạnh 31"/>
    <w:basedOn w:val="BangThngthng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DanhschBng6Nhiumusc-Nhnmanh41">
    <w:name w:val="Danh sách Bảng 6 Nhiều màu sắc - Nhấn mạnh 41"/>
    <w:basedOn w:val="BangThngthng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DanhschBng6Nhiumusc-Nhnmanh51">
    <w:name w:val="Danh sách Bảng 6 Nhiều màu sắc - Nhấn mạnh 51"/>
    <w:basedOn w:val="BangThngthng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DanhschBng6Nhiumusc-Nhnmanh61">
    <w:name w:val="Danh sách Bảng 6 Nhiều màu sắc - Nhấn mạnh 61"/>
    <w:basedOn w:val="BangThngthng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DanhschBng7Nhiumusc1">
    <w:name w:val="Danh sách Bảng 7 Nhiều màu sắc1"/>
    <w:basedOn w:val="BangThngthng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anhschBng7Nhiumusc-Nhnmanh11">
    <w:name w:val="Danh sách Bảng 7 Nhiều màu sắc - Nhấn mạnh 11"/>
    <w:basedOn w:val="BangThngthng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anhschBng7Nhiumusc-Nhnmanh21">
    <w:name w:val="Danh sách Bảng 7 Nhiều màu sắc - Nhấn mạnh 21"/>
    <w:basedOn w:val="BangThngthng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anhschBng7Nhiumusc-Nhnmanh31">
    <w:name w:val="Danh sách Bảng 7 Nhiều màu sắc - Nhấn mạnh 31"/>
    <w:basedOn w:val="BangThngthng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anhschBng7Nhiumusc-Nhnmanh41">
    <w:name w:val="Danh sách Bảng 7 Nhiều màu sắc - Nhấn mạnh 41"/>
    <w:basedOn w:val="BangThngthng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anhschBng7Nhiumusc-Nhnmanh51">
    <w:name w:val="Danh sách Bảng 7 Nhiều màu sắc - Nhấn mạnh 51"/>
    <w:basedOn w:val="BangThngthng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anhschBng7Nhiumusc-Nhnmanh61">
    <w:name w:val="Danh sách Bảng 7 Nhiều màu sắc - Nhấn mạnh 61"/>
    <w:basedOn w:val="BangThngthng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nbanMacro">
    <w:name w:val="macro"/>
    <w:link w:val="VnbanMacro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333B97"/>
    <w:rPr>
      <w:rFonts w:ascii="Consolas" w:hAnsi="Consolas"/>
      <w:szCs w:val="20"/>
    </w:rPr>
  </w:style>
  <w:style w:type="table" w:styleId="LiVa1">
    <w:name w:val="Medium Grid 1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Va1-Nhnmanh1">
    <w:name w:val="Medium Grid 1 Accent 1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LiVa1-Nhnmanh2">
    <w:name w:val="Medium Grid 1 Accent 2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LiVa1-Nhnmanh3">
    <w:name w:val="Medium Grid 1 Accent 3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LiVa1-Nhnmanh4">
    <w:name w:val="Medium Grid 1 Accent 4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LiVa1-Nhnmanh5">
    <w:name w:val="Medium Grid 1 Accent 5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LiVa1-Nhnmanh6">
    <w:name w:val="Medium Grid 1 Accent 6"/>
    <w:basedOn w:val="BangThngthng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LiVa2">
    <w:name w:val="Medium Grid 2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1">
    <w:name w:val="Medium Grid 2 Accent 1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2">
    <w:name w:val="Medium Grid 2 Accent 2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3">
    <w:name w:val="Medium Grid 2 Accent 3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4">
    <w:name w:val="Medium Grid 2 Accent 4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5">
    <w:name w:val="Medium Grid 2 Accent 5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6">
    <w:name w:val="Medium Grid 2 Accent 6"/>
    <w:basedOn w:val="BangThngthng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3">
    <w:name w:val="Medium Grid 3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Va3-Nhnmanh1">
    <w:name w:val="Medium Grid 3 Accent 1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LiVa3-Nhnmanh2">
    <w:name w:val="Medium Grid 3 Accent 2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LiVa3-Nhnmanh3">
    <w:name w:val="Medium Grid 3 Accent 3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LiVa3-Nhnmanh4">
    <w:name w:val="Medium Grid 3 Accent 4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LiVa3-Nhnmanh5">
    <w:name w:val="Medium Grid 3 Accent 5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LiVa3-Nhnmanh6">
    <w:name w:val="Medium Grid 3 Accent 6"/>
    <w:basedOn w:val="BangThngthng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DanhsachVa1">
    <w:name w:val="Medium List 1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nhsachVa1-Nhnmanh1">
    <w:name w:val="Medium List 1 Accent 1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DanhsachVa1-Nhnmanh2">
    <w:name w:val="Medium List 1 Accent 2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DanhsachVa1-Nhnmanh3">
    <w:name w:val="Medium List 1 Accent 3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DanhsachVa1-Nhnmanh4">
    <w:name w:val="Medium List 1 Accent 4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DanhsachVa1-Nhnmanh5">
    <w:name w:val="Medium List 1 Accent 5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DanhsachVa1-Nhnmanh6">
    <w:name w:val="Medium List 1 Accent 6"/>
    <w:basedOn w:val="BangThngthng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DanhsachVa2">
    <w:name w:val="Medium List 2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1">
    <w:name w:val="Medium List 2 Accent 1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2">
    <w:name w:val="Medium List 2 Accent 2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3">
    <w:name w:val="Medium List 2 Accent 3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4">
    <w:name w:val="Medium List 2 Accent 4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5">
    <w:name w:val="Medium List 2 Accent 5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6">
    <w:name w:val="Medium List 2 Accent 6"/>
    <w:basedOn w:val="BangThngthng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nnVa1">
    <w:name w:val="Medium Shading 1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1">
    <w:name w:val="Medium Shading 1 Accent 1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2">
    <w:name w:val="Medium Shading 1 Accent 2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3">
    <w:name w:val="Medium Shading 1 Accent 3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4">
    <w:name w:val="Medium Shading 1 Accent 4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5">
    <w:name w:val="Medium Shading 1 Accent 5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6">
    <w:name w:val="Medium Shading 1 Accent 6"/>
    <w:basedOn w:val="BangThngthng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2">
    <w:name w:val="Medium Shading 2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1">
    <w:name w:val="Medium Shading 2 Accent 1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2">
    <w:name w:val="Medium Shading 2 Accent 2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3">
    <w:name w:val="Medium Shading 2 Accent 3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4">
    <w:name w:val="Medium Shading 2 Accent 4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5">
    <w:name w:val="Medium Shading 2 Accent 5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6">
    <w:name w:val="Medium Shading 2 Accent 6"/>
    <w:basedOn w:val="BangThngthng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Phnuth">
    <w:name w:val="Message Header"/>
    <w:basedOn w:val="Binhthng"/>
    <w:link w:val="Phnuth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PhnuthChar">
    <w:name w:val="Phần đầu thư Char"/>
    <w:basedOn w:val="Phngmcinhcuaoanvn"/>
    <w:link w:val="Phnuth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KhngDncch">
    <w:name w:val="No Spacing"/>
    <w:uiPriority w:val="1"/>
    <w:semiHidden/>
    <w:unhideWhenUsed/>
    <w:qFormat/>
    <w:rsid w:val="00333B97"/>
  </w:style>
  <w:style w:type="paragraph" w:styleId="ThngthngWeb">
    <w:name w:val="Normal (Web)"/>
    <w:basedOn w:val="Binhthng"/>
    <w:uiPriority w:val="99"/>
    <w:semiHidden/>
    <w:unhideWhenUsed/>
    <w:rsid w:val="00333B97"/>
    <w:rPr>
      <w:rFonts w:cs="Times New Roman"/>
      <w:sz w:val="24"/>
      <w:szCs w:val="24"/>
    </w:rPr>
  </w:style>
  <w:style w:type="paragraph" w:styleId="ThutlBinhthng">
    <w:name w:val="Normal Indent"/>
    <w:basedOn w:val="Binhthng"/>
    <w:uiPriority w:val="99"/>
    <w:semiHidden/>
    <w:unhideWhenUsed/>
    <w:rsid w:val="00333B97"/>
    <w:pPr>
      <w:ind w:left="720"/>
    </w:pPr>
  </w:style>
  <w:style w:type="paragraph" w:styleId="uGhichu">
    <w:name w:val="Note Heading"/>
    <w:basedOn w:val="Binhthng"/>
    <w:next w:val="Binhthng"/>
    <w:link w:val="uGhichuChar"/>
    <w:uiPriority w:val="99"/>
    <w:semiHidden/>
    <w:unhideWhenUsed/>
    <w:rsid w:val="00333B97"/>
  </w:style>
  <w:style w:type="character" w:customStyle="1" w:styleId="uGhichuChar">
    <w:name w:val="Đầu đề Ghi chú Char"/>
    <w:basedOn w:val="Phngmcinhcuaoanvn"/>
    <w:link w:val="uGhichu"/>
    <w:uiPriority w:val="99"/>
    <w:semiHidden/>
    <w:rsid w:val="00333B97"/>
  </w:style>
  <w:style w:type="character" w:styleId="Strang">
    <w:name w:val="page number"/>
    <w:basedOn w:val="Phngmcinhcuaoanvn"/>
    <w:uiPriority w:val="99"/>
    <w:semiHidden/>
    <w:unhideWhenUsed/>
    <w:rsid w:val="00333B97"/>
  </w:style>
  <w:style w:type="table" w:customStyle="1" w:styleId="BangThun11">
    <w:name w:val="Bảng Thuần 11"/>
    <w:basedOn w:val="BangThngthng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angThun21">
    <w:name w:val="Bảng Thuần  21"/>
    <w:basedOn w:val="BangThngthng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angThun31">
    <w:name w:val="Bảng Thuần  31"/>
    <w:basedOn w:val="BangThngthng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angThun41">
    <w:name w:val="Bảng Thuần  41"/>
    <w:basedOn w:val="BangThngthng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angThun51">
    <w:name w:val="Bảng Thuần  51"/>
    <w:basedOn w:val="BangThngthng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nbanThun">
    <w:name w:val="Plain Text"/>
    <w:basedOn w:val="Binhthng"/>
    <w:link w:val="VnbanThun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333B97"/>
    <w:rPr>
      <w:rFonts w:ascii="Consolas" w:hAnsi="Consolas"/>
      <w:szCs w:val="21"/>
    </w:rPr>
  </w:style>
  <w:style w:type="paragraph" w:styleId="Litrichdn">
    <w:name w:val="Quote"/>
    <w:basedOn w:val="Binhthng"/>
    <w:next w:val="Binhthng"/>
    <w:link w:val="Litrichdn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333B97"/>
    <w:rPr>
      <w:i/>
      <w:iCs/>
      <w:color w:val="404040" w:themeColor="text1" w:themeTint="BF"/>
    </w:rPr>
  </w:style>
  <w:style w:type="paragraph" w:styleId="Lichao">
    <w:name w:val="Salutation"/>
    <w:basedOn w:val="Binhthng"/>
    <w:next w:val="Binhthng"/>
    <w:link w:val="LichaoChar"/>
    <w:uiPriority w:val="99"/>
    <w:semiHidden/>
    <w:unhideWhenUsed/>
    <w:rsid w:val="00333B97"/>
  </w:style>
  <w:style w:type="character" w:customStyle="1" w:styleId="LichaoChar">
    <w:name w:val="Lời chào Char"/>
    <w:basedOn w:val="Phngmcinhcuaoanvn"/>
    <w:link w:val="Lichao"/>
    <w:uiPriority w:val="99"/>
    <w:semiHidden/>
    <w:rsid w:val="00333B97"/>
  </w:style>
  <w:style w:type="paragraph" w:styleId="Chky">
    <w:name w:val="Signature"/>
    <w:basedOn w:val="Binhthng"/>
    <w:link w:val="ChkyChar"/>
    <w:uiPriority w:val="99"/>
    <w:semiHidden/>
    <w:unhideWhenUsed/>
    <w:rsid w:val="00333B97"/>
    <w:pPr>
      <w:ind w:left="4320"/>
    </w:pPr>
  </w:style>
  <w:style w:type="character" w:customStyle="1" w:styleId="ChkyChar">
    <w:name w:val="Chữ ký Char"/>
    <w:basedOn w:val="Phngmcinhcuaoanvn"/>
    <w:link w:val="Chky"/>
    <w:uiPriority w:val="99"/>
    <w:semiHidden/>
    <w:rsid w:val="00333B97"/>
  </w:style>
  <w:style w:type="paragraph" w:styleId="Tiuphu">
    <w:name w:val="Subtitle"/>
    <w:basedOn w:val="Binhthng"/>
    <w:next w:val="Binhthng"/>
    <w:link w:val="Tiuphu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TiuphuChar">
    <w:name w:val="Tiêu đề phụ Char"/>
    <w:basedOn w:val="Phngmcinhcuaoanvn"/>
    <w:link w:val="Tiuphu"/>
    <w:uiPriority w:val="11"/>
    <w:semiHidden/>
    <w:rsid w:val="00333B97"/>
    <w:rPr>
      <w:color w:val="5A5A5A" w:themeColor="text1" w:themeTint="A5"/>
      <w:spacing w:val="15"/>
    </w:rPr>
  </w:style>
  <w:style w:type="character" w:styleId="NhnmanhTinht">
    <w:name w:val="Subtle Emphasis"/>
    <w:basedOn w:val="Phngmcinhcuaoanvn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ThamchiuTinht">
    <w:name w:val="Subtle Reference"/>
    <w:basedOn w:val="Phngmcinhcuaoanvn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Bangdnghiung3D1">
    <w:name w:val="Table 3D effects 1"/>
    <w:basedOn w:val="BangThngthng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dnghiung3D2">
    <w:name w:val="Table 3D effects 2"/>
    <w:basedOn w:val="BangThngthng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nghiung3D3">
    <w:name w:val="Table 3D effects 3"/>
    <w:basedOn w:val="BangThngthng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1">
    <w:name w:val="Table Classic 1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2">
    <w:name w:val="Table Classic 2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3">
    <w:name w:val="Table Classic 3"/>
    <w:basedOn w:val="BangThngthng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4">
    <w:name w:val="Table Classic 4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1">
    <w:name w:val="Table Colorful 1"/>
    <w:basedOn w:val="BangThngthng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2">
    <w:name w:val="Table Colorful 2"/>
    <w:basedOn w:val="BangThngthng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3">
    <w:name w:val="Table Colorful 3"/>
    <w:basedOn w:val="BangThngthng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ct1">
    <w:name w:val="Table Columns 1"/>
    <w:basedOn w:val="BangThngthng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2">
    <w:name w:val="Table Columns 2"/>
    <w:basedOn w:val="BangThngthng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3">
    <w:name w:val="Table Columns 3"/>
    <w:basedOn w:val="BangThngthng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4">
    <w:name w:val="Table Columns 4"/>
    <w:basedOn w:val="BangThngthng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Bangcodangct5">
    <w:name w:val="Table Columns 5"/>
    <w:basedOn w:val="BangThngthng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BangHinai">
    <w:name w:val="Table Contemporary"/>
    <w:basedOn w:val="BangThngthng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BangThanhlich">
    <w:name w:val="Table Elegant"/>
    <w:basedOn w:val="BangThngthng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Bang">
    <w:name w:val="Table Grid"/>
    <w:basedOn w:val="BangThngthng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ngdangli1">
    <w:name w:val="Table Grid 1"/>
    <w:basedOn w:val="BangThngthng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2">
    <w:name w:val="Table Grid 2"/>
    <w:basedOn w:val="BangThngthng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3">
    <w:name w:val="Table Grid 3"/>
    <w:basedOn w:val="BangThngthng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4">
    <w:name w:val="Table Grid 4"/>
    <w:basedOn w:val="BangThngthng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5">
    <w:name w:val="Table Grid 5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6">
    <w:name w:val="Table Grid 6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7">
    <w:name w:val="Table Grid 7"/>
    <w:basedOn w:val="BangThngthng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8">
    <w:name w:val="Table Grid 8"/>
    <w:basedOn w:val="BangThngthng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ngLiNhat1">
    <w:name w:val="Bảng Lưới Nhạt1"/>
    <w:basedOn w:val="BangThngthng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Bangdangdanhsach1">
    <w:name w:val="Table List 1"/>
    <w:basedOn w:val="BangThngthng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2">
    <w:name w:val="Table List 2"/>
    <w:basedOn w:val="BangThngthng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3">
    <w:name w:val="Table List 3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4">
    <w:name w:val="Table List 4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Bangdangdanhsach5">
    <w:name w:val="Table List 5"/>
    <w:basedOn w:val="BangThngthng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6">
    <w:name w:val="Table List 6"/>
    <w:basedOn w:val="BangThngthng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Bangdangdanhsach7">
    <w:name w:val="Table List 7"/>
    <w:basedOn w:val="BangThngthng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Bangdangdanhsach8">
    <w:name w:val="Table List 8"/>
    <w:basedOn w:val="BangThngthng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nhmucCnc">
    <w:name w:val="table of authorities"/>
    <w:basedOn w:val="Binhthng"/>
    <w:next w:val="Binhthng"/>
    <w:uiPriority w:val="99"/>
    <w:semiHidden/>
    <w:unhideWhenUsed/>
    <w:rsid w:val="00333B97"/>
    <w:pPr>
      <w:ind w:left="220" w:hanging="220"/>
    </w:pPr>
  </w:style>
  <w:style w:type="paragraph" w:styleId="Banghinhminhhoa">
    <w:name w:val="table of figures"/>
    <w:basedOn w:val="Binhthng"/>
    <w:next w:val="Binhthng"/>
    <w:uiPriority w:val="99"/>
    <w:semiHidden/>
    <w:unhideWhenUsed/>
    <w:rsid w:val="00333B97"/>
  </w:style>
  <w:style w:type="table" w:styleId="BangChuynnghip">
    <w:name w:val="Table Professional"/>
    <w:basedOn w:val="BangThngthng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ngian1">
    <w:name w:val="Table Simple 1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Bangngian2">
    <w:name w:val="Table Simple 2"/>
    <w:basedOn w:val="BangThngthng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ngian3">
    <w:name w:val="Table Simple 3"/>
    <w:basedOn w:val="BangThngthng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tinht1">
    <w:name w:val="Table Subtle 1"/>
    <w:basedOn w:val="BangThngthng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tinht2">
    <w:name w:val="Table Subtle 2"/>
    <w:basedOn w:val="BangThngthng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theoChu">
    <w:name w:val="Table Theme"/>
    <w:basedOn w:val="BangThngthng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ngdangWeb1">
    <w:name w:val="Table Web 1"/>
    <w:basedOn w:val="BangThngthng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2">
    <w:name w:val="Table Web 2"/>
    <w:basedOn w:val="BangThngthng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3">
    <w:name w:val="Table Web 3"/>
    <w:basedOn w:val="BangThngthng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u">
    <w:name w:val="Title"/>
    <w:basedOn w:val="Binhthng"/>
    <w:next w:val="Binhthng"/>
    <w:link w:val="Tiu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uDanhmucCnc">
    <w:name w:val="toa heading"/>
    <w:basedOn w:val="Binhthng"/>
    <w:next w:val="Binhthng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ucluc1">
    <w:name w:val="toc 1"/>
    <w:basedOn w:val="Binhthng"/>
    <w:next w:val="Binhthng"/>
    <w:autoRedefine/>
    <w:uiPriority w:val="39"/>
    <w:semiHidden/>
    <w:unhideWhenUsed/>
    <w:rsid w:val="00333B97"/>
    <w:pPr>
      <w:spacing w:after="100"/>
    </w:pPr>
  </w:style>
  <w:style w:type="paragraph" w:styleId="Mucluc2">
    <w:name w:val="toc 2"/>
    <w:basedOn w:val="Binhthng"/>
    <w:next w:val="Binhthng"/>
    <w:autoRedefine/>
    <w:uiPriority w:val="39"/>
    <w:semiHidden/>
    <w:unhideWhenUsed/>
    <w:rsid w:val="00333B97"/>
    <w:pPr>
      <w:spacing w:after="100"/>
      <w:ind w:left="220"/>
    </w:pPr>
  </w:style>
  <w:style w:type="paragraph" w:styleId="Mucluc3">
    <w:name w:val="toc 3"/>
    <w:basedOn w:val="Binhthng"/>
    <w:next w:val="Binhthng"/>
    <w:autoRedefine/>
    <w:uiPriority w:val="39"/>
    <w:semiHidden/>
    <w:unhideWhenUsed/>
    <w:rsid w:val="00333B97"/>
    <w:pPr>
      <w:spacing w:after="100"/>
      <w:ind w:left="440"/>
    </w:pPr>
  </w:style>
  <w:style w:type="paragraph" w:styleId="Mucluc4">
    <w:name w:val="toc 4"/>
    <w:basedOn w:val="Binhthng"/>
    <w:next w:val="Binhthng"/>
    <w:autoRedefine/>
    <w:uiPriority w:val="39"/>
    <w:semiHidden/>
    <w:unhideWhenUsed/>
    <w:rsid w:val="00333B97"/>
    <w:pPr>
      <w:spacing w:after="100"/>
      <w:ind w:left="660"/>
    </w:pPr>
  </w:style>
  <w:style w:type="paragraph" w:styleId="Mucluc5">
    <w:name w:val="toc 5"/>
    <w:basedOn w:val="Binhthng"/>
    <w:next w:val="Binhthng"/>
    <w:autoRedefine/>
    <w:uiPriority w:val="39"/>
    <w:semiHidden/>
    <w:unhideWhenUsed/>
    <w:rsid w:val="00333B97"/>
    <w:pPr>
      <w:spacing w:after="100"/>
      <w:ind w:left="880"/>
    </w:pPr>
  </w:style>
  <w:style w:type="paragraph" w:styleId="Mucluc6">
    <w:name w:val="toc 6"/>
    <w:basedOn w:val="Binhthng"/>
    <w:next w:val="Binhthng"/>
    <w:autoRedefine/>
    <w:uiPriority w:val="39"/>
    <w:semiHidden/>
    <w:unhideWhenUsed/>
    <w:rsid w:val="00333B97"/>
    <w:pPr>
      <w:spacing w:after="100"/>
      <w:ind w:left="1100"/>
    </w:pPr>
  </w:style>
  <w:style w:type="paragraph" w:styleId="Mucluc7">
    <w:name w:val="toc 7"/>
    <w:basedOn w:val="Binhthng"/>
    <w:next w:val="Binhthng"/>
    <w:autoRedefine/>
    <w:uiPriority w:val="39"/>
    <w:semiHidden/>
    <w:unhideWhenUsed/>
    <w:rsid w:val="00333B97"/>
    <w:pPr>
      <w:spacing w:after="100"/>
      <w:ind w:left="1320"/>
    </w:pPr>
  </w:style>
  <w:style w:type="paragraph" w:styleId="Mucluc8">
    <w:name w:val="toc 8"/>
    <w:basedOn w:val="Binhthng"/>
    <w:next w:val="Binhthng"/>
    <w:autoRedefine/>
    <w:uiPriority w:val="39"/>
    <w:semiHidden/>
    <w:unhideWhenUsed/>
    <w:rsid w:val="00333B97"/>
    <w:pPr>
      <w:spacing w:after="100"/>
      <w:ind w:left="1540"/>
    </w:pPr>
  </w:style>
  <w:style w:type="paragraph" w:styleId="Mucluc9">
    <w:name w:val="toc 9"/>
    <w:basedOn w:val="Binhthng"/>
    <w:next w:val="Binhthng"/>
    <w:autoRedefine/>
    <w:uiPriority w:val="39"/>
    <w:semiHidden/>
    <w:unhideWhenUsed/>
    <w:rsid w:val="00333B97"/>
    <w:pPr>
      <w:spacing w:after="100"/>
      <w:ind w:left="1760"/>
    </w:pPr>
  </w:style>
  <w:style w:type="paragraph" w:styleId="uMucluc">
    <w:name w:val="TOC Heading"/>
    <w:basedOn w:val="u1"/>
    <w:next w:val="Binhthng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7144E5" w:rsidP="007144E5">
          <w:pPr>
            <w:pStyle w:val="C2228C0B858444C989F9A523BB2C4606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7144E5" w:rsidP="007144E5">
          <w:pPr>
            <w:pStyle w:val="53A276C4141143D49EFA007782EA94F5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7144E5" w:rsidP="007144E5">
          <w:pPr>
            <w:pStyle w:val="4671580BFA054C7FAA7068F88518775B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7144E5" w:rsidP="007144E5">
          <w:pPr>
            <w:pStyle w:val="F56CBFCB43C04DDE81B4214A724DEAD5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7144E5" w:rsidP="007144E5">
          <w:pPr>
            <w:pStyle w:val="17D090E138D14D3EB660095525D60E78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7144E5" w:rsidP="007144E5">
          <w:pPr>
            <w:pStyle w:val="06FB2EE686D3459987362FB395980A98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7144E5" w:rsidP="007144E5">
          <w:pPr>
            <w:pStyle w:val="D289354F1BB84BC9875E89BE1142A0FE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7144E5" w:rsidP="007144E5">
          <w:pPr>
            <w:pStyle w:val="836D6C47AFCA41A094B41410546A962A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7144E5" w:rsidP="007144E5">
          <w:pPr>
            <w:pStyle w:val="1DF3A65F52D8470C86C62BCABDB24B3F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7144E5" w:rsidP="007144E5">
          <w:pPr>
            <w:pStyle w:val="134BFA88A48D48BD88B0FBD0321AABAF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7144E5" w:rsidP="007144E5">
          <w:pPr>
            <w:pStyle w:val="CADD01BD0BAA4502B5CEE90C8B4DF702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7144E5" w:rsidP="007144E5">
          <w:pPr>
            <w:pStyle w:val="75EEEB20F5B34D7D9ECF85192353BACE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7144E5" w:rsidP="007144E5">
          <w:pPr>
            <w:pStyle w:val="3A5941D2D55C45FEBE8B22F3CAB73FFA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7144E5" w:rsidP="007144E5">
          <w:pPr>
            <w:pStyle w:val="88B138ABF5D544D99696E0454D8FF87D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7144E5" w:rsidP="007144E5">
          <w:pPr>
            <w:pStyle w:val="7A974F08C62D4BBD81F5BDD505CD9274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7144E5" w:rsidP="007144E5">
          <w:pPr>
            <w:pStyle w:val="D2415796CDBA4AA0A351502C43CF6C7A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7144E5" w:rsidP="007144E5">
          <w:pPr>
            <w:pStyle w:val="020B52A457F5451AB58C7085473939BC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7144E5" w:rsidP="007144E5">
          <w:pPr>
            <w:pStyle w:val="5C0376686605443687D41A0513C260E1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7144E5" w:rsidP="007144E5">
          <w:pPr>
            <w:pStyle w:val="BC970D8AC53D472785F0A450AB27948A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7144E5" w:rsidP="007144E5">
          <w:pPr>
            <w:pStyle w:val="4B3224B26F5F46889EF536831E18AE37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7144E5" w:rsidP="007144E5">
          <w:pPr>
            <w:pStyle w:val="DC98B87CCAD043D68524DEB180079005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7144E5" w:rsidP="007144E5">
          <w:pPr>
            <w:pStyle w:val="0CE4CD22C26E47B285FE50FC9856DF55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7144E5" w:rsidP="007144E5">
          <w:pPr>
            <w:pStyle w:val="BC6EE3D1166C416CBEA32417FADB2F21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7144E5" w:rsidP="007144E5">
          <w:pPr>
            <w:pStyle w:val="B4E9E80B12434AAAB175D67D3DBEF2B2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7144E5" w:rsidP="007144E5">
          <w:pPr>
            <w:pStyle w:val="469E39427D6A4480B9C8183605259751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7144E5" w:rsidP="007144E5">
          <w:pPr>
            <w:pStyle w:val="E492C42B7DB9478F805E69FDE1BB2E85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7144E5" w:rsidP="007144E5">
          <w:pPr>
            <w:pStyle w:val="1E3CD9BA47F24F188875E1CB9BEEFB5F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7144E5" w:rsidP="007144E5">
          <w:pPr>
            <w:pStyle w:val="8E03841F6D4A4E2EB7C9C1E4D73CD6F6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7144E5" w:rsidP="007144E5">
          <w:pPr>
            <w:pStyle w:val="B88388866C6A4B0BB74BAB15D14BC512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7144E5" w:rsidP="007144E5">
          <w:pPr>
            <w:pStyle w:val="4C47ED37C079438BBC66C5851BD1925D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7144E5" w:rsidP="007144E5">
          <w:pPr>
            <w:pStyle w:val="384DD45142A441E294BD0330CE141A12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7144E5" w:rsidP="007144E5">
          <w:pPr>
            <w:pStyle w:val="D29590122C004AF2B317541D970F67E8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7144E5" w:rsidP="007144E5">
          <w:pPr>
            <w:pStyle w:val="B2F13D0F285B4952A91C0F1FFC3689DD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7144E5" w:rsidP="007144E5">
          <w:pPr>
            <w:pStyle w:val="30C1EEDC19C84B8CB88DB624B309CA72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7144E5" w:rsidP="007144E5">
          <w:pPr>
            <w:pStyle w:val="64D6869E2F27452899A03445E7864D4E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7144E5" w:rsidP="007144E5">
          <w:pPr>
            <w:pStyle w:val="28C52F7957D846868FBC42E17A39E0BA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7144E5" w:rsidP="007144E5">
          <w:pPr>
            <w:pStyle w:val="AF864A5AAF9B4A118D17C448ABEA9E27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7144E5" w:rsidP="007144E5">
          <w:pPr>
            <w:pStyle w:val="C4718C5F2B2C412D86B769FFB5B17621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7144E5" w:rsidP="007144E5">
          <w:pPr>
            <w:pStyle w:val="F4D34214B1A24A7095B86F696F0E986A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7144E5" w:rsidP="007144E5">
          <w:pPr>
            <w:pStyle w:val="8F092CB4BA3F4BAB871745C540EE6BFF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7144E5" w:rsidP="007144E5">
          <w:pPr>
            <w:pStyle w:val="A7C102AA256F419486B5C3335672F53E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7144E5" w:rsidP="007144E5">
          <w:pPr>
            <w:pStyle w:val="BD25B0C6B5C740748DCF4ACC0C0E2FE4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7144E5" w:rsidP="007144E5">
          <w:pPr>
            <w:pStyle w:val="B55A39CD4B7D46A0864FC752550A0F4A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7144E5" w:rsidP="007144E5">
          <w:pPr>
            <w:pStyle w:val="5945A2B905E94B4CB264E5EC7558BE1A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7144E5" w:rsidP="007144E5">
          <w:pPr>
            <w:pStyle w:val="F0664A7F0C684DE6A29437227796EE8A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7144E5" w:rsidP="007144E5">
          <w:pPr>
            <w:pStyle w:val="FF886BF7CCF546288FB2B1586A425C32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7144E5" w:rsidP="007144E5">
          <w:pPr>
            <w:pStyle w:val="84D281CA5B9C474B967E3C1320B0C346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7144E5" w:rsidP="007144E5">
          <w:pPr>
            <w:pStyle w:val="6167FE8D7A3244BCA2D5DC38178734F2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7144E5" w:rsidP="007144E5">
          <w:pPr>
            <w:pStyle w:val="BDB92089DB9D4818A13CD21C3FEC9501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7144E5" w:rsidP="007144E5">
          <w:pPr>
            <w:pStyle w:val="E41E0BBFA0F143139E77A314489D7F0D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7144E5" w:rsidP="007144E5">
          <w:pPr>
            <w:pStyle w:val="3A37C2ED64D54ACB8CF9F18242B7D572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7144E5" w:rsidP="007144E5">
          <w:pPr>
            <w:pStyle w:val="EBFC6E2E6496474E83667500E1262770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7144E5" w:rsidP="007144E5">
          <w:pPr>
            <w:pStyle w:val="8242CCDE9B1941539C09DA36F72640EF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7144E5" w:rsidP="007144E5">
          <w:pPr>
            <w:pStyle w:val="F3C10E87F2B24ECD9C8F54ADA8D21240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7144E5" w:rsidP="007144E5">
          <w:pPr>
            <w:pStyle w:val="FB00085B61894040A5FF6A57299BA698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7144E5" w:rsidP="007144E5">
          <w:pPr>
            <w:pStyle w:val="15C3D6A510ED4F36882396FD9A3D415A"/>
          </w:pPr>
          <w:r>
            <w:rPr>
              <w:lang w:val="vi-VN" w:bidi="vi-VN"/>
            </w:rPr>
            <w:t>Địa chỉ web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7144E5" w:rsidP="007144E5">
          <w:pPr>
            <w:pStyle w:val="9294AFAD310E4A65A999FB81107F07E3"/>
          </w:pPr>
          <w:r>
            <w:rPr>
              <w:lang w:val="vi-VN" w:bidi="vi-VN"/>
            </w:rPr>
            <w:t>Tên Bạn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7144E5" w:rsidP="007144E5">
          <w:pPr>
            <w:pStyle w:val="419630686892454BADDA01E257114F6F"/>
          </w:pPr>
          <w:r>
            <w:rPr>
              <w:lang w:val="vi-VN" w:bidi="vi-VN"/>
            </w:rPr>
            <w:t>Địa chỉ Đường, Thành phố, Mã ZIP Tiểu bang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7144E5" w:rsidP="007144E5">
          <w:pPr>
            <w:pStyle w:val="C112CEF2E3CC44B085959EAB173BFB67"/>
          </w:pPr>
          <w:r>
            <w:rPr>
              <w:lang w:val="vi-VN" w:bidi="vi-VN"/>
            </w:rPr>
            <w:t>Điện thoại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7144E5" w:rsidP="007144E5">
          <w:pPr>
            <w:pStyle w:val="271FD75FC3694D779FA59A21B53B8565"/>
          </w:pPr>
          <w:r>
            <w:rPr>
              <w:lang w:val="vi-VN" w:bidi="vi-VN"/>
            </w:rPr>
            <w:t>Email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7144E5" w:rsidP="007144E5">
          <w:pPr>
            <w:pStyle w:val="F9B8B15D1FE346A4B9149E6A1813600D"/>
          </w:pPr>
          <w:r>
            <w:rPr>
              <w:lang w:val="vi-VN" w:bidi="vi-VN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7144E5" w:rsidP="007144E5">
          <w:pPr>
            <w:pStyle w:val="F87025AF2765492F98D5240C335027D0"/>
          </w:pPr>
          <w:r>
            <w:rPr>
              <w:lang w:val="vi-VN" w:bidi="vi-VN"/>
            </w:rPr>
            <w:t>Tước hiệu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7144E5" w:rsidP="007144E5">
          <w:pPr>
            <w:pStyle w:val="BF4A191842F440EB9FCDB7D474904958"/>
          </w:pPr>
          <w:r>
            <w:rPr>
              <w:lang w:val="vi-VN" w:bidi="vi-VN"/>
            </w:rPr>
            <w:t>Địa chỉ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3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5B32DB"/>
    <w:rsid w:val="006D21F9"/>
    <w:rsid w:val="007144E5"/>
    <w:rsid w:val="00802FB6"/>
    <w:rsid w:val="00A406F8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  <w:rPr>
      <w:rFonts w:cs="Times New Roman"/>
      <w:sz w:val="3276"/>
      <w:szCs w:val="327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VnbanChdanhsn">
    <w:name w:val="Placeholder Text"/>
    <w:basedOn w:val="Phngmcinhcuaoanvn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Office_17150464_TF03424896</Template>
  <TotalTime>56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9</cp:revision>
  <cp:lastPrinted>2012-08-29T19:15:00Z</cp:lastPrinted>
  <dcterms:created xsi:type="dcterms:W3CDTF">2018-01-16T09:30:00Z</dcterms:created>
  <dcterms:modified xsi:type="dcterms:W3CDTF">2018-01-19T07:27:00Z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