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7831" w:type="dxa"/>
        <w:tblInd w:w="-1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"/>
        <w:gridCol w:w="2081"/>
        <w:gridCol w:w="3337"/>
        <w:gridCol w:w="2197"/>
        <w:gridCol w:w="385"/>
        <w:gridCol w:w="90"/>
        <w:gridCol w:w="4050"/>
        <w:gridCol w:w="5670"/>
      </w:tblGrid>
      <w:tr w:rsidR="009E6AB9" w:rsidRPr="00CD7516" w14:paraId="123352C1" w14:textId="77777777" w:rsidTr="00B64D46">
        <w:trPr>
          <w:gridBefore w:val="1"/>
          <w:wBefore w:w="21" w:type="dxa"/>
          <w:trHeight w:val="4860"/>
        </w:trPr>
        <w:tc>
          <w:tcPr>
            <w:tcW w:w="5418" w:type="dxa"/>
            <w:gridSpan w:val="2"/>
          </w:tcPr>
          <w:p w14:paraId="7DB1AEB0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bookmarkStart w:id="0" w:name="_GoBack"/>
          </w:p>
        </w:tc>
        <w:tc>
          <w:tcPr>
            <w:tcW w:w="2197" w:type="dxa"/>
          </w:tcPr>
          <w:p w14:paraId="248797DD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  <w:tc>
          <w:tcPr>
            <w:tcW w:w="475" w:type="dxa"/>
            <w:gridSpan w:val="2"/>
            <w:vMerge w:val="restart"/>
            <w:shd w:val="clear" w:color="auto" w:fill="auto"/>
          </w:tcPr>
          <w:p w14:paraId="00D9D1EE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  <w:tc>
          <w:tcPr>
            <w:tcW w:w="9720" w:type="dxa"/>
            <w:gridSpan w:val="2"/>
            <w:vMerge w:val="restart"/>
            <w:shd w:val="clear" w:color="auto" w:fill="auto"/>
            <w:vAlign w:val="center"/>
          </w:tcPr>
          <w:p w14:paraId="3F57465E" w14:textId="77777777" w:rsidR="009E6AB9" w:rsidRPr="00CD7516" w:rsidRDefault="009063CD" w:rsidP="009063CD">
            <w:pPr>
              <w:jc w:val="center"/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69646954" wp14:editId="4C29BE0A">
                      <wp:extent cx="4986670" cy="4472940"/>
                      <wp:effectExtent l="0" t="0" r="0" b="3810"/>
                      <wp:docPr id="7" name="组 7" descr="封面，照片上的标题，单手从盒子里拿手表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6670" cy="4472940"/>
                                <a:chOff x="0" y="0"/>
                                <a:chExt cx="4986958" cy="4472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单手从盒子里拿手表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3760" cy="4472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矩形 2"/>
                              <wps:cNvSpPr/>
                              <wps:spPr>
                                <a:xfrm>
                                  <a:off x="1605516" y="2115879"/>
                                  <a:ext cx="3381442" cy="9462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文本框 7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50065" y="2179674"/>
                                  <a:ext cx="2833370" cy="52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86C81F" w14:textId="77777777" w:rsidR="009063CD" w:rsidRPr="000D33D6" w:rsidRDefault="009063CD" w:rsidP="009063CD">
                                    <w:pPr>
                                      <w:pStyle w:val="a3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目录标题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" name="文本框 7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0186" y="2775098"/>
                                  <a:ext cx="266319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D04688" w14:textId="77777777" w:rsidR="009063CD" w:rsidRPr="000D33D6" w:rsidRDefault="009063CD" w:rsidP="009063CD">
                                    <w:pPr>
                                      <w:pStyle w:val="6"/>
                                      <w:jc w:val="right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在此处输入副标题文本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46954" id="组 7" o:spid="_x0000_s1026" alt="封面，照片上的标题，单手从盒子里拿手表" style="width:392.65pt;height:352.2pt;mso-position-horizontal-relative:char;mso-position-vertical-relative:line" coordsize="49869,44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" o:spid="_x0000_s1027" type="#_x0000_t75" alt="单手从盒子里拿手表" style="position:absolute;width:46837;height:44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">
                        <v:imagedata r:id="rId8" o:title="单手从盒子里拿手表"/>
                      </v:shape>
                      <v:rect id="矩形 2" o:spid="_x0000_s1028" style="position:absolute;left:16055;top:21158;width:33814;height:9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" fillcolor="#ffc000 [3207]" stroked="f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8500;top:21796;width:28334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    <v:textbox inset="0,0,0,0">
                          <w:txbxContent>
                            <w:p w14:paraId="0486C81F" w14:textId="77777777" w:rsidR="009063CD" w:rsidRPr="000D33D6" w:rsidRDefault="009063CD" w:rsidP="009063CD">
                              <w:pPr>
                                <w:pStyle w:val="a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lang w:val="zh-CN" w:bidi="zh-CN"/>
                                </w:rPr>
                                <w:t>目录标题</w:t>
                              </w:r>
                            </w:p>
                          </w:txbxContent>
                        </v:textbox>
                      </v:shape>
                      <v:shape id="_x0000_s1030" type="#_x0000_t202" style="position:absolute;left:20201;top:27750;width:26632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    <v:textbox inset="0,0,0,0">
                          <w:txbxContent>
                            <w:p w14:paraId="4AD04688" w14:textId="77777777" w:rsidR="009063CD" w:rsidRPr="000D33D6" w:rsidRDefault="009063CD" w:rsidP="009063CD">
                              <w:pPr>
                                <w:pStyle w:val="6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lang w:val="zh-CN" w:bidi="zh-CN"/>
                                </w:rPr>
                                <w:t>在此处输入副标题文本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E6AB9" w:rsidRPr="00CD7516" w14:paraId="191B5EB9" w14:textId="77777777" w:rsidTr="00B64D46">
        <w:trPr>
          <w:gridBefore w:val="1"/>
          <w:wBefore w:w="21" w:type="dxa"/>
          <w:trHeight w:val="2749"/>
        </w:trPr>
        <w:tc>
          <w:tcPr>
            <w:tcW w:w="5418" w:type="dxa"/>
            <w:gridSpan w:val="2"/>
          </w:tcPr>
          <w:p w14:paraId="55FA6372" w14:textId="77777777" w:rsidR="009E6AB9" w:rsidRPr="00CD7516" w:rsidRDefault="009E6AB9" w:rsidP="00F85C05">
            <w:pPr>
              <w:jc w:val="right"/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86C6F81" wp14:editId="72FE9AF3">
                      <wp:extent cx="876300" cy="1565418"/>
                      <wp:effectExtent l="0" t="0" r="0" b="15875"/>
                      <wp:docPr id="23" name="文本框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1565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0E93D9" w14:textId="77777777" w:rsidR="009E6AB9" w:rsidRPr="00BC17D7" w:rsidRDefault="009E6AB9" w:rsidP="009E6AB9">
                                  <w:r w:rsidRPr="00BC17D7">
                                    <w:rPr>
                                      <w:lang w:val="zh-CN" w:bidi="zh-CN"/>
                                    </w:rPr>
                                    <w:t>客户姓名</w:t>
                                  </w:r>
                                </w:p>
                                <w:p w14:paraId="0D4AA6BB" w14:textId="77777777" w:rsidR="009E6AB9" w:rsidRPr="00BC17D7" w:rsidRDefault="009E6AB9" w:rsidP="009E6AB9">
                                  <w:r w:rsidRPr="00BC17D7">
                                    <w:rPr>
                                      <w:lang w:val="zh-CN" w:bidi="zh-CN"/>
                                    </w:rPr>
                                    <w:t>街道地址</w:t>
                                  </w:r>
                                </w:p>
                                <w:p w14:paraId="03EAFE92" w14:textId="77777777" w:rsidR="009E6AB9" w:rsidRPr="00BC17D7" w:rsidRDefault="009E6AB9" w:rsidP="009E6AB9">
                                  <w:r w:rsidRPr="00BC17D7">
                                    <w:rPr>
                                      <w:lang w:val="zh-CN" w:bidi="zh-CN"/>
                                    </w:rPr>
                                    <w:t>街道地址、邮政编码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6C6F81" id="文本框 987" o:spid="_x0000_s1031" type="#_x0000_t202" style="width:69pt;height:1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" filled="f" stroked="f">
                      <v:textbox style="layout-flow:vertical;mso-layout-flow-alt:bottom-to-top" inset="0,0,0,0">
                        <w:txbxContent>
                          <w:p w14:paraId="1F0E93D9" w14:textId="77777777" w:rsidR="009E6AB9" w:rsidRPr="00BC17D7" w:rsidRDefault="009E6AB9" w:rsidP="009E6AB9">
                            <w:r w:rsidRPr="00BC17D7">
                              <w:rPr>
                                <w:lang w:val="zh-CN" w:bidi="zh-CN"/>
                              </w:rPr>
                              <w:t>客户姓名</w:t>
                            </w:r>
                          </w:p>
                          <w:p w14:paraId="0D4AA6BB" w14:textId="77777777" w:rsidR="009E6AB9" w:rsidRPr="00BC17D7" w:rsidRDefault="009E6AB9" w:rsidP="009E6AB9">
                            <w:r w:rsidRPr="00BC17D7">
                              <w:rPr>
                                <w:lang w:val="zh-CN" w:bidi="zh-CN"/>
                              </w:rPr>
                              <w:t>街道地址</w:t>
                            </w:r>
                          </w:p>
                          <w:p w14:paraId="03EAFE92" w14:textId="77777777" w:rsidR="009E6AB9" w:rsidRPr="00BC17D7" w:rsidRDefault="009E6AB9" w:rsidP="009E6AB9">
                            <w:r w:rsidRPr="00BC17D7">
                              <w:rPr>
                                <w:lang w:val="zh-CN" w:bidi="zh-CN"/>
                              </w:rPr>
                              <w:t>街道地址、邮政编码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97" w:type="dxa"/>
          </w:tcPr>
          <w:p w14:paraId="01C5E223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  <w:tc>
          <w:tcPr>
            <w:tcW w:w="475" w:type="dxa"/>
            <w:gridSpan w:val="2"/>
            <w:vMerge/>
            <w:shd w:val="clear" w:color="auto" w:fill="auto"/>
          </w:tcPr>
          <w:p w14:paraId="1F810466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  <w:tc>
          <w:tcPr>
            <w:tcW w:w="9720" w:type="dxa"/>
            <w:gridSpan w:val="2"/>
            <w:vMerge/>
            <w:shd w:val="clear" w:color="auto" w:fill="auto"/>
          </w:tcPr>
          <w:p w14:paraId="339292ED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</w:tr>
      <w:tr w:rsidR="009E6AB9" w:rsidRPr="00CD7516" w14:paraId="440DA31F" w14:textId="77777777" w:rsidTr="00B64D46">
        <w:trPr>
          <w:gridBefore w:val="1"/>
          <w:wBefore w:w="21" w:type="dxa"/>
          <w:trHeight w:val="4219"/>
        </w:trPr>
        <w:tc>
          <w:tcPr>
            <w:tcW w:w="2081" w:type="dxa"/>
            <w:vAlign w:val="center"/>
          </w:tcPr>
          <w:p w14:paraId="4A0DA3C4" w14:textId="77777777" w:rsidR="009E6AB9" w:rsidRPr="00CD7516" w:rsidRDefault="009E6AB9" w:rsidP="00F85C05">
            <w:pPr>
              <w:jc w:val="right"/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2C8B5C7B" wp14:editId="7967AC6D">
                      <wp:extent cx="822960" cy="1770076"/>
                      <wp:effectExtent l="0" t="0" r="15240" b="1905"/>
                      <wp:docPr id="22" name="文本框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17700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B81438" w14:textId="77777777" w:rsidR="009E6AB9" w:rsidRPr="00BC17D7" w:rsidRDefault="009E6AB9" w:rsidP="009E6AB9">
                                  <w:r w:rsidRPr="00BC17D7">
                                    <w:rPr>
                                      <w:lang w:val="zh-CN" w:bidi="zh-CN"/>
                                    </w:rPr>
                                    <w:t>公司名称</w:t>
                                  </w:r>
                                </w:p>
                                <w:p w14:paraId="09EC70BA" w14:textId="77777777" w:rsidR="009E6AB9" w:rsidRPr="00BC17D7" w:rsidRDefault="009E6AB9" w:rsidP="009E6AB9">
                                  <w:r w:rsidRPr="00BC17D7">
                                    <w:rPr>
                                      <w:lang w:val="zh-CN" w:bidi="zh-CN"/>
                                    </w:rPr>
                                    <w:t>街道地址</w:t>
                                  </w:r>
                                </w:p>
                                <w:p w14:paraId="4EAD54E1" w14:textId="77777777" w:rsidR="009E6AB9" w:rsidRPr="00BC17D7" w:rsidRDefault="009E6AB9" w:rsidP="009E6AB9">
                                  <w:r w:rsidRPr="00BC17D7">
                                    <w:rPr>
                                      <w:lang w:val="zh-CN" w:bidi="zh-CN"/>
                                    </w:rPr>
                                    <w:t>地址 2</w:t>
                                  </w:r>
                                </w:p>
                                <w:p w14:paraId="6A9E1640" w14:textId="77777777" w:rsidR="009E6AB9" w:rsidRPr="00BC17D7" w:rsidRDefault="009E6AB9" w:rsidP="009E6AB9">
                                  <w:r w:rsidRPr="00BC17D7">
                                    <w:rPr>
                                      <w:lang w:val="zh-CN" w:bidi="zh-CN"/>
                                    </w:rPr>
                                    <w:t>街道地址、邮政编码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8B5C7B" id="文本框 984" o:spid="_x0000_s1032" type="#_x0000_t202" style="width:64.8pt;height:1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" filled="f" stroked="f">
                      <v:textbox style="layout-flow:vertical;mso-layout-flow-alt:bottom-to-top" inset="0,0,0,0">
                        <w:txbxContent>
                          <w:p w14:paraId="2DB81438" w14:textId="77777777" w:rsidR="009E6AB9" w:rsidRPr="00BC17D7" w:rsidRDefault="009E6AB9" w:rsidP="009E6AB9">
                            <w:r w:rsidRPr="00BC17D7">
                              <w:rPr>
                                <w:lang w:val="zh-CN" w:bidi="zh-CN"/>
                              </w:rPr>
                              <w:t>公司名称</w:t>
                            </w:r>
                          </w:p>
                          <w:p w14:paraId="09EC70BA" w14:textId="77777777" w:rsidR="009E6AB9" w:rsidRPr="00BC17D7" w:rsidRDefault="009E6AB9" w:rsidP="009E6AB9">
                            <w:r w:rsidRPr="00BC17D7">
                              <w:rPr>
                                <w:lang w:val="zh-CN" w:bidi="zh-CN"/>
                              </w:rPr>
                              <w:t>街道地址</w:t>
                            </w:r>
                          </w:p>
                          <w:p w14:paraId="4EAD54E1" w14:textId="77777777" w:rsidR="009E6AB9" w:rsidRPr="00BC17D7" w:rsidRDefault="009E6AB9" w:rsidP="009E6AB9">
                            <w:r w:rsidRPr="00BC17D7">
                              <w:rPr>
                                <w:lang w:val="zh-CN" w:bidi="zh-CN"/>
                              </w:rPr>
                              <w:t>地址 2</w:t>
                            </w:r>
                          </w:p>
                          <w:p w14:paraId="6A9E1640" w14:textId="77777777" w:rsidR="009E6AB9" w:rsidRPr="00BC17D7" w:rsidRDefault="009E6AB9" w:rsidP="009E6AB9">
                            <w:r w:rsidRPr="00BC17D7">
                              <w:rPr>
                                <w:lang w:val="zh-CN" w:bidi="zh-CN"/>
                              </w:rPr>
                              <w:t>街道地址、邮政编码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37" w:type="dxa"/>
          </w:tcPr>
          <w:p w14:paraId="085077C3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  <w:tc>
          <w:tcPr>
            <w:tcW w:w="2197" w:type="dxa"/>
            <w:vAlign w:val="center"/>
          </w:tcPr>
          <w:p w14:paraId="120F3A5A" w14:textId="77777777" w:rsidR="009E6AB9" w:rsidRPr="00CD7516" w:rsidRDefault="009E6AB9" w:rsidP="00F85C05">
            <w:pPr>
              <w:jc w:val="center"/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color w:val="EDEDED" w:themeColor="accent3" w:themeTint="33"/>
                <w:lang w:val="zh-CN" w:bidi="zh-CN"/>
              </w:rPr>
              <w:drawing>
                <wp:inline distT="0" distB="0" distL="0" distR="0" wp14:anchorId="194ED852" wp14:editId="7D50E712">
                  <wp:extent cx="1213312" cy="527050"/>
                  <wp:effectExtent l="0" t="0" r="6350" b="6350"/>
                  <wp:docPr id="981" name="图形 981" descr="徽标占位符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形 1"/>
                          <pic:cNvPicPr/>
                        </pic:nvPicPr>
                        <pic:blipFill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3312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gridSpan w:val="2"/>
            <w:shd w:val="clear" w:color="auto" w:fill="auto"/>
          </w:tcPr>
          <w:p w14:paraId="6D3E3F3F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  <w:tc>
          <w:tcPr>
            <w:tcW w:w="4050" w:type="dxa"/>
            <w:shd w:val="clear" w:color="auto" w:fill="auto"/>
          </w:tcPr>
          <w:p w14:paraId="080D48B4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68825C0F" wp14:editId="6C129206">
                      <wp:extent cx="1936750" cy="2665095"/>
                      <wp:effectExtent l="0" t="0" r="6350" b="1905"/>
                      <wp:docPr id="194" name="组 194" descr="带文本的图形功能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6750" cy="2665095"/>
                                <a:chOff x="0" y="0"/>
                                <a:chExt cx="1936750" cy="2665095"/>
                              </a:xfrm>
                            </wpg:grpSpPr>
                            <wps:wsp>
                              <wps:cNvPr id="192" name="矩形 192"/>
                              <wps:cNvSpPr/>
                              <wps:spPr>
                                <a:xfrm>
                                  <a:off x="0" y="0"/>
                                  <a:ext cx="1936750" cy="2665095"/>
                                </a:xfrm>
                                <a:custGeom>
                                  <a:avLst/>
                                  <a:gdLst>
                                    <a:gd name="connsiteX0" fmla="*/ 0 w 1936750"/>
                                    <a:gd name="connsiteY0" fmla="*/ 0 h 2185035"/>
                                    <a:gd name="connsiteX1" fmla="*/ 1936750 w 1936750"/>
                                    <a:gd name="connsiteY1" fmla="*/ 0 h 2185035"/>
                                    <a:gd name="connsiteX2" fmla="*/ 1936750 w 1936750"/>
                                    <a:gd name="connsiteY2" fmla="*/ 2185035 h 2185035"/>
                                    <a:gd name="connsiteX3" fmla="*/ 0 w 1936750"/>
                                    <a:gd name="connsiteY3" fmla="*/ 2185035 h 2185035"/>
                                    <a:gd name="connsiteX4" fmla="*/ 0 w 1936750"/>
                                    <a:gd name="connsiteY4" fmla="*/ 0 h 2185035"/>
                                    <a:gd name="connsiteX0" fmla="*/ 0 w 1936750"/>
                                    <a:gd name="connsiteY0" fmla="*/ 0 h 2185035"/>
                                    <a:gd name="connsiteX1" fmla="*/ 1936750 w 1936750"/>
                                    <a:gd name="connsiteY1" fmla="*/ 627682 h 2185035"/>
                                    <a:gd name="connsiteX2" fmla="*/ 1936750 w 1936750"/>
                                    <a:gd name="connsiteY2" fmla="*/ 2185035 h 2185035"/>
                                    <a:gd name="connsiteX3" fmla="*/ 0 w 1936750"/>
                                    <a:gd name="connsiteY3" fmla="*/ 2185035 h 2185035"/>
                                    <a:gd name="connsiteX4" fmla="*/ 0 w 1936750"/>
                                    <a:gd name="connsiteY4" fmla="*/ 0 h 2185035"/>
                                    <a:gd name="connsiteX0" fmla="*/ 0 w 1936750"/>
                                    <a:gd name="connsiteY0" fmla="*/ 0 h 2185035"/>
                                    <a:gd name="connsiteX1" fmla="*/ 1936750 w 1936750"/>
                                    <a:gd name="connsiteY1" fmla="*/ 326765 h 2185035"/>
                                    <a:gd name="connsiteX2" fmla="*/ 1936750 w 1936750"/>
                                    <a:gd name="connsiteY2" fmla="*/ 2185035 h 2185035"/>
                                    <a:gd name="connsiteX3" fmla="*/ 0 w 1936750"/>
                                    <a:gd name="connsiteY3" fmla="*/ 2185035 h 2185035"/>
                                    <a:gd name="connsiteX4" fmla="*/ 0 w 1936750"/>
                                    <a:gd name="connsiteY4" fmla="*/ 0 h 2185035"/>
                                    <a:gd name="connsiteX0" fmla="*/ 0 w 1936750"/>
                                    <a:gd name="connsiteY0" fmla="*/ 0 h 2185035"/>
                                    <a:gd name="connsiteX1" fmla="*/ 1936750 w 1936750"/>
                                    <a:gd name="connsiteY1" fmla="*/ 204216 h 2185035"/>
                                    <a:gd name="connsiteX2" fmla="*/ 1936750 w 1936750"/>
                                    <a:gd name="connsiteY2" fmla="*/ 2185035 h 2185035"/>
                                    <a:gd name="connsiteX3" fmla="*/ 0 w 1936750"/>
                                    <a:gd name="connsiteY3" fmla="*/ 2185035 h 2185035"/>
                                    <a:gd name="connsiteX4" fmla="*/ 0 w 1936750"/>
                                    <a:gd name="connsiteY4" fmla="*/ 0 h 2185035"/>
                                    <a:gd name="connsiteX0" fmla="*/ 0 w 1936750"/>
                                    <a:gd name="connsiteY0" fmla="*/ 0 h 2185035"/>
                                    <a:gd name="connsiteX1" fmla="*/ 1936750 w 1936750"/>
                                    <a:gd name="connsiteY1" fmla="*/ 316554 h 2185035"/>
                                    <a:gd name="connsiteX2" fmla="*/ 1936750 w 1936750"/>
                                    <a:gd name="connsiteY2" fmla="*/ 2185035 h 2185035"/>
                                    <a:gd name="connsiteX3" fmla="*/ 0 w 1936750"/>
                                    <a:gd name="connsiteY3" fmla="*/ 2185035 h 2185035"/>
                                    <a:gd name="connsiteX4" fmla="*/ 0 w 1936750"/>
                                    <a:gd name="connsiteY4" fmla="*/ 0 h 2185035"/>
                                    <a:gd name="connsiteX0" fmla="*/ 0 w 1936750"/>
                                    <a:gd name="connsiteY0" fmla="*/ 0 h 2185035"/>
                                    <a:gd name="connsiteX1" fmla="*/ 1936750 w 1936750"/>
                                    <a:gd name="connsiteY1" fmla="*/ 275704 h 2185035"/>
                                    <a:gd name="connsiteX2" fmla="*/ 1936750 w 1936750"/>
                                    <a:gd name="connsiteY2" fmla="*/ 2185035 h 2185035"/>
                                    <a:gd name="connsiteX3" fmla="*/ 0 w 1936750"/>
                                    <a:gd name="connsiteY3" fmla="*/ 2185035 h 2185035"/>
                                    <a:gd name="connsiteX4" fmla="*/ 0 w 1936750"/>
                                    <a:gd name="connsiteY4" fmla="*/ 0 h 2185035"/>
                                    <a:gd name="connsiteX0" fmla="*/ 0 w 1936750"/>
                                    <a:gd name="connsiteY0" fmla="*/ 0 h 2185035"/>
                                    <a:gd name="connsiteX1" fmla="*/ 1936750 w 1936750"/>
                                    <a:gd name="connsiteY1" fmla="*/ 275704 h 2185035"/>
                                    <a:gd name="connsiteX2" fmla="*/ 1936750 w 1936750"/>
                                    <a:gd name="connsiteY2" fmla="*/ 2185035 h 2185035"/>
                                    <a:gd name="connsiteX3" fmla="*/ 0 w 1936750"/>
                                    <a:gd name="connsiteY3" fmla="*/ 1673148 h 2185035"/>
                                    <a:gd name="connsiteX4" fmla="*/ 0 w 1936750"/>
                                    <a:gd name="connsiteY4" fmla="*/ 0 h 2185035"/>
                                    <a:gd name="connsiteX0" fmla="*/ 0 w 1936750"/>
                                    <a:gd name="connsiteY0" fmla="*/ 0 h 1673148"/>
                                    <a:gd name="connsiteX1" fmla="*/ 1936750 w 1936750"/>
                                    <a:gd name="connsiteY1" fmla="*/ 275704 h 1673148"/>
                                    <a:gd name="connsiteX2" fmla="*/ 1936750 w 1936750"/>
                                    <a:gd name="connsiteY2" fmla="*/ 1673148 h 1673148"/>
                                    <a:gd name="connsiteX3" fmla="*/ 0 w 1936750"/>
                                    <a:gd name="connsiteY3" fmla="*/ 1673148 h 1673148"/>
                                    <a:gd name="connsiteX4" fmla="*/ 0 w 1936750"/>
                                    <a:gd name="connsiteY4" fmla="*/ 0 h 16731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936750" h="1673148">
                                      <a:moveTo>
                                        <a:pt x="0" y="0"/>
                                      </a:moveTo>
                                      <a:lnTo>
                                        <a:pt x="1936750" y="275704"/>
                                      </a:lnTo>
                                      <a:lnTo>
                                        <a:pt x="1936750" y="1673148"/>
                                      </a:lnTo>
                                      <a:lnTo>
                                        <a:pt x="0" y="167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8" name="文本框 8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963" y="1069383"/>
                                  <a:ext cx="1350010" cy="49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C77B18" w14:textId="77777777" w:rsidR="009E6AB9" w:rsidRPr="007C3C42" w:rsidRDefault="009E6AB9" w:rsidP="009E6AB9">
                                    <w:pPr>
                                      <w:pStyle w:val="41"/>
                                      <w:jc w:val="left"/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</w:rPr>
                                    </w:pPr>
                                    <w:r w:rsidRPr="007C3C42">
                                      <w:rPr>
                                        <w:b/>
                                        <w:color w:val="FFFFFF" w:themeColor="background1"/>
                                        <w:lang w:val="zh-CN" w:bidi="zh-CN"/>
                                      </w:rPr>
                                      <w:t>秋季/冬季版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3" name="文本框 8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963" y="1635179"/>
                                  <a:ext cx="111569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3A0AD8" w14:textId="77777777" w:rsidR="009E6AB9" w:rsidRPr="007C3C42" w:rsidRDefault="009E6AB9" w:rsidP="009E6AB9">
                                    <w:pPr>
                                      <w:pStyle w:val="51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7C3C42">
                                      <w:rPr>
                                        <w:color w:val="FFFFFF" w:themeColor="background1"/>
                                        <w:lang w:val="zh-CN" w:bidi="zh-CN"/>
                                      </w:rPr>
                                      <w:t>2017 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825C0F" id="组 194" o:spid="_x0000_s1033" alt="带文本的图形功能区" style="width:152.5pt;height:209.85pt;mso-position-horizontal-relative:char;mso-position-vertical-relative:line" coordsize="19367,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">
                      <v:shape id="矩形 192" o:spid="_x0000_s1034" style="position:absolute;width:19367;height:26650;visibility:visible;mso-wrap-style:square;v-text-anchor:middle" coordsize="1936750,167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" path="m,l1936750,275704r,1397444l,1673148,,xe" fillcolor="#7b7b7b [2406]" stroked="f">
                        <v:path arrowok="t" o:connecttype="custom" o:connectlocs="0,0;1936750,439159;1936750,2665095;0,2665095;0,0" o:connectangles="0,0,0,0,0"/>
                      </v:shape>
                      <v:shape id="文本框 835" o:spid="_x0000_s1035" type="#_x0000_t202" style="position:absolute;left:3409;top:10693;width:13500;height: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      <v:textbox inset="0,0,0,0">
                          <w:txbxContent>
                            <w:p w14:paraId="1FC77B18" w14:textId="77777777" w:rsidR="009E6AB9" w:rsidRPr="007C3C42" w:rsidRDefault="009E6AB9" w:rsidP="009E6AB9">
                              <w:pPr>
                                <w:pStyle w:val="41"/>
                                <w:jc w:val="left"/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7C3C42">
                                <w:rPr>
                                  <w:b/>
                                  <w:color w:val="FFFFFF" w:themeColor="background1"/>
                                  <w:lang w:val="zh-CN" w:bidi="zh-CN"/>
                                </w:rPr>
                                <w:t>秋季/冬季版</w:t>
                              </w:r>
                            </w:p>
                          </w:txbxContent>
                        </v:textbox>
                      </v:shape>
                      <v:shape id="文本框 835" o:spid="_x0000_s1036" type="#_x0000_t202" style="position:absolute;left:3409;top:16351;width:1115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      <v:textbox inset="0,0,0,0">
                          <w:txbxContent>
                            <w:p w14:paraId="5E3A0AD8" w14:textId="77777777" w:rsidR="009E6AB9" w:rsidRPr="007C3C42" w:rsidRDefault="009E6AB9" w:rsidP="009E6AB9">
                              <w:pPr>
                                <w:pStyle w:val="51"/>
                                <w:rPr>
                                  <w:color w:val="FFFFFF" w:themeColor="background1"/>
                                </w:rPr>
                              </w:pPr>
                              <w:r w:rsidRPr="007C3C42">
                                <w:rPr>
                                  <w:color w:val="FFFFFF" w:themeColor="background1"/>
                                  <w:lang w:val="zh-CN" w:bidi="zh-CN"/>
                                </w:rPr>
                                <w:t>2017 年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auto"/>
          </w:tcPr>
          <w:p w14:paraId="00AADBC4" w14:textId="77777777" w:rsidR="009E6AB9" w:rsidRPr="00CD7516" w:rsidRDefault="009E6AB9" w:rsidP="00F85C05">
            <w:pPr>
              <w:spacing w:before="240"/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1F78EF09" wp14:editId="7D76F3AC">
                      <wp:extent cx="2030278" cy="759417"/>
                      <wp:effectExtent l="0" t="0" r="8255" b="5080"/>
                      <wp:docPr id="980" name="文本框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0278" cy="759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6A2518" w14:textId="77777777" w:rsidR="009E6AB9" w:rsidRPr="009063CD" w:rsidRDefault="009E6AB9" w:rsidP="009063CD">
                                  <w:pPr>
                                    <w:pStyle w:val="51"/>
                                    <w:spacing w:before="240"/>
                                    <w:rPr>
                                      <w:rFonts w:hint="eastAsia"/>
                                      <w:noProof/>
                                      <w:color w:val="44546A" w:themeColor="text2"/>
                                    </w:rPr>
                                  </w:pPr>
                                  <w:r w:rsidRPr="009063CD">
                                    <w:rPr>
                                      <w:rFonts w:hint="eastAsia"/>
                                      <w:noProof/>
                                      <w:color w:val="44546A" w:themeColor="text2"/>
                                      <w:lang w:val="zh-CN" w:bidi="zh-CN"/>
                                    </w:rPr>
                                    <w:t>边栏标题</w:t>
                                  </w:r>
                                </w:p>
                                <w:p w14:paraId="031DB302" w14:textId="77777777" w:rsidR="009E6AB9" w:rsidRPr="000D33D6" w:rsidRDefault="009E6AB9" w:rsidP="009E6AB9">
                                  <w:pPr>
                                    <w:pStyle w:val="21"/>
                                    <w:spacing w:beforeLines="280" w:before="672"/>
                                    <w:rPr>
                                      <w:rFonts w:hint="eastAsia"/>
                                      <w:b/>
                                      <w:noProof/>
                                      <w:color w:val="44546A" w:themeColor="text2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78EF09" id="文本框 727" o:spid="_x0000_s1037" type="#_x0000_t202" style="width:159.85pt;height:5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" filled="f" stroked="f">
                      <v:textbox inset="0,0,0,0">
                        <w:txbxContent>
                          <w:p w14:paraId="006A2518" w14:textId="77777777" w:rsidR="009E6AB9" w:rsidRPr="009063CD" w:rsidRDefault="009E6AB9" w:rsidP="009063CD">
                            <w:pPr>
                              <w:pStyle w:val="51"/>
                              <w:spacing w:before="240"/>
                              <w:rPr>
                                <w:rFonts w:hint="eastAsia"/>
                                <w:noProof/>
                                <w:color w:val="44546A" w:themeColor="text2"/>
                              </w:rPr>
                            </w:pPr>
                            <w:r w:rsidRPr="009063CD">
                              <w:rPr>
                                <w:rFonts w:hint="eastAsia"/>
                                <w:noProof/>
                                <w:color w:val="44546A" w:themeColor="text2"/>
                                <w:lang w:val="zh-CN" w:bidi="zh-CN"/>
                              </w:rPr>
                              <w:t>边栏标题</w:t>
                            </w:r>
                          </w:p>
                          <w:p w14:paraId="031DB302" w14:textId="77777777" w:rsidR="009E6AB9" w:rsidRPr="000D33D6" w:rsidRDefault="009E6AB9" w:rsidP="009E6AB9">
                            <w:pPr>
                              <w:pStyle w:val="21"/>
                              <w:spacing w:beforeLines="280" w:before="672"/>
                              <w:rPr>
                                <w:rFonts w:hint="eastAsia"/>
                                <w:b/>
                                <w:noProof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5BD8E6C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576F11A8" wp14:editId="5B0543C1">
                      <wp:extent cx="2112579" cy="1596325"/>
                      <wp:effectExtent l="0" t="0" r="2540" b="4445"/>
                      <wp:docPr id="223" name="文本框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2579" cy="1596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C1CD80" w14:textId="77777777" w:rsidR="009E6AB9" w:rsidRPr="009063CD" w:rsidRDefault="009E6AB9" w:rsidP="009E6AB9">
                                  <w:pPr>
                                    <w:rPr>
                                      <w:rStyle w:val="aa"/>
                                      <w:rFonts w:eastAsiaTheme="majorEastAsia" w:hint="eastAsia"/>
                                      <w:b w:val="0"/>
                                      <w:noProof/>
                                      <w:color w:val="44546A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9063CD">
                                    <w:rPr>
                                      <w:rStyle w:val="aa"/>
                                      <w:rFonts w:eastAsiaTheme="majorEastAsia" w:hint="eastAsia"/>
                                      <w:noProof/>
                                      <w:color w:val="44546A" w:themeColor="text2"/>
                                      <w:sz w:val="28"/>
                                      <w:szCs w:val="28"/>
                                      <w:lang w:val="zh-CN" w:bidi="zh-CN"/>
                                    </w:rPr>
                                    <w:t>在此处简要介绍你的产品或服务</w:t>
                                  </w:r>
                                </w:p>
                                <w:p w14:paraId="2AF58726" w14:textId="77777777" w:rsidR="009E6AB9" w:rsidRPr="009063CD" w:rsidRDefault="009E6AB9" w:rsidP="009E6AB9">
                                  <w:pPr>
                                    <w:rPr>
                                      <w:rStyle w:val="aa"/>
                                      <w:rFonts w:eastAsiaTheme="majorEastAsia" w:hint="eastAsia"/>
                                      <w:b w:val="0"/>
                                      <w:noProof/>
                                      <w:color w:val="44546A" w:themeColor="text2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84E7E4B" w14:textId="77777777" w:rsidR="009E6AB9" w:rsidRPr="009063CD" w:rsidRDefault="009E6AB9" w:rsidP="009E6AB9">
                                  <w:pPr>
                                    <w:rPr>
                                      <w:rStyle w:val="aa"/>
                                      <w:rFonts w:eastAsiaTheme="majorEastAsia" w:hint="eastAsia"/>
                                      <w:b w:val="0"/>
                                      <w:noProof/>
                                      <w:color w:val="44546A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9063CD">
                                    <w:rPr>
                                      <w:rStyle w:val="aa"/>
                                      <w:rFonts w:eastAsiaTheme="majorEastAsia" w:hint="eastAsia"/>
                                      <w:noProof/>
                                      <w:color w:val="44546A" w:themeColor="text2"/>
                                      <w:sz w:val="28"/>
                                      <w:szCs w:val="28"/>
                                      <w:lang w:val="zh-CN" w:bidi="zh-CN"/>
                                    </w:rPr>
                                    <w:t>在此处简要介绍你的产品或服务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6F11A8" id="文本框 837" o:spid="_x0000_s1038" type="#_x0000_t202" style="width:166.3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" filled="f" stroked="f">
                      <v:textbox inset="0,0,0,0">
                        <w:txbxContent>
                          <w:p w14:paraId="49C1CD80" w14:textId="77777777" w:rsidR="009E6AB9" w:rsidRPr="009063CD" w:rsidRDefault="009E6AB9" w:rsidP="009E6AB9">
                            <w:pPr>
                              <w:rPr>
                                <w:rStyle w:val="aa"/>
                                <w:rFonts w:eastAsiaTheme="majorEastAsia" w:hint="eastAsia"/>
                                <w:b w:val="0"/>
                                <w:noProof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9063CD">
                              <w:rPr>
                                <w:rStyle w:val="aa"/>
                                <w:rFonts w:eastAsiaTheme="majorEastAsia" w:hint="eastAsia"/>
                                <w:noProof/>
                                <w:color w:val="44546A" w:themeColor="text2"/>
                                <w:sz w:val="28"/>
                                <w:szCs w:val="28"/>
                                <w:lang w:val="zh-CN" w:bidi="zh-CN"/>
                              </w:rPr>
                              <w:t>在此处简要介绍你的产品或服务</w:t>
                            </w:r>
                          </w:p>
                          <w:p w14:paraId="2AF58726" w14:textId="77777777" w:rsidR="009E6AB9" w:rsidRPr="009063CD" w:rsidRDefault="009E6AB9" w:rsidP="009E6AB9">
                            <w:pPr>
                              <w:rPr>
                                <w:rStyle w:val="aa"/>
                                <w:rFonts w:eastAsiaTheme="majorEastAsia" w:hint="eastAsia"/>
                                <w:b w:val="0"/>
                                <w:noProof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284E7E4B" w14:textId="77777777" w:rsidR="009E6AB9" w:rsidRPr="009063CD" w:rsidRDefault="009E6AB9" w:rsidP="009E6AB9">
                            <w:pPr>
                              <w:rPr>
                                <w:rStyle w:val="aa"/>
                                <w:rFonts w:eastAsiaTheme="majorEastAsia" w:hint="eastAsia"/>
                                <w:b w:val="0"/>
                                <w:noProof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9063CD">
                              <w:rPr>
                                <w:rStyle w:val="aa"/>
                                <w:rFonts w:eastAsiaTheme="majorEastAsia" w:hint="eastAsia"/>
                                <w:noProof/>
                                <w:color w:val="44546A" w:themeColor="text2"/>
                                <w:sz w:val="28"/>
                                <w:szCs w:val="28"/>
                                <w:lang w:val="zh-CN" w:bidi="zh-CN"/>
                              </w:rPr>
                              <w:t>在此处简要介绍你的产品或服务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E6AB9" w:rsidRPr="00CD7516" w14:paraId="25B69C1A" w14:textId="77777777" w:rsidTr="00B64D46">
        <w:tblPrEx>
          <w:tblCellMar>
            <w:left w:w="108" w:type="dxa"/>
            <w:right w:w="108" w:type="dxa"/>
          </w:tblCellMar>
        </w:tblPrEx>
        <w:trPr>
          <w:trHeight w:val="814"/>
        </w:trPr>
        <w:tc>
          <w:tcPr>
            <w:tcW w:w="17831" w:type="dxa"/>
            <w:gridSpan w:val="8"/>
            <w:shd w:val="clear" w:color="auto" w:fill="FFC000" w:themeFill="accent4"/>
          </w:tcPr>
          <w:p w14:paraId="5A37B20E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4052843" wp14:editId="04E69AC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142875</wp:posOffset>
                      </wp:positionV>
                      <wp:extent cx="10706100" cy="666115"/>
                      <wp:effectExtent l="0" t="0" r="0" b="635"/>
                      <wp:wrapNone/>
                      <wp:docPr id="1047" name="组 1047" descr="页眉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06100" cy="666115"/>
                                <a:chOff x="0" y="0"/>
                                <a:chExt cx="10073758" cy="666115"/>
                              </a:xfrm>
                            </wpg:grpSpPr>
                            <wps:wsp>
                              <wps:cNvPr id="13" name="文本框 9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8239" y="92990"/>
                                  <a:ext cx="1819910" cy="186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66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7736F6" w14:textId="77777777" w:rsidR="009E6AB9" w:rsidRPr="00F22554" w:rsidRDefault="009E6AB9" w:rsidP="009E6AB9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F22554">
                                      <w:rPr>
                                        <w:color w:val="FFFFFF" w:themeColor="background1"/>
                                        <w:lang w:val="zh-CN" w:bidi="zh-CN"/>
                                      </w:rPr>
                                      <w:t>订购电话：(225) 555 0155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11" name="组 211" descr="页码图形"/>
                              <wpg:cNvGrpSpPr/>
                              <wpg:grpSpPr>
                                <a:xfrm>
                                  <a:off x="0" y="0"/>
                                  <a:ext cx="1875155" cy="666115"/>
                                  <a:chOff x="0" y="-1"/>
                                  <a:chExt cx="1875295" cy="666427"/>
                                </a:xfrm>
                              </wpg:grpSpPr>
                              <wps:wsp>
                                <wps:cNvPr id="206" name="矩形 206"/>
                                <wps:cNvSpPr/>
                                <wps:spPr>
                                  <a:xfrm>
                                    <a:off x="0" y="-1"/>
                                    <a:ext cx="1875295" cy="666427"/>
                                  </a:xfrm>
                                  <a:custGeom>
                                    <a:avLst/>
                                    <a:gdLst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626870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5028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4357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355106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26870" h="464820">
                                        <a:moveTo>
                                          <a:pt x="0" y="0"/>
                                        </a:moveTo>
                                        <a:lnTo>
                                          <a:pt x="1626870" y="0"/>
                                        </a:lnTo>
                                        <a:lnTo>
                                          <a:pt x="1355106" y="464820"/>
                                        </a:lnTo>
                                        <a:lnTo>
                                          <a:pt x="0" y="4648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文本框 9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8979" y="216976"/>
                                    <a:ext cx="852407" cy="263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66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C08437B" w14:textId="77777777" w:rsidR="009E6AB9" w:rsidRPr="00F22554" w:rsidRDefault="00DB4F0B" w:rsidP="009E6AB9">
                                      <w:pPr>
                                        <w:pStyle w:val="a8"/>
                                        <w:jc w:val="left"/>
                                        <w:rPr>
                                          <w:rStyle w:val="aa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Style w:val="aa"/>
                                          <w:color w:val="FFFFFF" w:themeColor="background1"/>
                                          <w:lang w:val="zh-CN" w:bidi="zh-CN"/>
                                        </w:rPr>
                                        <w:t>第 2 页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组 213" descr="页码图形"/>
                              <wpg:cNvGrpSpPr/>
                              <wpg:grpSpPr>
                                <a:xfrm>
                                  <a:off x="8198603" y="0"/>
                                  <a:ext cx="1875155" cy="666115"/>
                                  <a:chOff x="0" y="-1"/>
                                  <a:chExt cx="1875295" cy="666427"/>
                                </a:xfrm>
                              </wpg:grpSpPr>
                              <wps:wsp>
                                <wps:cNvPr id="214" name="矩形 206"/>
                                <wps:cNvSpPr/>
                                <wps:spPr>
                                  <a:xfrm flipH="1">
                                    <a:off x="0" y="-1"/>
                                    <a:ext cx="1875295" cy="666427"/>
                                  </a:xfrm>
                                  <a:custGeom>
                                    <a:avLst/>
                                    <a:gdLst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626870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5028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4357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355106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26870" h="464820">
                                        <a:moveTo>
                                          <a:pt x="0" y="0"/>
                                        </a:moveTo>
                                        <a:lnTo>
                                          <a:pt x="1626870" y="0"/>
                                        </a:lnTo>
                                        <a:lnTo>
                                          <a:pt x="1355106" y="464820"/>
                                        </a:lnTo>
                                        <a:lnTo>
                                          <a:pt x="0" y="4648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" name="文本框 9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2441" y="216976"/>
                                    <a:ext cx="852407" cy="263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66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446DC28" w14:textId="77777777" w:rsidR="009E6AB9" w:rsidRPr="00F5311D" w:rsidRDefault="009E6AB9" w:rsidP="009E6AB9">
                                      <w:pPr>
                                        <w:pStyle w:val="a8"/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F5311D">
                                        <w:rPr>
                                          <w:b/>
                                          <w:color w:val="FFFFFF" w:themeColor="background1"/>
                                          <w:lang w:val="zh-CN" w:bidi="zh-CN"/>
                                        </w:rPr>
                                        <w:t>第 7 页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6" name="文本框 9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61169" y="92990"/>
                                  <a:ext cx="1438910" cy="186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66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FFFDFA" w14:textId="77777777" w:rsidR="009E6AB9" w:rsidRPr="00F5311D" w:rsidRDefault="009E6AB9" w:rsidP="009E6AB9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lang w:val="zh-CN" w:bidi="zh-CN"/>
                                      </w:rPr>
                                      <w:t>在此处输入公司名称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4052843" id="组 1047" o:spid="_x0000_s1039" alt="页眉" style="position:absolute;margin-left:-4.85pt;margin-top:11.25pt;width:843pt;height:52.45pt;z-index:251658240;mso-position-horizontal-relative:text;mso-position-vertical-relative:text;mso-width-relative:margin" coordsize="100737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">
                      <v:shape id="文本框 990" o:spid="_x0000_s1040" type="#_x0000_t202" style="position:absolute;left:19682;top:929;width:18199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" filled="f" fillcolor="#f60" stroked="f">
                        <v:textbox inset="0,0,0,0">
                          <w:txbxContent>
                            <w:p w14:paraId="1F7736F6" w14:textId="77777777" w:rsidR="009E6AB9" w:rsidRPr="00F22554" w:rsidRDefault="009E6AB9" w:rsidP="009E6AB9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F22554">
                                <w:rPr>
                                  <w:color w:val="FFFFFF" w:themeColor="background1"/>
                                  <w:lang w:val="zh-CN" w:bidi="zh-CN"/>
                                </w:rPr>
                                <w:t>订购电话：(225) 555 0155</w:t>
                              </w:r>
                            </w:p>
                          </w:txbxContent>
                        </v:textbox>
                      </v:shape>
                      <v:group id="组 211" o:spid="_x0000_s1041" alt="页码图形" style="position:absolute;width:18751;height:6661" coordorigin="" coordsize="18752,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<v:shape id="矩形 206" o:spid="_x0000_s1042" style="position:absolute;width:18752;height:6664;visibility:visible;mso-wrap-style:square;v-text-anchor:middle" coordsize="162687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" path="m,l1626870,,1355106,464820,,464820,,xe" fillcolor="#7b7b7b [2406]" stroked="f" strokeweight="1pt">
                          <v:stroke joinstyle="miter"/>
                          <v:path arrowok="t" o:connecttype="custom" o:connectlocs="0,0;1875295,0;1562032,666427;0,666427;0,0" o:connectangles="0,0,0,0,0"/>
                        </v:shape>
                        <v:shape id="文本框 990" o:spid="_x0000_s1043" type="#_x0000_t202" style="position:absolute;left:5889;top:2169;width:852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" filled="f" fillcolor="#f60" stroked="f">
                          <v:textbox inset="0,0,0,0">
                            <w:txbxContent>
                              <w:p w14:paraId="5C08437B" w14:textId="77777777" w:rsidR="009E6AB9" w:rsidRPr="00F22554" w:rsidRDefault="00DB4F0B" w:rsidP="009E6AB9">
                                <w:pPr>
                                  <w:pStyle w:val="a8"/>
                                  <w:jc w:val="left"/>
                                  <w:rPr>
                                    <w:rStyle w:val="aa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Style w:val="aa"/>
                                    <w:color w:val="FFFFFF" w:themeColor="background1"/>
                                    <w:lang w:val="zh-CN" w:bidi="zh-CN"/>
                                  </w:rPr>
                                  <w:t>第 2 页</w:t>
                                </w:r>
                              </w:p>
                            </w:txbxContent>
                          </v:textbox>
                        </v:shape>
                      </v:group>
                      <v:group id="组 213" o:spid="_x0000_s1044" alt="页码图形" style="position:absolute;left:81986;width:18751;height:6661" coordorigin="" coordsize="18752,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<v:shape id="矩形 206" o:spid="_x0000_s1045" style="position:absolute;width:18752;height:6664;flip:x;visibility:visible;mso-wrap-style:square;v-text-anchor:middle" coordsize="162687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" path="m,l1626870,,1355106,464820,,464820,,xe" fillcolor="#7b7b7b [2406]" stroked="f" strokeweight="1pt">
                          <v:stroke joinstyle="miter"/>
                          <v:path arrowok="t" o:connecttype="custom" o:connectlocs="0,0;1875295,0;1562032,666427;0,666427;0,0" o:connectangles="0,0,0,0,0"/>
                        </v:shape>
                        <v:shape id="文本框 990" o:spid="_x0000_s1046" type="#_x0000_t202" style="position:absolute;left:5424;top:2169;width:852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" filled="f" fillcolor="#f60" stroked="f">
                          <v:textbox inset="0,0,0,0">
                            <w:txbxContent>
                              <w:p w14:paraId="7446DC28" w14:textId="77777777" w:rsidR="009E6AB9" w:rsidRPr="00F5311D" w:rsidRDefault="009E6AB9" w:rsidP="009E6AB9">
                                <w:pPr>
                                  <w:pStyle w:val="a8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F5311D">
                                  <w:rPr>
                                    <w:b/>
                                    <w:color w:val="FFFFFF" w:themeColor="background1"/>
                                    <w:lang w:val="zh-CN" w:bidi="zh-CN"/>
                                  </w:rPr>
                                  <w:t>第 7 页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990" o:spid="_x0000_s1047" type="#_x0000_t202" style="position:absolute;left:62611;top:929;width:14389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" filled="f" fillcolor="#f60" stroked="f">
                        <v:textbox inset="0,0,0,0">
                          <w:txbxContent>
                            <w:p w14:paraId="02FFFDFA" w14:textId="77777777" w:rsidR="009E6AB9" w:rsidRPr="00F5311D" w:rsidRDefault="009E6AB9" w:rsidP="009E6AB9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zh-CN" w:bidi="zh-CN"/>
                                </w:rPr>
                                <w:t>在此处输入公司名称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E6AB9" w:rsidRPr="00CD7516" w14:paraId="3CDD2F29" w14:textId="77777777" w:rsidTr="00B64D46">
        <w:tblPrEx>
          <w:tblCellMar>
            <w:left w:w="108" w:type="dxa"/>
            <w:right w:w="108" w:type="dxa"/>
          </w:tblCellMar>
        </w:tblPrEx>
        <w:trPr>
          <w:trHeight w:val="676"/>
        </w:trPr>
        <w:tc>
          <w:tcPr>
            <w:tcW w:w="17831" w:type="dxa"/>
            <w:gridSpan w:val="8"/>
          </w:tcPr>
          <w:p w14:paraId="698F6331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</w:tr>
      <w:tr w:rsidR="009E6AB9" w:rsidRPr="00CD7516" w14:paraId="6FB28DB2" w14:textId="77777777" w:rsidTr="00DB4F0B">
        <w:tblPrEx>
          <w:tblCellMar>
            <w:left w:w="108" w:type="dxa"/>
            <w:right w:w="108" w:type="dxa"/>
          </w:tblCellMar>
        </w:tblPrEx>
        <w:trPr>
          <w:trHeight w:val="3312"/>
        </w:trPr>
        <w:tc>
          <w:tcPr>
            <w:tcW w:w="8021" w:type="dxa"/>
            <w:gridSpan w:val="5"/>
            <w:vMerge w:val="restart"/>
          </w:tcPr>
          <w:p w14:paraId="0C670201" w14:textId="77777777" w:rsidR="009E6AB9" w:rsidRPr="00CD7516" w:rsidRDefault="009E6AB9" w:rsidP="00F85C05">
            <w:pPr>
              <w:spacing w:line="240" w:lineRule="atLeast"/>
              <w:ind w:left="720"/>
              <w:rPr>
                <w:rFonts w:hint="eastAsia"/>
                <w:noProof/>
                <w:sz w:val="10"/>
                <w:szCs w:val="10"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1DCCE205" wp14:editId="58079ADA">
                      <wp:extent cx="2278251" cy="604434"/>
                      <wp:effectExtent l="0" t="0" r="8255" b="5715"/>
                      <wp:docPr id="17" name="文本框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8251" cy="6044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EC1E6A" w14:textId="77777777" w:rsidR="009E6AB9" w:rsidRDefault="009E6AB9" w:rsidP="009E6AB9">
                                  <w:pPr>
                                    <w:pStyle w:val="31"/>
                                  </w:pPr>
                                  <w:r w:rsidRPr="00744C85">
                                    <w:rPr>
                                      <w:lang w:val="zh-CN" w:bidi="zh-CN"/>
                                    </w:rPr>
                                    <w:t>目录</w:t>
                                  </w:r>
                                </w:p>
                              </w:txbxContent>
                            </wps:txbx>
                            <wps:bodyPr rot="0" vert="horz" wrap="square" lIns="0" tIns="27432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CCE205" id="文本框 839" o:spid="_x0000_s1048" type="#_x0000_t202" style="width:179.4pt;height:4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" filled="f" stroked="f">
                      <v:textbox inset="0,21.6pt,0,0">
                        <w:txbxContent>
                          <w:p w14:paraId="0CEC1E6A" w14:textId="77777777" w:rsidR="009E6AB9" w:rsidRDefault="009E6AB9" w:rsidP="009E6AB9">
                            <w:pPr>
                              <w:pStyle w:val="31"/>
                            </w:pPr>
                            <w:r w:rsidRPr="00744C85">
                              <w:rPr>
                                <w:lang w:val="zh-CN" w:bidi="zh-CN"/>
                              </w:rPr>
                              <w:t>目录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36CC9083" wp14:editId="60D0B9F8">
                      <wp:extent cx="2495227" cy="15499"/>
                      <wp:effectExtent l="19050" t="19050" r="19685" b="22860"/>
                      <wp:docPr id="220" name="直接连接符​​ 220" descr="下划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5227" cy="1549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F4DBB23" id="直接连接符​​ 220" o:spid="_x0000_s1026" alt="下划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6.4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" strokecolor="#a5a5a5 [3206]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66C48620" w14:textId="77777777" w:rsidR="009E6AB9" w:rsidRPr="00CD7516" w:rsidRDefault="009E6AB9" w:rsidP="00F85C05">
            <w:pPr>
              <w:spacing w:line="240" w:lineRule="atLeast"/>
              <w:ind w:left="720"/>
              <w:rPr>
                <w:rFonts w:hint="eastAsia"/>
                <w:noProof/>
              </w:rPr>
            </w:pPr>
          </w:p>
          <w:p w14:paraId="1C5A6872" w14:textId="77777777" w:rsidR="009E6AB9" w:rsidRPr="00CD7516" w:rsidRDefault="009E6AB9" w:rsidP="00F85C05">
            <w:pPr>
              <w:spacing w:after="300" w:line="240" w:lineRule="atLeast"/>
              <w:ind w:left="720"/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427B4AC4" wp14:editId="0EF01BB8">
                      <wp:extent cx="4060556" cy="3425125"/>
                      <wp:effectExtent l="0" t="0" r="16510" b="4445"/>
                      <wp:docPr id="16" name="文本框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0556" cy="342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EED339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>产品或服务类别</w:t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  <w:t>2</w:t>
                                  </w:r>
                                </w:p>
                                <w:p w14:paraId="0729F66C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</w:p>
                                <w:p w14:paraId="6FDF3000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>产品或服务类别</w:t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  <w:t>2</w:t>
                                  </w:r>
                                </w:p>
                                <w:p w14:paraId="604154A1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</w:p>
                                <w:p w14:paraId="45587C3B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>产品或服务类别</w:t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  <w:t>2</w:t>
                                  </w:r>
                                </w:p>
                                <w:p w14:paraId="6EA2B1CE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</w:p>
                                <w:p w14:paraId="728C2BE3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>产品或服务类别</w:t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  <w:t xml:space="preserve">3 </w:t>
                                  </w:r>
                                </w:p>
                                <w:p w14:paraId="067C8DA4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</w:p>
                                <w:p w14:paraId="73528EE3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>产品或服务类别</w:t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  <w:t>3</w:t>
                                  </w:r>
                                </w:p>
                                <w:p w14:paraId="41409127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</w:p>
                                <w:p w14:paraId="650D5437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>产品或服务类别</w:t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  <w:t>3</w:t>
                                  </w:r>
                                </w:p>
                                <w:p w14:paraId="4B64B405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</w:p>
                                <w:p w14:paraId="715B0F30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 xml:space="preserve">产品或服务类别 </w:t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  <w:t>4</w:t>
                                  </w:r>
                                </w:p>
                                <w:p w14:paraId="4D628971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</w:p>
                                <w:p w14:paraId="583F8832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>产品或服务类别</w:t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  <w:t>4</w:t>
                                  </w:r>
                                </w:p>
                                <w:p w14:paraId="1858BF55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</w:p>
                                <w:p w14:paraId="1FB0D934" w14:textId="77777777" w:rsidR="009E6AB9" w:rsidRPr="009342E6" w:rsidRDefault="009E6AB9" w:rsidP="009E6AB9">
                                  <w:pPr>
                                    <w:pStyle w:val="6"/>
                                    <w:rPr>
                                      <w:color w:val="A5A5A5" w:themeColor="accent3"/>
                                    </w:rPr>
                                  </w:pP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>产品或服务类别</w:t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</w:r>
                                  <w:r w:rsidRPr="009342E6">
                                    <w:rPr>
                                      <w:color w:val="A5A5A5" w:themeColor="accent3"/>
                                      <w:lang w:val="zh-CN" w:bidi="zh-CN"/>
                                    </w:rPr>
                                    <w:tab/>
                                    <w:t>4</w:t>
                                  </w:r>
                                </w:p>
                                <w:p w14:paraId="5E8951A4" w14:textId="77777777" w:rsidR="009E6AB9" w:rsidRPr="00744C85" w:rsidRDefault="009E6AB9" w:rsidP="009E6AB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7B4AC4" id="_x0000_s1049" type="#_x0000_t202" style="width:319.75pt;height:26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" filled="f" stroked="f">
                      <v:textbox inset="0,0,0,0">
                        <w:txbxContent>
                          <w:p w14:paraId="0AEED339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>产品或服务类别</w:t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  <w:t>2</w:t>
                            </w:r>
                          </w:p>
                          <w:p w14:paraId="0729F66C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</w:p>
                          <w:p w14:paraId="6FDF3000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>产品或服务类别</w:t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  <w:t>2</w:t>
                            </w:r>
                          </w:p>
                          <w:p w14:paraId="604154A1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</w:p>
                          <w:p w14:paraId="45587C3B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>产品或服务类别</w:t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  <w:t>2</w:t>
                            </w:r>
                          </w:p>
                          <w:p w14:paraId="6EA2B1CE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</w:p>
                          <w:p w14:paraId="728C2BE3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>产品或服务类别</w:t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  <w:t xml:space="preserve">3 </w:t>
                            </w:r>
                          </w:p>
                          <w:p w14:paraId="067C8DA4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</w:p>
                          <w:p w14:paraId="73528EE3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>产品或服务类别</w:t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  <w:t>3</w:t>
                            </w:r>
                          </w:p>
                          <w:p w14:paraId="41409127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</w:p>
                          <w:p w14:paraId="650D5437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>产品或服务类别</w:t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  <w:t>3</w:t>
                            </w:r>
                          </w:p>
                          <w:p w14:paraId="4B64B405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</w:p>
                          <w:p w14:paraId="715B0F30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 xml:space="preserve">产品或服务类别 </w:t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  <w:t>4</w:t>
                            </w:r>
                          </w:p>
                          <w:p w14:paraId="4D628971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</w:p>
                          <w:p w14:paraId="583F8832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>产品或服务类别</w:t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  <w:t>4</w:t>
                            </w:r>
                          </w:p>
                          <w:p w14:paraId="1858BF55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</w:p>
                          <w:p w14:paraId="1FB0D934" w14:textId="77777777" w:rsidR="009E6AB9" w:rsidRPr="009342E6" w:rsidRDefault="009E6AB9" w:rsidP="009E6AB9">
                            <w:pPr>
                              <w:pStyle w:val="6"/>
                              <w:rPr>
                                <w:color w:val="A5A5A5" w:themeColor="accent3"/>
                              </w:rPr>
                            </w:pP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>产品或服务类别</w:t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</w:r>
                            <w:r w:rsidRPr="009342E6">
                              <w:rPr>
                                <w:color w:val="A5A5A5" w:themeColor="accent3"/>
                                <w:lang w:val="zh-CN" w:bidi="zh-CN"/>
                              </w:rPr>
                              <w:tab/>
                              <w:t>4</w:t>
                            </w:r>
                          </w:p>
                          <w:p w14:paraId="5E8951A4" w14:textId="77777777" w:rsidR="009E6AB9" w:rsidRPr="00744C85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40" w:type="dxa"/>
            <w:gridSpan w:val="2"/>
          </w:tcPr>
          <w:p w14:paraId="5365A9B1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2C642581" wp14:editId="0268A978">
                      <wp:extent cx="2466975" cy="2200760"/>
                      <wp:effectExtent l="0" t="0" r="0" b="0"/>
                      <wp:docPr id="222" name="文本框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6975" cy="2200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01E432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4A9C17C6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6148D6F4" w14:textId="77777777" w:rsidR="009E6AB9" w:rsidRPr="00BC17D7" w:rsidRDefault="009E6AB9" w:rsidP="009E6AB9"/>
                                <w:p w14:paraId="426B282E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23F148E0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7A857CE2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642581" id="文本框 222" o:spid="_x0000_s1050" type="#_x0000_t202" style="width:194.25pt;height:17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" filled="f" stroked="f" strokeweight=".5pt">
                      <v:textbox inset="14.4pt,14.4pt">
                        <w:txbxContent>
                          <w:p w14:paraId="1301E432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4A9C17C6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6148D6F4" w14:textId="77777777" w:rsidR="009E6AB9" w:rsidRPr="00BC17D7" w:rsidRDefault="009E6AB9" w:rsidP="009E6AB9"/>
                          <w:p w14:paraId="426B282E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23F148E0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7A857CE2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14:paraId="7E2BC1B1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21BE2CA4" wp14:editId="17C36201">
                      <wp:extent cx="2386739" cy="2200760"/>
                      <wp:effectExtent l="0" t="0" r="0" b="0"/>
                      <wp:docPr id="993" name="文本框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739" cy="2200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767AA4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294BB754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58C4CB82" w14:textId="77777777" w:rsidR="009E6AB9" w:rsidRPr="00BC17D7" w:rsidRDefault="009E6AB9" w:rsidP="009E6AB9"/>
                                <w:p w14:paraId="10C02AB2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3732BACB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3034C634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73A4852A" w14:textId="77777777" w:rsidR="009E6AB9" w:rsidRDefault="009E6AB9" w:rsidP="009E6AB9"/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BE2CA4" id="文本框 993" o:spid="_x0000_s1051" type="#_x0000_t202" style="width:187.95pt;height:17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" filled="f" stroked="f" strokeweight=".5pt">
                      <v:textbox inset=",14.4pt">
                        <w:txbxContent>
                          <w:p w14:paraId="31767AA4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294BB754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58C4CB82" w14:textId="77777777" w:rsidR="009E6AB9" w:rsidRPr="00BC17D7" w:rsidRDefault="009E6AB9" w:rsidP="009E6AB9"/>
                          <w:p w14:paraId="10C02AB2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3732BACB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3034C634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73A4852A" w14:textId="77777777" w:rsidR="009E6AB9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E6AB9" w:rsidRPr="00CD7516" w14:paraId="5F064B87" w14:textId="77777777" w:rsidTr="00DB4F0B">
        <w:tblPrEx>
          <w:tblCellMar>
            <w:left w:w="108" w:type="dxa"/>
            <w:right w:w="108" w:type="dxa"/>
          </w:tblCellMar>
        </w:tblPrEx>
        <w:trPr>
          <w:trHeight w:val="3312"/>
        </w:trPr>
        <w:tc>
          <w:tcPr>
            <w:tcW w:w="8021" w:type="dxa"/>
            <w:gridSpan w:val="5"/>
            <w:vMerge/>
          </w:tcPr>
          <w:p w14:paraId="2FF2E32C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  <w:tc>
          <w:tcPr>
            <w:tcW w:w="4140" w:type="dxa"/>
            <w:gridSpan w:val="2"/>
          </w:tcPr>
          <w:p w14:paraId="1401CC0E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3D936C59" wp14:editId="28540432">
                      <wp:extent cx="2457450" cy="1952625"/>
                      <wp:effectExtent l="0" t="0" r="0" b="0"/>
                      <wp:docPr id="992" name="文本框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1952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1BF290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0A355C6D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3C277A78" w14:textId="77777777" w:rsidR="009E6AB9" w:rsidRPr="00BC17D7" w:rsidRDefault="009E6AB9" w:rsidP="009E6AB9"/>
                                <w:p w14:paraId="51922243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6E3947EB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2688EB93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6DC21AC6" w14:textId="77777777" w:rsidR="009E6AB9" w:rsidRDefault="009E6AB9" w:rsidP="009E6AB9">
                                  <w:pPr>
                                    <w:pStyle w:val="21"/>
                                  </w:pPr>
                                </w:p>
                                <w:p w14:paraId="4A8A1CDC" w14:textId="77777777" w:rsidR="009E6AB9" w:rsidRDefault="009E6AB9" w:rsidP="009E6AB9">
                                  <w:pPr>
                                    <w:pStyle w:val="21"/>
                                  </w:pPr>
                                </w:p>
                                <w:p w14:paraId="2F81F260" w14:textId="77777777" w:rsidR="009E6AB9" w:rsidRPr="00744C85" w:rsidRDefault="009E6AB9" w:rsidP="009E6AB9">
                                  <w:pPr>
                                    <w:pStyle w:val="31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273C072C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44EBE299" w14:textId="77777777" w:rsidR="009E6AB9" w:rsidRPr="00BC17D7" w:rsidRDefault="009E6AB9" w:rsidP="009E6AB9"/>
                                <w:p w14:paraId="2860E997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28EE0FD0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4FE15CC1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13B028D0" w14:textId="77777777" w:rsidR="009E6AB9" w:rsidRDefault="009E6AB9" w:rsidP="009E6AB9">
                                  <w:pPr>
                                    <w:pStyle w:val="2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936C59" id="文本框 992" o:spid="_x0000_s1052" type="#_x0000_t202" style="width:193.5pt;height:15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" filled="f" stroked="f" strokeweight=".5pt">
                      <v:textbox inset="14.4pt,7.2pt">
                        <w:txbxContent>
                          <w:p w14:paraId="4B1BF290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0A355C6D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3C277A78" w14:textId="77777777" w:rsidR="009E6AB9" w:rsidRPr="00BC17D7" w:rsidRDefault="009E6AB9" w:rsidP="009E6AB9"/>
                          <w:p w14:paraId="51922243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6E3947EB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2688EB93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6DC21AC6" w14:textId="77777777" w:rsidR="009E6AB9" w:rsidRDefault="009E6AB9" w:rsidP="009E6AB9">
                            <w:pPr>
                              <w:pStyle w:val="21"/>
                            </w:pPr>
                          </w:p>
                          <w:p w14:paraId="4A8A1CDC" w14:textId="77777777" w:rsidR="009E6AB9" w:rsidRDefault="009E6AB9" w:rsidP="009E6AB9">
                            <w:pPr>
                              <w:pStyle w:val="21"/>
                            </w:pPr>
                          </w:p>
                          <w:p w14:paraId="2F81F260" w14:textId="77777777" w:rsidR="009E6AB9" w:rsidRPr="00744C85" w:rsidRDefault="009E6AB9" w:rsidP="009E6AB9">
                            <w:pPr>
                              <w:pStyle w:val="31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273C072C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44EBE299" w14:textId="77777777" w:rsidR="009E6AB9" w:rsidRPr="00BC17D7" w:rsidRDefault="009E6AB9" w:rsidP="009E6AB9"/>
                          <w:p w14:paraId="2860E997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28EE0FD0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4FE15CC1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13B028D0" w14:textId="77777777" w:rsidR="009E6AB9" w:rsidRDefault="009E6AB9" w:rsidP="009E6AB9">
                            <w:pPr>
                              <w:pStyle w:val="2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14:paraId="23FDE9FD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1807DE9E" wp14:editId="00F42287">
                      <wp:extent cx="2386739" cy="1952625"/>
                      <wp:effectExtent l="0" t="0" r="0" b="0"/>
                      <wp:docPr id="994" name="文本框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739" cy="1952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8A72CA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69629CA0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071F9FE3" w14:textId="77777777" w:rsidR="009E6AB9" w:rsidRPr="00BC17D7" w:rsidRDefault="009E6AB9" w:rsidP="009E6AB9"/>
                                <w:p w14:paraId="6345814F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7C7E963A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1F5629CE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478E8BB1" w14:textId="77777777" w:rsidR="009E6AB9" w:rsidRDefault="009E6AB9" w:rsidP="009E6AB9"/>
                              </w:txbxContent>
                            </wps:txbx>
      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07DE9E" id="文本框 994" o:spid="_x0000_s1053" type="#_x0000_t202" style="width:187.95pt;height:15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" filled="f" stroked="f" strokeweight=".5pt">
                      <v:textbox inset=",7.2pt">
                        <w:txbxContent>
                          <w:p w14:paraId="5B8A72CA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69629CA0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071F9FE3" w14:textId="77777777" w:rsidR="009E6AB9" w:rsidRPr="00BC17D7" w:rsidRDefault="009E6AB9" w:rsidP="009E6AB9"/>
                          <w:p w14:paraId="6345814F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7C7E963A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1F5629CE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478E8BB1" w14:textId="77777777" w:rsidR="009E6AB9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E6AB9" w:rsidRPr="00CD7516" w14:paraId="27ACF98B" w14:textId="77777777" w:rsidTr="00DB4F0B">
        <w:tblPrEx>
          <w:tblCellMar>
            <w:left w:w="108" w:type="dxa"/>
            <w:right w:w="108" w:type="dxa"/>
          </w:tblCellMar>
        </w:tblPrEx>
        <w:trPr>
          <w:trHeight w:val="3312"/>
        </w:trPr>
        <w:tc>
          <w:tcPr>
            <w:tcW w:w="8021" w:type="dxa"/>
            <w:gridSpan w:val="5"/>
            <w:vMerge/>
          </w:tcPr>
          <w:p w14:paraId="0F8C51DD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  <w:tc>
          <w:tcPr>
            <w:tcW w:w="4140" w:type="dxa"/>
            <w:gridSpan w:val="2"/>
          </w:tcPr>
          <w:p w14:paraId="152D3A45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30DD4154" wp14:editId="1AA3C887">
                      <wp:extent cx="2457450" cy="1866900"/>
                      <wp:effectExtent l="0" t="0" r="0" b="0"/>
                      <wp:docPr id="996" name="文本框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1866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46CCF2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21314751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7A89BB60" w14:textId="77777777" w:rsidR="009E6AB9" w:rsidRPr="00BC17D7" w:rsidRDefault="009E6AB9" w:rsidP="009E6AB9"/>
                                <w:p w14:paraId="10E6409F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6C49D938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681F21CB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0D604AAE" w14:textId="77777777" w:rsidR="009E6AB9" w:rsidRDefault="009E6AB9" w:rsidP="009E6AB9"/>
                              </w:txbxContent>
                            </wps:txbx>
                            <wps:bodyPr rot="0" spcFirstLastPara="0" vertOverflow="overflow" horzOverflow="overflow" vert="horz" wrap="square" lIns="18288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DD4154" id="文本框 996" o:spid="_x0000_s1054" type="#_x0000_t202" style="width:193.5pt;height:1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" filled="f" stroked="f" strokeweight=".5pt">
                      <v:textbox inset="14.4pt,7.2pt">
                        <w:txbxContent>
                          <w:p w14:paraId="7246CCF2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21314751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7A89BB60" w14:textId="77777777" w:rsidR="009E6AB9" w:rsidRPr="00BC17D7" w:rsidRDefault="009E6AB9" w:rsidP="009E6AB9"/>
                          <w:p w14:paraId="10E6409F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6C49D938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681F21CB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0D604AAE" w14:textId="77777777" w:rsidR="009E6AB9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14:paraId="03211846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6BF0044C" wp14:editId="71E1B6E1">
                      <wp:extent cx="2386739" cy="1866900"/>
                      <wp:effectExtent l="0" t="0" r="0" b="0"/>
                      <wp:docPr id="995" name="文本框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739" cy="1866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303ED8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1AE78E6E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404FE103" w14:textId="77777777" w:rsidR="009E6AB9" w:rsidRPr="00BC17D7" w:rsidRDefault="009E6AB9" w:rsidP="009E6AB9"/>
                                <w:p w14:paraId="5377FBC4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3D027993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22FEE168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271A26ED" w14:textId="77777777" w:rsidR="009E6AB9" w:rsidRDefault="009E6AB9" w:rsidP="009E6AB9"/>
                              </w:txbxContent>
                            </wps:txbx>
      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F0044C" id="文本框 995" o:spid="_x0000_s1055" type="#_x0000_t202" style="width:187.95pt;height:1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" filled="f" stroked="f" strokeweight=".5pt">
                      <v:textbox inset=",7.2pt">
                        <w:txbxContent>
                          <w:p w14:paraId="09303ED8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1AE78E6E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404FE103" w14:textId="77777777" w:rsidR="009E6AB9" w:rsidRPr="00BC17D7" w:rsidRDefault="009E6AB9" w:rsidP="009E6AB9"/>
                          <w:p w14:paraId="5377FBC4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3D027993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22FEE168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271A26ED" w14:textId="77777777" w:rsidR="009E6AB9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1EE013F" w14:textId="77777777" w:rsidR="009E6AB9" w:rsidRPr="00CD7516" w:rsidRDefault="009E6AB9" w:rsidP="009E6AB9">
      <w:pPr>
        <w:rPr>
          <w:rFonts w:hint="eastAsia"/>
          <w:noProof/>
        </w:rPr>
      </w:pPr>
    </w:p>
    <w:tbl>
      <w:tblPr>
        <w:tblW w:w="16841" w:type="dxa"/>
        <w:tblInd w:w="-11" w:type="dxa"/>
        <w:tblLook w:val="0000" w:firstRow="0" w:lastRow="0" w:firstColumn="0" w:lastColumn="0" w:noHBand="0" w:noVBand="0"/>
      </w:tblPr>
      <w:tblGrid>
        <w:gridCol w:w="4319"/>
        <w:gridCol w:w="3796"/>
        <w:gridCol w:w="4176"/>
        <w:gridCol w:w="4550"/>
      </w:tblGrid>
      <w:tr w:rsidR="009E6AB9" w:rsidRPr="00CD7516" w14:paraId="695B0D71" w14:textId="77777777" w:rsidTr="007A04DF">
        <w:trPr>
          <w:trHeight w:val="818"/>
        </w:trPr>
        <w:tc>
          <w:tcPr>
            <w:tcW w:w="16841" w:type="dxa"/>
            <w:gridSpan w:val="4"/>
            <w:shd w:val="clear" w:color="auto" w:fill="FFC000" w:themeFill="accent4"/>
          </w:tcPr>
          <w:p w14:paraId="12B29DC3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B31C11B" wp14:editId="3ECA3440">
                      <wp:simplePos x="0" y="0"/>
                      <wp:positionH relativeFrom="column">
                        <wp:posOffset>-61596</wp:posOffset>
                      </wp:positionH>
                      <wp:positionV relativeFrom="paragraph">
                        <wp:posOffset>142875</wp:posOffset>
                      </wp:positionV>
                      <wp:extent cx="10677525" cy="666115"/>
                      <wp:effectExtent l="0" t="0" r="9525" b="635"/>
                      <wp:wrapNone/>
                      <wp:docPr id="1048" name="组 1048" descr="页眉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77525" cy="666115"/>
                                <a:chOff x="0" y="0"/>
                                <a:chExt cx="10073758" cy="666115"/>
                              </a:xfrm>
                            </wpg:grpSpPr>
                            <wps:wsp>
                              <wps:cNvPr id="1004" name="文本框 9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8239" y="92990"/>
                                  <a:ext cx="1819910" cy="186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66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0C8907" w14:textId="77777777" w:rsidR="009E6AB9" w:rsidRPr="00F22554" w:rsidRDefault="009E6AB9" w:rsidP="009E6AB9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F22554">
                                      <w:rPr>
                                        <w:color w:val="FFFFFF" w:themeColor="background1"/>
                                        <w:lang w:val="zh-CN" w:bidi="zh-CN"/>
                                      </w:rPr>
                                      <w:t>订购电话：(225) 555 0155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000" name="组 1000" descr="页码图形"/>
                              <wpg:cNvGrpSpPr/>
                              <wpg:grpSpPr>
                                <a:xfrm>
                                  <a:off x="0" y="0"/>
                                  <a:ext cx="1875155" cy="666115"/>
                                  <a:chOff x="0" y="-1"/>
                                  <a:chExt cx="1875295" cy="666427"/>
                                </a:xfrm>
                              </wpg:grpSpPr>
                              <wps:wsp>
                                <wps:cNvPr id="1001" name="矩形 206"/>
                                <wps:cNvSpPr/>
                                <wps:spPr>
                                  <a:xfrm>
                                    <a:off x="0" y="-1"/>
                                    <a:ext cx="1875295" cy="666427"/>
                                  </a:xfrm>
                                  <a:custGeom>
                                    <a:avLst/>
                                    <a:gdLst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626870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5028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4357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355106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26870" h="464820">
                                        <a:moveTo>
                                          <a:pt x="0" y="0"/>
                                        </a:moveTo>
                                        <a:lnTo>
                                          <a:pt x="1626870" y="0"/>
                                        </a:lnTo>
                                        <a:lnTo>
                                          <a:pt x="1355106" y="464820"/>
                                        </a:lnTo>
                                        <a:lnTo>
                                          <a:pt x="0" y="4648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2" name="文本框 9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8979" y="216976"/>
                                    <a:ext cx="852407" cy="263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66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846C576" w14:textId="77777777" w:rsidR="009E6AB9" w:rsidRPr="00F22554" w:rsidRDefault="009E6AB9" w:rsidP="009E6AB9">
                                      <w:pPr>
                                        <w:pStyle w:val="a8"/>
                                        <w:jc w:val="left"/>
                                        <w:rPr>
                                          <w:rStyle w:val="aa"/>
                                          <w:color w:val="FFFFFF" w:themeColor="background1"/>
                                        </w:rPr>
                                      </w:pPr>
                                      <w:r w:rsidRPr="00F22554">
                                        <w:rPr>
                                          <w:rStyle w:val="aa"/>
                                          <w:color w:val="FFFFFF" w:themeColor="background1"/>
                                          <w:lang w:val="zh-CN" w:bidi="zh-CN"/>
                                        </w:rPr>
                                        <w:t>第 6 页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7" name="组 997" descr="页码图形"/>
                              <wpg:cNvGrpSpPr/>
                              <wpg:grpSpPr>
                                <a:xfrm>
                                  <a:off x="8198603" y="0"/>
                                  <a:ext cx="1875155" cy="666115"/>
                                  <a:chOff x="0" y="-1"/>
                                  <a:chExt cx="1875295" cy="666427"/>
                                </a:xfrm>
                              </wpg:grpSpPr>
                              <wps:wsp>
                                <wps:cNvPr id="998" name="矩形 206"/>
                                <wps:cNvSpPr/>
                                <wps:spPr>
                                  <a:xfrm flipH="1">
                                    <a:off x="0" y="-1"/>
                                    <a:ext cx="1875295" cy="666427"/>
                                  </a:xfrm>
                                  <a:custGeom>
                                    <a:avLst/>
                                    <a:gdLst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626870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5028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4357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355106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26870" h="464820">
                                        <a:moveTo>
                                          <a:pt x="0" y="0"/>
                                        </a:moveTo>
                                        <a:lnTo>
                                          <a:pt x="1626870" y="0"/>
                                        </a:lnTo>
                                        <a:lnTo>
                                          <a:pt x="1355106" y="464820"/>
                                        </a:lnTo>
                                        <a:lnTo>
                                          <a:pt x="0" y="4648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9" name="文本框 9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2441" y="216976"/>
                                    <a:ext cx="852407" cy="263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66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148809" w14:textId="77777777" w:rsidR="009E6AB9" w:rsidRPr="00F5311D" w:rsidRDefault="009E6AB9" w:rsidP="009E6AB9">
                                      <w:pPr>
                                        <w:pStyle w:val="a8"/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F5311D">
                                        <w:rPr>
                                          <w:b/>
                                          <w:color w:val="FFFFFF" w:themeColor="background1"/>
                                          <w:lang w:val="zh-CN" w:bidi="zh-CN"/>
                                        </w:rPr>
                                        <w:t>第 3 页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03" name="文本框 9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61169" y="92990"/>
                                  <a:ext cx="1438910" cy="186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66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DCA3A8" w14:textId="77777777" w:rsidR="009E6AB9" w:rsidRPr="00F5311D" w:rsidRDefault="009E6AB9" w:rsidP="009E6AB9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lang w:val="zh-CN" w:bidi="zh-CN"/>
                                      </w:rPr>
                                      <w:t>在此处输入公司名称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B31C11B" id="组 1048" o:spid="_x0000_s1056" alt="页眉" style="position:absolute;margin-left:-4.85pt;margin-top:11.25pt;width:840.75pt;height:52.45pt;z-index:251659264;mso-position-horizontal-relative:text;mso-position-vertical-relative:text;mso-width-relative:margin" coordsize="100737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">
                      <v:shape id="文本框 990" o:spid="_x0000_s1057" type="#_x0000_t202" style="position:absolute;left:19682;top:929;width:18199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" filled="f" fillcolor="#f60" stroked="f">
                        <v:textbox inset="0,0,0,0">
                          <w:txbxContent>
                            <w:p w14:paraId="050C8907" w14:textId="77777777" w:rsidR="009E6AB9" w:rsidRPr="00F22554" w:rsidRDefault="009E6AB9" w:rsidP="009E6AB9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F22554">
                                <w:rPr>
                                  <w:color w:val="FFFFFF" w:themeColor="background1"/>
                                  <w:lang w:val="zh-CN" w:bidi="zh-CN"/>
                                </w:rPr>
                                <w:t>订购电话：(225) 555 0155</w:t>
                              </w:r>
                            </w:p>
                          </w:txbxContent>
                        </v:textbox>
                      </v:shape>
                      <v:group id="组 1000" o:spid="_x0000_s1058" alt="页码图形" style="position:absolute;width:18751;height:6661" coordorigin="" coordsize="18752,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      <v:shape id="矩形 206" o:spid="_x0000_s1059" style="position:absolute;width:18752;height:6664;visibility:visible;mso-wrap-style:square;v-text-anchor:middle" coordsize="162687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" path="m,l1626870,,1355106,464820,,464820,,xe" fillcolor="#7b7b7b [2406]" stroked="f" strokeweight="1pt">
                          <v:stroke joinstyle="miter"/>
                          <v:path arrowok="t" o:connecttype="custom" o:connectlocs="0,0;1875295,0;1562032,666427;0,666427;0,0" o:connectangles="0,0,0,0,0"/>
                        </v:shape>
                        <v:shape id="文本框 990" o:spid="_x0000_s1060" type="#_x0000_t202" style="position:absolute;left:5889;top:2169;width:852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" filled="f" fillcolor="#f60" stroked="f">
                          <v:textbox inset="0,0,0,0">
                            <w:txbxContent>
                              <w:p w14:paraId="6846C576" w14:textId="77777777" w:rsidR="009E6AB9" w:rsidRPr="00F22554" w:rsidRDefault="009E6AB9" w:rsidP="009E6AB9">
                                <w:pPr>
                                  <w:pStyle w:val="a8"/>
                                  <w:jc w:val="left"/>
                                  <w:rPr>
                                    <w:rStyle w:val="aa"/>
                                    <w:color w:val="FFFFFF" w:themeColor="background1"/>
                                  </w:rPr>
                                </w:pPr>
                                <w:r w:rsidRPr="00F22554">
                                  <w:rPr>
                                    <w:rStyle w:val="aa"/>
                                    <w:color w:val="FFFFFF" w:themeColor="background1"/>
                                    <w:lang w:val="zh-CN" w:bidi="zh-CN"/>
                                  </w:rPr>
                                  <w:t>第 6 页</w:t>
                                </w:r>
                              </w:p>
                            </w:txbxContent>
                          </v:textbox>
                        </v:shape>
                      </v:group>
                      <v:group id="组 997" o:spid="_x0000_s1061" alt="页码图形" style="position:absolute;left:81986;width:18751;height:6661" coordorigin="" coordsize="18752,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    <v:shape id="矩形 206" o:spid="_x0000_s1062" style="position:absolute;width:18752;height:6664;flip:x;visibility:visible;mso-wrap-style:square;v-text-anchor:middle" coordsize="162687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" path="m,l1626870,,1355106,464820,,464820,,xe" fillcolor="#7b7b7b [2406]" stroked="f" strokeweight="1pt">
                          <v:stroke joinstyle="miter"/>
                          <v:path arrowok="t" o:connecttype="custom" o:connectlocs="0,0;1875295,0;1562032,666427;0,666427;0,0" o:connectangles="0,0,0,0,0"/>
                        </v:shape>
                        <v:shape id="文本框 990" o:spid="_x0000_s1063" type="#_x0000_t202" style="position:absolute;left:5424;top:2169;width:852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" filled="f" fillcolor="#f60" stroked="f">
                          <v:textbox inset="0,0,0,0">
                            <w:txbxContent>
                              <w:p w14:paraId="1A148809" w14:textId="77777777" w:rsidR="009E6AB9" w:rsidRPr="00F5311D" w:rsidRDefault="009E6AB9" w:rsidP="009E6AB9">
                                <w:pPr>
                                  <w:pStyle w:val="a8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F5311D">
                                  <w:rPr>
                                    <w:b/>
                                    <w:color w:val="FFFFFF" w:themeColor="background1"/>
                                    <w:lang w:val="zh-CN" w:bidi="zh-CN"/>
                                  </w:rPr>
                                  <w:t>第 3 页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990" o:spid="_x0000_s1064" type="#_x0000_t202" style="position:absolute;left:62611;top:929;width:14389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" filled="f" fillcolor="#f60" stroked="f">
                        <v:textbox inset="0,0,0,0">
                          <w:txbxContent>
                            <w:p w14:paraId="23DCA3A8" w14:textId="77777777" w:rsidR="009E6AB9" w:rsidRPr="00F5311D" w:rsidRDefault="009E6AB9" w:rsidP="009E6AB9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zh-CN" w:bidi="zh-CN"/>
                                </w:rPr>
                                <w:t>在此处输入公司名称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E6AB9" w:rsidRPr="00CD7516" w14:paraId="065C2745" w14:textId="77777777" w:rsidTr="007A04DF">
        <w:trPr>
          <w:trHeight w:val="680"/>
        </w:trPr>
        <w:tc>
          <w:tcPr>
            <w:tcW w:w="16841" w:type="dxa"/>
            <w:gridSpan w:val="4"/>
          </w:tcPr>
          <w:p w14:paraId="651F8C74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</w:tr>
      <w:tr w:rsidR="009E6AB9" w:rsidRPr="00CD7516" w14:paraId="2C357EE4" w14:textId="77777777" w:rsidTr="007A04DF">
        <w:trPr>
          <w:trHeight w:val="3384"/>
        </w:trPr>
        <w:tc>
          <w:tcPr>
            <w:tcW w:w="4255" w:type="dxa"/>
          </w:tcPr>
          <w:p w14:paraId="185B2F7A" w14:textId="77777777" w:rsidR="009E6AB9" w:rsidRPr="00CD7516" w:rsidRDefault="009E6AB9" w:rsidP="00F85C05">
            <w:pPr>
              <w:spacing w:line="240" w:lineRule="atLeast"/>
              <w:ind w:left="720"/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6E43566F" wp14:editId="3AF4AA43">
                      <wp:extent cx="2107770" cy="2009775"/>
                      <wp:effectExtent l="0" t="0" r="0" b="9525"/>
                      <wp:docPr id="1009" name="文本框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7770" cy="2009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3068CA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4A30D696" w14:textId="77777777" w:rsidR="009E6AB9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4EA52417" w14:textId="77777777" w:rsidR="009E6AB9" w:rsidRPr="00BC17D7" w:rsidRDefault="009E6AB9" w:rsidP="009E6AB9"/>
                                <w:p w14:paraId="306659E7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6193BAB3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7B6E3F50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4F7FDB8B" w14:textId="77777777" w:rsidR="009E6AB9" w:rsidRDefault="009E6AB9" w:rsidP="009E6AB9"/>
                              </w:txbxContent>
                            </wps:txbx>
                            <wps:bodyPr rot="0" spcFirstLastPara="0" vertOverflow="overflow" horzOverflow="overflow" vert="horz" wrap="square" lIns="91440" tIns="18288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43566F" id="文本框 1009" o:spid="_x0000_s1065" type="#_x0000_t202" style="width:165.95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" filled="f" stroked="f" strokeweight=".5pt">
                      <v:textbox inset=",14.4pt,,0">
                        <w:txbxContent>
                          <w:p w14:paraId="463068CA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4A30D696" w14:textId="77777777" w:rsidR="009E6AB9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4EA52417" w14:textId="77777777" w:rsidR="009E6AB9" w:rsidRPr="00BC17D7" w:rsidRDefault="009E6AB9" w:rsidP="009E6AB9"/>
                          <w:p w14:paraId="306659E7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6193BAB3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7B6E3F50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4F7FDB8B" w14:textId="77777777" w:rsidR="009E6AB9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803" w:type="dxa"/>
          </w:tcPr>
          <w:p w14:paraId="7D3911A4" w14:textId="77777777" w:rsidR="009E6AB9" w:rsidRPr="00CD7516" w:rsidRDefault="009E6AB9" w:rsidP="00F85C05">
            <w:pPr>
              <w:spacing w:line="240" w:lineRule="atLeast"/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4EA0C8F7" wp14:editId="094A80B4">
                      <wp:extent cx="2185035" cy="2066925"/>
                      <wp:effectExtent l="0" t="0" r="0" b="9525"/>
                      <wp:docPr id="1016" name="文本框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5035" cy="2066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35C727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0326004F" w14:textId="77777777" w:rsidR="009E6AB9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63E681B5" w14:textId="77777777" w:rsidR="009E6AB9" w:rsidRPr="00BC17D7" w:rsidRDefault="009E6AB9" w:rsidP="009E6AB9"/>
                                <w:p w14:paraId="1D0AE0A3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45589C90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737B27DC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A0C8F7" id="文本框 1016" o:spid="_x0000_s1066" type="#_x0000_t202" style="width:172.05pt;height:16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" filled="f" stroked="f" strokeweight=".5pt">
                      <v:textbox inset=",14.4pt,,0">
                        <w:txbxContent>
                          <w:p w14:paraId="2D35C727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0326004F" w14:textId="77777777" w:rsidR="009E6AB9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63E681B5" w14:textId="77777777" w:rsidR="009E6AB9" w:rsidRPr="00BC17D7" w:rsidRDefault="009E6AB9" w:rsidP="009E6AB9"/>
                          <w:p w14:paraId="1D0AE0A3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45589C90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737B27DC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783" w:type="dxa"/>
            <w:gridSpan w:val="2"/>
            <w:vMerge w:val="restart"/>
          </w:tcPr>
          <w:p w14:paraId="1166B4DF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0A382C1F" wp14:editId="2801539E">
                      <wp:extent cx="4525505" cy="6493789"/>
                      <wp:effectExtent l="0" t="0" r="8890" b="2540"/>
                      <wp:docPr id="9" name="文本框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5505" cy="6493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39928F" w14:textId="77777777" w:rsidR="009E6AB9" w:rsidRDefault="009E6AB9" w:rsidP="009E6AB9">
                                  <w:pPr>
                                    <w:pStyle w:val="31"/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val="zh-CN" w:bidi="zh-CN"/>
                                    </w:rPr>
                                    <w:t>内部主标题</w:t>
                                  </w:r>
                                </w:p>
                                <w:p w14:paraId="01B86B58" w14:textId="77777777" w:rsidR="009E6AB9" w:rsidRPr="004C49D8" w:rsidRDefault="009E6AB9" w:rsidP="009E6AB9">
                                  <w:pPr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</w:p>
                                <w:p w14:paraId="1AFAB7F5" w14:textId="77777777" w:rsidR="009E6AB9" w:rsidRPr="004C49D8" w:rsidRDefault="009E6AB9" w:rsidP="009E6AB9">
                                  <w:pPr>
                                    <w:spacing w:after="200"/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  <w:r w:rsidRPr="004C49D8">
                                    <w:rPr>
                                      <w:rFonts w:hint="eastAsia"/>
                                      <w:b/>
                                      <w:noProof/>
                                      <w:lang w:val="zh-CN" w:bidi="zh-CN"/>
                                    </w:rPr>
                                    <w:t>二级标题</w:t>
                                  </w:r>
                                </w:p>
                                <w:p w14:paraId="1F6FF332" w14:textId="77777777" w:rsidR="009E6AB9" w:rsidRDefault="009E6AB9" w:rsidP="009E6AB9">
                                  <w:pPr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  <w:r w:rsidRPr="00BC17D7">
                                    <w:rPr>
                                      <w:rFonts w:hint="eastAsia"/>
                                      <w:noProof/>
                                      <w:lang w:val="zh-CN" w:bidi="zh-CN"/>
                                    </w:rPr>
                                    <w:t>目录的作用是向目标受众销售产品或服务，或宣传即将推出的类别或活动。目录是一种营销产品或服务并建立组织身份的好方法。</w:t>
                                  </w:r>
                                </w:p>
                                <w:p w14:paraId="24D190B2" w14:textId="77777777" w:rsidR="009E6AB9" w:rsidRDefault="009E6AB9" w:rsidP="009E6AB9">
                                  <w:pPr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</w:p>
                                <w:p w14:paraId="16A8B3BD" w14:textId="77777777" w:rsidR="009E6AB9" w:rsidRPr="004C49D8" w:rsidRDefault="009E6AB9" w:rsidP="009E6AB9">
                                  <w:pPr>
                                    <w:spacing w:after="200"/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  <w:r w:rsidRPr="004C49D8">
                                    <w:rPr>
                                      <w:rFonts w:hint="eastAsia"/>
                                      <w:b/>
                                      <w:noProof/>
                                      <w:lang w:val="zh-CN" w:bidi="zh-CN"/>
                                    </w:rPr>
                                    <w:t>二级标题</w:t>
                                  </w:r>
                                </w:p>
                                <w:p w14:paraId="6104208A" w14:textId="77777777" w:rsidR="009E6AB9" w:rsidRPr="00BC17D7" w:rsidRDefault="009E6AB9" w:rsidP="009E6AB9">
                                  <w:pPr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  <w:r w:rsidRPr="00BC17D7">
                                    <w:rPr>
                                      <w:rFonts w:hint="eastAsia"/>
                                      <w:noProof/>
                                      <w:lang w:val="zh-CN" w:bidi="zh-CN"/>
                                    </w:rPr>
                                    <w:t>首先，请确定目录的受众。这可以是任何受益于所含产品或服务的人员。接下来，确定可在目录上投入多少时间和金钱。这些因素将有助于确定目录长度以及发布目录的频率。</w:t>
                                  </w:r>
                                </w:p>
                                <w:p w14:paraId="766147E3" w14:textId="77777777" w:rsidR="009E6AB9" w:rsidRPr="00BC17D7" w:rsidRDefault="009E6AB9" w:rsidP="009E6AB9">
                                  <w:pPr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  <w:r w:rsidRPr="00BC17D7">
                                    <w:rPr>
                                      <w:rFonts w:hint="eastAsia"/>
                                      <w:noProof/>
                                      <w:lang w:val="zh-CN" w:bidi="zh-CN"/>
                                    </w:rPr>
                                    <w:t>此外，请考虑想要如何打印目录。可通过桌面打印机、复印店或专业打印服务机构打印。</w:t>
                                  </w:r>
                                </w:p>
                                <w:p w14:paraId="0D0FD60A" w14:textId="77777777" w:rsidR="009E6AB9" w:rsidRPr="00BC17D7" w:rsidRDefault="009E6AB9" w:rsidP="009E6AB9">
                                  <w:pPr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  <w:r w:rsidRPr="00BC17D7">
                                    <w:rPr>
                                      <w:rFonts w:hint="eastAsia"/>
                                      <w:noProof/>
                                      <w:lang w:val="zh-CN" w:bidi="zh-CN"/>
                                    </w:rPr>
                                    <w:t>在打印目录之前，请考虑绑定页面的方式。页数、读者将如何使用它以及是否邮寄将帮助你确定绑定的类型。例如，如果只有几页并且要保留目录，则可以考虑折叠页面并装订侧面。较大的目录应平整折叠，最好用穿孔的塑料装订，而出版物尺寸则更大。</w:t>
                                  </w:r>
                                </w:p>
                                <w:p w14:paraId="3392F9CD" w14:textId="77777777" w:rsidR="009E6AB9" w:rsidRPr="00BC17D7" w:rsidRDefault="009E6AB9" w:rsidP="009E6AB9">
                                  <w:pPr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</w:p>
                                <w:p w14:paraId="288601D8" w14:textId="77777777" w:rsidR="009E6AB9" w:rsidRPr="004C49D8" w:rsidRDefault="009E6AB9" w:rsidP="009E6AB9">
                                  <w:pPr>
                                    <w:rPr>
                                      <w:rFonts w:hint="eastAsia"/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18288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382C1F" id="文本框 841" o:spid="_x0000_s1067" type="#_x0000_t202" style="width:356.35pt;height:51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" filled="f" stroked="f">
                      <v:textbox inset="14.4pt,14.4pt,0,0">
                        <w:txbxContent>
                          <w:p w14:paraId="7E39928F" w14:textId="77777777" w:rsidR="009E6AB9" w:rsidRDefault="009E6AB9" w:rsidP="009E6AB9">
                            <w:pPr>
                              <w:pStyle w:val="31"/>
                              <w:rPr>
                                <w:rFonts w:hint="eastAsia"/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val="zh-CN" w:bidi="zh-CN"/>
                              </w:rPr>
                              <w:t>内部主标题</w:t>
                            </w:r>
                          </w:p>
                          <w:p w14:paraId="01B86B58" w14:textId="77777777" w:rsidR="009E6AB9" w:rsidRPr="004C49D8" w:rsidRDefault="009E6AB9" w:rsidP="009E6AB9">
                            <w:pPr>
                              <w:rPr>
                                <w:rFonts w:hint="eastAsia"/>
                                <w:noProof/>
                              </w:rPr>
                            </w:pPr>
                          </w:p>
                          <w:p w14:paraId="1AFAB7F5" w14:textId="77777777" w:rsidR="009E6AB9" w:rsidRPr="004C49D8" w:rsidRDefault="009E6AB9" w:rsidP="009E6AB9">
                            <w:pPr>
                              <w:spacing w:after="200"/>
                              <w:rPr>
                                <w:rFonts w:hint="eastAsia"/>
                                <w:noProof/>
                              </w:rPr>
                            </w:pPr>
                            <w:r w:rsidRPr="004C49D8">
                              <w:rPr>
                                <w:rFonts w:hint="eastAsia"/>
                                <w:b/>
                                <w:noProof/>
                                <w:lang w:val="zh-CN" w:bidi="zh-CN"/>
                              </w:rPr>
                              <w:t>二级标题</w:t>
                            </w:r>
                          </w:p>
                          <w:p w14:paraId="1F6FF332" w14:textId="77777777" w:rsidR="009E6AB9" w:rsidRDefault="009E6AB9" w:rsidP="009E6AB9">
                            <w:pPr>
                              <w:rPr>
                                <w:rFonts w:hint="eastAsia"/>
                                <w:noProof/>
                              </w:rPr>
                            </w:pPr>
                            <w:r w:rsidRPr="00BC17D7">
                              <w:rPr>
                                <w:rFonts w:hint="eastAsia"/>
                                <w:noProof/>
                                <w:lang w:val="zh-CN" w:bidi="zh-CN"/>
                              </w:rPr>
                              <w:t>目录的作用是向目标受众销售产品或服务，或宣传即将推出的类别或活动。目录是一种营销产品或服务并建立组织身份的好方法。</w:t>
                            </w:r>
                          </w:p>
                          <w:p w14:paraId="24D190B2" w14:textId="77777777" w:rsidR="009E6AB9" w:rsidRDefault="009E6AB9" w:rsidP="009E6AB9">
                            <w:pPr>
                              <w:rPr>
                                <w:rFonts w:hint="eastAsia"/>
                                <w:noProof/>
                              </w:rPr>
                            </w:pPr>
                          </w:p>
                          <w:p w14:paraId="16A8B3BD" w14:textId="77777777" w:rsidR="009E6AB9" w:rsidRPr="004C49D8" w:rsidRDefault="009E6AB9" w:rsidP="009E6AB9">
                            <w:pPr>
                              <w:spacing w:after="200"/>
                              <w:rPr>
                                <w:rFonts w:hint="eastAsia"/>
                                <w:noProof/>
                              </w:rPr>
                            </w:pPr>
                            <w:r w:rsidRPr="004C49D8">
                              <w:rPr>
                                <w:rFonts w:hint="eastAsia"/>
                                <w:b/>
                                <w:noProof/>
                                <w:lang w:val="zh-CN" w:bidi="zh-CN"/>
                              </w:rPr>
                              <w:t>二级标题</w:t>
                            </w:r>
                          </w:p>
                          <w:p w14:paraId="6104208A" w14:textId="77777777" w:rsidR="009E6AB9" w:rsidRPr="00BC17D7" w:rsidRDefault="009E6AB9" w:rsidP="009E6AB9">
                            <w:pPr>
                              <w:rPr>
                                <w:rFonts w:hint="eastAsia"/>
                                <w:noProof/>
                              </w:rPr>
                            </w:pPr>
                            <w:r w:rsidRPr="00BC17D7">
                              <w:rPr>
                                <w:rFonts w:hint="eastAsia"/>
                                <w:noProof/>
                                <w:lang w:val="zh-CN" w:bidi="zh-CN"/>
                              </w:rPr>
                              <w:t>首先，请确定目录的受众。这可以是任何受益于所含产品或服务的人员。接下来，确定可在目录上投入多少时间和金钱。这些因素将有助于确定目录长度以及发布目录的频率。</w:t>
                            </w:r>
                          </w:p>
                          <w:p w14:paraId="766147E3" w14:textId="77777777" w:rsidR="009E6AB9" w:rsidRPr="00BC17D7" w:rsidRDefault="009E6AB9" w:rsidP="009E6AB9">
                            <w:pPr>
                              <w:rPr>
                                <w:rFonts w:hint="eastAsia"/>
                                <w:noProof/>
                              </w:rPr>
                            </w:pPr>
                            <w:r w:rsidRPr="00BC17D7">
                              <w:rPr>
                                <w:rFonts w:hint="eastAsia"/>
                                <w:noProof/>
                                <w:lang w:val="zh-CN" w:bidi="zh-CN"/>
                              </w:rPr>
                              <w:t>此外，请考虑想要如何打印目录。可通过桌面打印机、复印店或专业打印服务机构打印。</w:t>
                            </w:r>
                          </w:p>
                          <w:p w14:paraId="0D0FD60A" w14:textId="77777777" w:rsidR="009E6AB9" w:rsidRPr="00BC17D7" w:rsidRDefault="009E6AB9" w:rsidP="009E6AB9">
                            <w:pPr>
                              <w:rPr>
                                <w:rFonts w:hint="eastAsia"/>
                                <w:noProof/>
                              </w:rPr>
                            </w:pPr>
                            <w:r w:rsidRPr="00BC17D7">
                              <w:rPr>
                                <w:rFonts w:hint="eastAsia"/>
                                <w:noProof/>
                                <w:lang w:val="zh-CN" w:bidi="zh-CN"/>
                              </w:rPr>
                              <w:t>在打印目录之前，请考虑绑定页面的方式。页数、读者将如何使用它以及是否邮寄将帮助你确定绑定的类型。例如，如果只有几页并且要保留目录，则可以考虑折叠页面并装订侧面。较大的目录应平整折叠，最好用穿孔的塑料装订，而出版物尺寸则更大。</w:t>
                            </w:r>
                          </w:p>
                          <w:p w14:paraId="3392F9CD" w14:textId="77777777" w:rsidR="009E6AB9" w:rsidRPr="00BC17D7" w:rsidRDefault="009E6AB9" w:rsidP="009E6AB9">
                            <w:pPr>
                              <w:rPr>
                                <w:rFonts w:hint="eastAsia"/>
                                <w:noProof/>
                              </w:rPr>
                            </w:pPr>
                          </w:p>
                          <w:p w14:paraId="288601D8" w14:textId="77777777" w:rsidR="009E6AB9" w:rsidRPr="004C49D8" w:rsidRDefault="009E6AB9" w:rsidP="009E6AB9">
                            <w:pPr>
                              <w:rPr>
                                <w:rFonts w:hint="eastAsia"/>
                                <w:noProof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E6AB9" w:rsidRPr="00CD7516" w14:paraId="477BC009" w14:textId="77777777" w:rsidTr="007A04DF">
        <w:trPr>
          <w:trHeight w:val="3384"/>
        </w:trPr>
        <w:tc>
          <w:tcPr>
            <w:tcW w:w="4255" w:type="dxa"/>
          </w:tcPr>
          <w:p w14:paraId="1B51CD4B" w14:textId="77777777" w:rsidR="009E6AB9" w:rsidRPr="00CD7516" w:rsidRDefault="009E6AB9" w:rsidP="00F85C05">
            <w:pPr>
              <w:ind w:left="720"/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55F18A45" wp14:editId="2E5269E9">
                      <wp:extent cx="2107565" cy="1847850"/>
                      <wp:effectExtent l="0" t="0" r="0" b="0"/>
                      <wp:docPr id="1011" name="文本框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7565" cy="1847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1228AB" w14:textId="77777777" w:rsidR="009E6AB9" w:rsidRPr="00744C85" w:rsidRDefault="009E6AB9" w:rsidP="009E6AB9">
                                  <w:pPr>
                                    <w:pStyle w:val="31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2CAF015D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50D40D13" w14:textId="77777777" w:rsidR="009E6AB9" w:rsidRPr="00BC17D7" w:rsidRDefault="009E6AB9" w:rsidP="009E6AB9"/>
                                <w:p w14:paraId="720665E5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7A7FF3C8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19B82796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48D35692" w14:textId="77777777" w:rsidR="009E6AB9" w:rsidRDefault="009E6AB9" w:rsidP="009E6AB9"/>
                                <w:p w14:paraId="6EACF7E7" w14:textId="77777777" w:rsidR="009E6AB9" w:rsidRDefault="009E6AB9" w:rsidP="009E6AB9"/>
                              </w:txbxContent>
                            </wps:txbx>
      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F18A45" id="文本框 1011" o:spid="_x0000_s1068" type="#_x0000_t202" style="width:165.95pt;height:1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" filled="f" stroked="f" strokeweight=".5pt">
                      <v:textbox inset=",7.2pt">
                        <w:txbxContent>
                          <w:p w14:paraId="2D1228AB" w14:textId="77777777" w:rsidR="009E6AB9" w:rsidRPr="00744C85" w:rsidRDefault="009E6AB9" w:rsidP="009E6AB9">
                            <w:pPr>
                              <w:pStyle w:val="31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2CAF015D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50D40D13" w14:textId="77777777" w:rsidR="009E6AB9" w:rsidRPr="00BC17D7" w:rsidRDefault="009E6AB9" w:rsidP="009E6AB9"/>
                          <w:p w14:paraId="720665E5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7A7FF3C8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19B82796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48D35692" w14:textId="77777777" w:rsidR="009E6AB9" w:rsidRDefault="009E6AB9" w:rsidP="009E6AB9"/>
                          <w:p w14:paraId="6EACF7E7" w14:textId="77777777" w:rsidR="009E6AB9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803" w:type="dxa"/>
          </w:tcPr>
          <w:p w14:paraId="2C3D6F45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2AB5D840" wp14:editId="1D35E977">
                      <wp:extent cx="2185035" cy="1847850"/>
                      <wp:effectExtent l="0" t="0" r="0" b="0"/>
                      <wp:docPr id="1017" name="文本框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5035" cy="1847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ADB207" w14:textId="77777777" w:rsidR="009E6AB9" w:rsidRPr="00744C85" w:rsidRDefault="009E6AB9" w:rsidP="009E6AB9">
                                  <w:pPr>
                                    <w:pStyle w:val="31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2493AD4E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506C5F5A" w14:textId="77777777" w:rsidR="009E6AB9" w:rsidRPr="00BC17D7" w:rsidRDefault="009E6AB9" w:rsidP="009E6AB9"/>
                                <w:p w14:paraId="6892ED9D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67B28BC8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47A95923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46CD799E" w14:textId="77777777" w:rsidR="009E6AB9" w:rsidRDefault="009E6AB9" w:rsidP="009E6AB9"/>
                              </w:txbxContent>
                            </wps:txbx>
      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B5D840" id="文本框 1017" o:spid="_x0000_s1069" type="#_x0000_t202" style="width:172.05pt;height:1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" filled="f" stroked="f" strokeweight=".5pt">
                      <v:textbox inset=",7.2pt">
                        <w:txbxContent>
                          <w:p w14:paraId="6AADB207" w14:textId="77777777" w:rsidR="009E6AB9" w:rsidRPr="00744C85" w:rsidRDefault="009E6AB9" w:rsidP="009E6AB9">
                            <w:pPr>
                              <w:pStyle w:val="31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2493AD4E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506C5F5A" w14:textId="77777777" w:rsidR="009E6AB9" w:rsidRPr="00BC17D7" w:rsidRDefault="009E6AB9" w:rsidP="009E6AB9"/>
                          <w:p w14:paraId="6892ED9D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67B28BC8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47A95923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46CD799E" w14:textId="77777777" w:rsidR="009E6AB9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783" w:type="dxa"/>
            <w:gridSpan w:val="2"/>
            <w:vMerge/>
          </w:tcPr>
          <w:p w14:paraId="4BE2664F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</w:tr>
      <w:tr w:rsidR="009E6AB9" w:rsidRPr="00CD7516" w14:paraId="50D8169D" w14:textId="77777777" w:rsidTr="007A04DF">
        <w:trPr>
          <w:trHeight w:val="3456"/>
        </w:trPr>
        <w:tc>
          <w:tcPr>
            <w:tcW w:w="4255" w:type="dxa"/>
          </w:tcPr>
          <w:p w14:paraId="71830337" w14:textId="77777777" w:rsidR="009E6AB9" w:rsidRPr="00CD7516" w:rsidRDefault="009E6AB9" w:rsidP="00F85C05">
            <w:pPr>
              <w:ind w:left="720"/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384A4862" wp14:editId="14C79C64">
                      <wp:extent cx="2107565" cy="2216258"/>
                      <wp:effectExtent l="0" t="0" r="0" b="0"/>
                      <wp:docPr id="1013" name="文本框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7565" cy="22162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3BFFC3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3CCFC005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0906541D" w14:textId="77777777" w:rsidR="009E6AB9" w:rsidRPr="00BC17D7" w:rsidRDefault="009E6AB9" w:rsidP="009E6AB9"/>
                                <w:p w14:paraId="52D59D46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67FF5DDE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4AC10CE0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4A4862" id="文本框 1013" o:spid="_x0000_s1070" type="#_x0000_t202" style="width:165.95pt;height:17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" filled="f" stroked="f" strokeweight=".5pt">
                      <v:textbox inset=",7.2pt">
                        <w:txbxContent>
                          <w:p w14:paraId="743BFFC3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3CCFC005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0906541D" w14:textId="77777777" w:rsidR="009E6AB9" w:rsidRPr="00BC17D7" w:rsidRDefault="009E6AB9" w:rsidP="009E6AB9"/>
                          <w:p w14:paraId="52D59D46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67FF5DDE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4AC10CE0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803" w:type="dxa"/>
            <w:tcBorders>
              <w:left w:val="nil"/>
            </w:tcBorders>
          </w:tcPr>
          <w:p w14:paraId="4A1F4F0A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48C75210" wp14:editId="21A41053">
                      <wp:extent cx="2185261" cy="2107769"/>
                      <wp:effectExtent l="0" t="0" r="0" b="6985"/>
                      <wp:docPr id="1018" name="文本框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5261" cy="21077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B4FE76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1692BE3A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169863E1" w14:textId="77777777" w:rsidR="009E6AB9" w:rsidRPr="00BC17D7" w:rsidRDefault="009E6AB9" w:rsidP="009E6AB9"/>
                                <w:p w14:paraId="6F3C7A0A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7E22C086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1640CE4B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C75210" id="文本框 1018" o:spid="_x0000_s1071" type="#_x0000_t202" style="width:172.05pt;height:16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" filled="f" stroked="f" strokeweight=".5pt">
                      <v:textbox inset=",7.2pt">
                        <w:txbxContent>
                          <w:p w14:paraId="0CB4FE76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1692BE3A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169863E1" w14:textId="77777777" w:rsidR="009E6AB9" w:rsidRPr="00BC17D7" w:rsidRDefault="009E6AB9" w:rsidP="009E6AB9"/>
                          <w:p w14:paraId="6F3C7A0A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7E22C086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1640CE4B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783" w:type="dxa"/>
            <w:gridSpan w:val="2"/>
            <w:vMerge/>
          </w:tcPr>
          <w:p w14:paraId="2E28086D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</w:tr>
      <w:tr w:rsidR="009E6AB9" w:rsidRPr="00CD7516" w14:paraId="48561704" w14:textId="77777777" w:rsidTr="007A04DF">
        <w:trPr>
          <w:trHeight w:val="814"/>
        </w:trPr>
        <w:tc>
          <w:tcPr>
            <w:tcW w:w="16841" w:type="dxa"/>
            <w:gridSpan w:val="4"/>
            <w:shd w:val="clear" w:color="auto" w:fill="FFC000" w:themeFill="accent4"/>
          </w:tcPr>
          <w:p w14:paraId="0CE856C9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E12F1D5" wp14:editId="27D43C44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142875</wp:posOffset>
                      </wp:positionV>
                      <wp:extent cx="10687050" cy="666115"/>
                      <wp:effectExtent l="0" t="0" r="0" b="635"/>
                      <wp:wrapNone/>
                      <wp:docPr id="1049" name="组 1049" descr="页眉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87050" cy="666115"/>
                                <a:chOff x="0" y="0"/>
                                <a:chExt cx="10073758" cy="666115"/>
                              </a:xfrm>
                            </wpg:grpSpPr>
                            <wps:wsp>
                              <wps:cNvPr id="1027" name="文本框 9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8239" y="92990"/>
                                  <a:ext cx="1819910" cy="186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66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5305D1" w14:textId="77777777" w:rsidR="009E6AB9" w:rsidRPr="00F22554" w:rsidRDefault="009E6AB9" w:rsidP="009E6AB9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F22554">
                                      <w:rPr>
                                        <w:color w:val="FFFFFF" w:themeColor="background1"/>
                                        <w:lang w:val="zh-CN" w:bidi="zh-CN"/>
                                      </w:rPr>
                                      <w:t>订购电话：(225) 555 0155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023" name="组 1023" descr="页码图形"/>
                              <wpg:cNvGrpSpPr/>
                              <wpg:grpSpPr>
                                <a:xfrm>
                                  <a:off x="0" y="0"/>
                                  <a:ext cx="1875155" cy="666115"/>
                                  <a:chOff x="0" y="-1"/>
                                  <a:chExt cx="1875295" cy="666427"/>
                                </a:xfrm>
                              </wpg:grpSpPr>
                              <wps:wsp>
                                <wps:cNvPr id="1024" name="矩形 206"/>
                                <wps:cNvSpPr/>
                                <wps:spPr>
                                  <a:xfrm>
                                    <a:off x="0" y="-1"/>
                                    <a:ext cx="1875295" cy="666427"/>
                                  </a:xfrm>
                                  <a:custGeom>
                                    <a:avLst/>
                                    <a:gdLst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626870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5028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4357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355106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26870" h="464820">
                                        <a:moveTo>
                                          <a:pt x="0" y="0"/>
                                        </a:moveTo>
                                        <a:lnTo>
                                          <a:pt x="1626870" y="0"/>
                                        </a:lnTo>
                                        <a:lnTo>
                                          <a:pt x="1355106" y="464820"/>
                                        </a:lnTo>
                                        <a:lnTo>
                                          <a:pt x="0" y="4648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5" name="文本框 9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8979" y="216976"/>
                                    <a:ext cx="852407" cy="263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66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A2B50F0" w14:textId="77777777" w:rsidR="009E6AB9" w:rsidRPr="00F22554" w:rsidRDefault="009E6AB9" w:rsidP="009E6AB9">
                                      <w:pPr>
                                        <w:pStyle w:val="a8"/>
                                        <w:jc w:val="left"/>
                                        <w:rPr>
                                          <w:rStyle w:val="aa"/>
                                          <w:color w:val="FFFFFF" w:themeColor="background1"/>
                                        </w:rPr>
                                      </w:pPr>
                                      <w:r w:rsidRPr="00F22554">
                                        <w:rPr>
                                          <w:rStyle w:val="aa"/>
                                          <w:color w:val="FFFFFF" w:themeColor="background1"/>
                                          <w:lang w:val="zh-CN" w:bidi="zh-CN"/>
                                        </w:rPr>
                                        <w:t>第 4 页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0" name="组 1020" descr="页码图形"/>
                              <wpg:cNvGrpSpPr/>
                              <wpg:grpSpPr>
                                <a:xfrm>
                                  <a:off x="8198603" y="0"/>
                                  <a:ext cx="1875155" cy="666115"/>
                                  <a:chOff x="0" y="-1"/>
                                  <a:chExt cx="1875295" cy="666427"/>
                                </a:xfrm>
                              </wpg:grpSpPr>
                              <wps:wsp>
                                <wps:cNvPr id="1021" name="矩形 206"/>
                                <wps:cNvSpPr/>
                                <wps:spPr>
                                  <a:xfrm flipH="1">
                                    <a:off x="0" y="-1"/>
                                    <a:ext cx="1875295" cy="666427"/>
                                  </a:xfrm>
                                  <a:custGeom>
                                    <a:avLst/>
                                    <a:gdLst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626870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5028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435784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  <a:gd name="connsiteX0" fmla="*/ 0 w 1626870"/>
                                      <a:gd name="connsiteY0" fmla="*/ 0 h 464820"/>
                                      <a:gd name="connsiteX1" fmla="*/ 1626870 w 1626870"/>
                                      <a:gd name="connsiteY1" fmla="*/ 0 h 464820"/>
                                      <a:gd name="connsiteX2" fmla="*/ 1355106 w 1626870"/>
                                      <a:gd name="connsiteY2" fmla="*/ 464820 h 464820"/>
                                      <a:gd name="connsiteX3" fmla="*/ 0 w 1626870"/>
                                      <a:gd name="connsiteY3" fmla="*/ 464820 h 464820"/>
                                      <a:gd name="connsiteX4" fmla="*/ 0 w 1626870"/>
                                      <a:gd name="connsiteY4" fmla="*/ 0 h 4648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26870" h="464820">
                                        <a:moveTo>
                                          <a:pt x="0" y="0"/>
                                        </a:moveTo>
                                        <a:lnTo>
                                          <a:pt x="1626870" y="0"/>
                                        </a:lnTo>
                                        <a:lnTo>
                                          <a:pt x="1355106" y="464820"/>
                                        </a:lnTo>
                                        <a:lnTo>
                                          <a:pt x="0" y="4648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2" name="文本框 9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2441" y="216976"/>
                                    <a:ext cx="852407" cy="263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66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3401FEE" w14:textId="77777777" w:rsidR="009E6AB9" w:rsidRPr="00F5311D" w:rsidRDefault="009E6AB9" w:rsidP="009E6AB9">
                                      <w:pPr>
                                        <w:pStyle w:val="a8"/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F5311D">
                                        <w:rPr>
                                          <w:b/>
                                          <w:color w:val="FFFFFF" w:themeColor="background1"/>
                                          <w:lang w:val="zh-CN" w:bidi="zh-CN"/>
                                        </w:rPr>
                                        <w:t>第 5 页</w:t>
                                      </w:r>
                                    </w:p>
                                    <w:p w14:paraId="3E15AD4D" w14:textId="77777777" w:rsidR="009E6AB9" w:rsidRPr="007C3C42" w:rsidRDefault="009E6AB9" w:rsidP="009E6AB9">
                                      <w:pPr>
                                        <w:pStyle w:val="a3"/>
                                        <w:rPr>
                                          <w:sz w:val="52"/>
                                        </w:rPr>
                                      </w:pPr>
                                      <w:r w:rsidRPr="007C3C42">
                                        <w:rPr>
                                          <w:sz w:val="52"/>
                                          <w:szCs w:val="52"/>
                                          <w:lang w:val="zh-CN" w:bidi="zh-CN"/>
                                        </w:rPr>
                                        <w:t>醒目</w:t>
                                      </w:r>
                                    </w:p>
                                    <w:p w14:paraId="60A63385" w14:textId="77777777" w:rsidR="009E6AB9" w:rsidRPr="007C3C42" w:rsidRDefault="009E6AB9" w:rsidP="009E6AB9">
                                      <w:pPr>
                                        <w:pStyle w:val="a3"/>
                                        <w:rPr>
                                          <w:sz w:val="52"/>
                                        </w:rPr>
                                      </w:pPr>
                                      <w:r w:rsidRPr="007C3C42">
                                        <w:rPr>
                                          <w:sz w:val="52"/>
                                          <w:szCs w:val="52"/>
                                          <w:lang w:val="zh-CN" w:bidi="zh-CN"/>
                                        </w:rPr>
                                        <w:t>区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6" name="文本框 9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61169" y="92990"/>
                                  <a:ext cx="1438910" cy="186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66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5491BE" w14:textId="77777777" w:rsidR="009E6AB9" w:rsidRPr="00F5311D" w:rsidRDefault="009E6AB9" w:rsidP="009E6AB9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lang w:val="zh-CN" w:bidi="zh-CN"/>
                                      </w:rPr>
                                      <w:t>在此处输入公司名称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E12F1D5" id="组 1049" o:spid="_x0000_s1072" alt="页眉" style="position:absolute;margin-left:-4.85pt;margin-top:11.25pt;width:841.5pt;height:52.45pt;z-index:251660288;mso-position-horizontal-relative:text;mso-position-vertical-relative:text;mso-width-relative:margin" coordsize="100737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">
                      <v:shape id="文本框 990" o:spid="_x0000_s1073" type="#_x0000_t202" style="position:absolute;left:19682;top:929;width:18199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" filled="f" fillcolor="#f60" stroked="f">
                        <v:textbox inset="0,0,0,0">
                          <w:txbxContent>
                            <w:p w14:paraId="025305D1" w14:textId="77777777" w:rsidR="009E6AB9" w:rsidRPr="00F22554" w:rsidRDefault="009E6AB9" w:rsidP="009E6AB9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F22554">
                                <w:rPr>
                                  <w:color w:val="FFFFFF" w:themeColor="background1"/>
                                  <w:lang w:val="zh-CN" w:bidi="zh-CN"/>
                                </w:rPr>
                                <w:t>订购电话：(225) 555 0155</w:t>
                              </w:r>
                            </w:p>
                          </w:txbxContent>
                        </v:textbox>
                      </v:shape>
                      <v:group id="组 1023" o:spid="_x0000_s1074" alt="页码图形" style="position:absolute;width:18751;height:6661" coordorigin="" coordsize="18752,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      <v:shape id="矩形 206" o:spid="_x0000_s1075" style="position:absolute;width:18752;height:6664;visibility:visible;mso-wrap-style:square;v-text-anchor:middle" coordsize="162687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" path="m,l1626870,,1355106,464820,,464820,,xe" fillcolor="#7b7b7b [2406]" stroked="f" strokeweight="1pt">
                          <v:stroke joinstyle="miter"/>
                          <v:path arrowok="t" o:connecttype="custom" o:connectlocs="0,0;1875295,0;1562032,666427;0,666427;0,0" o:connectangles="0,0,0,0,0"/>
                        </v:shape>
                        <v:shape id="文本框 990" o:spid="_x0000_s1076" type="#_x0000_t202" style="position:absolute;left:5889;top:2169;width:852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" filled="f" fillcolor="#f60" stroked="f">
                          <v:textbox inset="0,0,0,0">
                            <w:txbxContent>
                              <w:p w14:paraId="5A2B50F0" w14:textId="77777777" w:rsidR="009E6AB9" w:rsidRPr="00F22554" w:rsidRDefault="009E6AB9" w:rsidP="009E6AB9">
                                <w:pPr>
                                  <w:pStyle w:val="a8"/>
                                  <w:jc w:val="left"/>
                                  <w:rPr>
                                    <w:rStyle w:val="aa"/>
                                    <w:color w:val="FFFFFF" w:themeColor="background1"/>
                                  </w:rPr>
                                </w:pPr>
                                <w:r w:rsidRPr="00F22554">
                                  <w:rPr>
                                    <w:rStyle w:val="aa"/>
                                    <w:color w:val="FFFFFF" w:themeColor="background1"/>
                                    <w:lang w:val="zh-CN" w:bidi="zh-CN"/>
                                  </w:rPr>
                                  <w:t>第 4 页</w:t>
                                </w:r>
                              </w:p>
                            </w:txbxContent>
                          </v:textbox>
                        </v:shape>
                      </v:group>
                      <v:group id="组 1020" o:spid="_x0000_s1077" alt="页码图形" style="position:absolute;left:81986;width:18751;height:6661" coordorigin="" coordsize="18752,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      <v:shape id="矩形 206" o:spid="_x0000_s1078" style="position:absolute;width:18752;height:6664;flip:x;visibility:visible;mso-wrap-style:square;v-text-anchor:middle" coordsize="162687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" path="m,l1626870,,1355106,464820,,464820,,xe" fillcolor="#7b7b7b [2406]" stroked="f" strokeweight="1pt">
                          <v:stroke joinstyle="miter"/>
                          <v:path arrowok="t" o:connecttype="custom" o:connectlocs="0,0;1875295,0;1562032,666427;0,666427;0,0" o:connectangles="0,0,0,0,0"/>
                        </v:shape>
                        <v:shape id="文本框 990" o:spid="_x0000_s1079" type="#_x0000_t202" style="position:absolute;left:5424;top:2169;width:852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" filled="f" fillcolor="#f60" stroked="f">
                          <v:textbox inset="0,0,0,0">
                            <w:txbxContent>
                              <w:p w14:paraId="33401FEE" w14:textId="77777777" w:rsidR="009E6AB9" w:rsidRPr="00F5311D" w:rsidRDefault="009E6AB9" w:rsidP="009E6AB9">
                                <w:pPr>
                                  <w:pStyle w:val="a8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F5311D">
                                  <w:rPr>
                                    <w:b/>
                                    <w:color w:val="FFFFFF" w:themeColor="background1"/>
                                    <w:lang w:val="zh-CN" w:bidi="zh-CN"/>
                                  </w:rPr>
                                  <w:t>第 5 页</w:t>
                                </w:r>
                              </w:p>
                              <w:p w14:paraId="3E15AD4D" w14:textId="77777777" w:rsidR="009E6AB9" w:rsidRPr="007C3C42" w:rsidRDefault="009E6AB9" w:rsidP="009E6AB9">
                                <w:pPr>
                                  <w:pStyle w:val="a3"/>
                                  <w:rPr>
                                    <w:sz w:val="52"/>
                                  </w:rPr>
                                </w:pPr>
                                <w:r w:rsidRPr="007C3C42">
                                  <w:rPr>
                                    <w:sz w:val="52"/>
                                    <w:szCs w:val="52"/>
                                    <w:lang w:val="zh-CN" w:bidi="zh-CN"/>
                                  </w:rPr>
                                  <w:t>醒目</w:t>
                                </w:r>
                              </w:p>
                              <w:p w14:paraId="60A63385" w14:textId="77777777" w:rsidR="009E6AB9" w:rsidRPr="007C3C42" w:rsidRDefault="009E6AB9" w:rsidP="009E6AB9">
                                <w:pPr>
                                  <w:pStyle w:val="a3"/>
                                  <w:rPr>
                                    <w:sz w:val="52"/>
                                  </w:rPr>
                                </w:pPr>
                                <w:r w:rsidRPr="007C3C42">
                                  <w:rPr>
                                    <w:sz w:val="52"/>
                                    <w:szCs w:val="52"/>
                                    <w:lang w:val="zh-CN" w:bidi="zh-CN"/>
                                  </w:rPr>
                                  <w:t>区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990" o:spid="_x0000_s1080" type="#_x0000_t202" style="position:absolute;left:62611;top:929;width:14389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" filled="f" fillcolor="#f60" stroked="f">
                        <v:textbox inset="0,0,0,0">
                          <w:txbxContent>
                            <w:p w14:paraId="785491BE" w14:textId="77777777" w:rsidR="009E6AB9" w:rsidRPr="00F5311D" w:rsidRDefault="009E6AB9" w:rsidP="009E6AB9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zh-CN" w:bidi="zh-CN"/>
                                </w:rPr>
                                <w:t>在此处输入公司名称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E6AB9" w:rsidRPr="00CD7516" w14:paraId="6F444013" w14:textId="77777777" w:rsidTr="007A04DF">
        <w:trPr>
          <w:trHeight w:val="676"/>
        </w:trPr>
        <w:tc>
          <w:tcPr>
            <w:tcW w:w="16841" w:type="dxa"/>
            <w:gridSpan w:val="4"/>
          </w:tcPr>
          <w:p w14:paraId="29BDBE8F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</w:tr>
      <w:tr w:rsidR="009E6AB9" w:rsidRPr="00CD7516" w14:paraId="31F08BFA" w14:textId="77777777" w:rsidTr="00DB4F0B">
        <w:trPr>
          <w:trHeight w:val="2448"/>
        </w:trPr>
        <w:tc>
          <w:tcPr>
            <w:tcW w:w="8058" w:type="dxa"/>
            <w:gridSpan w:val="2"/>
            <w:vMerge w:val="restart"/>
          </w:tcPr>
          <w:p w14:paraId="285B07B9" w14:textId="77777777" w:rsidR="009E6AB9" w:rsidRPr="00CD7516" w:rsidRDefault="009E6AB9" w:rsidP="00F85C05">
            <w:pPr>
              <w:spacing w:line="240" w:lineRule="atLeast"/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1418C5E9" wp14:editId="156D40E2">
                      <wp:extent cx="5000625" cy="6400800"/>
                      <wp:effectExtent l="0" t="0" r="9525" b="0"/>
                      <wp:docPr id="1046" name="组 1046" descr="页码图形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0625" cy="6400800"/>
                                <a:chOff x="0" y="0"/>
                                <a:chExt cx="4883150" cy="6634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9" name="图片 1039" descr="放在桌子上的手表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3150" cy="66344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1045" name="组 1045" descr="文本框"/>
                              <wpg:cNvGrpSpPr/>
                              <wpg:grpSpPr>
                                <a:xfrm>
                                  <a:off x="1472339" y="216976"/>
                                  <a:ext cx="3405505" cy="1611340"/>
                                  <a:chOff x="-1" y="63584"/>
                                  <a:chExt cx="3405505" cy="838826"/>
                                </a:xfrm>
                              </wpg:grpSpPr>
                              <wps:wsp>
                                <wps:cNvPr id="1043" name="矩形：剪去单角的矩形 1043" descr="彩色矩形"/>
                                <wps:cNvSpPr/>
                                <wps:spPr>
                                  <a:xfrm rot="10800000">
                                    <a:off x="-1" y="63584"/>
                                    <a:ext cx="3405505" cy="838826"/>
                                  </a:xfrm>
                                  <a:prstGeom prst="snip1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文本框 9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9965" y="134642"/>
                                    <a:ext cx="2867122" cy="6746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69B52C1" w14:textId="77777777" w:rsidR="009E6AB9" w:rsidRDefault="009E6AB9" w:rsidP="009E6AB9">
                                      <w:pPr>
                                        <w:pStyle w:val="51"/>
                                      </w:pPr>
                                      <w:r w:rsidRPr="007C3C42">
                                        <w:rPr>
                                          <w:lang w:val="zh-CN" w:bidi="zh-CN"/>
                                        </w:rPr>
                                        <w:t>醒目区</w:t>
                                      </w:r>
                                    </w:p>
                                    <w:p w14:paraId="7FC2992A" w14:textId="77777777" w:rsidR="009E6AB9" w:rsidRDefault="009E6AB9" w:rsidP="009E6AB9"/>
                                    <w:p w14:paraId="677AE567" w14:textId="77777777" w:rsidR="009E6AB9" w:rsidRDefault="009E6AB9" w:rsidP="009E6AB9">
                                      <w:pPr>
                                        <w:rPr>
                                          <w:rFonts w:ascii="Tahoma" w:hAnsi="Tahoma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lang w:val="zh-CN" w:bidi="zh-CN"/>
                                        </w:rPr>
                                        <w:t>此处适合用于简要而有效地概述你的产品或服务。此处通常不包括销售副本。</w:t>
                                      </w:r>
                                    </w:p>
                                    <w:p w14:paraId="70BF9813" w14:textId="77777777" w:rsidR="009E6AB9" w:rsidRDefault="009E6AB9" w:rsidP="009E6AB9"/>
                                    <w:p w14:paraId="013A142E" w14:textId="77777777" w:rsidR="009E6AB9" w:rsidRPr="007C3C42" w:rsidRDefault="009E6AB9" w:rsidP="009E6AB9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8C5E9" id="组 1046" o:spid="_x0000_s1081" alt="页码图形" style="width:393.75pt;height:7in;mso-position-horizontal-relative:char;mso-position-vertical-relative:line" coordsize="48831,66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">
                      <v:shape id="图片 1039" o:spid="_x0000_s1082" type="#_x0000_t75" alt="放在桌子上的手表" style="position:absolute;width:48831;height:6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">
                        <v:imagedata r:id="rId12" o:title="放在桌子上的手表"/>
                      </v:shape>
                      <v:group id="组 1045" o:spid="_x0000_s1083" alt="文本框" style="position:absolute;left:14723;top:2169;width:34055;height:16114" coordorigin=",635" coordsize="34055,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      <v:shape id="矩形：剪去单角的矩形 1043" o:spid="_x0000_s1084" alt="彩色矩形" style="position:absolute;top:635;width:34055;height:8389;rotation:180;visibility:visible;mso-wrap-style:square;v-text-anchor:middle" coordsize="3405505,83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" path="m,l3405505,r,l3405505,838826,,838826,,xe" fillcolor="#ffc000 [3207]" stroked="f" strokeweight="1pt">
                          <v:stroke joinstyle="miter"/>
                          <v:path arrowok="t" o:connecttype="custom" o:connectlocs="0,0;3405505,0;3405505,0;3405505,838826;0,838826;0,0" o:connectangles="0,0,0,0,0,0"/>
                        </v:shape>
                        <v:shape id="文本框 960" o:spid="_x0000_s1085" type="#_x0000_t202" style="position:absolute;left:3099;top:1346;width:28671;height:6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      <v:textbox inset="0,0,0,0">
                            <w:txbxContent>
                              <w:p w14:paraId="369B52C1" w14:textId="77777777" w:rsidR="009E6AB9" w:rsidRDefault="009E6AB9" w:rsidP="009E6AB9">
                                <w:pPr>
                                  <w:pStyle w:val="51"/>
                                </w:pPr>
                                <w:r w:rsidRPr="007C3C42">
                                  <w:rPr>
                                    <w:lang w:val="zh-CN" w:bidi="zh-CN"/>
                                  </w:rPr>
                                  <w:t>醒目区</w:t>
                                </w:r>
                              </w:p>
                              <w:p w14:paraId="7FC2992A" w14:textId="77777777" w:rsidR="009E6AB9" w:rsidRDefault="009E6AB9" w:rsidP="009E6AB9"/>
                              <w:p w14:paraId="677AE567" w14:textId="77777777" w:rsidR="009E6AB9" w:rsidRDefault="009E6AB9" w:rsidP="009E6AB9">
                                <w:pPr>
                                  <w:rPr>
                                    <w:rFonts w:ascii="Tahoma" w:hAnsi="Tahoma"/>
                                    <w:sz w:val="22"/>
                                  </w:rPr>
                                </w:pPr>
                                <w:r>
                                  <w:rPr>
                                    <w:lang w:val="zh-CN" w:bidi="zh-CN"/>
                                  </w:rPr>
                                  <w:t>此处适合用于简要而有效地概述你的产品或服务。此处通常不包括销售副本。</w:t>
                                </w:r>
                              </w:p>
                              <w:p w14:paraId="70BF9813" w14:textId="77777777" w:rsidR="009E6AB9" w:rsidRDefault="009E6AB9" w:rsidP="009E6AB9"/>
                              <w:p w14:paraId="013A142E" w14:textId="77777777" w:rsidR="009E6AB9" w:rsidRPr="007C3C42" w:rsidRDefault="009E6AB9" w:rsidP="009E6AB9"/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5" w:type="dxa"/>
          </w:tcPr>
          <w:p w14:paraId="4744108F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1B5ECB49" wp14:editId="67E7AAEF">
                      <wp:extent cx="2447925" cy="2038350"/>
                      <wp:effectExtent l="0" t="0" r="0" b="0"/>
                      <wp:docPr id="1031" name="文本框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7925" cy="2038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78DF98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1E268CF2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47F9DD05" w14:textId="77777777" w:rsidR="009E6AB9" w:rsidRPr="00BC17D7" w:rsidRDefault="009E6AB9" w:rsidP="009E6AB9"/>
                                <w:p w14:paraId="57A0D461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50008160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3E702E8B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5ECB49" id="文本框 1031" o:spid="_x0000_s1086" type="#_x0000_t202" style="width:192.75pt;height:1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" filled="f" stroked="f" strokeweight=".5pt">
                      <v:textbox inset="14.4pt,14.4pt">
                        <w:txbxContent>
                          <w:p w14:paraId="1E78DF98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1E268CF2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47F9DD05" w14:textId="77777777" w:rsidR="009E6AB9" w:rsidRPr="00BC17D7" w:rsidRDefault="009E6AB9" w:rsidP="009E6AB9"/>
                          <w:p w14:paraId="57A0D461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50008160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3E702E8B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58" w:type="dxa"/>
          </w:tcPr>
          <w:p w14:paraId="193C1B50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66529F42" wp14:editId="0AB4A276">
                      <wp:extent cx="2386739" cy="2038350"/>
                      <wp:effectExtent l="0" t="0" r="0" b="0"/>
                      <wp:docPr id="1032" name="文本框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739" cy="2038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D4D62A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7D28CC9D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213EAE8E" w14:textId="77777777" w:rsidR="009E6AB9" w:rsidRPr="00BC17D7" w:rsidRDefault="009E6AB9" w:rsidP="009E6AB9"/>
                                <w:p w14:paraId="7CBB3973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3597F600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21C53658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25C2875E" w14:textId="77777777" w:rsidR="009E6AB9" w:rsidRDefault="009E6AB9" w:rsidP="009E6AB9"/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529F42" id="文本框 1032" o:spid="_x0000_s1087" type="#_x0000_t202" style="width:187.95pt;height:1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" filled="f" stroked="f" strokeweight=".5pt">
                      <v:textbox inset=",14.4pt">
                        <w:txbxContent>
                          <w:p w14:paraId="21D4D62A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7D28CC9D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213EAE8E" w14:textId="77777777" w:rsidR="009E6AB9" w:rsidRPr="00BC17D7" w:rsidRDefault="009E6AB9" w:rsidP="009E6AB9"/>
                          <w:p w14:paraId="7CBB3973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3597F600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21C53658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25C2875E" w14:textId="77777777" w:rsidR="009E6AB9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E6AB9" w:rsidRPr="00CD7516" w14:paraId="1B8B7B90" w14:textId="77777777" w:rsidTr="00DB4F0B">
        <w:trPr>
          <w:trHeight w:val="3379"/>
        </w:trPr>
        <w:tc>
          <w:tcPr>
            <w:tcW w:w="8058" w:type="dxa"/>
            <w:gridSpan w:val="2"/>
            <w:vMerge/>
          </w:tcPr>
          <w:p w14:paraId="7436CD55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  <w:tc>
          <w:tcPr>
            <w:tcW w:w="3825" w:type="dxa"/>
          </w:tcPr>
          <w:p w14:paraId="75703C13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4EC94988" wp14:editId="6FF40FD0">
                      <wp:extent cx="2466975" cy="2152650"/>
                      <wp:effectExtent l="0" t="0" r="0" b="0"/>
                      <wp:docPr id="1033" name="文本框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6975" cy="2152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E606BE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159D92D9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591750FE" w14:textId="77777777" w:rsidR="009E6AB9" w:rsidRPr="00BC17D7" w:rsidRDefault="009E6AB9" w:rsidP="009E6AB9"/>
                                <w:p w14:paraId="6E8B0905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66E60278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20F9A6F6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C94988" id="文本框 1033" o:spid="_x0000_s1088" type="#_x0000_t202" style="width:194.25pt;height:1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" filled="f" stroked="f" strokeweight=".5pt">
                      <v:textbox inset="14.4pt,7.2pt">
                        <w:txbxContent>
                          <w:p w14:paraId="6AE606BE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159D92D9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591750FE" w14:textId="77777777" w:rsidR="009E6AB9" w:rsidRPr="00BC17D7" w:rsidRDefault="009E6AB9" w:rsidP="009E6AB9"/>
                          <w:p w14:paraId="6E8B0905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66E60278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20F9A6F6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58" w:type="dxa"/>
          </w:tcPr>
          <w:p w14:paraId="6DBD8B07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5172B2B9" wp14:editId="383F4D02">
                      <wp:extent cx="2386739" cy="2152650"/>
                      <wp:effectExtent l="0" t="0" r="0" b="0"/>
                      <wp:docPr id="1034" name="文本框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739" cy="2152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44B91F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4F7E81D3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434751E5" w14:textId="77777777" w:rsidR="009E6AB9" w:rsidRPr="00BC17D7" w:rsidRDefault="009E6AB9" w:rsidP="009E6AB9"/>
                                <w:p w14:paraId="221D9AA8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64C2D80D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21E74D55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418E6ADA" w14:textId="77777777" w:rsidR="009E6AB9" w:rsidRDefault="009E6AB9" w:rsidP="009E6AB9"/>
                              </w:txbxContent>
                            </wps:txbx>
      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72B2B9" id="文本框 1034" o:spid="_x0000_s1089" type="#_x0000_t202" style="width:187.95pt;height:1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" filled="f" stroked="f" strokeweight=".5pt">
                      <v:textbox inset=",7.2pt">
                        <w:txbxContent>
                          <w:p w14:paraId="0844B91F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4F7E81D3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434751E5" w14:textId="77777777" w:rsidR="009E6AB9" w:rsidRPr="00BC17D7" w:rsidRDefault="009E6AB9" w:rsidP="009E6AB9"/>
                          <w:p w14:paraId="221D9AA8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64C2D80D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21E74D55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418E6ADA" w14:textId="77777777" w:rsidR="009E6AB9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E6AB9" w:rsidRPr="00CD7516" w14:paraId="6D71D734" w14:textId="77777777" w:rsidTr="00DB4F0B">
        <w:trPr>
          <w:trHeight w:val="3312"/>
        </w:trPr>
        <w:tc>
          <w:tcPr>
            <w:tcW w:w="8058" w:type="dxa"/>
            <w:gridSpan w:val="2"/>
            <w:vMerge/>
          </w:tcPr>
          <w:p w14:paraId="51100C11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</w:p>
        </w:tc>
        <w:tc>
          <w:tcPr>
            <w:tcW w:w="3825" w:type="dxa"/>
          </w:tcPr>
          <w:p w14:paraId="6FABD053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6F7A0B7B" wp14:editId="29353B0E">
                      <wp:extent cx="2514600" cy="2209800"/>
                      <wp:effectExtent l="0" t="0" r="0" b="0"/>
                      <wp:docPr id="1035" name="文本框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2209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D2BA22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3C3BA66F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576CC25F" w14:textId="77777777" w:rsidR="009E6AB9" w:rsidRPr="00BC17D7" w:rsidRDefault="009E6AB9" w:rsidP="009E6AB9"/>
                                <w:p w14:paraId="02698C62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263B4539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4ADB6956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5E64D99D" w14:textId="77777777" w:rsidR="009E6AB9" w:rsidRDefault="009E6AB9" w:rsidP="009E6AB9"/>
                              </w:txbxContent>
                            </wps:txbx>
                            <wps:bodyPr rot="0" spcFirstLastPara="0" vertOverflow="overflow" horzOverflow="overflow" vert="horz" wrap="square" lIns="18288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7A0B7B" id="文本框 1035" o:spid="_x0000_s1090" type="#_x0000_t202" style="width:198pt;height:1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" filled="f" stroked="f" strokeweight=".5pt">
                      <v:textbox inset="14.4pt,7.2pt">
                        <w:txbxContent>
                          <w:p w14:paraId="71D2BA22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3C3BA66F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576CC25F" w14:textId="77777777" w:rsidR="009E6AB9" w:rsidRPr="00BC17D7" w:rsidRDefault="009E6AB9" w:rsidP="009E6AB9"/>
                          <w:p w14:paraId="02698C62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263B4539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4ADB6956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5E64D99D" w14:textId="77777777" w:rsidR="009E6AB9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58" w:type="dxa"/>
          </w:tcPr>
          <w:p w14:paraId="2D63EC6D" w14:textId="77777777" w:rsidR="009E6AB9" w:rsidRPr="00CD7516" w:rsidRDefault="009E6AB9" w:rsidP="00F85C05">
            <w:pPr>
              <w:rPr>
                <w:rFonts w:hint="eastAsia"/>
                <w:noProof/>
              </w:rPr>
            </w:pPr>
            <w:r w:rsidRPr="00CD7516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67D882C" wp14:editId="48DDEAD5">
                      <wp:extent cx="2386739" cy="2209800"/>
                      <wp:effectExtent l="0" t="0" r="0" b="0"/>
                      <wp:docPr id="1036" name="文本框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739" cy="2209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89D2B7" w14:textId="77777777" w:rsidR="009E6AB9" w:rsidRPr="00744C85" w:rsidRDefault="009E6AB9" w:rsidP="009E6AB9">
                                  <w:pPr>
                                    <w:pStyle w:val="31"/>
                                    <w:spacing w:after="200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产品名称</w:t>
                                  </w:r>
                                </w:p>
                                <w:p w14:paraId="5D65A719" w14:textId="77777777" w:rsidR="009E6AB9" w:rsidRPr="00744C85" w:rsidRDefault="009E6AB9" w:rsidP="009E6AB9">
                                  <w:r w:rsidRPr="00744C85">
                                    <w:rPr>
                                      <w:lang w:val="zh-CN" w:bidi="zh-CN"/>
                                    </w:rPr>
                                    <w:t>在此处描述产品、服务或活动。包含简要说明和任何功能。</w:t>
                                  </w:r>
                                </w:p>
                                <w:p w14:paraId="1FC84426" w14:textId="77777777" w:rsidR="009E6AB9" w:rsidRPr="00BC17D7" w:rsidRDefault="009E6AB9" w:rsidP="009E6AB9"/>
                                <w:p w14:paraId="60EB2604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价格：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0.00</w:t>
                                  </w:r>
                                </w:p>
                                <w:p w14:paraId="381E5AD8" w14:textId="77777777" w:rsidR="009E6AB9" w:rsidRPr="00BC17D7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订单编号：000000</w:t>
                                  </w:r>
                                </w:p>
                                <w:p w14:paraId="7F8FDFD0" w14:textId="77777777" w:rsidR="009E6AB9" w:rsidRDefault="009E6AB9" w:rsidP="009E6AB9">
                                  <w:pPr>
                                    <w:pStyle w:val="6"/>
                                  </w:pPr>
                                  <w:r w:rsidRPr="00BC17D7">
                                    <w:rPr>
                                      <w:lang w:val="zh-CN" w:bidi="zh-CN"/>
                                    </w:rPr>
                                    <w:t>类型：</w:t>
                                  </w:r>
                                  <w:r w:rsidRPr="00BC17D7">
                                    <w:rPr>
                                      <w:lang w:val="zh-CN" w:bidi="zh-CN"/>
                                    </w:rPr>
                                    <w:tab/>
                                    <w:t>类型</w:t>
                                  </w:r>
                                </w:p>
                                <w:p w14:paraId="4D8A3C7A" w14:textId="77777777" w:rsidR="009E6AB9" w:rsidRDefault="009E6AB9" w:rsidP="009E6AB9"/>
                              </w:txbxContent>
                            </wps:txbx>
      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7D882C" id="文本框 1036" o:spid="_x0000_s1091" type="#_x0000_t202" style="width:187.95pt;height:1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" filled="f" stroked="f" strokeweight=".5pt">
                      <v:textbox inset=",7.2pt">
                        <w:txbxContent>
                          <w:p w14:paraId="5789D2B7" w14:textId="77777777" w:rsidR="009E6AB9" w:rsidRPr="00744C85" w:rsidRDefault="009E6AB9" w:rsidP="009E6AB9">
                            <w:pPr>
                              <w:pStyle w:val="31"/>
                              <w:spacing w:after="200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产品名称</w:t>
                            </w:r>
                          </w:p>
                          <w:p w14:paraId="5D65A719" w14:textId="77777777" w:rsidR="009E6AB9" w:rsidRPr="00744C85" w:rsidRDefault="009E6AB9" w:rsidP="009E6AB9">
                            <w:r w:rsidRPr="00744C85">
                              <w:rPr>
                                <w:lang w:val="zh-CN" w:bidi="zh-CN"/>
                              </w:rPr>
                              <w:t>在此处描述产品、服务或活动。包含简要说明和任何功能。</w:t>
                            </w:r>
                          </w:p>
                          <w:p w14:paraId="1FC84426" w14:textId="77777777" w:rsidR="009E6AB9" w:rsidRPr="00BC17D7" w:rsidRDefault="009E6AB9" w:rsidP="009E6AB9"/>
                          <w:p w14:paraId="60EB2604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价格：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0.00</w:t>
                            </w:r>
                          </w:p>
                          <w:p w14:paraId="381E5AD8" w14:textId="77777777" w:rsidR="009E6AB9" w:rsidRPr="00BC17D7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订单编号：000000</w:t>
                            </w:r>
                          </w:p>
                          <w:p w14:paraId="7F8FDFD0" w14:textId="77777777" w:rsidR="009E6AB9" w:rsidRDefault="009E6AB9" w:rsidP="009E6AB9">
                            <w:pPr>
                              <w:pStyle w:val="6"/>
                            </w:pPr>
                            <w:r w:rsidRPr="00BC17D7">
                              <w:rPr>
                                <w:lang w:val="zh-CN" w:bidi="zh-CN"/>
                              </w:rPr>
                              <w:t>类型：</w:t>
                            </w:r>
                            <w:r w:rsidRPr="00BC17D7">
                              <w:rPr>
                                <w:lang w:val="zh-CN" w:bidi="zh-CN"/>
                              </w:rPr>
                              <w:tab/>
                              <w:t>类型</w:t>
                            </w:r>
                          </w:p>
                          <w:p w14:paraId="4D8A3C7A" w14:textId="77777777" w:rsidR="009E6AB9" w:rsidRDefault="009E6AB9" w:rsidP="009E6AB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bookmarkEnd w:id="0"/>
    </w:tbl>
    <w:p w14:paraId="4359DC47" w14:textId="77777777" w:rsidR="00764CC4" w:rsidRPr="00CD7516" w:rsidRDefault="00E061FF">
      <w:pPr>
        <w:rPr>
          <w:rFonts w:hint="eastAsia"/>
          <w:noProof/>
        </w:rPr>
      </w:pPr>
    </w:p>
    <w:sectPr w:rsidR="00764CC4" w:rsidRPr="00CD7516" w:rsidSect="00B64D46">
      <w:pgSz w:w="16838" w:h="11906" w:orient="landscape" w:code="9"/>
      <w:pgMar w:top="0" w:right="0" w:bottom="0" w:left="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D8336E" w14:textId="77777777" w:rsidR="00E061FF" w:rsidRDefault="00E061FF" w:rsidP="00CD7516">
      <w:r>
        <w:separator/>
      </w:r>
    </w:p>
  </w:endnote>
  <w:endnote w:type="continuationSeparator" w:id="0">
    <w:p w14:paraId="2C334196" w14:textId="77777777" w:rsidR="00E061FF" w:rsidRDefault="00E061FF" w:rsidP="00CD7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6F47E" w14:textId="77777777" w:rsidR="00E061FF" w:rsidRDefault="00E061FF" w:rsidP="00CD7516">
      <w:r>
        <w:separator/>
      </w:r>
    </w:p>
  </w:footnote>
  <w:footnote w:type="continuationSeparator" w:id="0">
    <w:p w14:paraId="2F624AA3" w14:textId="77777777" w:rsidR="00E061FF" w:rsidRDefault="00E061FF" w:rsidP="00CD7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E4C18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BEA4A1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046DA3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DBA8EE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760EBB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34FEC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6FE7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A8366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4C6A8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B61F6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AB0E3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DEB3B94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D444337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formsDesign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F0B"/>
    <w:rsid w:val="00062EAF"/>
    <w:rsid w:val="00181522"/>
    <w:rsid w:val="001B5F0B"/>
    <w:rsid w:val="00217BA6"/>
    <w:rsid w:val="00235476"/>
    <w:rsid w:val="00323A35"/>
    <w:rsid w:val="00411F21"/>
    <w:rsid w:val="00581D3A"/>
    <w:rsid w:val="006D5263"/>
    <w:rsid w:val="007A04DF"/>
    <w:rsid w:val="009063CD"/>
    <w:rsid w:val="009E6AB9"/>
    <w:rsid w:val="009F6D03"/>
    <w:rsid w:val="00B64D46"/>
    <w:rsid w:val="00CD7516"/>
    <w:rsid w:val="00DB4F0B"/>
    <w:rsid w:val="00E03F49"/>
    <w:rsid w:val="00E061FF"/>
    <w:rsid w:val="00EA30E1"/>
    <w:rsid w:val="00EC08AF"/>
    <w:rsid w:val="00EE4D12"/>
    <w:rsid w:val="00F9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7ED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9F6D03"/>
    <w:pPr>
      <w:spacing w:after="0" w:line="192" w:lineRule="auto"/>
    </w:pPr>
    <w:rPr>
      <w:rFonts w:ascii="Microsoft YaHei UI" w:eastAsia="Microsoft YaHei UI" w:hAnsi="Microsoft YaHei UI" w:cs="Times New Roman"/>
      <w:sz w:val="24"/>
      <w:szCs w:val="20"/>
    </w:rPr>
  </w:style>
  <w:style w:type="paragraph" w:styleId="1">
    <w:name w:val="heading 1"/>
    <w:basedOn w:val="a2"/>
    <w:next w:val="a2"/>
    <w:link w:val="10"/>
    <w:uiPriority w:val="9"/>
    <w:qFormat/>
    <w:rsid w:val="00CD7516"/>
    <w:pPr>
      <w:keepNext/>
      <w:keepLines/>
      <w:spacing w:before="240"/>
      <w:outlineLvl w:val="0"/>
    </w:pPr>
    <w:rPr>
      <w:rFonts w:cstheme="majorBidi"/>
      <w:color w:val="2F5496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qFormat/>
    <w:rsid w:val="00CD7516"/>
    <w:pPr>
      <w:outlineLvl w:val="1"/>
    </w:pPr>
  </w:style>
  <w:style w:type="paragraph" w:styleId="31">
    <w:name w:val="heading 3"/>
    <w:basedOn w:val="21"/>
    <w:next w:val="a2"/>
    <w:link w:val="32"/>
    <w:qFormat/>
    <w:rsid w:val="00CD7516"/>
    <w:pPr>
      <w:outlineLvl w:val="2"/>
    </w:pPr>
    <w:rPr>
      <w:b/>
      <w:color w:val="A5A5A5" w:themeColor="accent3"/>
      <w:sz w:val="32"/>
    </w:rPr>
  </w:style>
  <w:style w:type="paragraph" w:styleId="41">
    <w:name w:val="heading 4"/>
    <w:basedOn w:val="1"/>
    <w:next w:val="a2"/>
    <w:link w:val="42"/>
    <w:qFormat/>
    <w:rsid w:val="00CD7516"/>
    <w:pPr>
      <w:keepNext w:val="0"/>
      <w:keepLines w:val="0"/>
      <w:spacing w:before="0"/>
      <w:jc w:val="right"/>
      <w:outlineLvl w:val="3"/>
    </w:pPr>
    <w:rPr>
      <w:rFonts w:cs="Times New Roman"/>
      <w:color w:val="000000"/>
      <w:sz w:val="28"/>
      <w:szCs w:val="20"/>
    </w:rPr>
  </w:style>
  <w:style w:type="paragraph" w:styleId="51">
    <w:name w:val="heading 5"/>
    <w:basedOn w:val="a3"/>
    <w:next w:val="a2"/>
    <w:link w:val="52"/>
    <w:qFormat/>
    <w:rsid w:val="00CD7516"/>
    <w:pPr>
      <w:jc w:val="left"/>
      <w:outlineLvl w:val="4"/>
    </w:pPr>
    <w:rPr>
      <w:sz w:val="40"/>
    </w:rPr>
  </w:style>
  <w:style w:type="paragraph" w:styleId="6">
    <w:name w:val="heading 6"/>
    <w:basedOn w:val="a2"/>
    <w:next w:val="a2"/>
    <w:link w:val="60"/>
    <w:qFormat/>
    <w:rsid w:val="00CD7516"/>
    <w:pPr>
      <w:outlineLvl w:val="5"/>
    </w:pPr>
    <w:rPr>
      <w:b/>
      <w:sz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CD7516"/>
    <w:pPr>
      <w:keepNext/>
      <w:keepLines/>
      <w:spacing w:before="40"/>
      <w:outlineLvl w:val="6"/>
    </w:pPr>
    <w:rPr>
      <w:rFonts w:cstheme="majorBidi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CD7516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CD7516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22">
    <w:name w:val="标题 2 字符"/>
    <w:basedOn w:val="a4"/>
    <w:link w:val="21"/>
    <w:rsid w:val="00CD7516"/>
    <w:rPr>
      <w:rFonts w:ascii="Microsoft YaHei UI" w:eastAsia="Microsoft YaHei UI" w:hAnsi="Microsoft YaHei UI" w:cs="Times New Roman"/>
      <w:sz w:val="24"/>
      <w:szCs w:val="20"/>
    </w:rPr>
  </w:style>
  <w:style w:type="character" w:customStyle="1" w:styleId="32">
    <w:name w:val="标题 3 字符"/>
    <w:basedOn w:val="a4"/>
    <w:link w:val="31"/>
    <w:rsid w:val="00CD7516"/>
    <w:rPr>
      <w:rFonts w:ascii="Microsoft YaHei UI" w:eastAsia="Microsoft YaHei UI" w:hAnsi="Microsoft YaHei UI" w:cs="Times New Roman"/>
      <w:b/>
      <w:color w:val="A5A5A5" w:themeColor="accent3"/>
      <w:sz w:val="32"/>
      <w:szCs w:val="20"/>
    </w:rPr>
  </w:style>
  <w:style w:type="character" w:customStyle="1" w:styleId="42">
    <w:name w:val="标题 4 字符"/>
    <w:basedOn w:val="a4"/>
    <w:link w:val="41"/>
    <w:rsid w:val="00CD7516"/>
    <w:rPr>
      <w:rFonts w:ascii="Microsoft YaHei UI" w:eastAsia="Microsoft YaHei UI" w:hAnsi="Microsoft YaHei UI" w:cs="Times New Roman"/>
      <w:color w:val="000000"/>
      <w:sz w:val="28"/>
      <w:szCs w:val="20"/>
    </w:rPr>
  </w:style>
  <w:style w:type="character" w:customStyle="1" w:styleId="52">
    <w:name w:val="标题 5 字符"/>
    <w:basedOn w:val="a4"/>
    <w:link w:val="51"/>
    <w:rsid w:val="00CD7516"/>
    <w:rPr>
      <w:rFonts w:ascii="Microsoft YaHei UI" w:eastAsia="Microsoft YaHei UI" w:hAnsi="Microsoft YaHei UI" w:cstheme="majorBidi"/>
      <w:b/>
      <w:spacing w:val="-10"/>
      <w:kern w:val="28"/>
      <w:sz w:val="40"/>
      <w:szCs w:val="56"/>
    </w:rPr>
  </w:style>
  <w:style w:type="character" w:customStyle="1" w:styleId="60">
    <w:name w:val="标题 6 字符"/>
    <w:basedOn w:val="a4"/>
    <w:link w:val="6"/>
    <w:rsid w:val="00CD7516"/>
    <w:rPr>
      <w:rFonts w:ascii="Microsoft YaHei UI" w:eastAsia="Microsoft YaHei UI" w:hAnsi="Microsoft YaHei UI" w:cs="Times New Roman"/>
      <w:b/>
      <w:szCs w:val="20"/>
    </w:rPr>
  </w:style>
  <w:style w:type="paragraph" w:styleId="a3">
    <w:name w:val="Title"/>
    <w:basedOn w:val="a2"/>
    <w:next w:val="a2"/>
    <w:link w:val="a7"/>
    <w:qFormat/>
    <w:rsid w:val="009F6D03"/>
    <w:pPr>
      <w:contextualSpacing/>
      <w:jc w:val="right"/>
    </w:pPr>
    <w:rPr>
      <w:rFonts w:cstheme="majorBidi"/>
      <w:spacing w:val="-10"/>
      <w:kern w:val="28"/>
      <w:sz w:val="72"/>
      <w:szCs w:val="56"/>
    </w:rPr>
  </w:style>
  <w:style w:type="character" w:customStyle="1" w:styleId="a7">
    <w:name w:val="标题 字符"/>
    <w:basedOn w:val="a4"/>
    <w:link w:val="a3"/>
    <w:rsid w:val="009F6D03"/>
    <w:rPr>
      <w:rFonts w:ascii="Microsoft YaHei UI" w:eastAsia="Microsoft YaHei UI" w:hAnsi="Microsoft YaHei UI" w:cstheme="majorBidi"/>
      <w:spacing w:val="-10"/>
      <w:kern w:val="28"/>
      <w:sz w:val="72"/>
      <w:szCs w:val="56"/>
    </w:rPr>
  </w:style>
  <w:style w:type="paragraph" w:styleId="a8">
    <w:name w:val="Subtitle"/>
    <w:basedOn w:val="a2"/>
    <w:next w:val="a2"/>
    <w:link w:val="a9"/>
    <w:qFormat/>
    <w:rsid w:val="00CD7516"/>
    <w:pPr>
      <w:numPr>
        <w:ilvl w:val="1"/>
      </w:numPr>
      <w:spacing w:after="160"/>
      <w:jc w:val="right"/>
    </w:pPr>
    <w:rPr>
      <w:rFonts w:cstheme="minorBidi"/>
      <w:spacing w:val="15"/>
      <w:sz w:val="22"/>
      <w:szCs w:val="22"/>
    </w:rPr>
  </w:style>
  <w:style w:type="character" w:customStyle="1" w:styleId="a9">
    <w:name w:val="副标题 字符"/>
    <w:basedOn w:val="a4"/>
    <w:link w:val="a8"/>
    <w:rsid w:val="00CD7516"/>
    <w:rPr>
      <w:rFonts w:ascii="Microsoft YaHei UI" w:eastAsia="Microsoft YaHei UI" w:hAnsi="Microsoft YaHei UI"/>
      <w:spacing w:val="15"/>
    </w:rPr>
  </w:style>
  <w:style w:type="character" w:styleId="aa">
    <w:name w:val="Strong"/>
    <w:basedOn w:val="a4"/>
    <w:rsid w:val="00CD7516"/>
    <w:rPr>
      <w:rFonts w:ascii="Microsoft YaHei UI" w:eastAsia="Microsoft YaHei UI" w:hAnsi="Microsoft YaHei UI"/>
      <w:b/>
      <w:bCs/>
    </w:rPr>
  </w:style>
  <w:style w:type="character" w:customStyle="1" w:styleId="10">
    <w:name w:val="标题 1 字符"/>
    <w:basedOn w:val="a4"/>
    <w:link w:val="1"/>
    <w:uiPriority w:val="9"/>
    <w:rsid w:val="00CD7516"/>
    <w:rPr>
      <w:rFonts w:ascii="Microsoft YaHei UI" w:eastAsia="Microsoft YaHei UI" w:hAnsi="Microsoft YaHei UI" w:cstheme="majorBidi"/>
      <w:color w:val="2F5496" w:themeColor="accent1" w:themeShade="BF"/>
      <w:sz w:val="32"/>
      <w:szCs w:val="32"/>
    </w:rPr>
  </w:style>
  <w:style w:type="paragraph" w:styleId="ab">
    <w:name w:val="Balloon Text"/>
    <w:basedOn w:val="a2"/>
    <w:link w:val="ac"/>
    <w:uiPriority w:val="99"/>
    <w:semiHidden/>
    <w:unhideWhenUsed/>
    <w:rsid w:val="00CD7516"/>
    <w:rPr>
      <w:rFonts w:cs="Segoe UI"/>
      <w:sz w:val="18"/>
      <w:szCs w:val="18"/>
    </w:rPr>
  </w:style>
  <w:style w:type="character" w:customStyle="1" w:styleId="ac">
    <w:name w:val="批注框文本 字符"/>
    <w:basedOn w:val="a4"/>
    <w:link w:val="ab"/>
    <w:uiPriority w:val="99"/>
    <w:semiHidden/>
    <w:rsid w:val="00CD7516"/>
    <w:rPr>
      <w:rFonts w:ascii="Microsoft YaHei UI" w:eastAsia="Microsoft YaHei UI" w:hAnsi="Microsoft YaHei UI" w:cs="Segoe UI"/>
      <w:sz w:val="18"/>
      <w:szCs w:val="18"/>
    </w:rPr>
  </w:style>
  <w:style w:type="numbering" w:styleId="111111">
    <w:name w:val="Outline List 2"/>
    <w:basedOn w:val="a6"/>
    <w:uiPriority w:val="99"/>
    <w:semiHidden/>
    <w:unhideWhenUsed/>
    <w:rsid w:val="00CD7516"/>
    <w:pPr>
      <w:numPr>
        <w:numId w:val="1"/>
      </w:numPr>
    </w:pPr>
  </w:style>
  <w:style w:type="numbering" w:styleId="1111110">
    <w:name w:val="Outline List 1"/>
    <w:basedOn w:val="a6"/>
    <w:uiPriority w:val="99"/>
    <w:semiHidden/>
    <w:unhideWhenUsed/>
    <w:rsid w:val="00CD7516"/>
    <w:pPr>
      <w:numPr>
        <w:numId w:val="2"/>
      </w:numPr>
    </w:pPr>
  </w:style>
  <w:style w:type="character" w:customStyle="1" w:styleId="70">
    <w:name w:val="标题 7 字符"/>
    <w:basedOn w:val="a4"/>
    <w:link w:val="7"/>
    <w:uiPriority w:val="9"/>
    <w:semiHidden/>
    <w:rsid w:val="00CD7516"/>
    <w:rPr>
      <w:rFonts w:ascii="Microsoft YaHei UI" w:eastAsia="Microsoft YaHei UI" w:hAnsi="Microsoft YaHei UI" w:cstheme="majorBidi"/>
      <w:i/>
      <w:iCs/>
      <w:color w:val="1F3763" w:themeColor="accent1" w:themeShade="7F"/>
      <w:sz w:val="24"/>
      <w:szCs w:val="20"/>
    </w:rPr>
  </w:style>
  <w:style w:type="character" w:customStyle="1" w:styleId="80">
    <w:name w:val="标题 8 字符"/>
    <w:basedOn w:val="a4"/>
    <w:link w:val="8"/>
    <w:uiPriority w:val="9"/>
    <w:semiHidden/>
    <w:rsid w:val="00CD7516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4"/>
    <w:link w:val="9"/>
    <w:uiPriority w:val="9"/>
    <w:semiHidden/>
    <w:rsid w:val="00CD7516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6"/>
    <w:uiPriority w:val="99"/>
    <w:semiHidden/>
    <w:unhideWhenUsed/>
    <w:rsid w:val="00CD7516"/>
    <w:pPr>
      <w:numPr>
        <w:numId w:val="3"/>
      </w:numPr>
    </w:pPr>
  </w:style>
  <w:style w:type="paragraph" w:styleId="ad">
    <w:name w:val="Bibliography"/>
    <w:basedOn w:val="a2"/>
    <w:next w:val="a2"/>
    <w:uiPriority w:val="37"/>
    <w:semiHidden/>
    <w:unhideWhenUsed/>
    <w:rsid w:val="00CD7516"/>
  </w:style>
  <w:style w:type="paragraph" w:styleId="ae">
    <w:name w:val="Block Text"/>
    <w:basedOn w:val="a2"/>
    <w:uiPriority w:val="99"/>
    <w:semiHidden/>
    <w:unhideWhenUsed/>
    <w:rsid w:val="00CD751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cstheme="minorBidi"/>
      <w:i/>
      <w:iCs/>
      <w:color w:val="4472C4" w:themeColor="accent1"/>
    </w:rPr>
  </w:style>
  <w:style w:type="paragraph" w:styleId="af">
    <w:name w:val="Body Text"/>
    <w:basedOn w:val="a2"/>
    <w:link w:val="af0"/>
    <w:uiPriority w:val="99"/>
    <w:semiHidden/>
    <w:unhideWhenUsed/>
    <w:rsid w:val="00CD7516"/>
    <w:pPr>
      <w:spacing w:after="120"/>
    </w:pPr>
  </w:style>
  <w:style w:type="character" w:customStyle="1" w:styleId="af0">
    <w:name w:val="正文文本 字符"/>
    <w:basedOn w:val="a4"/>
    <w:link w:val="af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paragraph" w:styleId="23">
    <w:name w:val="Body Text 2"/>
    <w:basedOn w:val="a2"/>
    <w:link w:val="24"/>
    <w:uiPriority w:val="99"/>
    <w:semiHidden/>
    <w:unhideWhenUsed/>
    <w:rsid w:val="00CD7516"/>
    <w:pPr>
      <w:spacing w:after="120" w:line="480" w:lineRule="auto"/>
    </w:pPr>
  </w:style>
  <w:style w:type="character" w:customStyle="1" w:styleId="24">
    <w:name w:val="正文文本 2 字符"/>
    <w:basedOn w:val="a4"/>
    <w:link w:val="23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paragraph" w:styleId="33">
    <w:name w:val="Body Text 3"/>
    <w:basedOn w:val="a2"/>
    <w:link w:val="34"/>
    <w:uiPriority w:val="99"/>
    <w:semiHidden/>
    <w:unhideWhenUsed/>
    <w:rsid w:val="00CD7516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4"/>
    <w:link w:val="33"/>
    <w:uiPriority w:val="99"/>
    <w:semiHidden/>
    <w:rsid w:val="00CD7516"/>
    <w:rPr>
      <w:rFonts w:ascii="Microsoft YaHei UI" w:eastAsia="Microsoft YaHei UI" w:hAnsi="Microsoft YaHei UI" w:cs="Times New Roman"/>
      <w:sz w:val="16"/>
      <w:szCs w:val="16"/>
    </w:rPr>
  </w:style>
  <w:style w:type="paragraph" w:styleId="af1">
    <w:name w:val="Body Text First Indent"/>
    <w:basedOn w:val="af"/>
    <w:link w:val="af2"/>
    <w:uiPriority w:val="99"/>
    <w:semiHidden/>
    <w:unhideWhenUsed/>
    <w:rsid w:val="00CD7516"/>
    <w:pPr>
      <w:spacing w:after="0"/>
      <w:ind w:firstLine="360"/>
    </w:pPr>
  </w:style>
  <w:style w:type="character" w:customStyle="1" w:styleId="af2">
    <w:name w:val="正文文本首行缩进 字符"/>
    <w:basedOn w:val="af0"/>
    <w:link w:val="af1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paragraph" w:styleId="af3">
    <w:name w:val="Body Text Indent"/>
    <w:basedOn w:val="a2"/>
    <w:link w:val="af4"/>
    <w:uiPriority w:val="99"/>
    <w:semiHidden/>
    <w:unhideWhenUsed/>
    <w:rsid w:val="00CD7516"/>
    <w:pPr>
      <w:spacing w:after="120"/>
      <w:ind w:left="360"/>
    </w:pPr>
  </w:style>
  <w:style w:type="character" w:customStyle="1" w:styleId="af4">
    <w:name w:val="正文文本缩进 字符"/>
    <w:basedOn w:val="a4"/>
    <w:link w:val="af3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paragraph" w:styleId="25">
    <w:name w:val="Body Text First Indent 2"/>
    <w:basedOn w:val="af3"/>
    <w:link w:val="26"/>
    <w:uiPriority w:val="99"/>
    <w:semiHidden/>
    <w:unhideWhenUsed/>
    <w:rsid w:val="00CD7516"/>
    <w:pPr>
      <w:spacing w:after="0"/>
      <w:ind w:firstLine="360"/>
    </w:pPr>
  </w:style>
  <w:style w:type="character" w:customStyle="1" w:styleId="26">
    <w:name w:val="正文文本首行缩进 2 字符"/>
    <w:basedOn w:val="af4"/>
    <w:link w:val="25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paragraph" w:styleId="27">
    <w:name w:val="Body Text Indent 2"/>
    <w:basedOn w:val="a2"/>
    <w:link w:val="28"/>
    <w:uiPriority w:val="99"/>
    <w:semiHidden/>
    <w:unhideWhenUsed/>
    <w:rsid w:val="00CD7516"/>
    <w:pPr>
      <w:spacing w:after="120" w:line="480" w:lineRule="auto"/>
      <w:ind w:left="360"/>
    </w:pPr>
  </w:style>
  <w:style w:type="character" w:customStyle="1" w:styleId="28">
    <w:name w:val="正文文本缩进 2 字符"/>
    <w:basedOn w:val="a4"/>
    <w:link w:val="27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paragraph" w:styleId="35">
    <w:name w:val="Body Text Indent 3"/>
    <w:basedOn w:val="a2"/>
    <w:link w:val="36"/>
    <w:uiPriority w:val="99"/>
    <w:semiHidden/>
    <w:unhideWhenUsed/>
    <w:rsid w:val="00CD7516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4"/>
    <w:link w:val="35"/>
    <w:uiPriority w:val="99"/>
    <w:semiHidden/>
    <w:rsid w:val="00CD7516"/>
    <w:rPr>
      <w:rFonts w:ascii="Microsoft YaHei UI" w:eastAsia="Microsoft YaHei UI" w:hAnsi="Microsoft YaHei UI" w:cs="Times New Roman"/>
      <w:sz w:val="16"/>
      <w:szCs w:val="16"/>
    </w:rPr>
  </w:style>
  <w:style w:type="character" w:styleId="af5">
    <w:name w:val="Book Title"/>
    <w:basedOn w:val="a4"/>
    <w:uiPriority w:val="33"/>
    <w:qFormat/>
    <w:rsid w:val="00CD7516"/>
    <w:rPr>
      <w:rFonts w:ascii="Microsoft YaHei UI" w:eastAsia="Microsoft YaHei UI" w:hAnsi="Microsoft YaHei UI"/>
      <w:b/>
      <w:bCs/>
      <w:i/>
      <w:iCs/>
      <w:spacing w:val="5"/>
    </w:rPr>
  </w:style>
  <w:style w:type="paragraph" w:styleId="af6">
    <w:name w:val="caption"/>
    <w:basedOn w:val="a2"/>
    <w:next w:val="a2"/>
    <w:uiPriority w:val="35"/>
    <w:semiHidden/>
    <w:unhideWhenUsed/>
    <w:qFormat/>
    <w:rsid w:val="00CD7516"/>
    <w:pPr>
      <w:spacing w:after="200"/>
    </w:pPr>
    <w:rPr>
      <w:i/>
      <w:iCs/>
      <w:color w:val="44546A" w:themeColor="text2"/>
      <w:sz w:val="18"/>
      <w:szCs w:val="18"/>
    </w:rPr>
  </w:style>
  <w:style w:type="paragraph" w:styleId="af7">
    <w:name w:val="Closing"/>
    <w:basedOn w:val="a2"/>
    <w:link w:val="af8"/>
    <w:uiPriority w:val="99"/>
    <w:semiHidden/>
    <w:unhideWhenUsed/>
    <w:rsid w:val="00CD7516"/>
    <w:pPr>
      <w:ind w:left="4320"/>
    </w:pPr>
  </w:style>
  <w:style w:type="character" w:customStyle="1" w:styleId="af8">
    <w:name w:val="结束语 字符"/>
    <w:basedOn w:val="a4"/>
    <w:link w:val="af7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table" w:styleId="af9">
    <w:name w:val="Colorful Grid"/>
    <w:basedOn w:val="a5"/>
    <w:uiPriority w:val="73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a">
    <w:name w:val="Colorful List"/>
    <w:basedOn w:val="a5"/>
    <w:uiPriority w:val="72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b">
    <w:name w:val="Colorful Shading"/>
    <w:basedOn w:val="a5"/>
    <w:uiPriority w:val="71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c">
    <w:name w:val="annotation reference"/>
    <w:basedOn w:val="a4"/>
    <w:uiPriority w:val="99"/>
    <w:semiHidden/>
    <w:unhideWhenUsed/>
    <w:rsid w:val="00CD7516"/>
    <w:rPr>
      <w:rFonts w:ascii="Microsoft YaHei UI" w:eastAsia="Microsoft YaHei UI" w:hAnsi="Microsoft YaHei UI"/>
      <w:sz w:val="16"/>
      <w:szCs w:val="16"/>
    </w:rPr>
  </w:style>
  <w:style w:type="paragraph" w:styleId="afd">
    <w:name w:val="annotation text"/>
    <w:basedOn w:val="a2"/>
    <w:link w:val="afe"/>
    <w:uiPriority w:val="99"/>
    <w:semiHidden/>
    <w:unhideWhenUsed/>
    <w:rsid w:val="00CD7516"/>
    <w:rPr>
      <w:sz w:val="20"/>
    </w:rPr>
  </w:style>
  <w:style w:type="character" w:customStyle="1" w:styleId="afe">
    <w:name w:val="批注文字 字符"/>
    <w:basedOn w:val="a4"/>
    <w:link w:val="afd"/>
    <w:uiPriority w:val="99"/>
    <w:semiHidden/>
    <w:rsid w:val="00CD7516"/>
    <w:rPr>
      <w:rFonts w:ascii="Microsoft YaHei UI" w:eastAsia="Microsoft YaHei UI" w:hAnsi="Microsoft YaHei UI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CD7516"/>
    <w:rPr>
      <w:b/>
      <w:bCs/>
    </w:rPr>
  </w:style>
  <w:style w:type="character" w:customStyle="1" w:styleId="aff0">
    <w:name w:val="批注主题 字符"/>
    <w:basedOn w:val="afe"/>
    <w:link w:val="aff"/>
    <w:uiPriority w:val="99"/>
    <w:semiHidden/>
    <w:rsid w:val="00CD7516"/>
    <w:rPr>
      <w:rFonts w:ascii="Microsoft YaHei UI" w:eastAsia="Microsoft YaHei UI" w:hAnsi="Microsoft YaHei UI" w:cs="Times New Roman"/>
      <w:b/>
      <w:bCs/>
      <w:sz w:val="20"/>
      <w:szCs w:val="20"/>
    </w:rPr>
  </w:style>
  <w:style w:type="table" w:styleId="aff1">
    <w:name w:val="Dark List"/>
    <w:basedOn w:val="a5"/>
    <w:uiPriority w:val="70"/>
    <w:semiHidden/>
    <w:unhideWhenUsed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2">
    <w:name w:val="Date"/>
    <w:basedOn w:val="a2"/>
    <w:next w:val="a2"/>
    <w:link w:val="aff3"/>
    <w:uiPriority w:val="99"/>
    <w:semiHidden/>
    <w:unhideWhenUsed/>
    <w:rsid w:val="00CD7516"/>
  </w:style>
  <w:style w:type="character" w:customStyle="1" w:styleId="aff3">
    <w:name w:val="日期 字符"/>
    <w:basedOn w:val="a4"/>
    <w:link w:val="aff2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paragraph" w:styleId="aff4">
    <w:name w:val="Document Map"/>
    <w:basedOn w:val="a2"/>
    <w:link w:val="aff5"/>
    <w:uiPriority w:val="99"/>
    <w:semiHidden/>
    <w:unhideWhenUsed/>
    <w:rsid w:val="00CD7516"/>
    <w:rPr>
      <w:rFonts w:cs="Segoe UI"/>
      <w:sz w:val="16"/>
      <w:szCs w:val="16"/>
    </w:rPr>
  </w:style>
  <w:style w:type="character" w:customStyle="1" w:styleId="aff5">
    <w:name w:val="文档结构图 字符"/>
    <w:basedOn w:val="a4"/>
    <w:link w:val="aff4"/>
    <w:uiPriority w:val="99"/>
    <w:semiHidden/>
    <w:rsid w:val="00CD7516"/>
    <w:rPr>
      <w:rFonts w:ascii="Microsoft YaHei UI" w:eastAsia="Microsoft YaHei UI" w:hAnsi="Microsoft YaHei UI" w:cs="Segoe UI"/>
      <w:sz w:val="16"/>
      <w:szCs w:val="16"/>
    </w:rPr>
  </w:style>
  <w:style w:type="paragraph" w:styleId="aff6">
    <w:name w:val="E-mail Signature"/>
    <w:basedOn w:val="a2"/>
    <w:link w:val="aff7"/>
    <w:uiPriority w:val="99"/>
    <w:semiHidden/>
    <w:unhideWhenUsed/>
    <w:rsid w:val="00CD7516"/>
  </w:style>
  <w:style w:type="character" w:customStyle="1" w:styleId="aff7">
    <w:name w:val="电子邮件签名 字符"/>
    <w:basedOn w:val="a4"/>
    <w:link w:val="aff6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character" w:styleId="aff8">
    <w:name w:val="Emphasis"/>
    <w:basedOn w:val="a4"/>
    <w:uiPriority w:val="20"/>
    <w:qFormat/>
    <w:rsid w:val="00CD7516"/>
    <w:rPr>
      <w:rFonts w:ascii="Microsoft YaHei UI" w:eastAsia="Microsoft YaHei UI" w:hAnsi="Microsoft YaHei UI"/>
      <w:i/>
      <w:iCs/>
    </w:rPr>
  </w:style>
  <w:style w:type="character" w:styleId="aff9">
    <w:name w:val="endnote reference"/>
    <w:basedOn w:val="a4"/>
    <w:uiPriority w:val="99"/>
    <w:semiHidden/>
    <w:unhideWhenUsed/>
    <w:rsid w:val="00CD7516"/>
    <w:rPr>
      <w:rFonts w:ascii="Microsoft YaHei UI" w:eastAsia="Microsoft YaHei UI" w:hAnsi="Microsoft YaHei UI"/>
      <w:vertAlign w:val="superscript"/>
    </w:rPr>
  </w:style>
  <w:style w:type="paragraph" w:styleId="affa">
    <w:name w:val="endnote text"/>
    <w:basedOn w:val="a2"/>
    <w:link w:val="affb"/>
    <w:uiPriority w:val="99"/>
    <w:semiHidden/>
    <w:unhideWhenUsed/>
    <w:rsid w:val="00CD7516"/>
    <w:rPr>
      <w:sz w:val="20"/>
    </w:rPr>
  </w:style>
  <w:style w:type="character" w:customStyle="1" w:styleId="affb">
    <w:name w:val="尾注文本 字符"/>
    <w:basedOn w:val="a4"/>
    <w:link w:val="affa"/>
    <w:uiPriority w:val="99"/>
    <w:semiHidden/>
    <w:rsid w:val="00CD7516"/>
    <w:rPr>
      <w:rFonts w:ascii="Microsoft YaHei UI" w:eastAsia="Microsoft YaHei UI" w:hAnsi="Microsoft YaHei UI" w:cs="Times New Roman"/>
      <w:sz w:val="20"/>
      <w:szCs w:val="20"/>
    </w:rPr>
  </w:style>
  <w:style w:type="paragraph" w:styleId="affc">
    <w:name w:val="envelope address"/>
    <w:basedOn w:val="a2"/>
    <w:uiPriority w:val="99"/>
    <w:semiHidden/>
    <w:unhideWhenUsed/>
    <w:rsid w:val="00CD7516"/>
    <w:pPr>
      <w:framePr w:w="7920" w:h="1980" w:hRule="exact" w:hSpace="180" w:wrap="auto" w:hAnchor="page" w:xAlign="center" w:yAlign="bottom"/>
      <w:ind w:left="2880"/>
    </w:pPr>
    <w:rPr>
      <w:rFonts w:cstheme="majorBidi"/>
      <w:szCs w:val="24"/>
    </w:rPr>
  </w:style>
  <w:style w:type="paragraph" w:styleId="affd">
    <w:name w:val="envelope return"/>
    <w:basedOn w:val="a2"/>
    <w:uiPriority w:val="99"/>
    <w:semiHidden/>
    <w:unhideWhenUsed/>
    <w:rsid w:val="00CD7516"/>
    <w:rPr>
      <w:rFonts w:cstheme="majorBidi"/>
      <w:sz w:val="20"/>
    </w:rPr>
  </w:style>
  <w:style w:type="character" w:styleId="affe">
    <w:name w:val="FollowedHyperlink"/>
    <w:basedOn w:val="a4"/>
    <w:uiPriority w:val="99"/>
    <w:semiHidden/>
    <w:unhideWhenUsed/>
    <w:rsid w:val="00CD7516"/>
    <w:rPr>
      <w:rFonts w:ascii="Microsoft YaHei UI" w:eastAsia="Microsoft YaHei UI" w:hAnsi="Microsoft YaHei UI"/>
      <w:color w:val="954F72" w:themeColor="followedHyperlink"/>
      <w:u w:val="single"/>
    </w:rPr>
  </w:style>
  <w:style w:type="paragraph" w:styleId="afff">
    <w:name w:val="footer"/>
    <w:basedOn w:val="a2"/>
    <w:link w:val="afff0"/>
    <w:uiPriority w:val="99"/>
    <w:unhideWhenUsed/>
    <w:rsid w:val="00CD7516"/>
    <w:pPr>
      <w:tabs>
        <w:tab w:val="center" w:pos="4320"/>
        <w:tab w:val="right" w:pos="8640"/>
      </w:tabs>
    </w:pPr>
  </w:style>
  <w:style w:type="character" w:customStyle="1" w:styleId="afff0">
    <w:name w:val="页脚 字符"/>
    <w:basedOn w:val="a4"/>
    <w:link w:val="afff"/>
    <w:uiPriority w:val="99"/>
    <w:rsid w:val="00CD7516"/>
    <w:rPr>
      <w:rFonts w:ascii="Microsoft YaHei UI" w:eastAsia="Microsoft YaHei UI" w:hAnsi="Microsoft YaHei UI" w:cs="Times New Roman"/>
      <w:sz w:val="24"/>
      <w:szCs w:val="20"/>
    </w:rPr>
  </w:style>
  <w:style w:type="character" w:styleId="afff1">
    <w:name w:val="footnote reference"/>
    <w:basedOn w:val="a4"/>
    <w:uiPriority w:val="99"/>
    <w:semiHidden/>
    <w:unhideWhenUsed/>
    <w:rsid w:val="00CD7516"/>
    <w:rPr>
      <w:rFonts w:ascii="Microsoft YaHei UI" w:eastAsia="Microsoft YaHei UI" w:hAnsi="Microsoft YaHei UI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CD7516"/>
    <w:rPr>
      <w:sz w:val="20"/>
    </w:rPr>
  </w:style>
  <w:style w:type="character" w:customStyle="1" w:styleId="afff3">
    <w:name w:val="脚注文本 字符"/>
    <w:basedOn w:val="a4"/>
    <w:link w:val="afff2"/>
    <w:uiPriority w:val="99"/>
    <w:semiHidden/>
    <w:rsid w:val="00CD7516"/>
    <w:rPr>
      <w:rFonts w:ascii="Microsoft YaHei UI" w:eastAsia="Microsoft YaHei UI" w:hAnsi="Microsoft YaHei UI" w:cs="Times New Roman"/>
      <w:sz w:val="20"/>
      <w:szCs w:val="20"/>
    </w:rPr>
  </w:style>
  <w:style w:type="table" w:styleId="11">
    <w:name w:val="Grid Table 1 Light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">
    <w:name w:val="Grid Table 2 Accent 2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">
    <w:name w:val="Grid Table 2 Accent 6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">
    <w:name w:val="Grid Table 4 Accent 2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">
    <w:name w:val="Grid Table 4 Accent 6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5"/>
    <w:uiPriority w:val="50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5-2">
    <w:name w:val="Grid Table 5 Dark Accent 2"/>
    <w:basedOn w:val="a5"/>
    <w:uiPriority w:val="50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5"/>
    <w:uiPriority w:val="50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5"/>
    <w:uiPriority w:val="50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5"/>
    <w:uiPriority w:val="50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6">
    <w:name w:val="Grid Table 5 Dark Accent 6"/>
    <w:basedOn w:val="a5"/>
    <w:uiPriority w:val="50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5"/>
    <w:uiPriority w:val="51"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CD751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">
    <w:name w:val="Grid Table 6 Colorful Accent 2"/>
    <w:basedOn w:val="a5"/>
    <w:uiPriority w:val="51"/>
    <w:rsid w:val="00CD751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5"/>
    <w:uiPriority w:val="51"/>
    <w:rsid w:val="00CD751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5"/>
    <w:uiPriority w:val="51"/>
    <w:rsid w:val="00CD751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5"/>
    <w:uiPriority w:val="51"/>
    <w:rsid w:val="00CD751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5"/>
    <w:uiPriority w:val="51"/>
    <w:rsid w:val="00CD751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5"/>
    <w:uiPriority w:val="52"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CD751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CD751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CD751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CD751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CD751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CD751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afff4">
    <w:name w:val="Hashtag"/>
    <w:basedOn w:val="a4"/>
    <w:uiPriority w:val="99"/>
    <w:semiHidden/>
    <w:unhideWhenUsed/>
    <w:rsid w:val="00CD7516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ff5">
    <w:name w:val="header"/>
    <w:basedOn w:val="a2"/>
    <w:link w:val="afff6"/>
    <w:uiPriority w:val="99"/>
    <w:unhideWhenUsed/>
    <w:rsid w:val="00CD7516"/>
    <w:pPr>
      <w:tabs>
        <w:tab w:val="center" w:pos="4320"/>
        <w:tab w:val="right" w:pos="8640"/>
      </w:tabs>
    </w:pPr>
  </w:style>
  <w:style w:type="character" w:customStyle="1" w:styleId="afff6">
    <w:name w:val="页眉 字符"/>
    <w:basedOn w:val="a4"/>
    <w:link w:val="afff5"/>
    <w:uiPriority w:val="99"/>
    <w:rsid w:val="00CD7516"/>
    <w:rPr>
      <w:rFonts w:ascii="Microsoft YaHei UI" w:eastAsia="Microsoft YaHei UI" w:hAnsi="Microsoft YaHei UI" w:cs="Times New Roman"/>
      <w:sz w:val="24"/>
      <w:szCs w:val="20"/>
    </w:rPr>
  </w:style>
  <w:style w:type="character" w:styleId="HTML">
    <w:name w:val="HTML Acronym"/>
    <w:basedOn w:val="a4"/>
    <w:uiPriority w:val="99"/>
    <w:semiHidden/>
    <w:unhideWhenUsed/>
    <w:rsid w:val="00CD7516"/>
    <w:rPr>
      <w:rFonts w:ascii="Microsoft YaHei UI" w:eastAsia="Microsoft YaHei UI" w:hAnsi="Microsoft YaHei UI"/>
    </w:rPr>
  </w:style>
  <w:style w:type="paragraph" w:styleId="HTML0">
    <w:name w:val="HTML Address"/>
    <w:basedOn w:val="a2"/>
    <w:link w:val="HTML1"/>
    <w:uiPriority w:val="99"/>
    <w:semiHidden/>
    <w:unhideWhenUsed/>
    <w:rsid w:val="00CD7516"/>
    <w:rPr>
      <w:i/>
      <w:iCs/>
    </w:rPr>
  </w:style>
  <w:style w:type="character" w:customStyle="1" w:styleId="HTML1">
    <w:name w:val="HTML 地址 字符"/>
    <w:basedOn w:val="a4"/>
    <w:link w:val="HTML0"/>
    <w:uiPriority w:val="99"/>
    <w:semiHidden/>
    <w:rsid w:val="00CD7516"/>
    <w:rPr>
      <w:rFonts w:ascii="Microsoft YaHei UI" w:eastAsia="Microsoft YaHei UI" w:hAnsi="Microsoft YaHei UI" w:cs="Times New Roman"/>
      <w:i/>
      <w:iCs/>
      <w:sz w:val="24"/>
      <w:szCs w:val="20"/>
    </w:rPr>
  </w:style>
  <w:style w:type="character" w:styleId="HTML2">
    <w:name w:val="HTML Cite"/>
    <w:basedOn w:val="a4"/>
    <w:uiPriority w:val="99"/>
    <w:semiHidden/>
    <w:unhideWhenUsed/>
    <w:rsid w:val="00CD7516"/>
    <w:rPr>
      <w:rFonts w:ascii="Microsoft YaHei UI" w:eastAsia="Microsoft YaHei UI" w:hAnsi="Microsoft YaHei UI"/>
      <w:i/>
      <w:iCs/>
    </w:rPr>
  </w:style>
  <w:style w:type="character" w:styleId="HTML3">
    <w:name w:val="HTML Code"/>
    <w:basedOn w:val="a4"/>
    <w:uiPriority w:val="99"/>
    <w:semiHidden/>
    <w:unhideWhenUsed/>
    <w:rsid w:val="00CD7516"/>
    <w:rPr>
      <w:rFonts w:ascii="Microsoft YaHei UI" w:eastAsia="Microsoft YaHei UI" w:hAnsi="Microsoft YaHei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CD7516"/>
    <w:rPr>
      <w:rFonts w:ascii="Microsoft YaHei UI" w:eastAsia="Microsoft YaHei UI" w:hAnsi="Microsoft YaHei UI"/>
      <w:i/>
      <w:iCs/>
    </w:rPr>
  </w:style>
  <w:style w:type="character" w:styleId="HTML5">
    <w:name w:val="HTML Keyboard"/>
    <w:basedOn w:val="a4"/>
    <w:uiPriority w:val="99"/>
    <w:semiHidden/>
    <w:unhideWhenUsed/>
    <w:rsid w:val="00CD7516"/>
    <w:rPr>
      <w:rFonts w:ascii="Microsoft YaHei UI" w:eastAsia="Microsoft YaHei UI" w:hAnsi="Microsoft YaHei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CD7516"/>
    <w:rPr>
      <w:sz w:val="20"/>
    </w:rPr>
  </w:style>
  <w:style w:type="character" w:customStyle="1" w:styleId="HTML7">
    <w:name w:val="HTML 预设格式 字符"/>
    <w:basedOn w:val="a4"/>
    <w:link w:val="HTML6"/>
    <w:uiPriority w:val="99"/>
    <w:semiHidden/>
    <w:rsid w:val="00CD7516"/>
    <w:rPr>
      <w:rFonts w:ascii="Microsoft YaHei UI" w:eastAsia="Microsoft YaHei UI" w:hAnsi="Microsoft YaHei UI" w:cs="Times New Roman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CD7516"/>
    <w:rPr>
      <w:rFonts w:ascii="Microsoft YaHei UI" w:eastAsia="Microsoft YaHei UI" w:hAnsi="Microsoft YaHei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CD7516"/>
    <w:rPr>
      <w:rFonts w:ascii="Microsoft YaHei UI" w:eastAsia="Microsoft YaHei UI" w:hAnsi="Microsoft YaHei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CD7516"/>
    <w:rPr>
      <w:rFonts w:ascii="Microsoft YaHei UI" w:eastAsia="Microsoft YaHei UI" w:hAnsi="Microsoft YaHei UI"/>
      <w:i/>
      <w:iCs/>
    </w:rPr>
  </w:style>
  <w:style w:type="character" w:styleId="afff7">
    <w:name w:val="Hyperlink"/>
    <w:basedOn w:val="a4"/>
    <w:uiPriority w:val="99"/>
    <w:semiHidden/>
    <w:unhideWhenUsed/>
    <w:rsid w:val="00CD7516"/>
    <w:rPr>
      <w:rFonts w:ascii="Microsoft YaHei UI" w:eastAsia="Microsoft YaHei UI" w:hAnsi="Microsoft YaHei UI"/>
      <w:color w:val="0563C1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CD7516"/>
    <w:pPr>
      <w:ind w:left="240" w:hanging="240"/>
    </w:pPr>
  </w:style>
  <w:style w:type="paragraph" w:styleId="2a">
    <w:name w:val="index 2"/>
    <w:basedOn w:val="a2"/>
    <w:next w:val="a2"/>
    <w:autoRedefine/>
    <w:uiPriority w:val="99"/>
    <w:semiHidden/>
    <w:unhideWhenUsed/>
    <w:rsid w:val="00CD7516"/>
    <w:pPr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CD7516"/>
    <w:pPr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CD7516"/>
    <w:pPr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CD7516"/>
    <w:pPr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CD7516"/>
    <w:pPr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CD7516"/>
    <w:pPr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CD7516"/>
    <w:pPr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CD7516"/>
    <w:pPr>
      <w:ind w:left="2160" w:hanging="240"/>
    </w:pPr>
  </w:style>
  <w:style w:type="paragraph" w:styleId="afff8">
    <w:name w:val="index heading"/>
    <w:basedOn w:val="a2"/>
    <w:next w:val="12"/>
    <w:uiPriority w:val="99"/>
    <w:semiHidden/>
    <w:unhideWhenUsed/>
    <w:rsid w:val="00CD7516"/>
    <w:rPr>
      <w:rFonts w:cstheme="majorBidi"/>
      <w:b/>
      <w:bCs/>
    </w:rPr>
  </w:style>
  <w:style w:type="character" w:styleId="afff9">
    <w:name w:val="Intense Emphasis"/>
    <w:basedOn w:val="a4"/>
    <w:uiPriority w:val="21"/>
    <w:qFormat/>
    <w:rsid w:val="00CD7516"/>
    <w:rPr>
      <w:rFonts w:ascii="Microsoft YaHei UI" w:eastAsia="Microsoft YaHei UI" w:hAnsi="Microsoft YaHei UI"/>
      <w:i/>
      <w:iCs/>
      <w:color w:val="4472C4" w:themeColor="accent1"/>
    </w:rPr>
  </w:style>
  <w:style w:type="paragraph" w:styleId="afffa">
    <w:name w:val="Intense Quote"/>
    <w:basedOn w:val="a2"/>
    <w:next w:val="a2"/>
    <w:link w:val="afffb"/>
    <w:uiPriority w:val="30"/>
    <w:qFormat/>
    <w:rsid w:val="00CD75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b">
    <w:name w:val="明显引用 字符"/>
    <w:basedOn w:val="a4"/>
    <w:link w:val="afffa"/>
    <w:uiPriority w:val="30"/>
    <w:rsid w:val="00CD7516"/>
    <w:rPr>
      <w:rFonts w:ascii="Microsoft YaHei UI" w:eastAsia="Microsoft YaHei UI" w:hAnsi="Microsoft YaHei UI" w:cs="Times New Roman"/>
      <w:i/>
      <w:iCs/>
      <w:color w:val="4472C4" w:themeColor="accent1"/>
      <w:sz w:val="24"/>
      <w:szCs w:val="20"/>
    </w:rPr>
  </w:style>
  <w:style w:type="character" w:styleId="afffc">
    <w:name w:val="Intense Reference"/>
    <w:basedOn w:val="a4"/>
    <w:uiPriority w:val="32"/>
    <w:qFormat/>
    <w:rsid w:val="00CD7516"/>
    <w:rPr>
      <w:rFonts w:ascii="Microsoft YaHei UI" w:eastAsia="Microsoft YaHei UI" w:hAnsi="Microsoft YaHei UI"/>
      <w:b/>
      <w:bCs/>
      <w:smallCaps/>
      <w:color w:val="4472C4" w:themeColor="accent1"/>
      <w:spacing w:val="5"/>
    </w:rPr>
  </w:style>
  <w:style w:type="table" w:styleId="afffd">
    <w:name w:val="Light Grid"/>
    <w:basedOn w:val="a5"/>
    <w:uiPriority w:val="62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e">
    <w:name w:val="Light List"/>
    <w:basedOn w:val="a5"/>
    <w:uiPriority w:val="61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">
    <w:name w:val="Light Shading"/>
    <w:basedOn w:val="a5"/>
    <w:uiPriority w:val="60"/>
    <w:semiHidden/>
    <w:unhideWhenUsed/>
    <w:rsid w:val="00CD751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CD751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CD751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CD751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CD751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CD751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CD751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f0">
    <w:name w:val="line number"/>
    <w:basedOn w:val="a4"/>
    <w:uiPriority w:val="99"/>
    <w:semiHidden/>
    <w:unhideWhenUsed/>
    <w:rsid w:val="00CD7516"/>
    <w:rPr>
      <w:rFonts w:ascii="Microsoft YaHei UI" w:eastAsia="Microsoft YaHei UI" w:hAnsi="Microsoft YaHei UI"/>
    </w:rPr>
  </w:style>
  <w:style w:type="paragraph" w:styleId="affff1">
    <w:name w:val="List"/>
    <w:basedOn w:val="a2"/>
    <w:uiPriority w:val="99"/>
    <w:semiHidden/>
    <w:unhideWhenUsed/>
    <w:rsid w:val="00CD7516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CD7516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CD7516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CD7516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CD7516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CD7516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CD7516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D7516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D7516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D7516"/>
    <w:pPr>
      <w:numPr>
        <w:numId w:val="8"/>
      </w:numPr>
      <w:contextualSpacing/>
    </w:pPr>
  </w:style>
  <w:style w:type="paragraph" w:styleId="affff2">
    <w:name w:val="List Continue"/>
    <w:basedOn w:val="a2"/>
    <w:uiPriority w:val="99"/>
    <w:semiHidden/>
    <w:unhideWhenUsed/>
    <w:rsid w:val="00CD7516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CD7516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CD7516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CD7516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CD7516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CD7516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CD7516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D7516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D7516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D7516"/>
    <w:pPr>
      <w:numPr>
        <w:numId w:val="13"/>
      </w:numPr>
      <w:contextualSpacing/>
    </w:pPr>
  </w:style>
  <w:style w:type="paragraph" w:styleId="affff3">
    <w:name w:val="List Paragraph"/>
    <w:basedOn w:val="a2"/>
    <w:uiPriority w:val="34"/>
    <w:qFormat/>
    <w:rsid w:val="00CD7516"/>
    <w:pPr>
      <w:ind w:left="720"/>
      <w:contextualSpacing/>
    </w:pPr>
  </w:style>
  <w:style w:type="table" w:styleId="13">
    <w:name w:val="List Table 1 Light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-20">
    <w:name w:val="List Table 1 Light Accent 2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0">
    <w:name w:val="List Table 1 Light Accent 6"/>
    <w:basedOn w:val="a5"/>
    <w:uiPriority w:val="46"/>
    <w:rsid w:val="00CD75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d">
    <w:name w:val="List Table 2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0">
    <w:name w:val="List Table 2 Accent 2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0">
    <w:name w:val="List Table 2 Accent 6"/>
    <w:basedOn w:val="a5"/>
    <w:uiPriority w:val="47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b">
    <w:name w:val="List Table 3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0">
    <w:name w:val="List Table 4 Accent 2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0">
    <w:name w:val="List Table 4 Accent 6"/>
    <w:basedOn w:val="a5"/>
    <w:uiPriority w:val="49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5"/>
    <w:uiPriority w:val="50"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CD751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CD751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0">
    <w:name w:val="List Table 6 Colorful Accent 2"/>
    <w:basedOn w:val="a5"/>
    <w:uiPriority w:val="51"/>
    <w:rsid w:val="00CD751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5"/>
    <w:uiPriority w:val="51"/>
    <w:rsid w:val="00CD751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5"/>
    <w:uiPriority w:val="51"/>
    <w:rsid w:val="00CD751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5"/>
    <w:uiPriority w:val="51"/>
    <w:rsid w:val="00CD751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0">
    <w:name w:val="List Table 6 Colorful Accent 6"/>
    <w:basedOn w:val="a5"/>
    <w:uiPriority w:val="51"/>
    <w:rsid w:val="00CD751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5"/>
    <w:uiPriority w:val="52"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CD751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CD751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CD751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CD751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CD751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CD751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macro"/>
    <w:link w:val="affff5"/>
    <w:uiPriority w:val="99"/>
    <w:semiHidden/>
    <w:unhideWhenUsed/>
    <w:rsid w:val="00CD75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Microsoft YaHei UI" w:eastAsia="Microsoft YaHei UI" w:hAnsi="Microsoft YaHei UI" w:cs="Times New Roman"/>
      <w:sz w:val="20"/>
      <w:szCs w:val="20"/>
    </w:rPr>
  </w:style>
  <w:style w:type="character" w:customStyle="1" w:styleId="affff5">
    <w:name w:val="宏文本 字符"/>
    <w:basedOn w:val="a4"/>
    <w:link w:val="affff4"/>
    <w:uiPriority w:val="99"/>
    <w:semiHidden/>
    <w:rsid w:val="00CD7516"/>
    <w:rPr>
      <w:rFonts w:ascii="Microsoft YaHei UI" w:eastAsia="Microsoft YaHei UI" w:hAnsi="Microsoft YaHei UI" w:cs="Times New Roman"/>
      <w:sz w:val="20"/>
      <w:szCs w:val="20"/>
    </w:rPr>
  </w:style>
  <w:style w:type="table" w:styleId="14">
    <w:name w:val="Medium Grid 1"/>
    <w:basedOn w:val="a5"/>
    <w:uiPriority w:val="67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5">
    <w:name w:val="Medium List 1"/>
    <w:basedOn w:val="a5"/>
    <w:uiPriority w:val="65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5"/>
    <w:uiPriority w:val="65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CD75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CD751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5"/>
    <w:uiPriority w:val="63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5"/>
    <w:uiPriority w:val="63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5"/>
    <w:uiPriority w:val="64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CD75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6">
    <w:name w:val="Mention"/>
    <w:basedOn w:val="a4"/>
    <w:uiPriority w:val="99"/>
    <w:semiHidden/>
    <w:unhideWhenUsed/>
    <w:rsid w:val="00CD7516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fff7">
    <w:name w:val="Message Header"/>
    <w:basedOn w:val="a2"/>
    <w:link w:val="affff8"/>
    <w:uiPriority w:val="99"/>
    <w:semiHidden/>
    <w:unhideWhenUsed/>
    <w:rsid w:val="00CD75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Cs w:val="24"/>
    </w:rPr>
  </w:style>
  <w:style w:type="character" w:customStyle="1" w:styleId="affff8">
    <w:name w:val="信息标题 字符"/>
    <w:basedOn w:val="a4"/>
    <w:link w:val="affff7"/>
    <w:uiPriority w:val="99"/>
    <w:semiHidden/>
    <w:rsid w:val="00CD7516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paragraph" w:styleId="affff9">
    <w:name w:val="No Spacing"/>
    <w:uiPriority w:val="1"/>
    <w:qFormat/>
    <w:rsid w:val="00CD7516"/>
    <w:pPr>
      <w:spacing w:after="0" w:line="240" w:lineRule="auto"/>
    </w:pPr>
    <w:rPr>
      <w:rFonts w:ascii="Microsoft YaHei UI" w:eastAsia="Microsoft YaHei UI" w:hAnsi="Microsoft YaHei UI" w:cs="Times New Roman"/>
      <w:sz w:val="24"/>
      <w:szCs w:val="20"/>
    </w:rPr>
  </w:style>
  <w:style w:type="paragraph" w:styleId="affffa">
    <w:name w:val="Normal (Web)"/>
    <w:basedOn w:val="a2"/>
    <w:uiPriority w:val="99"/>
    <w:semiHidden/>
    <w:unhideWhenUsed/>
    <w:rsid w:val="00CD7516"/>
    <w:rPr>
      <w:szCs w:val="24"/>
    </w:rPr>
  </w:style>
  <w:style w:type="paragraph" w:styleId="affffb">
    <w:name w:val="Normal Indent"/>
    <w:basedOn w:val="a2"/>
    <w:uiPriority w:val="99"/>
    <w:semiHidden/>
    <w:unhideWhenUsed/>
    <w:rsid w:val="00CD7516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CD7516"/>
  </w:style>
  <w:style w:type="character" w:customStyle="1" w:styleId="affffd">
    <w:name w:val="注释标题 字符"/>
    <w:basedOn w:val="a4"/>
    <w:link w:val="affffc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character" w:styleId="affffe">
    <w:name w:val="page number"/>
    <w:basedOn w:val="a4"/>
    <w:uiPriority w:val="99"/>
    <w:semiHidden/>
    <w:unhideWhenUsed/>
    <w:rsid w:val="00CD7516"/>
    <w:rPr>
      <w:rFonts w:ascii="Microsoft YaHei UI" w:eastAsia="Microsoft YaHei UI" w:hAnsi="Microsoft YaHei UI"/>
    </w:rPr>
  </w:style>
  <w:style w:type="character" w:styleId="afffff">
    <w:name w:val="Placeholder Text"/>
    <w:basedOn w:val="a4"/>
    <w:uiPriority w:val="99"/>
    <w:semiHidden/>
    <w:rsid w:val="00CD7516"/>
    <w:rPr>
      <w:rFonts w:ascii="Microsoft YaHei UI" w:eastAsia="Microsoft YaHei UI" w:hAnsi="Microsoft YaHei UI"/>
      <w:color w:val="808080"/>
    </w:rPr>
  </w:style>
  <w:style w:type="table" w:styleId="17">
    <w:name w:val="Plain Table 1"/>
    <w:basedOn w:val="a5"/>
    <w:uiPriority w:val="41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CD751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5"/>
    <w:uiPriority w:val="43"/>
    <w:rsid w:val="00CD75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CD75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5"/>
    <w:uiPriority w:val="45"/>
    <w:rsid w:val="00CD751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Plain Text"/>
    <w:basedOn w:val="a2"/>
    <w:link w:val="afffff1"/>
    <w:uiPriority w:val="99"/>
    <w:semiHidden/>
    <w:unhideWhenUsed/>
    <w:rsid w:val="00CD7516"/>
    <w:rPr>
      <w:sz w:val="21"/>
      <w:szCs w:val="21"/>
    </w:rPr>
  </w:style>
  <w:style w:type="character" w:customStyle="1" w:styleId="afffff1">
    <w:name w:val="纯文本 字符"/>
    <w:basedOn w:val="a4"/>
    <w:link w:val="afffff0"/>
    <w:uiPriority w:val="99"/>
    <w:semiHidden/>
    <w:rsid w:val="00CD7516"/>
    <w:rPr>
      <w:rFonts w:ascii="Microsoft YaHei UI" w:eastAsia="Microsoft YaHei UI" w:hAnsi="Microsoft YaHei UI" w:cs="Times New Roman"/>
      <w:sz w:val="21"/>
      <w:szCs w:val="21"/>
    </w:rPr>
  </w:style>
  <w:style w:type="paragraph" w:styleId="afffff2">
    <w:name w:val="Quote"/>
    <w:basedOn w:val="a2"/>
    <w:next w:val="a2"/>
    <w:link w:val="afffff3"/>
    <w:uiPriority w:val="29"/>
    <w:qFormat/>
    <w:rsid w:val="00CD751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3">
    <w:name w:val="引用 字符"/>
    <w:basedOn w:val="a4"/>
    <w:link w:val="afffff2"/>
    <w:uiPriority w:val="29"/>
    <w:rsid w:val="00CD7516"/>
    <w:rPr>
      <w:rFonts w:ascii="Microsoft YaHei UI" w:eastAsia="Microsoft YaHei UI" w:hAnsi="Microsoft YaHei UI" w:cs="Times New Roman"/>
      <w:i/>
      <w:iCs/>
      <w:color w:val="404040" w:themeColor="text1" w:themeTint="BF"/>
      <w:sz w:val="24"/>
      <w:szCs w:val="20"/>
    </w:rPr>
  </w:style>
  <w:style w:type="paragraph" w:styleId="afffff4">
    <w:name w:val="Salutation"/>
    <w:basedOn w:val="a2"/>
    <w:next w:val="a2"/>
    <w:link w:val="afffff5"/>
    <w:uiPriority w:val="99"/>
    <w:semiHidden/>
    <w:unhideWhenUsed/>
    <w:rsid w:val="00CD7516"/>
  </w:style>
  <w:style w:type="character" w:customStyle="1" w:styleId="afffff5">
    <w:name w:val="称呼 字符"/>
    <w:basedOn w:val="a4"/>
    <w:link w:val="afffff4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paragraph" w:styleId="afffff6">
    <w:name w:val="Signature"/>
    <w:basedOn w:val="a2"/>
    <w:link w:val="afffff7"/>
    <w:uiPriority w:val="99"/>
    <w:semiHidden/>
    <w:unhideWhenUsed/>
    <w:rsid w:val="00CD7516"/>
    <w:pPr>
      <w:ind w:left="4320"/>
    </w:pPr>
  </w:style>
  <w:style w:type="character" w:customStyle="1" w:styleId="afffff7">
    <w:name w:val="签名 字符"/>
    <w:basedOn w:val="a4"/>
    <w:link w:val="afffff6"/>
    <w:uiPriority w:val="99"/>
    <w:semiHidden/>
    <w:rsid w:val="00CD7516"/>
    <w:rPr>
      <w:rFonts w:ascii="Microsoft YaHei UI" w:eastAsia="Microsoft YaHei UI" w:hAnsi="Microsoft YaHei UI" w:cs="Times New Roman"/>
      <w:sz w:val="24"/>
      <w:szCs w:val="20"/>
    </w:rPr>
  </w:style>
  <w:style w:type="character" w:styleId="afffff8">
    <w:name w:val="Smart Hyperlink"/>
    <w:basedOn w:val="a4"/>
    <w:uiPriority w:val="99"/>
    <w:semiHidden/>
    <w:unhideWhenUsed/>
    <w:rsid w:val="00CD7516"/>
    <w:rPr>
      <w:rFonts w:ascii="Microsoft YaHei UI" w:eastAsia="Microsoft YaHei UI" w:hAnsi="Microsoft YaHei UI"/>
      <w:u w:val="dotted"/>
    </w:rPr>
  </w:style>
  <w:style w:type="character" w:styleId="afffff9">
    <w:name w:val="Subtle Emphasis"/>
    <w:basedOn w:val="a4"/>
    <w:uiPriority w:val="19"/>
    <w:qFormat/>
    <w:rsid w:val="00CD7516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ffa">
    <w:name w:val="Subtle Reference"/>
    <w:basedOn w:val="a4"/>
    <w:uiPriority w:val="31"/>
    <w:qFormat/>
    <w:rsid w:val="00CD7516"/>
    <w:rPr>
      <w:rFonts w:ascii="Microsoft YaHei UI" w:eastAsia="Microsoft YaHei UI" w:hAnsi="Microsoft YaHei UI"/>
      <w:smallCaps/>
      <w:color w:val="5A5A5A" w:themeColor="text1" w:themeTint="A5"/>
    </w:rPr>
  </w:style>
  <w:style w:type="table" w:styleId="18">
    <w:name w:val="Table 3D effects 1"/>
    <w:basedOn w:val="a5"/>
    <w:uiPriority w:val="99"/>
    <w:semiHidden/>
    <w:unhideWhenUsed/>
    <w:rsid w:val="00CD7516"/>
    <w:pPr>
      <w:spacing w:after="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uiPriority w:val="99"/>
    <w:semiHidden/>
    <w:unhideWhenUsed/>
    <w:rsid w:val="00CD7516"/>
    <w:pPr>
      <w:spacing w:after="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5"/>
    <w:uiPriority w:val="99"/>
    <w:semiHidden/>
    <w:unhideWhenUsed/>
    <w:rsid w:val="00CD75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5"/>
    <w:uiPriority w:val="99"/>
    <w:semiHidden/>
    <w:unhideWhenUsed/>
    <w:rsid w:val="00CD7516"/>
    <w:pPr>
      <w:spacing w:after="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5"/>
    <w:uiPriority w:val="99"/>
    <w:semiHidden/>
    <w:unhideWhenUsed/>
    <w:rsid w:val="00CD7516"/>
    <w:pPr>
      <w:spacing w:after="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5"/>
    <w:uiPriority w:val="99"/>
    <w:semiHidden/>
    <w:unhideWhenUsed/>
    <w:rsid w:val="00CD7516"/>
    <w:pPr>
      <w:spacing w:after="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5"/>
    <w:uiPriority w:val="99"/>
    <w:semiHidden/>
    <w:unhideWhenUsed/>
    <w:rsid w:val="00CD7516"/>
    <w:pPr>
      <w:spacing w:after="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CD7516"/>
    <w:pPr>
      <w:spacing w:after="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5"/>
    <w:uiPriority w:val="99"/>
    <w:semiHidden/>
    <w:unhideWhenUsed/>
    <w:rsid w:val="00CD7516"/>
    <w:pPr>
      <w:spacing w:after="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CD7516"/>
    <w:pPr>
      <w:spacing w:after="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CD7516"/>
    <w:pPr>
      <w:spacing w:after="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5"/>
    <w:uiPriority w:val="99"/>
    <w:semiHidden/>
    <w:unhideWhenUsed/>
    <w:rsid w:val="00CD7516"/>
    <w:pPr>
      <w:spacing w:after="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Grid"/>
    <w:basedOn w:val="a5"/>
    <w:uiPriority w:val="39"/>
    <w:rsid w:val="00CD7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Grid 1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5"/>
    <w:uiPriority w:val="99"/>
    <w:semiHidden/>
    <w:unhideWhenUsed/>
    <w:rsid w:val="00CD7516"/>
    <w:pPr>
      <w:spacing w:after="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CD7516"/>
    <w:pPr>
      <w:spacing w:after="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CD7516"/>
    <w:pPr>
      <w:spacing w:after="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5"/>
    <w:uiPriority w:val="40"/>
    <w:rsid w:val="00CD751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5"/>
    <w:uiPriority w:val="99"/>
    <w:semiHidden/>
    <w:unhideWhenUsed/>
    <w:rsid w:val="00CD7516"/>
    <w:pPr>
      <w:spacing w:after="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5"/>
    <w:uiPriority w:val="99"/>
    <w:semiHidden/>
    <w:unhideWhenUsed/>
    <w:rsid w:val="00CD7516"/>
    <w:pPr>
      <w:spacing w:after="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5"/>
    <w:uiPriority w:val="99"/>
    <w:semiHidden/>
    <w:unhideWhenUsed/>
    <w:rsid w:val="00CD7516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5"/>
    <w:uiPriority w:val="99"/>
    <w:semiHidden/>
    <w:unhideWhenUsed/>
    <w:rsid w:val="00CD7516"/>
    <w:pPr>
      <w:spacing w:after="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CD7516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CD7516"/>
    <w:pPr>
      <w:ind w:left="240" w:hanging="240"/>
    </w:pPr>
  </w:style>
  <w:style w:type="paragraph" w:styleId="affffff0">
    <w:name w:val="table of figures"/>
    <w:basedOn w:val="a2"/>
    <w:next w:val="a2"/>
    <w:uiPriority w:val="99"/>
    <w:semiHidden/>
    <w:unhideWhenUsed/>
    <w:rsid w:val="00CD7516"/>
  </w:style>
  <w:style w:type="table" w:styleId="affffff1">
    <w:name w:val="Table Professional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5"/>
    <w:uiPriority w:val="99"/>
    <w:semiHidden/>
    <w:unhideWhenUsed/>
    <w:rsid w:val="00CD7516"/>
    <w:pPr>
      <w:spacing w:after="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5"/>
    <w:uiPriority w:val="99"/>
    <w:semiHidden/>
    <w:unhideWhenUsed/>
    <w:rsid w:val="00CD7516"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5"/>
    <w:uiPriority w:val="99"/>
    <w:semiHidden/>
    <w:unhideWhenUsed/>
    <w:rsid w:val="00CD7516"/>
    <w:pPr>
      <w:spacing w:after="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5"/>
    <w:uiPriority w:val="99"/>
    <w:semiHidden/>
    <w:unhideWhenUsed/>
    <w:rsid w:val="00CD7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5"/>
    <w:uiPriority w:val="99"/>
    <w:semiHidden/>
    <w:unhideWhenUsed/>
    <w:rsid w:val="00CD7516"/>
    <w:pPr>
      <w:spacing w:after="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CD7516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CD7516"/>
    <w:pPr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CD7516"/>
    <w:pPr>
      <w:spacing w:before="120"/>
    </w:pPr>
    <w:rPr>
      <w:rFonts w:cstheme="majorBidi"/>
      <w:b/>
      <w:bCs/>
      <w:szCs w:val="24"/>
    </w:rPr>
  </w:style>
  <w:style w:type="paragraph" w:styleId="TOC1">
    <w:name w:val="toc 1"/>
    <w:basedOn w:val="a2"/>
    <w:next w:val="a2"/>
    <w:autoRedefine/>
    <w:uiPriority w:val="39"/>
    <w:semiHidden/>
    <w:unhideWhenUsed/>
    <w:rsid w:val="00CD7516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CD7516"/>
    <w:pPr>
      <w:spacing w:after="100"/>
      <w:ind w:left="240"/>
    </w:pPr>
  </w:style>
  <w:style w:type="paragraph" w:styleId="TOC3">
    <w:name w:val="toc 3"/>
    <w:basedOn w:val="a2"/>
    <w:next w:val="a2"/>
    <w:autoRedefine/>
    <w:uiPriority w:val="39"/>
    <w:semiHidden/>
    <w:unhideWhenUsed/>
    <w:rsid w:val="00CD7516"/>
    <w:pPr>
      <w:spacing w:after="100"/>
      <w:ind w:left="480"/>
    </w:pPr>
  </w:style>
  <w:style w:type="paragraph" w:styleId="TOC4">
    <w:name w:val="toc 4"/>
    <w:basedOn w:val="a2"/>
    <w:next w:val="a2"/>
    <w:autoRedefine/>
    <w:uiPriority w:val="39"/>
    <w:semiHidden/>
    <w:unhideWhenUsed/>
    <w:rsid w:val="00CD7516"/>
    <w:pPr>
      <w:spacing w:after="100"/>
      <w:ind w:left="720"/>
    </w:pPr>
  </w:style>
  <w:style w:type="paragraph" w:styleId="TOC5">
    <w:name w:val="toc 5"/>
    <w:basedOn w:val="a2"/>
    <w:next w:val="a2"/>
    <w:autoRedefine/>
    <w:uiPriority w:val="39"/>
    <w:semiHidden/>
    <w:unhideWhenUsed/>
    <w:rsid w:val="00CD7516"/>
    <w:pPr>
      <w:spacing w:after="100"/>
      <w:ind w:left="960"/>
    </w:pPr>
  </w:style>
  <w:style w:type="paragraph" w:styleId="TOC6">
    <w:name w:val="toc 6"/>
    <w:basedOn w:val="a2"/>
    <w:next w:val="a2"/>
    <w:autoRedefine/>
    <w:uiPriority w:val="39"/>
    <w:semiHidden/>
    <w:unhideWhenUsed/>
    <w:rsid w:val="00CD7516"/>
    <w:pPr>
      <w:spacing w:after="100"/>
      <w:ind w:left="1200"/>
    </w:pPr>
  </w:style>
  <w:style w:type="paragraph" w:styleId="TOC7">
    <w:name w:val="toc 7"/>
    <w:basedOn w:val="a2"/>
    <w:next w:val="a2"/>
    <w:autoRedefine/>
    <w:uiPriority w:val="39"/>
    <w:semiHidden/>
    <w:unhideWhenUsed/>
    <w:rsid w:val="00CD7516"/>
    <w:pPr>
      <w:spacing w:after="100"/>
      <w:ind w:left="1440"/>
    </w:pPr>
  </w:style>
  <w:style w:type="paragraph" w:styleId="TOC8">
    <w:name w:val="toc 8"/>
    <w:basedOn w:val="a2"/>
    <w:next w:val="a2"/>
    <w:autoRedefine/>
    <w:uiPriority w:val="39"/>
    <w:semiHidden/>
    <w:unhideWhenUsed/>
    <w:rsid w:val="00CD7516"/>
    <w:pPr>
      <w:spacing w:after="100"/>
      <w:ind w:left="1680"/>
    </w:pPr>
  </w:style>
  <w:style w:type="paragraph" w:styleId="TOC9">
    <w:name w:val="toc 9"/>
    <w:basedOn w:val="a2"/>
    <w:next w:val="a2"/>
    <w:autoRedefine/>
    <w:uiPriority w:val="39"/>
    <w:semiHidden/>
    <w:unhideWhenUsed/>
    <w:rsid w:val="00CD7516"/>
    <w:pPr>
      <w:spacing w:after="100"/>
      <w:ind w:left="1920"/>
    </w:pPr>
  </w:style>
  <w:style w:type="paragraph" w:styleId="TOC">
    <w:name w:val="TOC Heading"/>
    <w:basedOn w:val="1"/>
    <w:next w:val="a2"/>
    <w:uiPriority w:val="39"/>
    <w:semiHidden/>
    <w:unhideWhenUsed/>
    <w:qFormat/>
    <w:rsid w:val="00CD7516"/>
    <w:pPr>
      <w:outlineLvl w:val="9"/>
    </w:pPr>
  </w:style>
  <w:style w:type="character" w:styleId="affffff4">
    <w:name w:val="Unresolved Mention"/>
    <w:basedOn w:val="a4"/>
    <w:uiPriority w:val="99"/>
    <w:semiHidden/>
    <w:unhideWhenUsed/>
    <w:rsid w:val="00CD7516"/>
    <w:rPr>
      <w:rFonts w:ascii="Microsoft YaHei UI" w:eastAsia="Microsoft YaHei UI" w:hAnsi="Microsoft Ya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Office_37483082_TF01017846.dotx</Template>
  <TotalTime>6</TotalTime>
  <Pages>4</Pages>
  <Words>15</Words>
  <Characters>88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2019-10-15T08:18:00Z</dcterms:created>
  <dcterms:modified xsi:type="dcterms:W3CDTF">2019-10-21T02:56:00Z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-570149881</vt:i4>
  </property>
</Properties>
</file>