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A3F" w:rsidRPr="008206E9" w:rsidRDefault="00610B9C" w:rsidP="00773811">
      <w:pPr>
        <w:jc w:val="lef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1" allowOverlap="1">
                <wp:simplePos x="0" y="0"/>
                <wp:positionH relativeFrom="page">
                  <wp:posOffset>1965325</wp:posOffset>
                </wp:positionH>
                <wp:positionV relativeFrom="page">
                  <wp:posOffset>709930</wp:posOffset>
                </wp:positionV>
                <wp:extent cx="3796665" cy="1103630"/>
                <wp:effectExtent l="3175" t="0" r="3810" b="0"/>
                <wp:wrapNone/>
                <wp:docPr id="5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6E8" w:rsidRDefault="00610B9C" w:rsidP="00B356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16960" cy="1008380"/>
                                  <wp:effectExtent l="0" t="0" r="2540" b="1270"/>
                                  <wp:docPr id="3" name="Picture 2" descr="bgirl_3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girl_3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7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6960" cy="10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54.75pt;margin-top:55.9pt;width:298.95pt;height:86.9pt;z-index:25164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" filled="f" stroked="f">
                <v:textbox style="mso-fit-shape-to-text:t">
                  <w:txbxContent>
                    <w:p w:rsidR="00B356E8" w:rsidRDefault="00610B9C" w:rsidP="00B356E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16960" cy="1008380"/>
                            <wp:effectExtent l="0" t="0" r="2540" b="1270"/>
                            <wp:docPr id="3" name="Picture 2" descr="bgirl_3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girl_3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7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6960" cy="100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5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8CA7C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0;margin-top:93.6pt;width:367.4pt;height:592.1pt;z-index:-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" strokecolor="#8ca7c7" strokeweight="10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1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402830" cy="9235440"/>
                <wp:effectExtent l="4445" t="0" r="3175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2830" cy="9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065" w:rsidRDefault="00610B9C" w:rsidP="002100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44665" cy="9144000"/>
                                  <wp:effectExtent l="0" t="0" r="0" b="0"/>
                                  <wp:docPr id="2" name="Picture 1" descr="mixed_floral_bkgr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xed_floral_bkgr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4665" cy="9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0;width:582.9pt;height:727.2pt;z-index:-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dMuAIAAMI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" o:allowincell="f" filled="f" stroked="f">
                <v:textbox style="mso-fit-shape-to-text:t">
                  <w:txbxContent>
                    <w:p w:rsidR="00210065" w:rsidRDefault="00610B9C" w:rsidP="0021006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44665" cy="9144000"/>
                            <wp:effectExtent l="0" t="0" r="0" b="0"/>
                            <wp:docPr id="2" name="Picture 1" descr="mixed_floral_bkgr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xed_floral_bkgr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4665" cy="9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8206E9" w:rsidRPr="00210065" w:rsidTr="00EB4CE2">
        <w:trPr>
          <w:trHeight w:hRule="exact" w:val="756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:rsidR="008206E9" w:rsidRPr="00B356E8" w:rsidRDefault="008206E9" w:rsidP="00F07221">
            <w:pPr>
              <w:pStyle w:val="Heading1"/>
              <w:rPr>
                <w:color w:val="8CA7C7"/>
              </w:rPr>
            </w:pPr>
          </w:p>
        </w:tc>
      </w:tr>
      <w:tr w:rsidR="00B356E8" w:rsidRPr="00210065" w:rsidTr="00641A04">
        <w:trPr>
          <w:trHeight w:hRule="exact" w:val="846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:rsidR="00B356E8" w:rsidRPr="00B356E8" w:rsidRDefault="00B356E8" w:rsidP="00F07221">
            <w:pPr>
              <w:pStyle w:val="Heading1"/>
              <w:rPr>
                <w:color w:val="8CA7C7"/>
              </w:rPr>
            </w:pPr>
            <w:r>
              <w:rPr>
                <w:color w:val="8CA7C7"/>
              </w:rPr>
              <w:t>Our Baby</w:t>
            </w:r>
          </w:p>
        </w:tc>
      </w:tr>
      <w:tr w:rsidR="004476AC" w:rsidRPr="00210065" w:rsidTr="00446FDA">
        <w:trPr>
          <w:trHeight w:hRule="exact" w:val="8271"/>
          <w:jc w:val="center"/>
        </w:trPr>
        <w:tc>
          <w:tcPr>
            <w:tcW w:w="36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1857FA" w:rsidRPr="00210065" w:rsidRDefault="00610B9C" w:rsidP="001218F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71745"/>
                      <wp:effectExtent l="0" t="0" r="1270" b="0"/>
                      <wp:wrapNone/>
                      <wp:docPr id="5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71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4376" w:rsidRDefault="00FD4376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8" type="#_x0000_t202" style="position:absolute;left:0;text-align:left;margin-left:0;margin-top:3.6pt;width:338.4pt;height:399.35pt;z-index: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rS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" filled="f" stroked="f">
                      <v:textbox>
                        <w:txbxContent>
                          <w:p w:rsidR="00FD4376" w:rsidRDefault="00FD4376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4476AC" w:rsidRPr="00210065" w:rsidTr="00EB4CE2">
        <w:trPr>
          <w:jc w:val="center"/>
        </w:trPr>
        <w:tc>
          <w:tcPr>
            <w:tcW w:w="36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857FA" w:rsidRPr="00EB4CE2" w:rsidRDefault="001857FA" w:rsidP="00FD4376">
            <w:pPr>
              <w:rPr>
                <w:color w:val="8CA7C7"/>
                <w:sz w:val="56"/>
                <w:szCs w:val="56"/>
              </w:rPr>
            </w:pPr>
            <w:r w:rsidRPr="00EB4CE2">
              <w:rPr>
                <w:color w:val="8CA7C7"/>
                <w:sz w:val="56"/>
                <w:szCs w:val="56"/>
              </w:rPr>
              <w:fldChar w:fldCharType="begin"/>
            </w:r>
            <w:r w:rsidRPr="00EB4CE2">
              <w:rPr>
                <w:color w:val="8CA7C7"/>
                <w:sz w:val="56"/>
                <w:szCs w:val="56"/>
              </w:rPr>
              <w:instrText>MACROBUTTON DoFieldClick [Name]</w:instrText>
            </w:r>
            <w:r w:rsidRPr="00EB4CE2">
              <w:rPr>
                <w:color w:val="8CA7C7"/>
                <w:sz w:val="56"/>
                <w:szCs w:val="56"/>
              </w:rPr>
              <w:fldChar w:fldCharType="end"/>
            </w:r>
          </w:p>
        </w:tc>
      </w:tr>
      <w:tr w:rsidR="004476AC" w:rsidRPr="00210065" w:rsidTr="00EB4CE2">
        <w:trPr>
          <w:jc w:val="center"/>
        </w:trPr>
        <w:tc>
          <w:tcPr>
            <w:tcW w:w="36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857FA" w:rsidRPr="00B356E8" w:rsidRDefault="001857FA" w:rsidP="003F5077">
            <w:r w:rsidRPr="00B356E8">
              <w:t xml:space="preserve">Born: </w:t>
            </w:r>
            <w:r w:rsidRPr="00B356E8">
              <w:fldChar w:fldCharType="begin"/>
            </w:r>
            <w:r w:rsidRPr="00B356E8">
              <w:instrText>MACROBUTTON DoFieldClick [Birthdate]</w:instrText>
            </w:r>
            <w:r w:rsidRPr="00B356E8">
              <w:fldChar w:fldCharType="end"/>
            </w:r>
            <w:r w:rsidR="001026DC" w:rsidRPr="00B356E8">
              <w:t xml:space="preserve"> at </w:t>
            </w:r>
            <w:r w:rsidR="001026DC" w:rsidRPr="00B356E8">
              <w:fldChar w:fldCharType="begin"/>
            </w:r>
            <w:r w:rsidR="001026DC" w:rsidRPr="00B356E8">
              <w:instrText>MACROBUTTON DoFieldClick [Time]</w:instrText>
            </w:r>
            <w:r w:rsidR="001026DC" w:rsidRPr="00B356E8">
              <w:fldChar w:fldCharType="end"/>
            </w:r>
            <w:r w:rsidR="008847A9" w:rsidRPr="00B356E8">
              <w:t xml:space="preserve"> </w:t>
            </w:r>
            <w:r w:rsidR="001026DC" w:rsidRPr="00B356E8">
              <w:t xml:space="preserve">in </w:t>
            </w:r>
            <w:r w:rsidR="001026DC" w:rsidRPr="00B356E8">
              <w:fldChar w:fldCharType="begin"/>
            </w:r>
            <w:r w:rsidR="001026DC" w:rsidRPr="00B356E8">
              <w:instrText>MACROBUTTON DoFieldClick [City and State]</w:instrText>
            </w:r>
            <w:r w:rsidR="001026DC" w:rsidRPr="00B356E8">
              <w:fldChar w:fldCharType="end"/>
            </w:r>
          </w:p>
        </w:tc>
      </w:tr>
      <w:tr w:rsidR="004476AC" w:rsidRPr="00210065" w:rsidTr="00EB4CE2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857FA" w:rsidRPr="00B356E8" w:rsidRDefault="001857FA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1857FA" w:rsidRPr="00B356E8" w:rsidRDefault="001857FA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</w:tbl>
    <w:p w:rsidR="001026DC" w:rsidRPr="00210065" w:rsidRDefault="001026DC" w:rsidP="0050112F">
      <w:pPr>
        <w:jc w:val="right"/>
      </w:pPr>
    </w:p>
    <w:p w:rsidR="00C2472B" w:rsidRPr="008206E9" w:rsidRDefault="00C2472B" w:rsidP="00C2472B">
      <w:r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5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72B" w:rsidRDefault="00610B9C" w:rsidP="00C2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4" name="Picture 4" descr="bgirl_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girl_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0;margin-top:56.75pt;width:194.45pt;height:84.25pt;z-index:25164595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ZttwIAAME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" filled="f" stroked="f">
                <v:textbox style="mso-fit-shape-to-text:t">
                  <w:txbxContent>
                    <w:p w:rsidR="00C2472B" w:rsidRDefault="00610B9C" w:rsidP="00C24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4" name="Picture 4" descr="bgirl_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girl_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5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AD4E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0;margin-top:93.6pt;width:367.4pt;height:592.1pt;z-index:-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" strokecolor="#fad4e4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C2472B" w:rsidRPr="00210065" w:rsidTr="00C2472B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2472B" w:rsidRPr="00B356E8" w:rsidRDefault="00C2472B" w:rsidP="00C0606C">
            <w:pPr>
              <w:pStyle w:val="Heading1"/>
              <w:rPr>
                <w:color w:val="8CA7C7"/>
              </w:rPr>
            </w:pPr>
          </w:p>
        </w:tc>
      </w:tr>
      <w:tr w:rsidR="00C2472B" w:rsidRPr="00210065" w:rsidTr="00C2472B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2472B" w:rsidRPr="00C2472B" w:rsidRDefault="00C2472B" w:rsidP="00C0606C">
            <w:pPr>
              <w:pStyle w:val="Heading1"/>
              <w:rPr>
                <w:color w:val="BC6588"/>
              </w:rPr>
            </w:pPr>
            <w:r w:rsidRPr="00C2472B">
              <w:rPr>
                <w:color w:val="BC6588"/>
              </w:rPr>
              <w:t>First Month</w:t>
            </w:r>
          </w:p>
        </w:tc>
      </w:tr>
      <w:tr w:rsidR="00C2472B" w:rsidRPr="00210065" w:rsidTr="00C2472B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C2472B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50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472B" w:rsidRDefault="00C2472B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0" type="#_x0000_t202" style="position:absolute;left:0;text-align:left;margin-left:0;margin-top:3.6pt;width:338.4pt;height:400.5pt;z-index:25164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fP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" filled="f" stroked="f">
                      <v:textbox>
                        <w:txbxContent>
                          <w:p w:rsidR="00C2472B" w:rsidRDefault="00C2472B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C2472B" w:rsidRPr="00210065" w:rsidTr="00C2472B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210065" w:rsidRDefault="00C2472B" w:rsidP="00011C84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C2472B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B356E8" w:rsidRDefault="00C2472B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C2472B" w:rsidRPr="00B356E8" w:rsidRDefault="00C2472B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C2472B" w:rsidRPr="00210065" w:rsidTr="00C2472B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B356E8" w:rsidRDefault="00C2472B" w:rsidP="003F5077">
            <w:r>
              <w:t>Notes:</w:t>
            </w:r>
          </w:p>
        </w:tc>
      </w:tr>
    </w:tbl>
    <w:p w:rsidR="00C2472B" w:rsidRPr="00210065" w:rsidRDefault="00C2472B" w:rsidP="00C2472B">
      <w:pPr>
        <w:jc w:val="right"/>
      </w:pPr>
    </w:p>
    <w:p w:rsidR="00C2472B" w:rsidRPr="008206E9" w:rsidRDefault="001026DC" w:rsidP="00C2472B"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72B" w:rsidRDefault="00610B9C" w:rsidP="00C2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5" name="Picture 5" descr="bgirl_yellow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girl_yellow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0;margin-top:56.75pt;width:194.45pt;height:84.25pt;z-index:25163776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4OuAIAAME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peYODrgCAADB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C2472B" w:rsidRDefault="00610B9C" w:rsidP="00C24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5" name="Picture 5" descr="bgirl_yellow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girl_yellow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4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CD97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26" style="position:absolute;margin-left:0;margin-top:93.6pt;width:367.4pt;height:592.1pt;z-index:-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" strokecolor="#fcd977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C2472B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2472B" w:rsidRPr="00B356E8" w:rsidRDefault="00C2472B" w:rsidP="00C0606C">
            <w:pPr>
              <w:pStyle w:val="Heading1"/>
              <w:rPr>
                <w:color w:val="8CA7C7"/>
              </w:rPr>
            </w:pPr>
          </w:p>
        </w:tc>
      </w:tr>
      <w:tr w:rsidR="00C2472B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2472B" w:rsidRPr="00C037CC" w:rsidRDefault="00C2472B" w:rsidP="00C0606C">
            <w:pPr>
              <w:pStyle w:val="Heading1"/>
              <w:rPr>
                <w:color w:val="8CA7C7"/>
              </w:rPr>
            </w:pPr>
            <w:r w:rsidRPr="00C037CC">
              <w:rPr>
                <w:color w:val="8CA7C7"/>
              </w:rPr>
              <w:t>Second Month</w:t>
            </w:r>
          </w:p>
        </w:tc>
      </w:tr>
      <w:tr w:rsidR="00C2472B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C2472B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47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472B" w:rsidRDefault="00C2472B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32" type="#_x0000_t202" style="position:absolute;left:0;text-align:left;margin-left:0;margin-top:3.6pt;width:338.4pt;height:400.5pt;z-index:25164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ndvAIAAMM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BDidndvAIA&#10;AMM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C2472B" w:rsidRDefault="00C2472B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C2472B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210065" w:rsidRDefault="00C2472B" w:rsidP="00011C84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C2472B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B356E8" w:rsidRDefault="00C2472B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C2472B" w:rsidRPr="00B356E8" w:rsidRDefault="00C2472B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C2472B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B356E8" w:rsidRDefault="00C2472B" w:rsidP="003F5077">
            <w:r>
              <w:t>Notes:</w:t>
            </w:r>
          </w:p>
        </w:tc>
      </w:tr>
    </w:tbl>
    <w:p w:rsidR="00C2472B" w:rsidRPr="00210065" w:rsidRDefault="00C2472B" w:rsidP="00C2472B">
      <w:pPr>
        <w:jc w:val="right"/>
      </w:pPr>
    </w:p>
    <w:p w:rsidR="001026DC" w:rsidRPr="00210065" w:rsidRDefault="001026DC" w:rsidP="00F07221"/>
    <w:p w:rsidR="002A6E4F" w:rsidRPr="008206E9" w:rsidRDefault="001026DC" w:rsidP="002A6E4F"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4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E4F" w:rsidRDefault="00610B9C" w:rsidP="002A6E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6" name="Picture 6" descr="bgirl_drk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girl_drk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0;margin-top:56.75pt;width:194.45pt;height:84.25pt;z-index:25165107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8Otw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" filled="f" stroked="f">
                <v:textbox style="mso-fit-shape-to-text:t">
                  <w:txbxContent>
                    <w:p w:rsidR="002A6E4F" w:rsidRDefault="00610B9C" w:rsidP="002A6E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6" name="Picture 6" descr="bgirl_drk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girl_drk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4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BC658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0;margin-top:93.6pt;width:367.4pt;height:592.1pt;z-index:-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" strokecolor="#bc6588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2A6E4F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2A6E4F" w:rsidRPr="00B356E8" w:rsidRDefault="002A6E4F" w:rsidP="00C0606C">
            <w:pPr>
              <w:pStyle w:val="Heading1"/>
              <w:rPr>
                <w:color w:val="8CA7C7"/>
              </w:rPr>
            </w:pPr>
          </w:p>
        </w:tc>
      </w:tr>
      <w:tr w:rsidR="002A6E4F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2A6E4F" w:rsidRPr="00C2472B" w:rsidRDefault="002A6E4F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>Third</w:t>
            </w:r>
            <w:r w:rsidRPr="00C2472B">
              <w:rPr>
                <w:color w:val="BC6588"/>
              </w:rPr>
              <w:t xml:space="preserve"> Month</w:t>
            </w:r>
          </w:p>
        </w:tc>
      </w:tr>
      <w:tr w:rsidR="002A6E4F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2A6E4F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44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A6E4F" w:rsidRDefault="002A6E4F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4" type="#_x0000_t202" style="position:absolute;left:0;text-align:left;margin-left:0;margin-top:3.6pt;width:338.4pt;height:400.5pt;z-index:25165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Pd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AbhGPdvAIA&#10;AMM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2A6E4F" w:rsidRDefault="002A6E4F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2A6E4F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A6E4F" w:rsidRPr="00210065" w:rsidRDefault="002A6E4F" w:rsidP="00011C84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2A6E4F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A6E4F" w:rsidRPr="00B356E8" w:rsidRDefault="002A6E4F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2A6E4F" w:rsidRPr="00B356E8" w:rsidRDefault="002A6E4F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2A6E4F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A6E4F" w:rsidRPr="00B356E8" w:rsidRDefault="002A6E4F" w:rsidP="003F5077">
            <w:r>
              <w:t>Notes:</w:t>
            </w:r>
          </w:p>
        </w:tc>
      </w:tr>
    </w:tbl>
    <w:p w:rsidR="002A6E4F" w:rsidRPr="00210065" w:rsidRDefault="002A6E4F" w:rsidP="002A6E4F">
      <w:pPr>
        <w:jc w:val="right"/>
      </w:pPr>
    </w:p>
    <w:p w:rsidR="002A6E4F" w:rsidRPr="00210065" w:rsidRDefault="002A6E4F" w:rsidP="002A6E4F"/>
    <w:p w:rsidR="001026DC" w:rsidRPr="00210065" w:rsidRDefault="001026DC" w:rsidP="00C2472B">
      <w:pPr>
        <w:jc w:val="left"/>
      </w:pPr>
    </w:p>
    <w:p w:rsidR="00C037CC" w:rsidRPr="008206E9" w:rsidRDefault="001026DC" w:rsidP="00C037CC"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7CC" w:rsidRDefault="00610B9C" w:rsidP="00C037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7" name="Picture 7" descr="bgirl_blue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girl_blue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0;margin-top:56.75pt;width:194.45pt;height:84.25pt;z-index:25165414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" filled="f" stroked="f">
                <v:textbox style="mso-fit-shape-to-text:t">
                  <w:txbxContent>
                    <w:p w:rsidR="00C037CC" w:rsidRDefault="00610B9C" w:rsidP="00C037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7" name="Picture 7" descr="bgirl_blue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girl_blue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4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AFC5D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26" style="position:absolute;margin-left:0;margin-top:93.6pt;width:367.4pt;height:592.1pt;z-index:-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" strokecolor="#afc5dc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C037CC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037CC" w:rsidRPr="00B356E8" w:rsidRDefault="00C037CC" w:rsidP="00C0606C">
            <w:pPr>
              <w:pStyle w:val="Heading1"/>
              <w:rPr>
                <w:color w:val="8CA7C7"/>
              </w:rPr>
            </w:pPr>
          </w:p>
        </w:tc>
      </w:tr>
      <w:tr w:rsidR="00C037CC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037CC" w:rsidRPr="00C037CC" w:rsidRDefault="00C037CC" w:rsidP="00C0606C">
            <w:pPr>
              <w:pStyle w:val="Heading1"/>
              <w:rPr>
                <w:color w:val="8CA7C7"/>
              </w:rPr>
            </w:pPr>
            <w:r w:rsidRPr="00C037CC">
              <w:rPr>
                <w:color w:val="8CA7C7"/>
              </w:rPr>
              <w:t>Fourth Month</w:t>
            </w:r>
          </w:p>
        </w:tc>
      </w:tr>
      <w:tr w:rsidR="00C037CC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C037CC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41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37CC" w:rsidRDefault="00C037CC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6" type="#_x0000_t202" style="position:absolute;left:0;text-align:left;margin-left:0;margin-top:3.6pt;width:338.4pt;height:400.5pt;z-index: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zG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BdYVzG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C037CC" w:rsidRDefault="00C037CC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C037CC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210065" w:rsidRDefault="00C037CC" w:rsidP="00011C84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C037CC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B356E8" w:rsidRDefault="00C037CC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C037CC" w:rsidRPr="00B356E8" w:rsidRDefault="00C037CC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C037CC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B356E8" w:rsidRDefault="00C037CC" w:rsidP="003F5077">
            <w:r>
              <w:t>Notes:</w:t>
            </w:r>
          </w:p>
        </w:tc>
      </w:tr>
    </w:tbl>
    <w:p w:rsidR="00C037CC" w:rsidRPr="00210065" w:rsidRDefault="00C037CC" w:rsidP="00C037CC">
      <w:pPr>
        <w:jc w:val="right"/>
      </w:pPr>
    </w:p>
    <w:p w:rsidR="00C037CC" w:rsidRPr="00210065" w:rsidRDefault="00C037CC" w:rsidP="00C037CC"/>
    <w:p w:rsidR="00C037CC" w:rsidRPr="00210065" w:rsidRDefault="00C037CC" w:rsidP="00773811">
      <w:pPr>
        <w:jc w:val="left"/>
      </w:pPr>
    </w:p>
    <w:p w:rsidR="00C037CC" w:rsidRPr="008206E9" w:rsidRDefault="00610B9C" w:rsidP="00773811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7CC" w:rsidRDefault="00610B9C" w:rsidP="00C037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8" name="Picture 8" descr="bgirl_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girl_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margin-left:0;margin-top:56.75pt;width:194.45pt;height:84.25pt;z-index:251639808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E0La7r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C037CC" w:rsidRDefault="00610B9C" w:rsidP="00C037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8" name="Picture 8" descr="bgirl_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girl_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3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AD4E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6" style="position:absolute;margin-left:0;margin-top:93.6pt;width:367.4pt;height:592.1pt;z-index:-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" strokecolor="#fad4e4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C037CC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037CC" w:rsidRPr="00B356E8" w:rsidRDefault="00C037CC" w:rsidP="00C0606C">
            <w:pPr>
              <w:pStyle w:val="Heading1"/>
              <w:rPr>
                <w:color w:val="8CA7C7"/>
              </w:rPr>
            </w:pPr>
          </w:p>
        </w:tc>
      </w:tr>
      <w:tr w:rsidR="00C037CC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037CC" w:rsidRPr="00C2472B" w:rsidRDefault="00C037CC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 xml:space="preserve">Fifth </w:t>
            </w:r>
            <w:r w:rsidRPr="00C2472B">
              <w:rPr>
                <w:color w:val="BC6588"/>
              </w:rPr>
              <w:t>Month</w:t>
            </w:r>
          </w:p>
        </w:tc>
      </w:tr>
      <w:tr w:rsidR="00C037CC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C037CC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38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37CC" w:rsidRDefault="00C037CC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38" type="#_x0000_t202" style="position:absolute;left:0;text-align:left;margin-left:0;margin-top:3.6pt;width:338.4pt;height:400.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JKYvAIAAMQ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D99JKY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C037CC" w:rsidRDefault="00C037CC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C037CC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210065" w:rsidRDefault="00C037CC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C037CC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B356E8" w:rsidRDefault="00C037CC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C037CC" w:rsidRPr="00B356E8" w:rsidRDefault="00C037CC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C037CC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B356E8" w:rsidRDefault="00C037CC" w:rsidP="003F5077">
            <w:r>
              <w:t>Notes:</w:t>
            </w:r>
          </w:p>
        </w:tc>
      </w:tr>
    </w:tbl>
    <w:p w:rsidR="00C037CC" w:rsidRPr="00210065" w:rsidRDefault="00C037CC" w:rsidP="00C037CC">
      <w:pPr>
        <w:jc w:val="right"/>
      </w:pPr>
    </w:p>
    <w:p w:rsidR="00B50555" w:rsidRPr="008206E9" w:rsidRDefault="00B50555" w:rsidP="0084476D">
      <w:pPr>
        <w:jc w:val="right"/>
      </w:pPr>
      <w:r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3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555" w:rsidRDefault="00610B9C" w:rsidP="00B505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9" name="Picture 9" descr="bgirl_yellow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girl_yellow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9" type="#_x0000_t202" style="position:absolute;left:0;text-align:left;margin-left:0;margin-top:56.75pt;width:194.45pt;height:84.25pt;z-index:25167155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h3uQIAAMI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" filled="f" stroked="f">
                <v:textbox style="mso-fit-shape-to-text:t">
                  <w:txbxContent>
                    <w:p w:rsidR="00B50555" w:rsidRDefault="00610B9C" w:rsidP="00B5055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9" name="Picture 9" descr="bgirl_yellow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girl_yellow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3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CD97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0;margin-top:93.6pt;width:367.4pt;height:592.1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" strokecolor="#fcd977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B50555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B50555" w:rsidRPr="00B356E8" w:rsidRDefault="00B50555" w:rsidP="00C0606C">
            <w:pPr>
              <w:pStyle w:val="Heading1"/>
              <w:rPr>
                <w:color w:val="8CA7C7"/>
              </w:rPr>
            </w:pPr>
          </w:p>
        </w:tc>
      </w:tr>
      <w:tr w:rsidR="00B50555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B50555" w:rsidRPr="00C037CC" w:rsidRDefault="00B50555" w:rsidP="00C0606C">
            <w:pPr>
              <w:pStyle w:val="Heading1"/>
              <w:rPr>
                <w:color w:val="8CA7C7"/>
              </w:rPr>
            </w:pPr>
            <w:r w:rsidRPr="00C037CC">
              <w:rPr>
                <w:color w:val="8CA7C7"/>
              </w:rPr>
              <w:t>S</w:t>
            </w:r>
            <w:r>
              <w:rPr>
                <w:color w:val="8CA7C7"/>
              </w:rPr>
              <w:t>ixth</w:t>
            </w:r>
            <w:r w:rsidRPr="00C037CC">
              <w:rPr>
                <w:color w:val="8CA7C7"/>
              </w:rPr>
              <w:t xml:space="preserve"> Month</w:t>
            </w:r>
          </w:p>
        </w:tc>
      </w:tr>
      <w:tr w:rsidR="00B50555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B50555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35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0555" w:rsidRDefault="00B50555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40" type="#_x0000_t202" style="position:absolute;left:0;text-align:left;margin-left:0;margin-top:3.6pt;width:338.4pt;height:400.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8l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" filled="f" stroked="f">
                      <v:textbox>
                        <w:txbxContent>
                          <w:p w:rsidR="00B50555" w:rsidRDefault="00B50555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B50555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50555" w:rsidRPr="00210065" w:rsidRDefault="00B50555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B50555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50555" w:rsidRPr="00B356E8" w:rsidRDefault="00B50555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B50555" w:rsidRPr="00B356E8" w:rsidRDefault="00B50555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B50555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50555" w:rsidRPr="00B356E8" w:rsidRDefault="00B50555" w:rsidP="003F5077">
            <w:r>
              <w:t>Notes:</w:t>
            </w:r>
          </w:p>
        </w:tc>
      </w:tr>
    </w:tbl>
    <w:p w:rsidR="00B50555" w:rsidRPr="00210065" w:rsidRDefault="00B50555" w:rsidP="00B50555">
      <w:pPr>
        <w:jc w:val="right"/>
      </w:pPr>
    </w:p>
    <w:p w:rsidR="00B50555" w:rsidRPr="00210065" w:rsidRDefault="00B50555" w:rsidP="00B50555"/>
    <w:p w:rsidR="00773811" w:rsidRPr="008206E9" w:rsidRDefault="001026DC" w:rsidP="00773811"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3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11" w:rsidRDefault="00610B9C" w:rsidP="00773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0" name="Picture 10" descr="bgirl_drk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girl_drk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left:0;text-align:left;margin-left:0;margin-top:56.75pt;width:194.45pt;height:84.25pt;z-index:25165824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h/uAIAAMI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DIBIf7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773811" w:rsidRDefault="00610B9C" w:rsidP="007738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0" name="Picture 10" descr="bgirl_drk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girl_drk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3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BC658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26" style="position:absolute;margin-left:0;margin-top:93.6pt;width:367.4pt;height:592.1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" strokecolor="#bc6588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773811" w:rsidP="00C0606C">
            <w:pPr>
              <w:pStyle w:val="Heading1"/>
              <w:rPr>
                <w:color w:val="8CA7C7"/>
              </w:rPr>
            </w:pP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2472B" w:rsidRDefault="00773811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>Seventh</w:t>
            </w:r>
            <w:r w:rsidRPr="00C2472B">
              <w:rPr>
                <w:color w:val="BC6588"/>
              </w:rPr>
              <w:t xml:space="preserve">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32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42" type="#_x0000_t202" style="position:absolute;left:0;text-align:left;margin-left:0;margin-top:3.6pt;width:338.4pt;height:400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JxvQ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773811" w:rsidRPr="00210065" w:rsidRDefault="00773811" w:rsidP="00773811"/>
    <w:p w:rsidR="00773811" w:rsidRPr="00210065" w:rsidRDefault="00773811" w:rsidP="00773811">
      <w:pPr>
        <w:jc w:val="left"/>
      </w:pPr>
    </w:p>
    <w:p w:rsidR="001026DC" w:rsidRPr="00210065" w:rsidRDefault="00773811" w:rsidP="00773811">
      <w:pPr>
        <w:jc w:val="left"/>
      </w:pPr>
      <w:r w:rsidRPr="00210065">
        <w:lastRenderedPageBreak/>
        <w:t xml:space="preserve"> </w: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610B9C" w:rsidP="00C0606C">
            <w:pPr>
              <w:pStyle w:val="Heading1"/>
              <w:rPr>
                <w:color w:val="8CA7C7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-504190</wp:posOffset>
                      </wp:positionV>
                      <wp:extent cx="2469515" cy="1069975"/>
                      <wp:effectExtent l="4445" t="635" r="1905" b="0"/>
                      <wp:wrapNone/>
                      <wp:docPr id="31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9515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6FDA" w:rsidRDefault="00610B9C" w:rsidP="00446FD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86000" cy="981710"/>
                                        <wp:effectExtent l="0" t="0" r="0" b="8890"/>
                                        <wp:docPr id="11" name="Picture 11" descr="bgirl_blueflow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bgirl_blueflow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0" cy="981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43" type="#_x0000_t202" style="position:absolute;left:0;text-align:left;margin-left:0;margin-top:-39.7pt;width:194.45pt;height:84.25pt;z-index:251677696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" filled="f" stroked="f">
                      <v:textbox style="mso-fit-shape-to-text:t">
                        <w:txbxContent>
                          <w:p w:rsidR="00446FDA" w:rsidRDefault="00610B9C" w:rsidP="00446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1" name="Picture 11" descr="bgirl_blue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girl_blue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1" layoutInCell="0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center</wp:align>
                      </wp:positionV>
                      <wp:extent cx="4665980" cy="7519670"/>
                      <wp:effectExtent l="67310" t="64770" r="67310" b="64135"/>
                      <wp:wrapNone/>
                      <wp:docPr id="30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5980" cy="7519670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0">
                                <a:solidFill>
                                  <a:srgbClr val="AFC5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6" o:spid="_x0000_s1026" style="position:absolute;margin-left:0;margin-top:0;width:367.4pt;height:592.1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" o:allowincell="f" strokecolor="#afc5dc" strokeweight="10pt">
                      <w10:wrap anchorx="page" anchory="page"/>
                      <w10:anchorlock/>
                    </v:roundrect>
                  </w:pict>
                </mc:Fallback>
              </mc:AlternateContent>
            </w: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037CC" w:rsidRDefault="00773811" w:rsidP="00C0606C">
            <w:pPr>
              <w:pStyle w:val="Heading1"/>
              <w:rPr>
                <w:color w:val="8CA7C7"/>
              </w:rPr>
            </w:pPr>
            <w:r>
              <w:rPr>
                <w:color w:val="8CA7C7"/>
              </w:rPr>
              <w:t>Eigh</w:t>
            </w:r>
            <w:r w:rsidRPr="00C037CC">
              <w:rPr>
                <w:color w:val="8CA7C7"/>
              </w:rPr>
              <w:t>th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29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44" type="#_x0000_t202" style="position:absolute;left:0;text-align:left;margin-left:0;margin-top:3.6pt;width:338.4pt;height:400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1B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CGHz1B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773811" w:rsidRPr="00210065" w:rsidRDefault="00773811" w:rsidP="00773811"/>
    <w:p w:rsidR="00773811" w:rsidRPr="00210065" w:rsidRDefault="00773811" w:rsidP="00773811"/>
    <w:p w:rsidR="00773811" w:rsidRPr="008206E9" w:rsidRDefault="00773811" w:rsidP="00773811">
      <w:pPr>
        <w:jc w:val="right"/>
      </w:pPr>
      <w:r w:rsidRPr="00210065">
        <w:lastRenderedPageBreak/>
        <w:t xml:space="preserve"> </w: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2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11" w:rsidRDefault="00610B9C" w:rsidP="00773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2" name="Picture 12" descr="bgirl_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girl_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5" type="#_x0000_t202" style="position:absolute;left:0;text-align:left;margin-left:0;margin-top:56.75pt;width:194.45pt;height:84.25pt;z-index:25166336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riOoOL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773811" w:rsidRDefault="00610B9C" w:rsidP="007738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2" name="Picture 12" descr="bgirl_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girl_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2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AD4E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26" style="position:absolute;margin-left:0;margin-top:93.6pt;width:367.4pt;height:592.1pt;z-index:-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" strokecolor="#fad4e4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773811" w:rsidP="00773811">
            <w:pPr>
              <w:pStyle w:val="Heading1"/>
              <w:jc w:val="left"/>
              <w:rPr>
                <w:color w:val="8CA7C7"/>
              </w:rPr>
            </w:pP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2472B" w:rsidRDefault="00773811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>Nineth</w:t>
            </w:r>
            <w:r w:rsidRPr="00C2472B">
              <w:rPr>
                <w:color w:val="BC6588"/>
              </w:rPr>
              <w:t xml:space="preserve">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26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46" type="#_x0000_t202" style="position:absolute;left:0;text-align:left;margin-left:0;margin-top:3.6pt;width:338.4pt;height:400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mivA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BIDgmi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84476D" w:rsidRPr="008206E9" w:rsidRDefault="0084476D" w:rsidP="0084476D">
      <w:pPr>
        <w:jc w:val="left"/>
      </w:pPr>
      <w:r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2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76D" w:rsidRDefault="00610B9C" w:rsidP="008447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3" name="Picture 13" descr="bgirl_yellow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girl_yellow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7" type="#_x0000_t202" style="position:absolute;margin-left:0;margin-top:56.75pt;width:194.45pt;height:84.25pt;z-index:25167462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" filled="f" stroked="f">
                <v:textbox style="mso-fit-shape-to-text:t">
                  <w:txbxContent>
                    <w:p w:rsidR="0084476D" w:rsidRDefault="00610B9C" w:rsidP="0084476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3" name="Picture 13" descr="bgirl_yellow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girl_yellow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2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CD97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26" style="position:absolute;margin-left:0;margin-top:93.6pt;width:367.4pt;height:592.1pt;z-index:-25164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" strokecolor="#fcd977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84476D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84476D" w:rsidRPr="00B356E8" w:rsidRDefault="0084476D" w:rsidP="00C0606C">
            <w:pPr>
              <w:pStyle w:val="Heading1"/>
              <w:rPr>
                <w:color w:val="8CA7C7"/>
              </w:rPr>
            </w:pPr>
          </w:p>
        </w:tc>
      </w:tr>
      <w:tr w:rsidR="0084476D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84476D" w:rsidRPr="00C037CC" w:rsidRDefault="0084476D" w:rsidP="00C0606C">
            <w:pPr>
              <w:pStyle w:val="Heading1"/>
              <w:rPr>
                <w:color w:val="8CA7C7"/>
              </w:rPr>
            </w:pPr>
            <w:r>
              <w:rPr>
                <w:color w:val="8CA7C7"/>
              </w:rPr>
              <w:t>Tenth</w:t>
            </w:r>
            <w:r w:rsidRPr="00C037CC">
              <w:rPr>
                <w:color w:val="8CA7C7"/>
              </w:rPr>
              <w:t xml:space="preserve"> Month</w:t>
            </w:r>
          </w:p>
        </w:tc>
      </w:tr>
      <w:tr w:rsidR="0084476D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84476D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23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476D" w:rsidRDefault="0084476D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48" type="#_x0000_t202" style="position:absolute;left:0;text-align:left;margin-left:0;margin-top:3.6pt;width:338.4pt;height:400.5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S0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CIFbS0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84476D" w:rsidRDefault="0084476D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84476D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84476D" w:rsidRPr="00210065" w:rsidRDefault="0084476D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84476D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84476D" w:rsidRPr="00B356E8" w:rsidRDefault="0084476D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84476D" w:rsidRPr="00B356E8" w:rsidRDefault="0084476D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84476D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84476D" w:rsidRPr="00B356E8" w:rsidRDefault="0084476D" w:rsidP="003F5077">
            <w:r>
              <w:t>Notes:</w:t>
            </w:r>
          </w:p>
        </w:tc>
      </w:tr>
    </w:tbl>
    <w:p w:rsidR="0084476D" w:rsidRPr="00210065" w:rsidRDefault="0084476D" w:rsidP="0084476D">
      <w:pPr>
        <w:jc w:val="right"/>
      </w:pPr>
    </w:p>
    <w:p w:rsidR="0084476D" w:rsidRPr="00210065" w:rsidRDefault="0084476D" w:rsidP="0084476D"/>
    <w:p w:rsidR="00773811" w:rsidRPr="008206E9" w:rsidRDefault="001026DC" w:rsidP="0084476D">
      <w:pPr>
        <w:jc w:val="left"/>
      </w:pPr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2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11" w:rsidRDefault="00610B9C" w:rsidP="00773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4" name="Picture 14" descr="bgirl_drk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girl_drk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9" type="#_x0000_t202" style="position:absolute;margin-left:0;margin-top:56.75pt;width:194.45pt;height:84.25pt;z-index:25166643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4duAIAAMI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GDDuHb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773811" w:rsidRDefault="00610B9C" w:rsidP="007738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4" name="Picture 14" descr="bgirl_drk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girl_drk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2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BC658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margin-left:0;margin-top:93.6pt;width:367.4pt;height:592.1pt;z-index:-25165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" strokecolor="#bc6588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773811" w:rsidP="00C0606C">
            <w:pPr>
              <w:pStyle w:val="Heading1"/>
              <w:rPr>
                <w:color w:val="8CA7C7"/>
              </w:rPr>
            </w:pP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2472B" w:rsidRDefault="00773811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>Eleventh</w:t>
            </w:r>
            <w:r w:rsidRPr="00C2472B">
              <w:rPr>
                <w:color w:val="BC6588"/>
              </w:rPr>
              <w:t xml:space="preserve">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2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50" type="#_x0000_t202" style="position:absolute;left:0;text-align:left;margin-left:0;margin-top:3.6pt;width:338.4pt;height:400.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Lq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773811" w:rsidRPr="00210065" w:rsidRDefault="00773811" w:rsidP="00773811">
      <w:pPr>
        <w:jc w:val="left"/>
      </w:pPr>
    </w:p>
    <w:p w:rsidR="00773811" w:rsidRPr="00210065" w:rsidRDefault="00773811" w:rsidP="00773811">
      <w:pPr>
        <w:jc w:val="left"/>
      </w:pPr>
      <w:r w:rsidRPr="00210065">
        <w:t xml:space="preserve"> </w:t>
      </w:r>
    </w:p>
    <w:p w:rsidR="00773811" w:rsidRPr="008206E9" w:rsidRDefault="00773811" w:rsidP="00773811">
      <w:pPr>
        <w:jc w:val="left"/>
      </w:pPr>
      <w:r w:rsidRPr="00210065">
        <w:lastRenderedPageBreak/>
        <w:t xml:space="preserve"> </w: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1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11" w:rsidRDefault="00610B9C" w:rsidP="00773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5" name="Picture 15" descr="bgirl_blue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girl_blue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1" type="#_x0000_t202" style="position:absolute;margin-left:0;margin-top:56.75pt;width:194.45pt;height:84.25pt;z-index:25166950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CIV9Qb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773811" w:rsidRDefault="00610B9C" w:rsidP="007738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5" name="Picture 15" descr="bgirl_blue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girl_blue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1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AFC5D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26" style="position:absolute;margin-left:0;margin-top:93.6pt;width:367.4pt;height:592.1pt;z-index:-251648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" strokecolor="#afc5dc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773811" w:rsidP="00C0606C">
            <w:pPr>
              <w:pStyle w:val="Heading1"/>
              <w:rPr>
                <w:color w:val="8CA7C7"/>
              </w:rPr>
            </w:pP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037CC" w:rsidRDefault="00773811" w:rsidP="00C0606C">
            <w:pPr>
              <w:pStyle w:val="Heading1"/>
              <w:rPr>
                <w:color w:val="8CA7C7"/>
              </w:rPr>
            </w:pPr>
            <w:r>
              <w:rPr>
                <w:color w:val="8CA7C7"/>
              </w:rPr>
              <w:t>Twelfth</w:t>
            </w:r>
            <w:r w:rsidRPr="00C037CC">
              <w:rPr>
                <w:color w:val="8CA7C7"/>
              </w:rPr>
              <w:t xml:space="preserve">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17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52" type="#_x0000_t202" style="position:absolute;left:0;text-align:left;margin-left:0;margin-top:3.6pt;width:338.4pt;height:400.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S6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BI9HS6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773811" w:rsidRPr="00210065" w:rsidRDefault="00773811" w:rsidP="00773811"/>
    <w:p w:rsidR="001026DC" w:rsidRPr="00210065" w:rsidRDefault="001026DC" w:rsidP="00446FDA">
      <w:pPr>
        <w:jc w:val="both"/>
      </w:pPr>
    </w:p>
    <w:sectPr w:rsidR="001026DC" w:rsidRPr="00210065" w:rsidSect="00A2014C">
      <w:headerReference w:type="default" r:id="rId13"/>
      <w:pgSz w:w="12240" w:h="15840" w:code="1"/>
      <w:pgMar w:top="1656" w:right="2376" w:bottom="1080" w:left="237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B9C" w:rsidRDefault="00610B9C">
      <w:r>
        <w:separator/>
      </w:r>
    </w:p>
  </w:endnote>
  <w:endnote w:type="continuationSeparator" w:id="0">
    <w:p w:rsidR="00610B9C" w:rsidRDefault="0061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B9C" w:rsidRDefault="00610B9C">
      <w:r>
        <w:separator/>
      </w:r>
    </w:p>
  </w:footnote>
  <w:footnote w:type="continuationSeparator" w:id="0">
    <w:p w:rsidR="00610B9C" w:rsidRDefault="00610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7FA" w:rsidRDefault="00610B9C" w:rsidP="007D4A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089140" cy="9326880"/>
              <wp:effectExtent l="1905" t="0" r="0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9140" cy="932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C2E" w:rsidRDefault="00610B9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911975" cy="9237980"/>
                                <wp:effectExtent l="0" t="0" r="3175" b="1270"/>
                                <wp:docPr id="16" name="Picture 3" descr="new_small_floral_bkgrn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new_small_floral_bkgrn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11975" cy="923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left:0;text-align:left;margin-left:0;margin-top:0;width:558.2pt;height:734.4pt;z-index:-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" o:allowincell="f" filled="f" stroked="f">
              <v:textbox style="mso-fit-shape-to-text:t">
                <w:txbxContent>
                  <w:p w:rsidR="003C5C2E" w:rsidRDefault="00610B9C">
                    <w:r>
                      <w:rPr>
                        <w:noProof/>
                      </w:rPr>
                      <w:drawing>
                        <wp:inline distT="0" distB="0" distL="0" distR="0">
                          <wp:extent cx="6911975" cy="9237980"/>
                          <wp:effectExtent l="0" t="0" r="3175" b="1270"/>
                          <wp:docPr id="16" name="Picture 3" descr="new_small_floral_bkgrn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new_small_floral_bkgrn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11975" cy="9237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>
      <o:colormru v:ext="edit" colors="#bc6588,#afc5dc,#fcd977,#ce9d6c,#ebffeb,#8ca7c7,#fad4e4,#fee9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B9C"/>
    <w:rsid w:val="00011C84"/>
    <w:rsid w:val="001026DC"/>
    <w:rsid w:val="001218F4"/>
    <w:rsid w:val="001437EF"/>
    <w:rsid w:val="0014558E"/>
    <w:rsid w:val="001628F5"/>
    <w:rsid w:val="00172D7E"/>
    <w:rsid w:val="001857FA"/>
    <w:rsid w:val="00191900"/>
    <w:rsid w:val="00195F86"/>
    <w:rsid w:val="001A21DE"/>
    <w:rsid w:val="001A2F0D"/>
    <w:rsid w:val="001B4B5F"/>
    <w:rsid w:val="00210065"/>
    <w:rsid w:val="002A6E4F"/>
    <w:rsid w:val="002C2B8B"/>
    <w:rsid w:val="002D6AB2"/>
    <w:rsid w:val="00333D79"/>
    <w:rsid w:val="003734A8"/>
    <w:rsid w:val="003C5C2E"/>
    <w:rsid w:val="003F5077"/>
    <w:rsid w:val="00406C3E"/>
    <w:rsid w:val="00431A3F"/>
    <w:rsid w:val="00446147"/>
    <w:rsid w:val="00446FDA"/>
    <w:rsid w:val="004476AC"/>
    <w:rsid w:val="0050112F"/>
    <w:rsid w:val="00530212"/>
    <w:rsid w:val="00534339"/>
    <w:rsid w:val="00610B9C"/>
    <w:rsid w:val="00641A04"/>
    <w:rsid w:val="006C778D"/>
    <w:rsid w:val="00773811"/>
    <w:rsid w:val="007D4A65"/>
    <w:rsid w:val="008206E9"/>
    <w:rsid w:val="0084476D"/>
    <w:rsid w:val="008847A9"/>
    <w:rsid w:val="008E5526"/>
    <w:rsid w:val="00951910"/>
    <w:rsid w:val="00A2014C"/>
    <w:rsid w:val="00AB5484"/>
    <w:rsid w:val="00B15529"/>
    <w:rsid w:val="00B356E8"/>
    <w:rsid w:val="00B40C87"/>
    <w:rsid w:val="00B50555"/>
    <w:rsid w:val="00BA5568"/>
    <w:rsid w:val="00C037CC"/>
    <w:rsid w:val="00C0606C"/>
    <w:rsid w:val="00C2472B"/>
    <w:rsid w:val="00C542F9"/>
    <w:rsid w:val="00C729A2"/>
    <w:rsid w:val="00CB4E35"/>
    <w:rsid w:val="00CD4F74"/>
    <w:rsid w:val="00CE6F9E"/>
    <w:rsid w:val="00CF329D"/>
    <w:rsid w:val="00D748D1"/>
    <w:rsid w:val="00DF4E18"/>
    <w:rsid w:val="00DF61E7"/>
    <w:rsid w:val="00E14117"/>
    <w:rsid w:val="00EB4413"/>
    <w:rsid w:val="00EB4CE2"/>
    <w:rsid w:val="00F04D81"/>
    <w:rsid w:val="00F07221"/>
    <w:rsid w:val="00F47EF7"/>
    <w:rsid w:val="00FD4376"/>
    <w:rsid w:val="00FF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bc6588,#afc5dc,#fcd977,#ce9d6c,#ebffeb,#8ca7c7,#fad4e4,#fee99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A04"/>
    <w:pPr>
      <w:jc w:val="center"/>
    </w:pPr>
    <w:rPr>
      <w:rFonts w:ascii="Georgia" w:hAnsi="Georgia"/>
      <w:color w:val="333333"/>
      <w:sz w:val="24"/>
    </w:rPr>
  </w:style>
  <w:style w:type="paragraph" w:styleId="Heading1">
    <w:name w:val="heading 1"/>
    <w:basedOn w:val="Normal"/>
    <w:next w:val="Normal"/>
    <w:qFormat/>
    <w:rsid w:val="00F07221"/>
    <w:pPr>
      <w:outlineLvl w:val="0"/>
    </w:pPr>
    <w:rPr>
      <w:color w:val="FFFFFF"/>
      <w:sz w:val="56"/>
      <w:szCs w:val="56"/>
    </w:rPr>
  </w:style>
  <w:style w:type="paragraph" w:styleId="Heading2">
    <w:name w:val="heading 2"/>
    <w:basedOn w:val="Heading1"/>
    <w:next w:val="Normal"/>
    <w:qFormat/>
    <w:rsid w:val="001026DC"/>
    <w:pPr>
      <w:jc w:val="left"/>
      <w:outlineLvl w:val="1"/>
    </w:pPr>
    <w:rPr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old">
    <w:name w:val="Bold"/>
    <w:basedOn w:val="Normal"/>
    <w:rsid w:val="00011C84"/>
    <w:rPr>
      <w:b/>
    </w:rPr>
  </w:style>
  <w:style w:type="paragraph" w:styleId="Header">
    <w:name w:val="header"/>
    <w:basedOn w:val="Normal"/>
    <w:rsid w:val="00172D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2D7E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A04"/>
    <w:pPr>
      <w:jc w:val="center"/>
    </w:pPr>
    <w:rPr>
      <w:rFonts w:ascii="Georgia" w:hAnsi="Georgia"/>
      <w:color w:val="333333"/>
      <w:sz w:val="24"/>
    </w:rPr>
  </w:style>
  <w:style w:type="paragraph" w:styleId="Heading1">
    <w:name w:val="heading 1"/>
    <w:basedOn w:val="Normal"/>
    <w:next w:val="Normal"/>
    <w:qFormat/>
    <w:rsid w:val="00F07221"/>
    <w:pPr>
      <w:outlineLvl w:val="0"/>
    </w:pPr>
    <w:rPr>
      <w:color w:val="FFFFFF"/>
      <w:sz w:val="56"/>
      <w:szCs w:val="56"/>
    </w:rPr>
  </w:style>
  <w:style w:type="paragraph" w:styleId="Heading2">
    <w:name w:val="heading 2"/>
    <w:basedOn w:val="Heading1"/>
    <w:next w:val="Normal"/>
    <w:qFormat/>
    <w:rsid w:val="001026DC"/>
    <w:pPr>
      <w:jc w:val="left"/>
      <w:outlineLvl w:val="1"/>
    </w:pPr>
    <w:rPr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old">
    <w:name w:val="Bold"/>
    <w:basedOn w:val="Normal"/>
    <w:rsid w:val="00011C84"/>
    <w:rPr>
      <w:b/>
    </w:rPr>
  </w:style>
  <w:style w:type="paragraph" w:styleId="Header">
    <w:name w:val="header"/>
    <w:basedOn w:val="Normal"/>
    <w:rsid w:val="00172D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2D7E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8F566CBBF44DA4180A6A1C2AF3AC0E104001C4FC99F8281AF45831A18891735BEB6" ma:contentTypeVersion="56" ma:contentTypeDescription="Create a new document." ma:contentTypeScope="" ma:versionID="b7173fa2c26ba86d94d6d27ce81b110f">
  <xsd:schema xmlns:xsd="http://www.w3.org/2001/XMLSchema" xmlns:xs="http://www.w3.org/2001/XMLSchema" xmlns:p="http://schemas.microsoft.com/office/2006/metadata/properties" xmlns:ns2="360401dd-760e-448c-b001-b4002b6d12d2" targetNamespace="http://schemas.microsoft.com/office/2006/metadata/properties" ma:root="true" ma:fieldsID="d16d50da2b575352b2e7d1822738bf13" ns2:_="">
    <xsd:import namespace="360401dd-760e-448c-b001-b4002b6d12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401dd-760e-448c-b001-b4002b6d12d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291684f-a575-4d2a-8581-55941586852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6C589C3-3D56-4FD6-8F98-0F9A787DEEB7}" ma:internalName="CSXSubmissionMarket" ma:readOnly="false" ma:showField="MarketName" ma:web="360401dd-760e-448c-b001-b4002b6d12d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abb3a9a-b7ee-4322-bd60-6ec3d570fe6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5613A9F-690E-47A3-AFA9-4EF05BD38A9E}" ma:internalName="InProjectListLookup" ma:readOnly="true" ma:showField="InProjectLis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6a228ecf-473b-4323-b0cc-83b2fdc4e09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5613A9F-690E-47A3-AFA9-4EF05BD38A9E}" ma:internalName="LastCompleteVersionLookup" ma:readOnly="true" ma:showField="LastComplete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5613A9F-690E-47A3-AFA9-4EF05BD38A9E}" ma:internalName="LastPreviewErrorLookup" ma:readOnly="true" ma:showField="LastPreview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5613A9F-690E-47A3-AFA9-4EF05BD38A9E}" ma:internalName="LastPreviewResultLookup" ma:readOnly="true" ma:showField="LastPreview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5613A9F-690E-47A3-AFA9-4EF05BD38A9E}" ma:internalName="LastPreviewAttemptDateLookup" ma:readOnly="true" ma:showField="LastPreview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5613A9F-690E-47A3-AFA9-4EF05BD38A9E}" ma:internalName="LastPreviewedByLookup" ma:readOnly="true" ma:showField="LastPreview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5613A9F-690E-47A3-AFA9-4EF05BD38A9E}" ma:internalName="LastPreviewTimeLookup" ma:readOnly="true" ma:showField="LastPreview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5613A9F-690E-47A3-AFA9-4EF05BD38A9E}" ma:internalName="LastPreviewVersionLookup" ma:readOnly="true" ma:showField="LastPreview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5613A9F-690E-47A3-AFA9-4EF05BD38A9E}" ma:internalName="LastPublishErrorLookup" ma:readOnly="true" ma:showField="LastPublish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5613A9F-690E-47A3-AFA9-4EF05BD38A9E}" ma:internalName="LastPublishResultLookup" ma:readOnly="true" ma:showField="LastPublish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5613A9F-690E-47A3-AFA9-4EF05BD38A9E}" ma:internalName="LastPublishAttemptDateLookup" ma:readOnly="true" ma:showField="LastPublish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5613A9F-690E-47A3-AFA9-4EF05BD38A9E}" ma:internalName="LastPublishedByLookup" ma:readOnly="true" ma:showField="LastPublish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5613A9F-690E-47A3-AFA9-4EF05BD38A9E}" ma:internalName="LastPublishTimeLookup" ma:readOnly="true" ma:showField="LastPublish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5613A9F-690E-47A3-AFA9-4EF05BD38A9E}" ma:internalName="LastPublishVersionLookup" ma:readOnly="true" ma:showField="LastPublish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9C267394-8C53-48FF-B8CE-2725993CFF14}" ma:internalName="LocLastLocAttemptVersionLookup" ma:readOnly="false" ma:showField="LastLocAttemptVersion" ma:web="360401dd-760e-448c-b001-b4002b6d12d2">
      <xsd:simpleType>
        <xsd:restriction base="dms:Lookup"/>
      </xsd:simpleType>
    </xsd:element>
    <xsd:element name="LocLastLocAttemptVersionTypeLookup" ma:index="71" nillable="true" ma:displayName="Loc Last Loc Attempt Version Type" ma:default="" ma:list="{9C267394-8C53-48FF-B8CE-2725993CFF14}" ma:internalName="LocLastLocAttemptVersionTypeLookup" ma:readOnly="true" ma:showField="LastLocAttemptVersionType" ma:web="360401dd-760e-448c-b001-b4002b6d12d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9C267394-8C53-48FF-B8CE-2725993CFF14}" ma:internalName="LocNewPublishedVersionLookup" ma:readOnly="true" ma:showField="NewPublishedVersion" ma:web="360401dd-760e-448c-b001-b4002b6d12d2">
      <xsd:simpleType>
        <xsd:restriction base="dms:Lookup"/>
      </xsd:simpleType>
    </xsd:element>
    <xsd:element name="LocOverallHandbackStatusLookup" ma:index="75" nillable="true" ma:displayName="Loc Overall Handback Status" ma:default="" ma:list="{9C267394-8C53-48FF-B8CE-2725993CFF14}" ma:internalName="LocOverallHandbackStatusLookup" ma:readOnly="true" ma:showField="OverallHandbackStatus" ma:web="360401dd-760e-448c-b001-b4002b6d12d2">
      <xsd:simpleType>
        <xsd:restriction base="dms:Lookup"/>
      </xsd:simpleType>
    </xsd:element>
    <xsd:element name="LocOverallLocStatusLookup" ma:index="76" nillable="true" ma:displayName="Loc Overall Localize Status" ma:default="" ma:list="{9C267394-8C53-48FF-B8CE-2725993CFF14}" ma:internalName="LocOverallLocStatusLookup" ma:readOnly="true" ma:showField="OverallLocStatus" ma:web="360401dd-760e-448c-b001-b4002b6d12d2">
      <xsd:simpleType>
        <xsd:restriction base="dms:Lookup"/>
      </xsd:simpleType>
    </xsd:element>
    <xsd:element name="LocOverallPreviewStatusLookup" ma:index="77" nillable="true" ma:displayName="Loc Overall Preview Status" ma:default="" ma:list="{9C267394-8C53-48FF-B8CE-2725993CFF14}" ma:internalName="LocOverallPreviewStatusLookup" ma:readOnly="true" ma:showField="OverallPreviewStatus" ma:web="360401dd-760e-448c-b001-b4002b6d12d2">
      <xsd:simpleType>
        <xsd:restriction base="dms:Lookup"/>
      </xsd:simpleType>
    </xsd:element>
    <xsd:element name="LocOverallPublishStatusLookup" ma:index="78" nillable="true" ma:displayName="Loc Overall Publish Status" ma:default="" ma:list="{9C267394-8C53-48FF-B8CE-2725993CFF14}" ma:internalName="LocOverallPublishStatusLookup" ma:readOnly="true" ma:showField="OverallPublishStatus" ma:web="360401dd-760e-448c-b001-b4002b6d12d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9C267394-8C53-48FF-B8CE-2725993CFF14}" ma:internalName="LocProcessedForHandoffsLookup" ma:readOnly="true" ma:showField="ProcessedForHandoffs" ma:web="360401dd-760e-448c-b001-b4002b6d12d2">
      <xsd:simpleType>
        <xsd:restriction base="dms:Lookup"/>
      </xsd:simpleType>
    </xsd:element>
    <xsd:element name="LocProcessedForMarketsLookup" ma:index="81" nillable="true" ma:displayName="Loc Processed For Markets" ma:default="" ma:list="{9C267394-8C53-48FF-B8CE-2725993CFF14}" ma:internalName="LocProcessedForMarketsLookup" ma:readOnly="true" ma:showField="ProcessedForMarkets" ma:web="360401dd-760e-448c-b001-b4002b6d12d2">
      <xsd:simpleType>
        <xsd:restriction base="dms:Lookup"/>
      </xsd:simpleType>
    </xsd:element>
    <xsd:element name="LocPublishedDependentAssetsLookup" ma:index="82" nillable="true" ma:displayName="Loc Published Dependent Assets" ma:default="" ma:list="{9C267394-8C53-48FF-B8CE-2725993CFF14}" ma:internalName="LocPublishedDependentAssetsLookup" ma:readOnly="true" ma:showField="PublishedDependentAssets" ma:web="360401dd-760e-448c-b001-b4002b6d12d2">
      <xsd:simpleType>
        <xsd:restriction base="dms:Lookup"/>
      </xsd:simpleType>
    </xsd:element>
    <xsd:element name="LocPublishedLinkedAssetsLookup" ma:index="83" nillable="true" ma:displayName="Loc Published Linked Assets" ma:default="" ma:list="{9C267394-8C53-48FF-B8CE-2725993CFF14}" ma:internalName="LocPublishedLinkedAssetsLookup" ma:readOnly="true" ma:showField="PublishedLinkedAssets" ma:web="360401dd-760e-448c-b001-b4002b6d12d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7b61706-47a0-414d-b446-69da6b82060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6C589C3-3D56-4FD6-8F98-0F9A787DEEB7}" ma:internalName="Markets" ma:readOnly="false" ma:showField="MarketNa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5613A9F-690E-47A3-AFA9-4EF05BD38A9E}" ma:internalName="NumOfRatingsLookup" ma:readOnly="true" ma:showField="NumOfRating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5613A9F-690E-47A3-AFA9-4EF05BD38A9E}" ma:internalName="PublishStatusLookup" ma:readOnly="false" ma:showField="PublishStatu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1ed4a50-5893-45d9-8a2e-7533c7e8710a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3ab5541-2daf-4611-96fd-62a823f4d569}" ma:internalName="TaxCatchAll" ma:showField="CatchAllData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3ab5541-2daf-4611-96fd-62a823f4d569}" ma:internalName="TaxCatchAllLabel" ma:readOnly="true" ma:showField="CatchAllDataLabel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360401dd-760e-448c-b001-b4002b6d12d2" xsi:nil="true"/>
    <AssetExpire xmlns="360401dd-760e-448c-b001-b4002b6d12d2">2035-01-01T08:00:00+00:00</AssetExpire>
    <CampaignTagsTaxHTField0 xmlns="360401dd-760e-448c-b001-b4002b6d12d2">
      <Terms xmlns="http://schemas.microsoft.com/office/infopath/2007/PartnerControls"/>
    </CampaignTagsTaxHTField0>
    <IntlLangReviewDate xmlns="360401dd-760e-448c-b001-b4002b6d12d2" xsi:nil="true"/>
    <TPFriendlyName xmlns="360401dd-760e-448c-b001-b4002b6d12d2" xsi:nil="true"/>
    <IntlLangReview xmlns="360401dd-760e-448c-b001-b4002b6d12d2">false</IntlLangReview>
    <LocLastLocAttemptVersionLookup xmlns="360401dd-760e-448c-b001-b4002b6d12d2">826005</LocLastLocAttemptVersionLookup>
    <PolicheckWords xmlns="360401dd-760e-448c-b001-b4002b6d12d2" xsi:nil="true"/>
    <SubmitterId xmlns="360401dd-760e-448c-b001-b4002b6d12d2" xsi:nil="true"/>
    <AcquiredFrom xmlns="360401dd-760e-448c-b001-b4002b6d12d2">Internal MS</AcquiredFrom>
    <EditorialStatus xmlns="360401dd-760e-448c-b001-b4002b6d12d2" xsi:nil="true"/>
    <Markets xmlns="360401dd-760e-448c-b001-b4002b6d12d2"/>
    <OriginAsset xmlns="360401dd-760e-448c-b001-b4002b6d12d2" xsi:nil="true"/>
    <AssetStart xmlns="360401dd-760e-448c-b001-b4002b6d12d2">2012-02-16T21:38:00+00:00</AssetStart>
    <FriendlyTitle xmlns="360401dd-760e-448c-b001-b4002b6d12d2" xsi:nil="true"/>
    <MarketSpecific xmlns="360401dd-760e-448c-b001-b4002b6d12d2">false</MarketSpecific>
    <TPNamespace xmlns="360401dd-760e-448c-b001-b4002b6d12d2" xsi:nil="true"/>
    <PublishStatusLookup xmlns="360401dd-760e-448c-b001-b4002b6d12d2">
      <Value>219888</Value>
      <Value>219890</Value>
    </PublishStatusLookup>
    <APAuthor xmlns="360401dd-760e-448c-b001-b4002b6d12d2">
      <UserInfo>
        <DisplayName>REDMOND\v-gakel</DisplayName>
        <AccountId>2721</AccountId>
        <AccountType/>
      </UserInfo>
    </APAuthor>
    <TPCommandLine xmlns="360401dd-760e-448c-b001-b4002b6d12d2" xsi:nil="true"/>
    <IntlLangReviewer xmlns="360401dd-760e-448c-b001-b4002b6d12d2" xsi:nil="true"/>
    <OpenTemplate xmlns="360401dd-760e-448c-b001-b4002b6d12d2">true</OpenTemplate>
    <CSXSubmissionDate xmlns="360401dd-760e-448c-b001-b4002b6d12d2" xsi:nil="true"/>
    <TaxCatchAll xmlns="360401dd-760e-448c-b001-b4002b6d12d2"/>
    <Manager xmlns="360401dd-760e-448c-b001-b4002b6d12d2" xsi:nil="true"/>
    <NumericId xmlns="360401dd-760e-448c-b001-b4002b6d12d2" xsi:nil="true"/>
    <ParentAssetId xmlns="360401dd-760e-448c-b001-b4002b6d12d2" xsi:nil="true"/>
    <OriginalSourceMarket xmlns="360401dd-760e-448c-b001-b4002b6d12d2">english</OriginalSourceMarket>
    <ApprovalStatus xmlns="360401dd-760e-448c-b001-b4002b6d12d2">InProgress</ApprovalStatus>
    <TPComponent xmlns="360401dd-760e-448c-b001-b4002b6d12d2" xsi:nil="true"/>
    <EditorialTags xmlns="360401dd-760e-448c-b001-b4002b6d12d2" xsi:nil="true"/>
    <TPExecutable xmlns="360401dd-760e-448c-b001-b4002b6d12d2" xsi:nil="true"/>
    <TPLaunchHelpLink xmlns="360401dd-760e-448c-b001-b4002b6d12d2" xsi:nil="true"/>
    <LocComments xmlns="360401dd-760e-448c-b001-b4002b6d12d2" xsi:nil="true"/>
    <LocRecommendedHandoff xmlns="360401dd-760e-448c-b001-b4002b6d12d2" xsi:nil="true"/>
    <SourceTitle xmlns="360401dd-760e-448c-b001-b4002b6d12d2">Baby photo album (for girl)</SourceTitle>
    <CSXUpdate xmlns="360401dd-760e-448c-b001-b4002b6d12d2">false</CSXUpdate>
    <IntlLocPriority xmlns="360401dd-760e-448c-b001-b4002b6d12d2" xsi:nil="true"/>
    <UAProjectedTotalWords xmlns="360401dd-760e-448c-b001-b4002b6d12d2" xsi:nil="true"/>
    <AssetType xmlns="360401dd-760e-448c-b001-b4002b6d12d2">TP</AssetType>
    <MachineTranslated xmlns="360401dd-760e-448c-b001-b4002b6d12d2">false</MachineTranslated>
    <OutputCachingOn xmlns="360401dd-760e-448c-b001-b4002b6d12d2">false</OutputCachingOn>
    <TemplateStatus xmlns="360401dd-760e-448c-b001-b4002b6d12d2">Complete</TemplateStatus>
    <IsSearchable xmlns="360401dd-760e-448c-b001-b4002b6d12d2">true</IsSearchable>
    <ContentItem xmlns="360401dd-760e-448c-b001-b4002b6d12d2" xsi:nil="true"/>
    <HandoffToMSDN xmlns="360401dd-760e-448c-b001-b4002b6d12d2" xsi:nil="true"/>
    <ShowIn xmlns="360401dd-760e-448c-b001-b4002b6d12d2">Show everywhere</ShowIn>
    <ThumbnailAssetId xmlns="360401dd-760e-448c-b001-b4002b6d12d2" xsi:nil="true"/>
    <UALocComments xmlns="360401dd-760e-448c-b001-b4002b6d12d2">2007 Template UpLeveling Do Not HandOff</UALocComments>
    <UALocRecommendation xmlns="360401dd-760e-448c-b001-b4002b6d12d2">Localize</UALocRecommendation>
    <LastModifiedDateTime xmlns="360401dd-760e-448c-b001-b4002b6d12d2" xsi:nil="true"/>
    <LegacyData xmlns="360401dd-760e-448c-b001-b4002b6d12d2" xsi:nil="true"/>
    <LocManualTestRequired xmlns="360401dd-760e-448c-b001-b4002b6d12d2">false</LocManualTestRequired>
    <ClipArtFilename xmlns="360401dd-760e-448c-b001-b4002b6d12d2" xsi:nil="true"/>
    <TPApplication xmlns="360401dd-760e-448c-b001-b4002b6d12d2" xsi:nil="true"/>
    <CSXHash xmlns="360401dd-760e-448c-b001-b4002b6d12d2" xsi:nil="true"/>
    <DirectSourceMarket xmlns="360401dd-760e-448c-b001-b4002b6d12d2">english</DirectSourceMarket>
    <PrimaryImageGen xmlns="360401dd-760e-448c-b001-b4002b6d12d2">true</PrimaryImageGen>
    <PlannedPubDate xmlns="360401dd-760e-448c-b001-b4002b6d12d2" xsi:nil="true"/>
    <CSXSubmissionMarket xmlns="360401dd-760e-448c-b001-b4002b6d12d2" xsi:nil="true"/>
    <Downloads xmlns="360401dd-760e-448c-b001-b4002b6d12d2">0</Downloads>
    <ArtSampleDocs xmlns="360401dd-760e-448c-b001-b4002b6d12d2" xsi:nil="true"/>
    <TrustLevel xmlns="360401dd-760e-448c-b001-b4002b6d12d2">1 Microsoft Managed Content</TrustLevel>
    <BlockPublish xmlns="360401dd-760e-448c-b001-b4002b6d12d2">false</BlockPublish>
    <TPLaunchHelpLinkType xmlns="360401dd-760e-448c-b001-b4002b6d12d2">Template</TPLaunchHelpLinkType>
    <LocalizationTagsTaxHTField0 xmlns="360401dd-760e-448c-b001-b4002b6d12d2">
      <Terms xmlns="http://schemas.microsoft.com/office/infopath/2007/PartnerControls"/>
    </LocalizationTagsTaxHTField0>
    <BusinessGroup xmlns="360401dd-760e-448c-b001-b4002b6d12d2" xsi:nil="true"/>
    <Providers xmlns="360401dd-760e-448c-b001-b4002b6d12d2" xsi:nil="true"/>
    <TemplateTemplateType xmlns="360401dd-760e-448c-b001-b4002b6d12d2">Word 2007 Default</TemplateTemplateType>
    <TimesCloned xmlns="360401dd-760e-448c-b001-b4002b6d12d2" xsi:nil="true"/>
    <TPAppVersion xmlns="360401dd-760e-448c-b001-b4002b6d12d2" xsi:nil="true"/>
    <VoteCount xmlns="360401dd-760e-448c-b001-b4002b6d12d2" xsi:nil="true"/>
    <FeatureTagsTaxHTField0 xmlns="360401dd-760e-448c-b001-b4002b6d12d2">
      <Terms xmlns="http://schemas.microsoft.com/office/infopath/2007/PartnerControls"/>
    </FeatureTagsTaxHTField0>
    <Provider xmlns="360401dd-760e-448c-b001-b4002b6d12d2" xsi:nil="true"/>
    <UACurrentWords xmlns="360401dd-760e-448c-b001-b4002b6d12d2" xsi:nil="true"/>
    <AssetId xmlns="360401dd-760e-448c-b001-b4002b6d12d2">TP102830248</AssetId>
    <TPClientViewer xmlns="360401dd-760e-448c-b001-b4002b6d12d2" xsi:nil="true"/>
    <DSATActionTaken xmlns="360401dd-760e-448c-b001-b4002b6d12d2" xsi:nil="true"/>
    <APEditor xmlns="360401dd-760e-448c-b001-b4002b6d12d2">
      <UserInfo>
        <DisplayName/>
        <AccountId xsi:nil="true"/>
        <AccountType/>
      </UserInfo>
    </APEditor>
    <TPInstallLocation xmlns="360401dd-760e-448c-b001-b4002b6d12d2" xsi:nil="true"/>
    <OOCacheId xmlns="360401dd-760e-448c-b001-b4002b6d12d2" xsi:nil="true"/>
    <IsDeleted xmlns="360401dd-760e-448c-b001-b4002b6d12d2">false</IsDeleted>
    <PublishTargets xmlns="360401dd-760e-448c-b001-b4002b6d12d2">OfficeOnline,OfficeOnlineVNext</PublishTargets>
    <ApprovalLog xmlns="360401dd-760e-448c-b001-b4002b6d12d2" xsi:nil="true"/>
    <BugNumber xmlns="360401dd-760e-448c-b001-b4002b6d12d2" xsi:nil="true"/>
    <CrawlForDependencies xmlns="360401dd-760e-448c-b001-b4002b6d12d2">false</CrawlForDependencies>
    <InternalTagsTaxHTField0 xmlns="360401dd-760e-448c-b001-b4002b6d12d2">
      <Terms xmlns="http://schemas.microsoft.com/office/infopath/2007/PartnerControls"/>
    </InternalTagsTaxHTField0>
    <LastHandOff xmlns="360401dd-760e-448c-b001-b4002b6d12d2" xsi:nil="true"/>
    <Milestone xmlns="360401dd-760e-448c-b001-b4002b6d12d2" xsi:nil="true"/>
    <OriginalRelease xmlns="360401dd-760e-448c-b001-b4002b6d12d2">14</OriginalRelease>
    <RecommendationsModifier xmlns="360401dd-760e-448c-b001-b4002b6d12d2" xsi:nil="true"/>
    <ScenarioTagsTaxHTField0 xmlns="360401dd-760e-448c-b001-b4002b6d12d2">
      <Terms xmlns="http://schemas.microsoft.com/office/infopath/2007/PartnerControls"/>
    </ScenarioTagsTaxHTField0>
    <UANotes xmlns="360401dd-760e-448c-b001-b4002b6d12d2" xsi:nil="true"/>
    <LocMarketGroupTiers2 xmlns="360401dd-760e-448c-b001-b4002b6d12d2">,t:Tier 1,t:Tier 2,t:Tier 3,</LocMarketGroupTiers2>
  </documentManagement>
</p:properties>
</file>

<file path=customXml/itemProps1.xml><?xml version="1.0" encoding="utf-8"?>
<ds:datastoreItem xmlns:ds="http://schemas.openxmlformats.org/officeDocument/2006/customXml" ds:itemID="{FA28941F-402D-429F-94EA-3573CCB4A0F3}"/>
</file>

<file path=customXml/itemProps2.xml><?xml version="1.0" encoding="utf-8"?>
<ds:datastoreItem xmlns:ds="http://schemas.openxmlformats.org/officeDocument/2006/customXml" ds:itemID="{EA6AEF11-FB45-4650-A639-FFC814B3A867}"/>
</file>

<file path=customXml/itemProps3.xml><?xml version="1.0" encoding="utf-8"?>
<ds:datastoreItem xmlns:ds="http://schemas.openxmlformats.org/officeDocument/2006/customXml" ds:itemID="{0A03C379-0AD7-44A4-8E11-BD31EDE70A88}"/>
</file>

<file path=docProps/app.xml><?xml version="1.0" encoding="utf-8"?>
<Properties xmlns="http://schemas.openxmlformats.org/officeDocument/2006/extended-properties" xmlns:vt="http://schemas.openxmlformats.org/officeDocument/2006/docPropsVTypes">
  <Template>10080744.dot</Template>
  <TotalTime>1</TotalTime>
  <Pages>13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 photo album (for girl)</dc:title>
  <dc:creator>Tester</dc:creator>
  <cp:lastModifiedBy>Tester</cp:lastModifiedBy>
  <cp:revision>1</cp:revision>
  <cp:lastPrinted>2007-03-07T17:19:00Z</cp:lastPrinted>
  <dcterms:created xsi:type="dcterms:W3CDTF">2012-02-16T21:29:00Z</dcterms:created>
  <dcterms:modified xsi:type="dcterms:W3CDTF">2012-02-16T21:30:00Z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TC100807441033</vt:lpwstr>
  </property>
  <property fmtid="{D5CDD505-2E9C-101B-9397-08002B2CF9AE}" pid="3" name="ContentTypeId">
    <vt:lpwstr>0x01010098F566CBBF44DA4180A6A1C2AF3AC0E104001C4FC99F8281AF45831A18891735BEB6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5392400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