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6F8CF" w14:textId="77777777" w:rsidR="00893BF1" w:rsidRDefault="00893BF1">
      <w:pPr>
        <w:rPr>
          <w:noProof/>
          <w:color w:val="auto"/>
          <w:kern w:val="0"/>
          <w:sz w:val="24"/>
          <w:szCs w:val="24"/>
          <w:lang w:bidi="it-IT"/>
        </w:rPr>
      </w:pPr>
    </w:p>
    <w:p w14:paraId="609F9D2F" w14:textId="5C586E94" w:rsidR="00734486" w:rsidRDefault="00893BF1">
      <w:r>
        <w:rPr>
          <w:noProof/>
          <w:color w:val="auto"/>
          <w:kern w:val="0"/>
          <w:sz w:val="24"/>
          <w:szCs w:val="24"/>
          <w:lang w:bidi="it-IT"/>
        </w:rPr>
        <w:drawing>
          <wp:anchor distT="36576" distB="36576" distL="36576" distR="36576" simplePos="0" relativeHeight="251480064" behindDoc="0" locked="0" layoutInCell="1" allowOverlap="1" wp14:anchorId="2E5BE6CE" wp14:editId="6C38DBE2">
            <wp:simplePos x="0" y="0"/>
            <wp:positionH relativeFrom="column">
              <wp:posOffset>6456473</wp:posOffset>
            </wp:positionH>
            <wp:positionV relativeFrom="page">
              <wp:posOffset>244549</wp:posOffset>
            </wp:positionV>
            <wp:extent cx="3121444" cy="3987800"/>
            <wp:effectExtent l="0" t="0" r="317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RE9992301-IMG03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32"/>
                    <a:stretch/>
                  </pic:blipFill>
                  <pic:spPr bwMode="auto">
                    <a:xfrm>
                      <a:off x="0" y="0"/>
                      <a:ext cx="3122419" cy="39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84000" behindDoc="0" locked="0" layoutInCell="1" allowOverlap="1" wp14:anchorId="7878E5CB" wp14:editId="52445DFE">
                <wp:simplePos x="0" y="0"/>
                <wp:positionH relativeFrom="column">
                  <wp:posOffset>3070225</wp:posOffset>
                </wp:positionH>
                <wp:positionV relativeFrom="page">
                  <wp:posOffset>238125</wp:posOffset>
                </wp:positionV>
                <wp:extent cx="3384550" cy="5695950"/>
                <wp:effectExtent l="0" t="0" r="6350" b="0"/>
                <wp:wrapNone/>
                <wp:docPr id="2" name="Rettango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0" cy="56959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6844E" id="Rettangolo 7" o:spid="_x0000_s1026" style="position:absolute;margin-left:241.75pt;margin-top:18.75pt;width:266.5pt;height:448.5pt;z-index:251584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6B19EACD" wp14:editId="175D0CEC">
                <wp:simplePos x="0" y="0"/>
                <wp:positionH relativeFrom="column">
                  <wp:posOffset>3403600</wp:posOffset>
                </wp:positionH>
                <wp:positionV relativeFrom="page">
                  <wp:posOffset>4932680</wp:posOffset>
                </wp:positionV>
                <wp:extent cx="2743200" cy="800100"/>
                <wp:effectExtent l="3175" t="0" r="0" b="1270"/>
                <wp:wrapNone/>
                <wp:docPr id="299" name="Casella di testo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B9C363" w14:textId="77777777" w:rsidR="00D75908" w:rsidRDefault="00D75908" w:rsidP="00D75908">
                            <w:pPr>
                              <w:widowControl w:val="0"/>
                              <w:spacing w:line="360" w:lineRule="exact"/>
                              <w:rPr>
                                <w:color w:val="7A6F3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A6F30"/>
                                <w:sz w:val="28"/>
                                <w:szCs w:val="28"/>
                                <w:lang w:bidi="it-IT"/>
                              </w:rPr>
                              <w:t xml:space="preserve">Contattaci </w:t>
                            </w:r>
                          </w:p>
                          <w:p w14:paraId="30897965" w14:textId="77777777" w:rsidR="00D75908" w:rsidRDefault="00D75908" w:rsidP="00D75908">
                            <w:pPr>
                              <w:widowControl w:val="0"/>
                              <w:spacing w:line="360" w:lineRule="exact"/>
                              <w:rPr>
                                <w:b/>
                                <w:bCs/>
                                <w:color w:val="BE783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30"/>
                                <w:szCs w:val="30"/>
                                <w:lang w:bidi="it-IT"/>
                              </w:rPr>
                              <w:t xml:space="preserve">555-543-5432       </w:t>
                            </w:r>
                          </w:p>
                          <w:p w14:paraId="2502D5A9" w14:textId="77777777" w:rsidR="00D75908" w:rsidRDefault="00D75908" w:rsidP="00D75908">
                            <w:pPr>
                              <w:widowControl w:val="0"/>
                              <w:spacing w:line="36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bidi="it-IT"/>
                              </w:rPr>
                              <w:t>o sul sito web www.sitoweb.com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19EACD" id="_x0000_t202" coordsize="21600,21600" o:spt="202" path="m,l,21600r21600,l21600,xe">
                <v:stroke joinstyle="miter"/>
                <v:path gradientshapeok="t" o:connecttype="rect"/>
              </v:shapetype>
              <v:shape id="Casella di testo 301" o:spid="_x0000_s1026" type="#_x0000_t202" style="position:absolute;margin-left:268pt;margin-top:388.4pt;width:3in;height:63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4BB9C363" w14:textId="77777777" w:rsidR="00D75908" w:rsidRDefault="00D75908" w:rsidP="00D75908">
                      <w:pPr>
                        <w:widowControl w:val="0"/>
                        <w:spacing w:line="360" w:lineRule="exact"/>
                        <w:rPr>
                          <w:color w:val="7A6F30"/>
                          <w:sz w:val="28"/>
                          <w:szCs w:val="28"/>
                        </w:rPr>
                      </w:pPr>
                      <w:r>
                        <w:rPr>
                          <w:color w:val="7A6F30"/>
                          <w:sz w:val="28"/>
                          <w:szCs w:val="28"/>
                          <w:lang w:bidi="it-IT"/>
                        </w:rPr>
                        <w:t xml:space="preserve">Contattaci </w:t>
                      </w:r>
                    </w:p>
                    <w:p w14:paraId="30897965" w14:textId="77777777" w:rsidR="00D75908" w:rsidRDefault="00D75908" w:rsidP="00D75908">
                      <w:pPr>
                        <w:widowControl w:val="0"/>
                        <w:spacing w:line="360" w:lineRule="exact"/>
                        <w:rPr>
                          <w:b/>
                          <w:bCs/>
                          <w:color w:val="BE783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BE783B"/>
                          <w:sz w:val="30"/>
                          <w:szCs w:val="30"/>
                          <w:lang w:bidi="it-IT"/>
                        </w:rPr>
                        <w:t xml:space="preserve">555-543-5432       </w:t>
                      </w:r>
                    </w:p>
                    <w:p w14:paraId="2502D5A9" w14:textId="77777777" w:rsidR="00D75908" w:rsidRDefault="00D75908" w:rsidP="00D75908">
                      <w:pPr>
                        <w:widowControl w:val="0"/>
                        <w:spacing w:line="36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bidi="it-IT"/>
                        </w:rPr>
                        <w:t>o sul sito web www.sitoweb.com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09600" behindDoc="0" locked="0" layoutInCell="1" allowOverlap="1" wp14:anchorId="3C087D10" wp14:editId="115C530D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8C6B0" id="Linea 32" o:spid="_x0000_s1026" style="position:absolute;z-index:251609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08576" behindDoc="0" locked="0" layoutInCell="1" allowOverlap="1" wp14:anchorId="5E221326" wp14:editId="1DEAE1A8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6BA33" id="Linea 31" o:spid="_x0000_s1026" style="position:absolute;z-index:251608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07552" behindDoc="0" locked="0" layoutInCell="1" allowOverlap="1" wp14:anchorId="6F79F38B" wp14:editId="56DFABE4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Casella di tes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4ECA42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uexe</w:t>
                            </w:r>
                            <w:proofErr w:type="spellEnd"/>
                          </w:p>
                          <w:p w14:paraId="28B226C9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</w:p>
                          <w:p w14:paraId="5586BA92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9F38B" id="Casella di testo 30" o:spid="_x0000_s1027" type="#_x0000_t202" style="position:absolute;margin-left:1026.1pt;margin-top:155.35pt;width:166.5pt;height:157.5pt;z-index:251607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4B4ECA42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uexe</w:t>
                      </w:r>
                      <w:proofErr w:type="spellEnd"/>
                    </w:p>
                    <w:p w14:paraId="28B226C9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</w:p>
                    <w:p w14:paraId="5586BA92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dolore te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05504" behindDoc="0" locked="0" layoutInCell="1" allowOverlap="1" wp14:anchorId="0FA8DC28" wp14:editId="5F6457A3">
                <wp:simplePos x="0" y="0"/>
                <wp:positionH relativeFrom="column">
                  <wp:posOffset>3403600</wp:posOffset>
                </wp:positionH>
                <wp:positionV relativeFrom="page">
                  <wp:posOffset>3568700</wp:posOffset>
                </wp:positionV>
                <wp:extent cx="2628900" cy="717550"/>
                <wp:effectExtent l="3175" t="0" r="0" b="0"/>
                <wp:wrapNone/>
                <wp:docPr id="26" name="Casella di tes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D533CB" w14:textId="77777777" w:rsidR="00D75908" w:rsidRPr="00505D14" w:rsidRDefault="00D75908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Option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congue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nihil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imperdiet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doming id quod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mazim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placer</w:t>
                            </w:r>
                          </w:p>
                          <w:p w14:paraId="2930D906" w14:textId="77777777" w:rsidR="00D75908" w:rsidRDefault="00D75908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DC28" id="Casella di testo 28" o:spid="_x0000_s1028" type="#_x0000_t202" style="position:absolute;margin-left:268pt;margin-top:281pt;width:207pt;height:56.5pt;z-index:251605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" filled="f" fillcolor="#fffffe" stroked="f" strokecolor="#212120" insetpen="t">
                <v:textbox inset="2.88pt,2.88pt,2.88pt,2.88pt">
                  <w:txbxContent>
                    <w:p w14:paraId="57D533CB" w14:textId="77777777" w:rsidR="00D75908" w:rsidRPr="00505D14" w:rsidRDefault="00D75908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Option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congue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nihil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imperdiet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doming id quod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mazim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placer</w:t>
                      </w:r>
                    </w:p>
                    <w:p w14:paraId="2930D906" w14:textId="77777777" w:rsidR="00D75908" w:rsidRDefault="00D75908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04480" behindDoc="0" locked="0" layoutInCell="1" allowOverlap="1" wp14:anchorId="512205F3" wp14:editId="1F321535">
                <wp:simplePos x="0" y="0"/>
                <wp:positionH relativeFrom="column">
                  <wp:posOffset>3403600</wp:posOffset>
                </wp:positionH>
                <wp:positionV relativeFrom="page">
                  <wp:posOffset>3112135</wp:posOffset>
                </wp:positionV>
                <wp:extent cx="2628900" cy="421005"/>
                <wp:effectExtent l="3175" t="0" r="0" b="635"/>
                <wp:wrapNone/>
                <wp:docPr id="25" name="Casella di tes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C2967F" w14:textId="77777777" w:rsidR="00D75908" w:rsidRDefault="00D75908" w:rsidP="00D75908">
                            <w:pPr>
                              <w:widowControl w:val="0"/>
                              <w:spacing w:line="240" w:lineRule="exac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205F3" id="Casella di testo 27" o:spid="_x0000_s1029" type="#_x0000_t202" style="position:absolute;margin-left:268pt;margin-top:245.05pt;width:207pt;height:33.15pt;z-index:251604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47C2967F" w14:textId="77777777" w:rsidR="00D75908" w:rsidRDefault="00D75908" w:rsidP="00D75908">
                      <w:pPr>
                        <w:widowControl w:val="0"/>
                        <w:spacing w:line="240" w:lineRule="exact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Option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E298E49" w14:textId="3281DD5B" w:rsidR="00734486" w:rsidRDefault="00505D14">
      <w:r>
        <w:rPr>
          <w:noProof/>
          <w:color w:val="auto"/>
          <w:kern w:val="0"/>
          <w:sz w:val="24"/>
          <w:szCs w:val="24"/>
          <w:lang w:bidi="it-IT"/>
        </w:rPr>
        <w:drawing>
          <wp:anchor distT="36576" distB="36576" distL="36576" distR="36576" simplePos="0" relativeHeight="251475968" behindDoc="0" locked="0" layoutInCell="1" allowOverlap="1" wp14:anchorId="545107C9" wp14:editId="2A9EB98A">
            <wp:simplePos x="0" y="0"/>
            <wp:positionH relativeFrom="column">
              <wp:posOffset>88548</wp:posOffset>
            </wp:positionH>
            <wp:positionV relativeFrom="page">
              <wp:posOffset>4212972</wp:posOffset>
            </wp:positionV>
            <wp:extent cx="2841351" cy="1894234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RE99923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43" cy="189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02944" behindDoc="0" locked="0" layoutInCell="1" allowOverlap="1" wp14:anchorId="53DD6424" wp14:editId="13099E54">
                <wp:simplePos x="0" y="0"/>
                <wp:positionH relativeFrom="column">
                  <wp:posOffset>7487897</wp:posOffset>
                </wp:positionH>
                <wp:positionV relativeFrom="page">
                  <wp:posOffset>4364436</wp:posOffset>
                </wp:positionV>
                <wp:extent cx="1885950" cy="364445"/>
                <wp:effectExtent l="0" t="0" r="0" b="0"/>
                <wp:wrapNone/>
                <wp:docPr id="27" name="Casella di tes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7F458B" w14:textId="77777777" w:rsidR="00D75908" w:rsidRDefault="00D75908" w:rsidP="00D75908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  <w:lang w:bidi="it-IT"/>
                              </w:rPr>
                              <w:t>L'esperto di quartiere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D6424" id="Casella di testo 29" o:spid="_x0000_s1030" type="#_x0000_t202" style="position:absolute;margin-left:589.6pt;margin-top:343.65pt;width:148.5pt;height:28.7pt;z-index:251602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027F458B" w14:textId="77777777" w:rsidR="00D75908" w:rsidRDefault="00D75908" w:rsidP="00D75908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BE783B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w w:val="80"/>
                          <w:sz w:val="24"/>
                          <w:szCs w:val="24"/>
                          <w:lang w:bidi="it-IT"/>
                        </w:rPr>
                        <w:t>L'esperto di quartiere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796480" behindDoc="0" locked="0" layoutInCell="1" allowOverlap="1" wp14:anchorId="7818540F" wp14:editId="39D98042">
                <wp:simplePos x="0" y="0"/>
                <wp:positionH relativeFrom="column">
                  <wp:posOffset>8472366</wp:posOffset>
                </wp:positionH>
                <wp:positionV relativeFrom="page">
                  <wp:posOffset>7048704</wp:posOffset>
                </wp:positionV>
                <wp:extent cx="779188" cy="200025"/>
                <wp:effectExtent l="0" t="0" r="1905" b="9525"/>
                <wp:wrapNone/>
                <wp:docPr id="178" name="Casella di test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88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332156" w14:textId="77777777" w:rsidR="00D75908" w:rsidRPr="00505D14" w:rsidRDefault="00D75908" w:rsidP="00D75908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 w:rsidRPr="00505D14"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it-IT"/>
                              </w:rPr>
                              <w:t>NOME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8540F" id="Casella di testo 180" o:spid="_x0000_s1031" type="#_x0000_t202" style="position:absolute;margin-left:667.1pt;margin-top:555pt;width:61.35pt;height:15.75pt;z-index:251796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" filled="f" fillcolor="#fffffe" stroked="f" strokecolor="#212120" insetpen="t">
                <v:textbox inset="2.88pt,2.88pt,2.88pt,2.88pt">
                  <w:txbxContent>
                    <w:p w14:paraId="1A332156" w14:textId="77777777" w:rsidR="00D75908" w:rsidRPr="00505D14" w:rsidRDefault="00D75908" w:rsidP="00D75908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 w:rsidRPr="00505D14"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it-IT"/>
                        </w:rPr>
                        <w:t>NOME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10112" behindDoc="0" locked="0" layoutInCell="1" allowOverlap="1" wp14:anchorId="60C9CA62" wp14:editId="7BD30F35">
                <wp:simplePos x="0" y="0"/>
                <wp:positionH relativeFrom="column">
                  <wp:posOffset>5236904</wp:posOffset>
                </wp:positionH>
                <wp:positionV relativeFrom="page">
                  <wp:posOffset>7085378</wp:posOffset>
                </wp:positionV>
                <wp:extent cx="863982" cy="200025"/>
                <wp:effectExtent l="0" t="0" r="0" b="9525"/>
                <wp:wrapNone/>
                <wp:docPr id="31" name="Casella di tes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982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5FC113" w14:textId="77777777" w:rsidR="00D75908" w:rsidRPr="00505D14" w:rsidRDefault="00D75908" w:rsidP="00D75908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 w:rsidRPr="00505D14"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it-IT"/>
                              </w:rPr>
                              <w:t>SOCIETÀ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9CA62" id="Casella di testo 33" o:spid="_x0000_s1032" type="#_x0000_t202" style="position:absolute;margin-left:412.35pt;margin-top:557.9pt;width:68.05pt;height:15.75pt;z-index:251610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025FC113" w14:textId="77777777" w:rsidR="00D75908" w:rsidRPr="00505D14" w:rsidRDefault="00D75908" w:rsidP="00D75908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 w:rsidRPr="00505D14"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it-IT"/>
                        </w:rPr>
                        <w:t>SOCIETÀ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806720" behindDoc="0" locked="0" layoutInCell="1" allowOverlap="1" wp14:anchorId="7E26222E" wp14:editId="057871C8">
                <wp:simplePos x="0" y="0"/>
                <wp:positionH relativeFrom="column">
                  <wp:posOffset>8097799</wp:posOffset>
                </wp:positionH>
                <wp:positionV relativeFrom="page">
                  <wp:posOffset>6858000</wp:posOffset>
                </wp:positionV>
                <wp:extent cx="1535664" cy="255905"/>
                <wp:effectExtent l="0" t="0" r="7620" b="0"/>
                <wp:wrapNone/>
                <wp:docPr id="179" name="Casella di testo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664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748C82" w14:textId="77777777" w:rsidR="00505D14" w:rsidRPr="00505D14" w:rsidRDefault="00505D14" w:rsidP="00505D14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505D14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2"/>
                                <w:szCs w:val="22"/>
                                <w:lang w:bidi="it-IT"/>
                              </w:rPr>
                              <w:t>S</w:t>
                            </w:r>
                            <w:r w:rsidRPr="00505D14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18"/>
                                <w:szCs w:val="18"/>
                                <w:lang w:bidi="it-IT"/>
                              </w:rPr>
                              <w:t xml:space="preserve">ERVIZI </w:t>
                            </w:r>
                            <w:r w:rsidRPr="00505D14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2"/>
                                <w:szCs w:val="22"/>
                                <w:lang w:bidi="it-IT"/>
                              </w:rPr>
                              <w:t>I</w:t>
                            </w:r>
                            <w:r w:rsidRPr="00505D14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18"/>
                                <w:szCs w:val="18"/>
                                <w:lang w:bidi="it-IT"/>
                              </w:rPr>
                              <w:t>MMOBILIARI</w:t>
                            </w:r>
                          </w:p>
                          <w:p w14:paraId="2F9BB954" w14:textId="095D4D8B" w:rsidR="00D75908" w:rsidRPr="00505D14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6222E" id="Casella di testo 181" o:spid="_x0000_s1033" type="#_x0000_t202" style="position:absolute;margin-left:637.6pt;margin-top:540pt;width:120.9pt;height:20.15pt;z-index:251806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5B748C82" w14:textId="77777777" w:rsidR="00505D14" w:rsidRPr="00505D14" w:rsidRDefault="00505D14" w:rsidP="00505D14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8"/>
                          <w:szCs w:val="18"/>
                        </w:rPr>
                      </w:pPr>
                      <w:r w:rsidRPr="00505D14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2"/>
                          <w:szCs w:val="22"/>
                          <w:lang w:bidi="it-IT"/>
                        </w:rPr>
                        <w:t>S</w:t>
                      </w:r>
                      <w:r w:rsidRPr="00505D14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18"/>
                          <w:szCs w:val="18"/>
                          <w:lang w:bidi="it-IT"/>
                        </w:rPr>
                        <w:t xml:space="preserve">ERVIZI </w:t>
                      </w:r>
                      <w:r w:rsidRPr="00505D14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2"/>
                          <w:szCs w:val="22"/>
                          <w:lang w:bidi="it-IT"/>
                        </w:rPr>
                        <w:t>I</w:t>
                      </w:r>
                      <w:r w:rsidRPr="00505D14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18"/>
                          <w:szCs w:val="18"/>
                          <w:lang w:bidi="it-IT"/>
                        </w:rPr>
                        <w:t>MMOBILIARI</w:t>
                      </w:r>
                    </w:p>
                    <w:p w14:paraId="2F9BB954" w14:textId="095D4D8B" w:rsidR="00D75908" w:rsidRPr="00505D14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7D99397B" wp14:editId="0CD21FD7">
                <wp:simplePos x="0" y="0"/>
                <wp:positionH relativeFrom="column">
                  <wp:posOffset>4822902</wp:posOffset>
                </wp:positionH>
                <wp:positionV relativeFrom="page">
                  <wp:posOffset>6898234</wp:posOffset>
                </wp:positionV>
                <wp:extent cx="1685848" cy="245110"/>
                <wp:effectExtent l="0" t="0" r="0" b="2540"/>
                <wp:wrapNone/>
                <wp:docPr id="32" name="Casella di tes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848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D80102" w14:textId="77777777" w:rsidR="00505D14" w:rsidRPr="00505D14" w:rsidRDefault="00505D14" w:rsidP="00505D14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505D14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2"/>
                                <w:szCs w:val="22"/>
                                <w:lang w:bidi="it-IT"/>
                              </w:rPr>
                              <w:t>S</w:t>
                            </w:r>
                            <w:r w:rsidRPr="00505D14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18"/>
                                <w:szCs w:val="18"/>
                                <w:lang w:bidi="it-IT"/>
                              </w:rPr>
                              <w:t xml:space="preserve">ERVIZI </w:t>
                            </w:r>
                            <w:r w:rsidRPr="00505D14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2"/>
                                <w:szCs w:val="22"/>
                                <w:lang w:bidi="it-IT"/>
                              </w:rPr>
                              <w:t>I</w:t>
                            </w:r>
                            <w:r w:rsidRPr="00505D14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18"/>
                                <w:szCs w:val="18"/>
                                <w:lang w:bidi="it-IT"/>
                              </w:rPr>
                              <w:t>MMOBILIARI</w:t>
                            </w:r>
                          </w:p>
                          <w:p w14:paraId="69AB6E6F" w14:textId="77777777" w:rsidR="00505D14" w:rsidRPr="00505D14" w:rsidRDefault="00505D14" w:rsidP="00505D14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8"/>
                                <w:szCs w:val="18"/>
                              </w:rPr>
                            </w:pPr>
                          </w:p>
                          <w:p w14:paraId="32283546" w14:textId="56AFC9A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9397B" id="Casella di testo 34" o:spid="_x0000_s1034" type="#_x0000_t202" style="position:absolute;margin-left:379.75pt;margin-top:543.15pt;width:132.75pt;height:19.3pt;z-index:251618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" filled="f" fillcolor="#fffffe" stroked="f" strokecolor="#212120" insetpen="t">
                <v:textbox inset="2.88pt,2.88pt,2.88pt,2.88pt">
                  <w:txbxContent>
                    <w:p w14:paraId="30D80102" w14:textId="77777777" w:rsidR="00505D14" w:rsidRPr="00505D14" w:rsidRDefault="00505D14" w:rsidP="00505D14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8"/>
                          <w:szCs w:val="18"/>
                        </w:rPr>
                      </w:pPr>
                      <w:r w:rsidRPr="00505D14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2"/>
                          <w:szCs w:val="22"/>
                          <w:lang w:bidi="it-IT"/>
                        </w:rPr>
                        <w:t>S</w:t>
                      </w:r>
                      <w:r w:rsidRPr="00505D14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18"/>
                          <w:szCs w:val="18"/>
                          <w:lang w:bidi="it-IT"/>
                        </w:rPr>
                        <w:t xml:space="preserve">ERVIZI </w:t>
                      </w:r>
                      <w:r w:rsidRPr="00505D14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2"/>
                          <w:szCs w:val="22"/>
                          <w:lang w:bidi="it-IT"/>
                        </w:rPr>
                        <w:t>I</w:t>
                      </w:r>
                      <w:r w:rsidRPr="00505D14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18"/>
                          <w:szCs w:val="18"/>
                          <w:lang w:bidi="it-IT"/>
                        </w:rPr>
                        <w:t>MMOBILIARI</w:t>
                      </w:r>
                    </w:p>
                    <w:p w14:paraId="69AB6E6F" w14:textId="77777777" w:rsidR="00505D14" w:rsidRPr="00505D14" w:rsidRDefault="00505D14" w:rsidP="00505D14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8"/>
                          <w:szCs w:val="18"/>
                        </w:rPr>
                      </w:pPr>
                    </w:p>
                    <w:p w14:paraId="32283546" w14:textId="56AFC9A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836416" behindDoc="0" locked="0" layoutInCell="1" allowOverlap="1" wp14:anchorId="4A9A9CB1" wp14:editId="22FC8F85">
                <wp:simplePos x="0" y="0"/>
                <wp:positionH relativeFrom="column">
                  <wp:posOffset>354135</wp:posOffset>
                </wp:positionH>
                <wp:positionV relativeFrom="page">
                  <wp:posOffset>6122822</wp:posOffset>
                </wp:positionV>
                <wp:extent cx="2221019" cy="1006274"/>
                <wp:effectExtent l="0" t="0" r="8255" b="3810"/>
                <wp:wrapNone/>
                <wp:docPr id="300" name="Casella di testo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019" cy="1006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6653E5" w14:textId="18227E8C" w:rsidR="00D75908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  <w:lang w:bidi="it-IT"/>
                              </w:rPr>
                              <w:t>"Siamo particolarmente colpiti dalla cura e dall’attenzione con cui la società</w:t>
                            </w:r>
                            <w:r w:rsidR="00505D14"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  <w:lang w:bidi="it-IT"/>
                              </w:rPr>
                              <w:t> </w:t>
                            </w:r>
                            <w:r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  <w:lang w:bidi="it-IT"/>
                              </w:rPr>
                              <w:t>immobiliare ci ha</w:t>
                            </w:r>
                            <w:r w:rsidR="00505D14"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  <w:lang w:bidi="it-IT"/>
                              </w:rPr>
                              <w:t> </w:t>
                            </w:r>
                            <w:r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  <w:lang w:bidi="it-IT"/>
                              </w:rPr>
                              <w:t>aiutato a</w:t>
                            </w:r>
                            <w:r w:rsidR="00505D14"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  <w:lang w:bidi="it-IT"/>
                              </w:rPr>
                              <w:t> </w:t>
                            </w:r>
                            <w:r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  <w:lang w:bidi="it-IT"/>
                              </w:rPr>
                              <w:t>trovare la nostra nuova casa."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A9CB1" id="Casella di testo 302" o:spid="_x0000_s1035" type="#_x0000_t202" style="position:absolute;margin-left:27.9pt;margin-top:482.1pt;width:174.9pt;height:79.25pt;z-index:251836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796653E5" w14:textId="18227E8C" w:rsidR="00D75908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w w:val="80"/>
                          <w:sz w:val="24"/>
                          <w:szCs w:val="24"/>
                          <w:lang w:bidi="it-IT"/>
                        </w:rPr>
                        <w:t>"Siamo particolarmente colpiti dalla cura e dall’attenzione con cui la società</w:t>
                      </w:r>
                      <w:r w:rsidR="00505D14">
                        <w:rPr>
                          <w:rFonts w:ascii="Arial" w:eastAsia="Arial" w:hAnsi="Arial" w:cs="Arial"/>
                          <w:color w:val="BE783B"/>
                          <w:w w:val="80"/>
                          <w:sz w:val="24"/>
                          <w:szCs w:val="24"/>
                          <w:lang w:bidi="it-IT"/>
                        </w:rPr>
                        <w:t> </w:t>
                      </w:r>
                      <w:r>
                        <w:rPr>
                          <w:rFonts w:ascii="Arial" w:eastAsia="Arial" w:hAnsi="Arial" w:cs="Arial"/>
                          <w:color w:val="BE783B"/>
                          <w:w w:val="80"/>
                          <w:sz w:val="24"/>
                          <w:szCs w:val="24"/>
                          <w:lang w:bidi="it-IT"/>
                        </w:rPr>
                        <w:t>immobiliare ci ha</w:t>
                      </w:r>
                      <w:r w:rsidR="00505D14">
                        <w:rPr>
                          <w:rFonts w:ascii="Arial" w:eastAsia="Arial" w:hAnsi="Arial" w:cs="Arial"/>
                          <w:color w:val="BE783B"/>
                          <w:w w:val="80"/>
                          <w:sz w:val="24"/>
                          <w:szCs w:val="24"/>
                          <w:lang w:bidi="it-IT"/>
                        </w:rPr>
                        <w:t> </w:t>
                      </w:r>
                      <w:r>
                        <w:rPr>
                          <w:rFonts w:ascii="Arial" w:eastAsia="Arial" w:hAnsi="Arial" w:cs="Arial"/>
                          <w:color w:val="BE783B"/>
                          <w:w w:val="80"/>
                          <w:sz w:val="24"/>
                          <w:szCs w:val="24"/>
                          <w:lang w:bidi="it-IT"/>
                        </w:rPr>
                        <w:t>aiutato a</w:t>
                      </w:r>
                      <w:r w:rsidR="00505D14">
                        <w:rPr>
                          <w:rFonts w:ascii="Arial" w:eastAsia="Arial" w:hAnsi="Arial" w:cs="Arial"/>
                          <w:color w:val="BE783B"/>
                          <w:w w:val="80"/>
                          <w:sz w:val="24"/>
                          <w:szCs w:val="24"/>
                          <w:lang w:bidi="it-IT"/>
                        </w:rPr>
                        <w:t> </w:t>
                      </w:r>
                      <w:r>
                        <w:rPr>
                          <w:rFonts w:ascii="Arial" w:eastAsia="Arial" w:hAnsi="Arial" w:cs="Arial"/>
                          <w:color w:val="BE783B"/>
                          <w:w w:val="80"/>
                          <w:sz w:val="24"/>
                          <w:szCs w:val="24"/>
                          <w:lang w:bidi="it-IT"/>
                        </w:rPr>
                        <w:t>trovare la nostra nuova casa."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96800" behindDoc="0" locked="0" layoutInCell="1" allowOverlap="1" wp14:anchorId="5A0E1F34" wp14:editId="54549C95">
                <wp:simplePos x="0" y="0"/>
                <wp:positionH relativeFrom="column">
                  <wp:posOffset>7485024</wp:posOffset>
                </wp:positionH>
                <wp:positionV relativeFrom="page">
                  <wp:posOffset>4718303</wp:posOffset>
                </wp:positionV>
                <wp:extent cx="2035810" cy="1541541"/>
                <wp:effectExtent l="0" t="0" r="2540" b="1905"/>
                <wp:wrapNone/>
                <wp:docPr id="24" name="Casella di tes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1541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87566A" w14:textId="77777777" w:rsidR="00D75908" w:rsidRDefault="00D75908" w:rsidP="00D7590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FFFFE"/>
                                <w:w w:val="80"/>
                                <w:sz w:val="48"/>
                                <w:szCs w:val="48"/>
                                <w:lang w:bidi="it-IT"/>
                              </w:rPr>
                              <w:t xml:space="preserve">Porte aperte </w:t>
                            </w:r>
                          </w:p>
                          <w:p w14:paraId="79337C88" w14:textId="6156CFAF" w:rsidR="00D75908" w:rsidRDefault="00034552" w:rsidP="00D7590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FFFFE"/>
                                <w:w w:val="80"/>
                                <w:sz w:val="48"/>
                                <w:szCs w:val="48"/>
                                <w:lang w:bidi="it-IT"/>
                              </w:rPr>
                              <w:t>per i proprietari di</w:t>
                            </w:r>
                            <w:r w:rsidR="00505D14">
                              <w:rPr>
                                <w:rFonts w:ascii="Arial" w:eastAsia="Arial" w:hAnsi="Arial" w:cs="Arial"/>
                                <w:i/>
                                <w:color w:val="FFFFFE"/>
                                <w:w w:val="80"/>
                                <w:sz w:val="48"/>
                                <w:szCs w:val="48"/>
                                <w:lang w:bidi="it-IT"/>
                              </w:rPr>
                              <w:t> 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FFFFFE"/>
                                <w:w w:val="80"/>
                                <w:sz w:val="48"/>
                                <w:szCs w:val="48"/>
                                <w:lang w:bidi="it-IT"/>
                              </w:rPr>
                              <w:t>casa</w:t>
                            </w:r>
                            <w:r w:rsidR="00505D14">
                              <w:rPr>
                                <w:rFonts w:ascii="Arial" w:eastAsia="Arial" w:hAnsi="Arial" w:cs="Arial"/>
                                <w:i/>
                                <w:color w:val="FFFFFE"/>
                                <w:w w:val="80"/>
                                <w:sz w:val="48"/>
                                <w:szCs w:val="48"/>
                                <w:lang w:bidi="it-IT"/>
                              </w:rPr>
                              <w:t xml:space="preserve"> </w:t>
                            </w:r>
                            <w:r w:rsidR="00D75908">
                              <w:rPr>
                                <w:rFonts w:ascii="Arial" w:eastAsia="Arial" w:hAnsi="Arial" w:cs="Arial"/>
                                <w:i/>
                                <w:color w:val="FFFFFE"/>
                                <w:w w:val="80"/>
                                <w:sz w:val="48"/>
                                <w:szCs w:val="48"/>
                                <w:lang w:bidi="it-IT"/>
                              </w:rPr>
                              <w:t>come te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E1F34" id="Casella di testo 26" o:spid="_x0000_s1036" type="#_x0000_t202" style="position:absolute;margin-left:589.35pt;margin-top:371.5pt;width:160.3pt;height:121.4pt;z-index:251596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1D87566A" w14:textId="77777777" w:rsidR="00D75908" w:rsidRDefault="00D75908" w:rsidP="00D7590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i/>
                          <w:iCs/>
                          <w:color w:val="FFFFFE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FFFFE"/>
                          <w:w w:val="80"/>
                          <w:sz w:val="48"/>
                          <w:szCs w:val="48"/>
                          <w:lang w:bidi="it-IT"/>
                        </w:rPr>
                        <w:t xml:space="preserve">Porte aperte </w:t>
                      </w:r>
                    </w:p>
                    <w:p w14:paraId="79337C88" w14:textId="6156CFAF" w:rsidR="00D75908" w:rsidRDefault="00034552" w:rsidP="00D7590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i/>
                          <w:iCs/>
                          <w:color w:val="FFFFFE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FFFFE"/>
                          <w:w w:val="80"/>
                          <w:sz w:val="48"/>
                          <w:szCs w:val="48"/>
                          <w:lang w:bidi="it-IT"/>
                        </w:rPr>
                        <w:t>per i proprietari di</w:t>
                      </w:r>
                      <w:r w:rsidR="00505D14">
                        <w:rPr>
                          <w:rFonts w:ascii="Arial" w:eastAsia="Arial" w:hAnsi="Arial" w:cs="Arial"/>
                          <w:i/>
                          <w:color w:val="FFFFFE"/>
                          <w:w w:val="80"/>
                          <w:sz w:val="48"/>
                          <w:szCs w:val="48"/>
                          <w:lang w:bidi="it-IT"/>
                        </w:rPr>
                        <w:t> </w:t>
                      </w:r>
                      <w:r>
                        <w:rPr>
                          <w:rFonts w:ascii="Arial" w:eastAsia="Arial" w:hAnsi="Arial" w:cs="Arial"/>
                          <w:i/>
                          <w:color w:val="FFFFFE"/>
                          <w:w w:val="80"/>
                          <w:sz w:val="48"/>
                          <w:szCs w:val="48"/>
                          <w:lang w:bidi="it-IT"/>
                        </w:rPr>
                        <w:t>casa</w:t>
                      </w:r>
                      <w:r w:rsidR="00505D14">
                        <w:rPr>
                          <w:rFonts w:ascii="Arial" w:eastAsia="Arial" w:hAnsi="Arial" w:cs="Arial"/>
                          <w:i/>
                          <w:color w:val="FFFFFE"/>
                          <w:w w:val="80"/>
                          <w:sz w:val="48"/>
                          <w:szCs w:val="48"/>
                          <w:lang w:bidi="it-IT"/>
                        </w:rPr>
                        <w:t xml:space="preserve"> </w:t>
                      </w:r>
                      <w:r w:rsidR="00D75908">
                        <w:rPr>
                          <w:rFonts w:ascii="Arial" w:eastAsia="Arial" w:hAnsi="Arial" w:cs="Arial"/>
                          <w:i/>
                          <w:color w:val="FFFFFE"/>
                          <w:w w:val="80"/>
                          <w:sz w:val="48"/>
                          <w:szCs w:val="48"/>
                          <w:lang w:bidi="it-IT"/>
                        </w:rPr>
                        <w:t>come te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86560" behindDoc="0" locked="0" layoutInCell="1" allowOverlap="1" wp14:anchorId="493291FB" wp14:editId="54464906">
                <wp:simplePos x="0" y="0"/>
                <wp:positionH relativeFrom="column">
                  <wp:posOffset>3402965</wp:posOffset>
                </wp:positionH>
                <wp:positionV relativeFrom="page">
                  <wp:posOffset>2725078</wp:posOffset>
                </wp:positionV>
                <wp:extent cx="2665992" cy="399557"/>
                <wp:effectExtent l="0" t="0" r="1270" b="635"/>
                <wp:wrapNone/>
                <wp:docPr id="23" name="Casella di tes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992" cy="399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2D2A9A" w14:textId="152E8D85" w:rsidR="00D75908" w:rsidRDefault="00D75908" w:rsidP="00034552">
                            <w:pPr>
                              <w:widowControl w:val="0"/>
                              <w:spacing w:line="4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8"/>
                                <w:szCs w:val="48"/>
                                <w:lang w:bidi="it-IT"/>
                              </w:rPr>
                              <w:t>Ci</w:t>
                            </w:r>
                            <w:r w:rsidR="00505D14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8"/>
                                <w:szCs w:val="48"/>
                                <w:lang w:bidi="it-IT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8"/>
                                <w:szCs w:val="48"/>
                                <w:lang w:bidi="it-IT"/>
                              </w:rPr>
                              <w:t>presentiamo!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291FB" id="Casella di testo 25" o:spid="_x0000_s1037" type="#_x0000_t202" style="position:absolute;margin-left:267.95pt;margin-top:214.55pt;width:209.9pt;height:31.45pt;z-index:251586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" filled="f" fillcolor="#fffffe" stroked="f" strokecolor="#212120" insetpen="t">
                <v:textbox inset="2.88pt,2.88pt,2.88pt,2.88pt">
                  <w:txbxContent>
                    <w:p w14:paraId="142D2A9A" w14:textId="152E8D85" w:rsidR="00D75908" w:rsidRDefault="00D75908" w:rsidP="00034552">
                      <w:pPr>
                        <w:widowControl w:val="0"/>
                        <w:spacing w:line="4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8"/>
                          <w:szCs w:val="48"/>
                          <w:lang w:bidi="it-IT"/>
                        </w:rPr>
                        <w:t>Ci</w:t>
                      </w:r>
                      <w:r w:rsidR="00505D14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8"/>
                          <w:szCs w:val="48"/>
                          <w:lang w:bidi="it-IT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8"/>
                          <w:szCs w:val="48"/>
                          <w:lang w:bidi="it-IT"/>
                        </w:rPr>
                        <w:t>presentiamo!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47648" behindDoc="0" locked="0" layoutInCell="1" allowOverlap="1" wp14:anchorId="71EA4D7F" wp14:editId="136C7C0F">
                <wp:simplePos x="0" y="0"/>
                <wp:positionH relativeFrom="column">
                  <wp:posOffset>162509</wp:posOffset>
                </wp:positionH>
                <wp:positionV relativeFrom="page">
                  <wp:posOffset>1261389</wp:posOffset>
                </wp:positionV>
                <wp:extent cx="2743200" cy="2761092"/>
                <wp:effectExtent l="0" t="0" r="0" b="1270"/>
                <wp:wrapNone/>
                <wp:docPr id="18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7610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7D326C" w14:textId="77777777" w:rsidR="00D75908" w:rsidRDefault="00D75908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</w:p>
                          <w:p w14:paraId="27042FC7" w14:textId="77777777" w:rsidR="00D75908" w:rsidRDefault="00D75908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</w:p>
                          <w:p w14:paraId="66A9B743" w14:textId="77777777" w:rsidR="00D75908" w:rsidRDefault="00D75908" w:rsidP="00D75908">
                            <w:pPr>
                              <w:widowControl w:val="0"/>
                              <w:spacing w:line="8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 </w:t>
                            </w:r>
                          </w:p>
                          <w:p w14:paraId="3B89A1F9" w14:textId="21E688F1" w:rsidR="00D75908" w:rsidRPr="00505D14" w:rsidRDefault="00D75908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soluta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dele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nit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volpat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Nam liber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tempor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cum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soluta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nobis sed diam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nonummy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nibh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ut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wisi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enim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ad minim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veni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am.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A4D7F" id="Casella di testo 20" o:spid="_x0000_s1038" type="#_x0000_t202" style="position:absolute;margin-left:12.8pt;margin-top:99.3pt;width:3in;height:217.4pt;z-index:251547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" filled="f" fillcolor="#fffffe" stroked="f" strokecolor="#212120" insetpen="t">
                <v:textbox inset="2.88pt,2.88pt,2.88pt,2.88pt">
                  <w:txbxContent>
                    <w:p w14:paraId="5D7D326C" w14:textId="77777777" w:rsidR="00D75908" w:rsidRDefault="00D75908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</w:p>
                    <w:p w14:paraId="27042FC7" w14:textId="77777777" w:rsidR="00D75908" w:rsidRDefault="00D75908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dolore te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aliquam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</w:p>
                    <w:p w14:paraId="66A9B743" w14:textId="77777777" w:rsidR="00D75908" w:rsidRDefault="00D75908" w:rsidP="00D75908">
                      <w:pPr>
                        <w:widowControl w:val="0"/>
                        <w:spacing w:line="8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bidi="it-IT"/>
                        </w:rPr>
                        <w:t> </w:t>
                      </w:r>
                    </w:p>
                    <w:p w14:paraId="3B89A1F9" w14:textId="21E688F1" w:rsidR="00D75908" w:rsidRPr="00505D14" w:rsidRDefault="00D75908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liber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tempor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cum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soluta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nobis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option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utte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ullamcorer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dele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nit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dolore te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aliquam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volpat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Nam liber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tempor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cum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soluta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nobis sed diam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nonummy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nibh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ut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wisi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enim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ad minim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veni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am.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76320" behindDoc="0" locked="0" layoutInCell="1" allowOverlap="1" wp14:anchorId="7483663B" wp14:editId="71ED7E61">
                <wp:simplePos x="0" y="0"/>
                <wp:positionH relativeFrom="column">
                  <wp:posOffset>162508</wp:posOffset>
                </wp:positionH>
                <wp:positionV relativeFrom="page">
                  <wp:posOffset>470713</wp:posOffset>
                </wp:positionV>
                <wp:extent cx="2355495" cy="685800"/>
                <wp:effectExtent l="0" t="0" r="6985" b="0"/>
                <wp:wrapNone/>
                <wp:docPr id="22" name="Casella di tes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49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D38945" w14:textId="5D14E98D" w:rsidR="00D75908" w:rsidRDefault="00D75908" w:rsidP="00034552">
                            <w:pPr>
                              <w:widowControl w:val="0"/>
                              <w:spacing w:line="4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8"/>
                                <w:szCs w:val="48"/>
                                <w:lang w:bidi="it-IT"/>
                              </w:rPr>
                              <w:t>"Benvenuti nel</w:t>
                            </w:r>
                            <w:r w:rsidR="00505D14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8"/>
                                <w:szCs w:val="48"/>
                                <w:lang w:bidi="it-IT"/>
                              </w:rPr>
                              <w:t> 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8"/>
                                <w:szCs w:val="48"/>
                                <w:lang w:bidi="it-IT"/>
                              </w:rPr>
                              <w:t>quartiere"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3663B" id="Casella di testo 24" o:spid="_x0000_s1039" type="#_x0000_t202" style="position:absolute;margin-left:12.8pt;margin-top:37.05pt;width:185.45pt;height:54pt;z-index:251576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" filled="f" fillcolor="#fffffe" stroked="f" strokecolor="#212120" insetpen="t">
                <v:textbox inset="2.88pt,2.88pt,2.88pt,2.88pt">
                  <w:txbxContent>
                    <w:p w14:paraId="4BD38945" w14:textId="5D14E98D" w:rsidR="00D75908" w:rsidRDefault="00D75908" w:rsidP="00034552">
                      <w:pPr>
                        <w:widowControl w:val="0"/>
                        <w:spacing w:line="4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8"/>
                          <w:szCs w:val="48"/>
                          <w:lang w:bidi="it-IT"/>
                        </w:rPr>
                        <w:t>"Benvenuti nel</w:t>
                      </w:r>
                      <w:r w:rsidR="00505D14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8"/>
                          <w:szCs w:val="48"/>
                          <w:lang w:bidi="it-IT"/>
                        </w:rPr>
                        <w:t> </w:t>
                      </w: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8"/>
                          <w:szCs w:val="48"/>
                          <w:lang w:bidi="it-IT"/>
                        </w:rPr>
                        <w:t>quartiere"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774976" behindDoc="0" locked="0" layoutInCell="1" allowOverlap="1" wp14:anchorId="6C040F30" wp14:editId="1EE6EB62">
                <wp:simplePos x="0" y="0"/>
                <wp:positionH relativeFrom="column">
                  <wp:posOffset>9507855</wp:posOffset>
                </wp:positionH>
                <wp:positionV relativeFrom="page">
                  <wp:posOffset>7164705</wp:posOffset>
                </wp:positionV>
                <wp:extent cx="99060" cy="0"/>
                <wp:effectExtent l="0" t="0" r="0" b="0"/>
                <wp:wrapNone/>
                <wp:docPr id="175" name="Linea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C3BD3" id="Linea 177" o:spid="_x0000_s1026" style="position:absolute;z-index:251774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64.15pt" to="756.45pt,5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764736" behindDoc="0" locked="0" layoutInCell="1" allowOverlap="1" wp14:anchorId="6E1E2F41" wp14:editId="1D0333CC">
                <wp:simplePos x="0" y="0"/>
                <wp:positionH relativeFrom="column">
                  <wp:posOffset>9507855</wp:posOffset>
                </wp:positionH>
                <wp:positionV relativeFrom="page">
                  <wp:posOffset>6916420</wp:posOffset>
                </wp:positionV>
                <wp:extent cx="99060" cy="0"/>
                <wp:effectExtent l="0" t="0" r="0" b="0"/>
                <wp:wrapNone/>
                <wp:docPr id="174" name="Linea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17CB9" id="Linea 176" o:spid="_x0000_s1026" style="position:absolute;z-index:251764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44.6pt" to="756.45pt,5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754496" behindDoc="0" locked="0" layoutInCell="1" allowOverlap="1" wp14:anchorId="1F0E5444" wp14:editId="25111FF1">
                <wp:simplePos x="0" y="0"/>
                <wp:positionH relativeFrom="column">
                  <wp:posOffset>9507855</wp:posOffset>
                </wp:positionH>
                <wp:positionV relativeFrom="page">
                  <wp:posOffset>6668770</wp:posOffset>
                </wp:positionV>
                <wp:extent cx="99060" cy="0"/>
                <wp:effectExtent l="0" t="0" r="0" b="0"/>
                <wp:wrapNone/>
                <wp:docPr id="173" name="Linea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B6911" id="Linea 175" o:spid="_x0000_s1026" style="position:absolute;z-index:251754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25.1pt" to="756.45pt,5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744256" behindDoc="0" locked="0" layoutInCell="1" allowOverlap="1" wp14:anchorId="7BE20E79" wp14:editId="6D926A9E">
                <wp:simplePos x="0" y="0"/>
                <wp:positionH relativeFrom="column">
                  <wp:posOffset>9507855</wp:posOffset>
                </wp:positionH>
                <wp:positionV relativeFrom="page">
                  <wp:posOffset>6421120</wp:posOffset>
                </wp:positionV>
                <wp:extent cx="99060" cy="0"/>
                <wp:effectExtent l="0" t="0" r="0" b="0"/>
                <wp:wrapNone/>
                <wp:docPr id="172" name="Linea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6E9D7" id="Linea 174" o:spid="_x0000_s1026" style="position:absolute;z-index:251744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05.6pt" to="756.45pt,5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734016" behindDoc="0" locked="0" layoutInCell="1" allowOverlap="1" wp14:anchorId="2DF6BD71" wp14:editId="23361A0F">
                <wp:simplePos x="0" y="0"/>
                <wp:positionH relativeFrom="column">
                  <wp:posOffset>9507855</wp:posOffset>
                </wp:positionH>
                <wp:positionV relativeFrom="page">
                  <wp:posOffset>6173881</wp:posOffset>
                </wp:positionV>
                <wp:extent cx="99060" cy="0"/>
                <wp:effectExtent l="0" t="0" r="0" b="0"/>
                <wp:wrapNone/>
                <wp:docPr id="171" name="Linea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9C897" id="Linea 173" o:spid="_x0000_s1026" style="position:absolute;z-index:251734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86.15pt" to="756.4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785216" behindDoc="0" locked="0" layoutInCell="1" allowOverlap="1" wp14:anchorId="265F87D2" wp14:editId="76A10168">
                <wp:simplePos x="0" y="0"/>
                <wp:positionH relativeFrom="column">
                  <wp:posOffset>9496425</wp:posOffset>
                </wp:positionH>
                <wp:positionV relativeFrom="page">
                  <wp:posOffset>5924961</wp:posOffset>
                </wp:positionV>
                <wp:extent cx="0" cy="1485900"/>
                <wp:effectExtent l="0" t="0" r="38100" b="19050"/>
                <wp:wrapNone/>
                <wp:docPr id="176" name="Linea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0F3F8" id="Linea 178" o:spid="_x0000_s1026" style="position:absolute;z-index:251785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66.55pt" to="747.75pt,5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67594DDC" wp14:editId="54F29255">
                <wp:simplePos x="0" y="0"/>
                <wp:positionH relativeFrom="column">
                  <wp:posOffset>6450081</wp:posOffset>
                </wp:positionH>
                <wp:positionV relativeFrom="margin">
                  <wp:posOffset>5774000</wp:posOffset>
                </wp:positionV>
                <wp:extent cx="3155950" cy="1471930"/>
                <wp:effectExtent l="0" t="0" r="6350" b="0"/>
                <wp:wrapNone/>
                <wp:docPr id="164" name="Rettangolo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0" cy="147193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C2BE4" id="Rettangolo 166" o:spid="_x0000_s1026" style="position:absolute;margin-left:507.9pt;margin-top:454.65pt;width:248.5pt;height:115.9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" fillcolor="#f4ede2" stroked="f" strokecolor="#212120" insetpen="t">
                <v:shadow color="#dcd6d4"/>
                <v:textbox inset="2.88pt,2.88pt,2.88pt,2.88pt"/>
                <w10:wrap anchory="margin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2305F01C" wp14:editId="1165DC22">
                <wp:simplePos x="0" y="0"/>
                <wp:positionH relativeFrom="column">
                  <wp:posOffset>9507855</wp:posOffset>
                </wp:positionH>
                <wp:positionV relativeFrom="page">
                  <wp:posOffset>5922010</wp:posOffset>
                </wp:positionV>
                <wp:extent cx="99060" cy="247015"/>
                <wp:effectExtent l="0" t="0" r="0" b="635"/>
                <wp:wrapNone/>
                <wp:docPr id="165" name="Rettangolo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0361E" id="Rettangolo 167" o:spid="_x0000_s1026" style="position:absolute;margin-left:748.65pt;margin-top:466.3pt;width:7.8pt;height:19.4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10B28908" wp14:editId="65AF4E90">
                <wp:simplePos x="0" y="0"/>
                <wp:positionH relativeFrom="column">
                  <wp:posOffset>9507855</wp:posOffset>
                </wp:positionH>
                <wp:positionV relativeFrom="page">
                  <wp:posOffset>6169660</wp:posOffset>
                </wp:positionV>
                <wp:extent cx="99060" cy="247015"/>
                <wp:effectExtent l="0" t="0" r="0" b="635"/>
                <wp:wrapNone/>
                <wp:docPr id="166" name="Rettangolo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5FF1F" id="Rettangolo 168" o:spid="_x0000_s1026" style="position:absolute;margin-left:748.65pt;margin-top:485.8pt;width:7.8pt;height:19.4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6E0EEAD1" wp14:editId="2B1F2A87">
                <wp:simplePos x="0" y="0"/>
                <wp:positionH relativeFrom="column">
                  <wp:posOffset>9507855</wp:posOffset>
                </wp:positionH>
                <wp:positionV relativeFrom="page">
                  <wp:posOffset>6417310</wp:posOffset>
                </wp:positionV>
                <wp:extent cx="99060" cy="247015"/>
                <wp:effectExtent l="0" t="0" r="0" b="635"/>
                <wp:wrapNone/>
                <wp:docPr id="167" name="Rettangol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EFA58" id="Rettangolo 169" o:spid="_x0000_s1026" style="position:absolute;margin-left:748.65pt;margin-top:505.3pt;width:7.8pt;height:19.4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22C511E4" wp14:editId="658B4692">
                <wp:simplePos x="0" y="0"/>
                <wp:positionH relativeFrom="column">
                  <wp:posOffset>9507855</wp:posOffset>
                </wp:positionH>
                <wp:positionV relativeFrom="page">
                  <wp:posOffset>6664960</wp:posOffset>
                </wp:positionV>
                <wp:extent cx="99060" cy="247015"/>
                <wp:effectExtent l="0" t="0" r="0" b="635"/>
                <wp:wrapNone/>
                <wp:docPr id="168" name="Rettangolo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10EC1" id="Rettangolo 170" o:spid="_x0000_s1026" style="position:absolute;margin-left:748.65pt;margin-top:524.8pt;width:7.8pt;height:19.45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 wp14:anchorId="7BA8E097" wp14:editId="7B82D751">
                <wp:simplePos x="0" y="0"/>
                <wp:positionH relativeFrom="column">
                  <wp:posOffset>9507855</wp:posOffset>
                </wp:positionH>
                <wp:positionV relativeFrom="page">
                  <wp:posOffset>6912610</wp:posOffset>
                </wp:positionV>
                <wp:extent cx="99060" cy="247015"/>
                <wp:effectExtent l="0" t="0" r="0" b="635"/>
                <wp:wrapNone/>
                <wp:docPr id="169" name="Rettangolo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3643D" id="Rettangolo 171" o:spid="_x0000_s1026" style="position:absolute;margin-left:748.65pt;margin-top:544.3pt;width:7.8pt;height:19.45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 wp14:anchorId="202B5516" wp14:editId="1D9416EA">
                <wp:simplePos x="0" y="0"/>
                <wp:positionH relativeFrom="column">
                  <wp:posOffset>9507855</wp:posOffset>
                </wp:positionH>
                <wp:positionV relativeFrom="page">
                  <wp:posOffset>7161425</wp:posOffset>
                </wp:positionV>
                <wp:extent cx="99060" cy="247015"/>
                <wp:effectExtent l="0" t="0" r="0" b="635"/>
                <wp:wrapNone/>
                <wp:docPr id="170" name="Rettangolo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9D3E6" id="Rettangolo 172" o:spid="_x0000_s1026" style="position:absolute;margin-left:748.65pt;margin-top:563.9pt;width:7.8pt;height:19.45pt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28F25BE7" wp14:editId="394E9F53">
                <wp:simplePos x="0" y="0"/>
                <wp:positionH relativeFrom="column">
                  <wp:posOffset>8578215</wp:posOffset>
                </wp:positionH>
                <wp:positionV relativeFrom="page">
                  <wp:posOffset>6196330</wp:posOffset>
                </wp:positionV>
                <wp:extent cx="567055" cy="661670"/>
                <wp:effectExtent l="0" t="0" r="23495" b="24130"/>
                <wp:wrapNone/>
                <wp:docPr id="180" name="Gruppo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181" name="Figura a mano libera 183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igura a mano libera 184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igura a mano libera 185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igura a mano libera 186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igura a mano libera 187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igura a mano libera 188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igura a mano libera 189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igura a mano libera 190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igura a mano libera 191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igura a mano libera 192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igura a mano libera 193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igura a mano libera 194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igura a mano libera 195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igura a mano libera 196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igura a mano libera 197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igura a mano libera 198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igura a mano libera 199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igura a mano libera 200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igura a mano libera 201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igura a mano libera 202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igura a mano libera 203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igura a mano libera 204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igura a mano libera 205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igura a mano libera 206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igura a mano libera 207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igura a mano libera 208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igura a mano libera 209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igura a mano libera 210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igura a mano libera 211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igura a mano libera 212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igura a mano libera 213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igura a mano libera 214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igura a mano libera 215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igura a mano libera 216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igura a mano libera 217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igura a mano libera 218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igura a mano libera 219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igura a mano libera 220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igura a mano libera 221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igura a mano libera 222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igura a mano libera 223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igura a mano libera 224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igura a mano libera 225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igura a mano libera 226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igura a mano libera 227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igura a mano libera 228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igura a mano libera 229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igura a mano libera 230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igura a mano libera 231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igura a mano libera 232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igura a mano libera 233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igura a mano libera 234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igura a mano libera 235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igura a mano libera 236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igura a mano libera 237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igura a mano libera 238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igura a mano libera 239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igura a mano libera 240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igura a mano libera 241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igura a mano libera 242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igura a mano libera 243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igura a mano libera 244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igura a mano libera 245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igura a mano libera 246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igura a mano libera 247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igura a mano libera 248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igura a mano libera 249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igura a mano libera 250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igura a mano libera 251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igura a mano libera 252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igura a mano libera 253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igura a mano libera 254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igura a mano libera 255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igura a mano libera 256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igura a mano libera 257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igura a mano libera 258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igura a mano libera 259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igura a mano libera 260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igura a mano libera 261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igura a mano libera 262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igura a mano libera 263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igura a mano libera 264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igura a mano libera 265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igura a mano libera 266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igura a mano libera 267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igura a mano libera 268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igura a mano libera 269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igura a mano libera 270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igura a mano libera 271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igura a mano libera 272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igura a mano libera 273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igura a mano libera 274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igura a mano libera 275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igura a mano libera 276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igura a mano libera 277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igura a mano libera 278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igura a mano libera 279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igura a mano libera 280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igura a mano libera 281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igura a mano libera 282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igura a mano libera 283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igura a mano libera 284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igura a mano libera 285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igura a mano libera 286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igura a mano libera 287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igura a mano libera 288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igura a mano libera 289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igura a mano libera 290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igura a mano libera 291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igura a mano libera 292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igura a mano libera 293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igura a mano libera 294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igura a mano libera 295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igura a mano libera 296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igura a mano libera 297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igura a mano libera 298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29F05" id="Gruppo 182" o:spid="_x0000_s1026" style="position:absolute;margin-left:675.45pt;margin-top:487.9pt;width:44.65pt;height:52.1pt;z-index:251815936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">
                <v:shape id="Figura a mano libera 183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igura a mano libera 184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igura a mano libera 185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igura a mano libera 186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igura a mano libera 187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igura a mano libera 188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igura a mano libera 189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igura a mano libera 190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igura a mano libera 191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igura a mano libera 192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igura a mano libera 193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igura a mano libera 194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igura a mano libera 195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igura a mano libera 196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igura a mano libera 197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igura a mano libera 198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igura a mano libera 199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igura a mano libera 200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igura a mano libera 201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igura a mano libera 202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igura a mano libera 203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igura a mano libera 204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igura a mano libera 205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igura a mano libera 206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igura a mano libera 207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igura a mano libera 208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igura a mano libera 209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igura a mano libera 210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igura a mano libera 211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igura a mano libera 212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igura a mano libera 213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igura a mano libera 214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igura a mano libera 215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igura a mano libera 216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igura a mano libera 217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igura a mano libera 218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igura a mano libera 219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igura a mano libera 220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igura a mano libera 221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igura a mano libera 222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igura a mano libera 223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igura a mano libera 224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igura a mano libera 225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igura a mano libera 226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igura a mano libera 227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igura a mano libera 228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igura a mano libera 229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igura a mano libera 230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igura a mano libera 231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igura a mano libera 232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igura a mano libera 233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igura a mano libera 234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igura a mano libera 235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igura a mano libera 236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igura a mano libera 237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igura a mano libera 238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igura a mano libera 239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igura a mano libera 240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igura a mano libera 241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igura a mano libera 242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igura a mano libera 243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igura a mano libera 244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igura a mano libera 245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igura a mano libera 246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igura a mano libera 247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igura a mano libera 248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igura a mano libera 249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igura a mano libera 250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igura a mano libera 251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igura a mano libera 252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igura a mano libera 253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igura a mano libera 254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igura a mano libera 255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igura a mano libera 256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igura a mano libera 257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igura a mano libera 258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igura a mano libera 259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igura a mano libera 260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igura a mano libera 261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igura a mano libera 262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igura a mano libera 263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igura a mano libera 264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igura a mano libera 265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igura a mano libera 266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igura a mano libera 267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igura a mano libera 268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igura a mano libera 269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igura a mano libera 270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igura a mano libera 271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igura a mano libera 272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igura a mano libera 273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igura a mano libera 274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igura a mano libera 275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igura a mano libera 276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igura a mano libera 277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igura a mano libera 278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igura a mano libera 279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igura a mano libera 280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igura a mano libera 281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igura a mano libera 282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igura a mano libera 283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igura a mano libera 284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igura a mano libera 285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igura a mano libera 286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igura a mano libera 287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igura a mano libera 288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igura a mano libera 289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igura a mano libera 290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igura a mano libera 291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igura a mano libera 292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igura a mano libera 293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igura a mano libera 294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igura a mano libera 295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igura a mano libera 296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igura a mano libera 297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igura a mano libera 298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492352" behindDoc="0" locked="0" layoutInCell="1" allowOverlap="1" wp14:anchorId="204017BB" wp14:editId="743555FF">
                <wp:simplePos x="0" y="0"/>
                <wp:positionH relativeFrom="column">
                  <wp:posOffset>7320915</wp:posOffset>
                </wp:positionH>
                <wp:positionV relativeFrom="page">
                  <wp:posOffset>4209415</wp:posOffset>
                </wp:positionV>
                <wp:extent cx="2286000" cy="1714500"/>
                <wp:effectExtent l="0" t="0" r="0" b="0"/>
                <wp:wrapNone/>
                <wp:docPr id="1" name="Rettango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145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42B67" id="Rettangolo 6" o:spid="_x0000_s1026" style="position:absolute;margin-left:576.45pt;margin-top:331.45pt;width:180pt;height:135pt;z-index:251492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498496" behindDoc="0" locked="0" layoutInCell="1" allowOverlap="1" wp14:anchorId="22E5DE55" wp14:editId="23CE3015">
                <wp:simplePos x="0" y="0"/>
                <wp:positionH relativeFrom="column">
                  <wp:posOffset>6450965</wp:posOffset>
                </wp:positionH>
                <wp:positionV relativeFrom="page">
                  <wp:posOffset>5691505</wp:posOffset>
                </wp:positionV>
                <wp:extent cx="869950" cy="228600"/>
                <wp:effectExtent l="0" t="0" r="6350" b="0"/>
                <wp:wrapNone/>
                <wp:docPr id="6" name="Rettango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2286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1E888" id="Rettangolo 8" o:spid="_x0000_s1026" style="position:absolute;margin-left:507.95pt;margin-top:448.15pt;width:68.5pt;height:18pt;z-index:251498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828224" behindDoc="0" locked="0" layoutInCell="1" allowOverlap="1" wp14:anchorId="464552AA" wp14:editId="3C223A41">
                <wp:simplePos x="0" y="0"/>
                <wp:positionH relativeFrom="column">
                  <wp:posOffset>7320915</wp:posOffset>
                </wp:positionH>
                <wp:positionV relativeFrom="page">
                  <wp:posOffset>4210975</wp:posOffset>
                </wp:positionV>
                <wp:extent cx="0" cy="1714500"/>
                <wp:effectExtent l="0" t="0" r="38100" b="19050"/>
                <wp:wrapNone/>
                <wp:docPr id="298" name="Linea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0808A" id="Linea 300" o:spid="_x0000_s1026" style="position:absolute;z-index:251828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76.45pt,331.55pt" to="576.45pt,4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64032" behindDoc="0" locked="0" layoutInCell="1" allowOverlap="1" wp14:anchorId="46E7B66E" wp14:editId="6CD656FB">
                <wp:simplePos x="0" y="0"/>
                <wp:positionH relativeFrom="margin">
                  <wp:posOffset>6444361</wp:posOffset>
                </wp:positionH>
                <wp:positionV relativeFrom="page">
                  <wp:posOffset>4210022</wp:posOffset>
                </wp:positionV>
                <wp:extent cx="3161030" cy="0"/>
                <wp:effectExtent l="0" t="0" r="0" b="0"/>
                <wp:wrapNone/>
                <wp:docPr id="21" name="Line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0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3F831" id="Linea 23" o:spid="_x0000_s1026" style="position:absolute;z-index:2515640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" from="507.45pt,331.5pt" to="756.35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822080" behindDoc="0" locked="0" layoutInCell="1" allowOverlap="1" wp14:anchorId="2FB56FA0" wp14:editId="52868495">
                <wp:simplePos x="0" y="0"/>
                <wp:positionH relativeFrom="column">
                  <wp:posOffset>6450965</wp:posOffset>
                </wp:positionH>
                <wp:positionV relativeFrom="page">
                  <wp:posOffset>5697059</wp:posOffset>
                </wp:positionV>
                <wp:extent cx="869950" cy="0"/>
                <wp:effectExtent l="0" t="0" r="0" b="0"/>
                <wp:wrapNone/>
                <wp:docPr id="297" name="Linea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0FF8A" id="Linea 299" o:spid="_x0000_s1026" style="position:absolute;z-index:251822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48.6pt" to="576.45pt,4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w:drawing>
          <wp:anchor distT="36576" distB="36576" distL="36576" distR="36576" simplePos="0" relativeHeight="251486208" behindDoc="0" locked="0" layoutInCell="1" allowOverlap="1" wp14:anchorId="19D37B8D" wp14:editId="12D0CCDB">
            <wp:simplePos x="0" y="0"/>
            <wp:positionH relativeFrom="column">
              <wp:posOffset>6450965</wp:posOffset>
            </wp:positionH>
            <wp:positionV relativeFrom="page">
              <wp:posOffset>4204335</wp:posOffset>
            </wp:positionV>
            <wp:extent cx="869950" cy="1485900"/>
            <wp:effectExtent l="0" t="0" r="6350" b="0"/>
            <wp:wrapNone/>
            <wp:docPr id="4" name="Immagine 4" descr="RE99923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RE99923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16" r="17737" b="3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53792" behindDoc="0" locked="0" layoutInCell="1" allowOverlap="1" wp14:anchorId="76635727" wp14:editId="4FD5C680">
                <wp:simplePos x="0" y="0"/>
                <wp:positionH relativeFrom="column">
                  <wp:posOffset>3403600</wp:posOffset>
                </wp:positionH>
                <wp:positionV relativeFrom="page">
                  <wp:posOffset>6139815</wp:posOffset>
                </wp:positionV>
                <wp:extent cx="1505585" cy="564515"/>
                <wp:effectExtent l="0" t="0" r="0" b="6985"/>
                <wp:wrapNone/>
                <wp:docPr id="19" name="Casella di tes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B5A570" w14:textId="77777777" w:rsidR="00D75908" w:rsidRDefault="00D75908" w:rsidP="00D75908">
                            <w:pPr>
                              <w:widowControl w:val="0"/>
                              <w:spacing w:line="260" w:lineRule="exact"/>
                              <w:rPr>
                                <w:color w:val="7A6F3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7A6F30"/>
                                <w:sz w:val="22"/>
                                <w:szCs w:val="22"/>
                                <w:lang w:bidi="it-IT"/>
                              </w:rPr>
                              <w:t>Via e numero civico, Città, CAP e provincia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35727" id="Casella di testo 21" o:spid="_x0000_s1040" type="#_x0000_t202" style="position:absolute;margin-left:268pt;margin-top:483.45pt;width:118.55pt;height:44.45pt;z-index:251553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4EB5A570" w14:textId="77777777" w:rsidR="00D75908" w:rsidRDefault="00D75908" w:rsidP="00D75908">
                      <w:pPr>
                        <w:widowControl w:val="0"/>
                        <w:spacing w:line="260" w:lineRule="exact"/>
                        <w:rPr>
                          <w:color w:val="7A6F30"/>
                          <w:sz w:val="22"/>
                          <w:szCs w:val="22"/>
                        </w:rPr>
                      </w:pPr>
                      <w:r>
                        <w:rPr>
                          <w:color w:val="7A6F30"/>
                          <w:sz w:val="22"/>
                          <w:szCs w:val="22"/>
                          <w:lang w:bidi="it-IT"/>
                        </w:rPr>
                        <w:t>Via e numero civico, Città, CAP e provincia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7560D589" wp14:editId="3A80C74D">
                <wp:simplePos x="0" y="0"/>
                <wp:positionH relativeFrom="column">
                  <wp:posOffset>5384165</wp:posOffset>
                </wp:positionH>
                <wp:positionV relativeFrom="page">
                  <wp:posOffset>6232525</wp:posOffset>
                </wp:positionV>
                <wp:extent cx="567690" cy="661670"/>
                <wp:effectExtent l="0" t="0" r="22860" b="24130"/>
                <wp:wrapNone/>
                <wp:docPr id="33" name="Grupp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" cy="661670"/>
                          <a:chOff x="1113628" y="1098741"/>
                          <a:chExt cx="5673" cy="6618"/>
                        </a:xfrm>
                      </wpg:grpSpPr>
                      <wps:wsp>
                        <wps:cNvPr id="34" name="Figura a mano libera 36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igura a mano libera 37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igura a mano libera 38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igura a mano libera 39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igura a mano libera 40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igura a mano libera 41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igura a mano libera 42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igura a mano libera 43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igura a mano libera 44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igura a mano libera 45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igura a mano libera 46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igura a mano libera 47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igura a mano libera 48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igura a mano libera 49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igura a mano libera 50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igura a mano libera 51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igura a mano libera 52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igura a mano libera 53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igura a mano libera 54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igura a mano libera 55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igura a mano libera 56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igura a mano libera 57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igura a mano libera 58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igura a mano libera 59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igura a mano libera 60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igura a mano libera 61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igura a mano libera 62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igura a mano libera 63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igura a mano libera 64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igura a mano libera 65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igura a mano libera 66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igura a mano libera 67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igura a mano libera 68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igura a mano libera 69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igura a mano libera 70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igura a mano libera 71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igura a mano libera 72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igura a mano libera 73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igura a mano libera 74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igura a mano libera 75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igura a mano libera 76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igura a mano libera 77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igura a mano libera 78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igura a mano libera 79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igura a mano libera 80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igura a mano libera 81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igura a mano libera 82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igura a mano libera 83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igura a mano libera 84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igura a mano libera 85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igura a mano libera 86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igura a mano libera 87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igura a mano libera 88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igura a mano libera 89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igura a mano libera 90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igura a mano libera 91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igura a mano libera 92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igura a mano libera 93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igura a mano libera 94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igura a mano libera 95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igura a mano libera 96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igura a mano libera 97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igura a mano libera 98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igura a mano libera 99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igura a mano libera 100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igura a mano libera 101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igura a mano libera 102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igura a mano libera 103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igura a mano libera 104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igura a mano libera 105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igura a mano libera 106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igura a mano libera 107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igura a mano libera 108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igura a mano libera 109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igura a mano libera 110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igura a mano libera 111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igura a mano libera 112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igura a mano libera 113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igura a mano libera 114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igura a mano libera 115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igura a mano libera 116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igura a mano libera 117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igura a mano libera 118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igura a mano libera 119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igura a mano libera 120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igura a mano libera 121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igura a mano libera 122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igura a mano libera 123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igura a mano libera 124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igura a mano libera 125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igura a mano libera 126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igura a mano libera 127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igura a mano libera 128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igura a mano libera 129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igura a mano libera 130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igura a mano libera 131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igura a mano libera 132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igura a mano libera 133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igura a mano libera 134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igura a mano libera 135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igura a mano libera 136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igura a mano libera 137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igura a mano libera 138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igura a mano libera 139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igura a mano libera 140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igura a mano libera 141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igura a mano libera 142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igura a mano libera 143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igura a mano libera 144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igura a mano libera 145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igura a mano libera 146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igura a mano libera 147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igura a mano libera 148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igura a mano libera 149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igura a mano libera 150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igura a mano libera 151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A7C15" id="Gruppo 35" o:spid="_x0000_s1026" style="position:absolute;margin-left:423.95pt;margin-top:490.75pt;width:44.7pt;height:52.1pt;z-index:251623424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">
                <v:shape id="Figura a mano libera 36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igura a mano libera 37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igura a mano libera 38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igura a mano libera 39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igura a mano libera 40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igura a mano libera 41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igura a mano libera 42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igura a mano libera 43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igura a mano libera 44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igura a mano libera 45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igura a mano libera 46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igura a mano libera 47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igura a mano libera 48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igura a mano libera 49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igura a mano libera 50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igura a mano libera 51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igura a mano libera 52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igura a mano libera 53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igura a mano libera 54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igura a mano libera 55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igura a mano libera 56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igura a mano libera 57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igura a mano libera 58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igura a mano libera 59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igura a mano libera 60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igura a mano libera 61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igura a mano libera 62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igura a mano libera 63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igura a mano libera 64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igura a mano libera 65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igura a mano libera 66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igura a mano libera 67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igura a mano libera 68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igura a mano libera 69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igura a mano libera 70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igura a mano libera 71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igura a mano libera 72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igura a mano libera 73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igura a mano libera 74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igura a mano libera 75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igura a mano libera 76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igura a mano libera 77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igura a mano libera 78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igura a mano libera 79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igura a mano libera 80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igura a mano libera 81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igura a mano libera 82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igura a mano libera 83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igura a mano libera 84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igura a mano libera 85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igura a mano libera 86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igura a mano libera 87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igura a mano libera 88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igura a mano libera 89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igura a mano libera 90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igura a mano libera 91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igura a mano libera 92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igura a mano libera 93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igura a mano libera 94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igura a mano libera 95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igura a mano libera 96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igura a mano libera 97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igura a mano libera 98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igura a mano libera 99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igura a mano libera 100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igura a mano libera 101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igura a mano libera 102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igura a mano libera 103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igura a mano libera 104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igura a mano libera 105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igura a mano libera 106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igura a mano libera 107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igura a mano libera 108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igura a mano libera 109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igura a mano libera 110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igura a mano libera 111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igura a mano libera 112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igura a mano libera 113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igura a mano libera 114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igura a mano libera 115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igura a mano libera 116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igura a mano libera 117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igura a mano libera 118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igura a mano libera 119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igura a mano libera 120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igura a mano libera 121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igura a mano libera 122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igura a mano libera 123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igura a mano libera 124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igura a mano libera 125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igura a mano libera 126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igura a mano libera 127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igura a mano libera 128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igura a mano libera 129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igura a mano libera 130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igura a mano libera 131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igura a mano libera 132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igura a mano libera 133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igura a mano libera 134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igura a mano libera 135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igura a mano libera 136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igura a mano libera 137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igura a mano libera 138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igura a mano libera 139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igura a mano libera 140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igura a mano libera 141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igura a mano libera 142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igura a mano libera 143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igura a mano libera 144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igura a mano libera 145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igura a mano libera 146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igura a mano libera 147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igura a mano libera 148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igura a mano libera 149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igura a mano libera 150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igura a mano libera 151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33312" behindDoc="0" locked="0" layoutInCell="1" allowOverlap="1" wp14:anchorId="1426EAAA" wp14:editId="0DCA1640">
                <wp:simplePos x="0" y="0"/>
                <wp:positionH relativeFrom="column">
                  <wp:posOffset>3060700</wp:posOffset>
                </wp:positionH>
                <wp:positionV relativeFrom="page">
                  <wp:posOffset>7155180</wp:posOffset>
                </wp:positionV>
                <wp:extent cx="120015" cy="0"/>
                <wp:effectExtent l="0" t="0" r="0" b="0"/>
                <wp:wrapNone/>
                <wp:docPr id="17" name="Line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8E49A" id="Linea 19" o:spid="_x0000_s1026" style="position:absolute;z-index:251533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63.4pt" to="250.45pt,5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29216" behindDoc="0" locked="0" layoutInCell="1" allowOverlap="1" wp14:anchorId="48CEE17E" wp14:editId="3D5F5845">
                <wp:simplePos x="0" y="0"/>
                <wp:positionH relativeFrom="column">
                  <wp:posOffset>3060700</wp:posOffset>
                </wp:positionH>
                <wp:positionV relativeFrom="page">
                  <wp:posOffset>6906895</wp:posOffset>
                </wp:positionV>
                <wp:extent cx="120015" cy="0"/>
                <wp:effectExtent l="0" t="0" r="0" b="0"/>
                <wp:wrapNone/>
                <wp:docPr id="16" name="Line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41D81" id="Linea 18" o:spid="_x0000_s1026" style="position:absolute;z-index:251529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43.85pt" to="250.45pt,5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SQjAIAAGQ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25120" behindDoc="0" locked="0" layoutInCell="1" allowOverlap="1" wp14:anchorId="6EA5EB7A" wp14:editId="1DD63296">
                <wp:simplePos x="0" y="0"/>
                <wp:positionH relativeFrom="column">
                  <wp:posOffset>3060700</wp:posOffset>
                </wp:positionH>
                <wp:positionV relativeFrom="page">
                  <wp:posOffset>6659245</wp:posOffset>
                </wp:positionV>
                <wp:extent cx="120015" cy="0"/>
                <wp:effectExtent l="0" t="0" r="0" b="0"/>
                <wp:wrapNone/>
                <wp:docPr id="15" name="Line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0B06E" id="Linea 17" o:spid="_x0000_s1026" style="position:absolute;z-index:251525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24.35pt" to="250.45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FuniwIAAGQ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21024" behindDoc="0" locked="0" layoutInCell="1" allowOverlap="1" wp14:anchorId="497D64D8" wp14:editId="1ACF4D53">
                <wp:simplePos x="0" y="0"/>
                <wp:positionH relativeFrom="column">
                  <wp:posOffset>3060700</wp:posOffset>
                </wp:positionH>
                <wp:positionV relativeFrom="page">
                  <wp:posOffset>6411595</wp:posOffset>
                </wp:positionV>
                <wp:extent cx="120015" cy="0"/>
                <wp:effectExtent l="0" t="0" r="0" b="0"/>
                <wp:wrapNone/>
                <wp:docPr id="14" name="Line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FE4A3" id="Linea 16" o:spid="_x0000_s1026" style="position:absolute;z-index:251521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04.85pt" to="250.45pt,5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G/jAIAAGQ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16928" behindDoc="0" locked="0" layoutInCell="1" allowOverlap="1" wp14:anchorId="131D8460" wp14:editId="3AC10AFD">
                <wp:simplePos x="0" y="0"/>
                <wp:positionH relativeFrom="column">
                  <wp:posOffset>3060700</wp:posOffset>
                </wp:positionH>
                <wp:positionV relativeFrom="page">
                  <wp:posOffset>6164421</wp:posOffset>
                </wp:positionV>
                <wp:extent cx="120015" cy="0"/>
                <wp:effectExtent l="0" t="0" r="0" b="0"/>
                <wp:wrapNone/>
                <wp:docPr id="13" name="Line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C6A82" id="Linea 15" o:spid="_x0000_s1026" style="position:absolute;z-index:251516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85.4pt" to="250.45pt,4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+f8iwIAAGQ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12832" behindDoc="0" locked="0" layoutInCell="1" allowOverlap="1" wp14:anchorId="41C4B125" wp14:editId="43A39BBB">
                <wp:simplePos x="0" y="0"/>
                <wp:positionH relativeFrom="column">
                  <wp:posOffset>3063081</wp:posOffset>
                </wp:positionH>
                <wp:positionV relativeFrom="page">
                  <wp:posOffset>7162800</wp:posOffset>
                </wp:positionV>
                <wp:extent cx="120015" cy="238125"/>
                <wp:effectExtent l="0" t="0" r="0" b="9525"/>
                <wp:wrapNone/>
                <wp:docPr id="12" name="Rettango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3812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6F6F0" id="Rettangolo 14" o:spid="_x0000_s1026" style="position:absolute;margin-left:241.2pt;margin-top:564pt;width:9.45pt;height:18.75pt;z-index:251512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57888" behindDoc="0" locked="0" layoutInCell="1" allowOverlap="1" wp14:anchorId="541CAF68" wp14:editId="0556779B">
                <wp:simplePos x="0" y="0"/>
                <wp:positionH relativeFrom="column">
                  <wp:posOffset>4662</wp:posOffset>
                </wp:positionH>
                <wp:positionV relativeFrom="margin">
                  <wp:posOffset>5774810</wp:posOffset>
                </wp:positionV>
                <wp:extent cx="3060065" cy="1471971"/>
                <wp:effectExtent l="0" t="0" r="6985" b="0"/>
                <wp:wrapNone/>
                <wp:docPr id="20" name="Rettango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065" cy="147197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04AC8" id="Rettangolo 22" o:spid="_x0000_s1026" style="position:absolute;margin-left:.35pt;margin-top:454.7pt;width:240.95pt;height:115.9pt;z-index:251557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" fillcolor="#f4ede2" stroked="f" strokecolor="#212120" insetpen="t">
                <v:shadow color="#dcd6d4"/>
                <v:textbox inset="2.88pt,2.88pt,2.88pt,2.88pt"/>
                <w10:wrap anchory="margin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840512" behindDoc="0" locked="0" layoutInCell="1" allowOverlap="1" wp14:anchorId="665E0477" wp14:editId="597873B6">
                <wp:simplePos x="0" y="0"/>
                <wp:positionH relativeFrom="column">
                  <wp:posOffset>1612900</wp:posOffset>
                </wp:positionH>
                <wp:positionV relativeFrom="page">
                  <wp:posOffset>6960870</wp:posOffset>
                </wp:positionV>
                <wp:extent cx="960120" cy="231140"/>
                <wp:effectExtent l="0" t="0" r="0" b="0"/>
                <wp:wrapNone/>
                <wp:docPr id="301" name="Casella di testo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9BC907" w14:textId="77777777" w:rsidR="00D75908" w:rsidRDefault="00D75908" w:rsidP="00D75908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bidi="it-IT"/>
                              </w:rPr>
                              <w:t>Nome Cognome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E0477" id="Casella di testo 303" o:spid="_x0000_s1041" type="#_x0000_t202" style="position:absolute;margin-left:127pt;margin-top:548.1pt;width:75.6pt;height:18.2pt;z-index:251840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509BC907" w14:textId="77777777" w:rsidR="00D75908" w:rsidRDefault="00D75908" w:rsidP="00D75908">
                      <w:pPr>
                        <w:widowControl w:val="0"/>
                        <w:spacing w:line="200" w:lineRule="exact"/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bidi="it-IT"/>
                        </w:rPr>
                        <w:t>Nome Cognome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787264" behindDoc="0" locked="0" layoutInCell="1" allowOverlap="1" wp14:anchorId="200DD0A8" wp14:editId="0186E261">
                <wp:simplePos x="0" y="0"/>
                <wp:positionH relativeFrom="column">
                  <wp:posOffset>5715</wp:posOffset>
                </wp:positionH>
                <wp:positionV relativeFrom="page">
                  <wp:posOffset>5928677</wp:posOffset>
                </wp:positionV>
                <wp:extent cx="9601200" cy="0"/>
                <wp:effectExtent l="0" t="0" r="0" b="0"/>
                <wp:wrapNone/>
                <wp:docPr id="177" name="Linea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506E0" id="Linea 179" o:spid="_x0000_s1026" style="position:absolute;z-index:251787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66.8pt" to="756.45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08736" behindDoc="0" locked="0" layoutInCell="1" allowOverlap="1" wp14:anchorId="12C3DE25" wp14:editId="6760CF3B">
                <wp:simplePos x="0" y="0"/>
                <wp:positionH relativeFrom="column">
                  <wp:posOffset>3060700</wp:posOffset>
                </wp:positionH>
                <wp:positionV relativeFrom="page">
                  <wp:posOffset>6913880</wp:posOffset>
                </wp:positionV>
                <wp:extent cx="120015" cy="247015"/>
                <wp:effectExtent l="0" t="0" r="0" b="635"/>
                <wp:wrapNone/>
                <wp:docPr id="11" name="Rettango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C6015" id="Rettangolo 13" o:spid="_x0000_s1026" style="position:absolute;margin-left:241pt;margin-top:544.4pt;width:9.45pt;height:19.45pt;z-index:251508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06688" behindDoc="0" locked="0" layoutInCell="1" allowOverlap="1" wp14:anchorId="1FC210E3" wp14:editId="539A73FF">
                <wp:simplePos x="0" y="0"/>
                <wp:positionH relativeFrom="column">
                  <wp:posOffset>3060700</wp:posOffset>
                </wp:positionH>
                <wp:positionV relativeFrom="page">
                  <wp:posOffset>6666230</wp:posOffset>
                </wp:positionV>
                <wp:extent cx="120015" cy="247015"/>
                <wp:effectExtent l="0" t="0" r="0" b="635"/>
                <wp:wrapNone/>
                <wp:docPr id="10" name="Rettango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A381C" id="Rettangolo 12" o:spid="_x0000_s1026" style="position:absolute;margin-left:241pt;margin-top:524.9pt;width:9.45pt;height:19.45pt;z-index:251506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04640" behindDoc="0" locked="0" layoutInCell="1" allowOverlap="1" wp14:anchorId="14A0BF41" wp14:editId="2F971F59">
                <wp:simplePos x="0" y="0"/>
                <wp:positionH relativeFrom="column">
                  <wp:posOffset>3060700</wp:posOffset>
                </wp:positionH>
                <wp:positionV relativeFrom="page">
                  <wp:posOffset>6418580</wp:posOffset>
                </wp:positionV>
                <wp:extent cx="120015" cy="247015"/>
                <wp:effectExtent l="0" t="0" r="0" b="635"/>
                <wp:wrapNone/>
                <wp:docPr id="9" name="Rettango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87D3E" id="Rettangolo 11" o:spid="_x0000_s1026" style="position:absolute;margin-left:241pt;margin-top:505.4pt;width:9.45pt;height:19.45pt;z-index:251504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02592" behindDoc="0" locked="0" layoutInCell="1" allowOverlap="1" wp14:anchorId="2741C783" wp14:editId="3F40AF70">
                <wp:simplePos x="0" y="0"/>
                <wp:positionH relativeFrom="column">
                  <wp:posOffset>3060700</wp:posOffset>
                </wp:positionH>
                <wp:positionV relativeFrom="page">
                  <wp:posOffset>6170930</wp:posOffset>
                </wp:positionV>
                <wp:extent cx="120015" cy="247015"/>
                <wp:effectExtent l="0" t="0" r="0" b="635"/>
                <wp:wrapNone/>
                <wp:docPr id="8" name="Rettango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C1CA1" id="Rettangolo 10" o:spid="_x0000_s1026" style="position:absolute;margin-left:241pt;margin-top:485.9pt;width:9.45pt;height:19.45pt;z-index:251502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500544" behindDoc="0" locked="0" layoutInCell="1" allowOverlap="1" wp14:anchorId="2138589B" wp14:editId="5FDD6B14">
                <wp:simplePos x="0" y="0"/>
                <wp:positionH relativeFrom="column">
                  <wp:posOffset>3060700</wp:posOffset>
                </wp:positionH>
                <wp:positionV relativeFrom="page">
                  <wp:posOffset>5923280</wp:posOffset>
                </wp:positionV>
                <wp:extent cx="120015" cy="247015"/>
                <wp:effectExtent l="0" t="0" r="0" b="635"/>
                <wp:wrapNone/>
                <wp:docPr id="7" name="Rettango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A1E45" id="Rettangolo 9" o:spid="_x0000_s1026" style="position:absolute;margin-left:241pt;margin-top:466.4pt;width:9.45pt;height:19.45pt;z-index:251500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4F04EA83" wp14:editId="6F4EFD69">
                <wp:simplePos x="0" y="0"/>
                <wp:positionH relativeFrom="column">
                  <wp:posOffset>2520315</wp:posOffset>
                </wp:positionH>
                <wp:positionV relativeFrom="page">
                  <wp:posOffset>4940300</wp:posOffset>
                </wp:positionV>
                <wp:extent cx="545465" cy="0"/>
                <wp:effectExtent l="0" t="0" r="0" b="0"/>
                <wp:wrapNone/>
                <wp:docPr id="157" name="Linea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AAC35" id="Linea 159" o:spid="_x0000_s1026" style="position:absolute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9pt" to="241.4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0A751229" wp14:editId="445C929D">
                <wp:simplePos x="0" y="0"/>
                <wp:positionH relativeFrom="column">
                  <wp:posOffset>2520315</wp:posOffset>
                </wp:positionH>
                <wp:positionV relativeFrom="page">
                  <wp:posOffset>5185410</wp:posOffset>
                </wp:positionV>
                <wp:extent cx="545465" cy="0"/>
                <wp:effectExtent l="0" t="0" r="0" b="0"/>
                <wp:wrapNone/>
                <wp:docPr id="158" name="Linea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456FF" id="Linea 160" o:spid="_x0000_s1026" style="position:absolute;z-index:251641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8.3pt" to="241.4pt,4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6954134E" wp14:editId="2E717969">
                <wp:simplePos x="0" y="0"/>
                <wp:positionH relativeFrom="column">
                  <wp:posOffset>2520315</wp:posOffset>
                </wp:positionH>
                <wp:positionV relativeFrom="page">
                  <wp:posOffset>5430520</wp:posOffset>
                </wp:positionV>
                <wp:extent cx="545465" cy="0"/>
                <wp:effectExtent l="0" t="0" r="0" b="0"/>
                <wp:wrapNone/>
                <wp:docPr id="159" name="Linea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EBE54" id="Linea 161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27.6pt" to="241.4pt,4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35510361" wp14:editId="524B8BF5">
                <wp:simplePos x="0" y="0"/>
                <wp:positionH relativeFrom="column">
                  <wp:posOffset>2520315</wp:posOffset>
                </wp:positionH>
                <wp:positionV relativeFrom="page">
                  <wp:posOffset>5675630</wp:posOffset>
                </wp:positionV>
                <wp:extent cx="545465" cy="0"/>
                <wp:effectExtent l="0" t="0" r="0" b="0"/>
                <wp:wrapNone/>
                <wp:docPr id="160" name="Linea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E05E2" id="Linea 162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46.9pt" to="241.4pt,4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2AB3E9D6" wp14:editId="3745158A">
                <wp:simplePos x="0" y="0"/>
                <wp:positionH relativeFrom="column">
                  <wp:posOffset>2520315</wp:posOffset>
                </wp:positionH>
                <wp:positionV relativeFrom="page">
                  <wp:posOffset>4450232</wp:posOffset>
                </wp:positionV>
                <wp:extent cx="545465" cy="0"/>
                <wp:effectExtent l="0" t="0" r="0" b="0"/>
                <wp:wrapNone/>
                <wp:docPr id="162" name="Linea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626BE" id="Linea 164" o:spid="_x0000_s1026" style="position:absolute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50.4pt" to="241.4pt,3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4EB44209" wp14:editId="7058194F">
                <wp:simplePos x="0" y="0"/>
                <wp:positionH relativeFrom="column">
                  <wp:posOffset>2520315</wp:posOffset>
                </wp:positionH>
                <wp:positionV relativeFrom="page">
                  <wp:posOffset>4205382</wp:posOffset>
                </wp:positionV>
                <wp:extent cx="0" cy="1714500"/>
                <wp:effectExtent l="0" t="0" r="38100" b="19050"/>
                <wp:wrapNone/>
                <wp:docPr id="163" name="Linea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2A04B" id="Linea 165" o:spid="_x0000_s1026" style="position:absolute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31.15pt" to="198.45pt,4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5202EAD3" wp14:editId="7ECFE528">
                <wp:simplePos x="0" y="0"/>
                <wp:positionH relativeFrom="column">
                  <wp:posOffset>2520315</wp:posOffset>
                </wp:positionH>
                <wp:positionV relativeFrom="page">
                  <wp:posOffset>4211320</wp:posOffset>
                </wp:positionV>
                <wp:extent cx="545465" cy="245110"/>
                <wp:effectExtent l="0" t="0" r="6985" b="2540"/>
                <wp:wrapNone/>
                <wp:docPr id="161" name="Rettangolo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72ECB" id="Rettangolo 163" o:spid="_x0000_s1026" style="position:absolute;margin-left:198.45pt;margin-top:331.6pt;width:42.95pt;height:19.3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0956BBCF" wp14:editId="08971A4F">
                <wp:simplePos x="0" y="0"/>
                <wp:positionH relativeFrom="column">
                  <wp:posOffset>2520315</wp:posOffset>
                </wp:positionH>
                <wp:positionV relativeFrom="page">
                  <wp:posOffset>4700270</wp:posOffset>
                </wp:positionV>
                <wp:extent cx="545465" cy="0"/>
                <wp:effectExtent l="0" t="0" r="0" b="0"/>
                <wp:wrapNone/>
                <wp:docPr id="156" name="Linea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26A01" id="Linea 158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70.1pt" to="241.4pt,3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5B2416A3" wp14:editId="27D8F608">
                <wp:simplePos x="0" y="0"/>
                <wp:positionH relativeFrom="column">
                  <wp:posOffset>2520315</wp:posOffset>
                </wp:positionH>
                <wp:positionV relativeFrom="page">
                  <wp:posOffset>5680710</wp:posOffset>
                </wp:positionV>
                <wp:extent cx="545465" cy="245110"/>
                <wp:effectExtent l="0" t="0" r="6985" b="2540"/>
                <wp:wrapNone/>
                <wp:docPr id="155" name="Rettangolo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D66AE" id="Rettangolo 157" o:spid="_x0000_s1026" style="position:absolute;margin-left:198.45pt;margin-top:447.3pt;width:42.95pt;height:19.3pt;z-index:251635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1F776796" wp14:editId="496366A0">
                <wp:simplePos x="0" y="0"/>
                <wp:positionH relativeFrom="column">
                  <wp:posOffset>2520315</wp:posOffset>
                </wp:positionH>
                <wp:positionV relativeFrom="page">
                  <wp:posOffset>5435600</wp:posOffset>
                </wp:positionV>
                <wp:extent cx="545465" cy="245110"/>
                <wp:effectExtent l="0" t="0" r="6985" b="2540"/>
                <wp:wrapNone/>
                <wp:docPr id="154" name="Rettangolo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BA43F" id="Rettangolo 156" o:spid="_x0000_s1026" style="position:absolute;margin-left:198.45pt;margin-top:428pt;width:42.95pt;height:19.3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65C56481" wp14:editId="0564DA2D">
                <wp:simplePos x="0" y="0"/>
                <wp:positionH relativeFrom="column">
                  <wp:posOffset>2520315</wp:posOffset>
                </wp:positionH>
                <wp:positionV relativeFrom="page">
                  <wp:posOffset>5190490</wp:posOffset>
                </wp:positionV>
                <wp:extent cx="545465" cy="245110"/>
                <wp:effectExtent l="0" t="0" r="6985" b="2540"/>
                <wp:wrapNone/>
                <wp:docPr id="153" name="Rettangolo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4B7D2" id="Rettangolo 155" o:spid="_x0000_s1026" style="position:absolute;margin-left:198.45pt;margin-top:408.7pt;width:42.95pt;height:19.3pt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7D47F05E" wp14:editId="09129FDB">
                <wp:simplePos x="0" y="0"/>
                <wp:positionH relativeFrom="column">
                  <wp:posOffset>2520315</wp:posOffset>
                </wp:positionH>
                <wp:positionV relativeFrom="page">
                  <wp:posOffset>4945380</wp:posOffset>
                </wp:positionV>
                <wp:extent cx="545465" cy="245110"/>
                <wp:effectExtent l="0" t="0" r="6985" b="2540"/>
                <wp:wrapNone/>
                <wp:docPr id="152" name="Rettangolo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A5B3E" id="Rettangolo 154" o:spid="_x0000_s1026" style="position:absolute;margin-left:198.45pt;margin-top:389.4pt;width:42.95pt;height:19.3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01BB89A3" wp14:editId="2A8B4E2E">
                <wp:simplePos x="0" y="0"/>
                <wp:positionH relativeFrom="column">
                  <wp:posOffset>2520315</wp:posOffset>
                </wp:positionH>
                <wp:positionV relativeFrom="page">
                  <wp:posOffset>4700270</wp:posOffset>
                </wp:positionV>
                <wp:extent cx="545465" cy="245110"/>
                <wp:effectExtent l="0" t="0" r="6985" b="2540"/>
                <wp:wrapNone/>
                <wp:docPr id="151" name="Rettangol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05A88" id="Rettangolo 153" o:spid="_x0000_s1026" style="position:absolute;margin-left:198.45pt;margin-top:370.1pt;width:42.95pt;height:19.3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it-IT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02826093" wp14:editId="6EB165C4">
                <wp:simplePos x="0" y="0"/>
                <wp:positionH relativeFrom="column">
                  <wp:posOffset>2520315</wp:posOffset>
                </wp:positionH>
                <wp:positionV relativeFrom="page">
                  <wp:posOffset>4455160</wp:posOffset>
                </wp:positionV>
                <wp:extent cx="545465" cy="245110"/>
                <wp:effectExtent l="0" t="0" r="6985" b="2540"/>
                <wp:wrapNone/>
                <wp:docPr id="150" name="Rettangolo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B92CA" id="Rettangolo 152" o:spid="_x0000_s1026" style="position:absolute;margin-left:198.45pt;margin-top:350.8pt;width:42.95pt;height:19.3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734486">
        <w:rPr>
          <w:lang w:bidi="it-IT"/>
        </w:rPr>
        <w:br w:type="page"/>
      </w:r>
      <w:bookmarkStart w:id="0" w:name="_GoBack"/>
      <w:bookmarkEnd w:id="0"/>
    </w:p>
    <w:p w14:paraId="4F3245D3" w14:textId="02F9E508" w:rsidR="004E644B" w:rsidRDefault="00505D14">
      <w:r>
        <w:rPr>
          <w:noProof/>
          <w:lang w:bidi="it-IT"/>
        </w:rPr>
        <w:lastRenderedPageBreak/>
        <w:drawing>
          <wp:anchor distT="0" distB="0" distL="114300" distR="114300" simplePos="0" relativeHeight="251570686" behindDoc="0" locked="0" layoutInCell="1" allowOverlap="1" wp14:anchorId="6F2FEB62" wp14:editId="63FD91CD">
            <wp:simplePos x="0" y="0"/>
            <wp:positionH relativeFrom="column">
              <wp:posOffset>3140075</wp:posOffset>
            </wp:positionH>
            <wp:positionV relativeFrom="paragraph">
              <wp:posOffset>4044838</wp:posOffset>
            </wp:positionV>
            <wp:extent cx="1914463" cy="1624796"/>
            <wp:effectExtent l="0" t="0" r="0" b="0"/>
            <wp:wrapNone/>
            <wp:docPr id="318" name="Immagin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magine 318" descr="RE9992301-IMG07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3" b="38529"/>
                    <a:stretch/>
                  </pic:blipFill>
                  <pic:spPr bwMode="auto">
                    <a:xfrm>
                      <a:off x="0" y="0"/>
                      <a:ext cx="1914463" cy="162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it-IT"/>
        </w:rPr>
        <w:drawing>
          <wp:anchor distT="0" distB="0" distL="114300" distR="114300" simplePos="0" relativeHeight="251730432" behindDoc="0" locked="0" layoutInCell="1" allowOverlap="1" wp14:anchorId="3499A08C" wp14:editId="2D52CAA2">
            <wp:simplePos x="0" y="0"/>
            <wp:positionH relativeFrom="margin">
              <wp:posOffset>-2017</wp:posOffset>
            </wp:positionH>
            <wp:positionV relativeFrom="margin">
              <wp:posOffset>6174740</wp:posOffset>
            </wp:positionV>
            <wp:extent cx="9600085" cy="1074420"/>
            <wp:effectExtent l="0" t="0" r="1270" b="0"/>
            <wp:wrapNone/>
            <wp:docPr id="411" name="Immagine 41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magine 92" descr="Link al sito Web LayoutReady.com.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008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7D952B" wp14:editId="377770E1">
                <wp:simplePos x="0" y="0"/>
                <wp:positionH relativeFrom="column">
                  <wp:posOffset>3409560</wp:posOffset>
                </wp:positionH>
                <wp:positionV relativeFrom="paragraph">
                  <wp:posOffset>5914246</wp:posOffset>
                </wp:positionV>
                <wp:extent cx="3468984" cy="308610"/>
                <wp:effectExtent l="0" t="0" r="0" b="0"/>
                <wp:wrapNone/>
                <wp:docPr id="308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8984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E9D93A" w14:textId="77777777" w:rsidR="00734486" w:rsidRDefault="00734486" w:rsidP="0073448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24"/>
                                <w:szCs w:val="24"/>
                                <w:lang w:bidi="it-IT"/>
                              </w:rPr>
                              <w:t>Saremo con voi ad ogni singolo passo 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D952B" id="Casella di testo 7" o:spid="_x0000_s1042" type="#_x0000_t202" style="position:absolute;margin-left:268.45pt;margin-top:465.7pt;width:273.15pt;height:24.3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07E9D93A" w14:textId="77777777" w:rsidR="00734486" w:rsidRDefault="00734486" w:rsidP="0073448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24"/>
                          <w:szCs w:val="24"/>
                          <w:lang w:bidi="it-IT"/>
                        </w:rPr>
                        <w:t>Saremo con voi ad ogni singolo passo &gt;&gt;&gt;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48F869A" wp14:editId="2F844C56">
                <wp:simplePos x="0" y="0"/>
                <wp:positionH relativeFrom="column">
                  <wp:posOffset>3302974</wp:posOffset>
                </wp:positionH>
                <wp:positionV relativeFrom="paragraph">
                  <wp:posOffset>304430</wp:posOffset>
                </wp:positionV>
                <wp:extent cx="5872776" cy="493395"/>
                <wp:effectExtent l="0" t="0" r="0" b="1905"/>
                <wp:wrapNone/>
                <wp:docPr id="315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776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171608" w14:textId="5C45E311" w:rsidR="00734486" w:rsidRDefault="00734486" w:rsidP="00734486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A6F30"/>
                                <w:w w:val="80"/>
                                <w:sz w:val="48"/>
                                <w:szCs w:val="48"/>
                                <w:lang w:bidi="it-IT"/>
                              </w:rPr>
                              <w:t xml:space="preserve">Cercare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8"/>
                                <w:szCs w:val="48"/>
                                <w:lang w:bidi="it-IT"/>
                              </w:rPr>
                              <w:t>un luogo da chiamare casa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8F869A" id="Casella di testo 14" o:spid="_x0000_s1043" type="#_x0000_t202" style="position:absolute;margin-left:260.1pt;margin-top:23.95pt;width:462.4pt;height:38.8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61171608" w14:textId="5C45E311" w:rsidR="00734486" w:rsidRDefault="00734486" w:rsidP="00734486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color w:val="7A6F30"/>
                          <w:w w:val="80"/>
                          <w:sz w:val="48"/>
                          <w:szCs w:val="48"/>
                          <w:lang w:bidi="it-IT"/>
                        </w:rPr>
                        <w:t xml:space="preserve">Cercare </w:t>
                      </w: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8"/>
                          <w:szCs w:val="48"/>
                          <w:lang w:bidi="it-IT"/>
                        </w:rPr>
                        <w:t>un luogo da chiamare casa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F876837" wp14:editId="5D132674">
                <wp:simplePos x="0" y="0"/>
                <wp:positionH relativeFrom="column">
                  <wp:posOffset>5053237</wp:posOffset>
                </wp:positionH>
                <wp:positionV relativeFrom="paragraph">
                  <wp:posOffset>2262255</wp:posOffset>
                </wp:positionV>
                <wp:extent cx="1446530" cy="1728345"/>
                <wp:effectExtent l="0" t="0" r="1270" b="5715"/>
                <wp:wrapNone/>
                <wp:docPr id="338" name="Casella di tes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EF3BFA" w14:textId="77777777" w:rsidR="00C21984" w:rsidRPr="00505D14" w:rsidRDefault="00C21984" w:rsidP="00C21984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</w:rPr>
                            </w:pPr>
                            <w:r w:rsidRPr="00505D14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lang w:bidi="it-IT"/>
                              </w:rPr>
                              <w:t xml:space="preserve">Vendere una proprietà </w:t>
                            </w:r>
                            <w:r w:rsidRPr="00505D14">
                              <w:rPr>
                                <w:rFonts w:ascii="Arial" w:eastAsia="Arial" w:hAnsi="Arial" w:cs="Arial"/>
                                <w:b/>
                                <w:i/>
                                <w:color w:val="AA973B"/>
                                <w:w w:val="80"/>
                                <w:lang w:bidi="it-IT"/>
                              </w:rPr>
                              <w:t>&gt;&gt;&gt;</w:t>
                            </w:r>
                          </w:p>
                          <w:p w14:paraId="322AA724" w14:textId="77777777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uexe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prae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facil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76837" id="Casella di testo 57" o:spid="_x0000_s1044" type="#_x0000_t202" style="position:absolute;margin-left:397.9pt;margin-top:178.15pt;width:113.9pt;height:136.1pt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73EF3BFA" w14:textId="77777777" w:rsidR="00C21984" w:rsidRPr="00505D14" w:rsidRDefault="00C21984" w:rsidP="00C21984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</w:rPr>
                      </w:pPr>
                      <w:r w:rsidRPr="00505D14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lang w:bidi="it-IT"/>
                        </w:rPr>
                        <w:t xml:space="preserve">Vendere una proprietà </w:t>
                      </w:r>
                      <w:r w:rsidRPr="00505D14">
                        <w:rPr>
                          <w:rFonts w:ascii="Arial" w:eastAsia="Arial" w:hAnsi="Arial" w:cs="Arial"/>
                          <w:b/>
                          <w:i/>
                          <w:color w:val="AA973B"/>
                          <w:w w:val="80"/>
                          <w:lang w:bidi="it-IT"/>
                        </w:rPr>
                        <w:t>&gt;&gt;&gt;</w:t>
                      </w:r>
                    </w:p>
                    <w:p w14:paraId="322AA724" w14:textId="77777777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bidi="it-IT"/>
                        </w:rPr>
                        <w:br/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uexe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bidi="it-IT"/>
                        </w:rPr>
                        <w:br/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prae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br/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dolore te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facil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br/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9083D4E" wp14:editId="1B27EEED">
                <wp:simplePos x="0" y="0"/>
                <wp:positionH relativeFrom="column">
                  <wp:posOffset>122208</wp:posOffset>
                </wp:positionH>
                <wp:positionV relativeFrom="paragraph">
                  <wp:posOffset>1504931</wp:posOffset>
                </wp:positionV>
                <wp:extent cx="2929527" cy="339744"/>
                <wp:effectExtent l="0" t="0" r="4445" b="3175"/>
                <wp:wrapNone/>
                <wp:docPr id="309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527" cy="339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8EFF00" w14:textId="77777777" w:rsidR="00734486" w:rsidRDefault="00734486" w:rsidP="00734486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A973B"/>
                                <w:w w:val="80"/>
                                <w:sz w:val="32"/>
                                <w:szCs w:val="32"/>
                                <w:lang w:bidi="it-IT"/>
                              </w:rPr>
                              <w:t>Agenti socievoli e competenti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83D4E" id="Casella di testo 8" o:spid="_x0000_s1045" type="#_x0000_t202" style="position:absolute;margin-left:9.6pt;margin-top:118.5pt;width:230.65pt;height:2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648EFF00" w14:textId="77777777" w:rsidR="00734486" w:rsidRDefault="00734486" w:rsidP="00734486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AA973B"/>
                          <w:w w:val="80"/>
                          <w:sz w:val="32"/>
                          <w:szCs w:val="32"/>
                          <w:lang w:bidi="it-IT"/>
                        </w:rPr>
                        <w:t>Agenti socievoli e competenti</w:t>
                      </w:r>
                    </w:p>
                  </w:txbxContent>
                </v:textbox>
              </v:shape>
            </w:pict>
          </mc:Fallback>
        </mc:AlternateContent>
      </w:r>
      <w:r w:rsidR="002755C8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21D09FB" wp14:editId="0C059984">
                <wp:simplePos x="0" y="0"/>
                <wp:positionH relativeFrom="margin">
                  <wp:posOffset>8970645</wp:posOffset>
                </wp:positionH>
                <wp:positionV relativeFrom="page">
                  <wp:posOffset>4901869</wp:posOffset>
                </wp:positionV>
                <wp:extent cx="631825" cy="0"/>
                <wp:effectExtent l="0" t="0" r="0" b="0"/>
                <wp:wrapNone/>
                <wp:docPr id="401" name="Connettore diritto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B7C653" id="Connettore diritto 401" o:spid="_x0000_s1026" style="position:absolute;z-index:251722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35pt,385.95pt" to="756.1pt,3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537114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2C8C3E" wp14:editId="0E7426D7">
                <wp:simplePos x="0" y="0"/>
                <wp:positionH relativeFrom="column">
                  <wp:posOffset>3146425</wp:posOffset>
                </wp:positionH>
                <wp:positionV relativeFrom="paragraph">
                  <wp:posOffset>5673725</wp:posOffset>
                </wp:positionV>
                <wp:extent cx="6457950" cy="1579245"/>
                <wp:effectExtent l="0" t="0" r="0" b="1905"/>
                <wp:wrapNone/>
                <wp:docPr id="303" name="Rettango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157924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218BB" id="Rettangolo 18" o:spid="_x0000_s1026" style="position:absolute;margin-left:247.75pt;margin-top:446.75pt;width:508.5pt;height:124.3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BB3094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090FCE6" wp14:editId="62F503FB">
                <wp:simplePos x="0" y="0"/>
                <wp:positionH relativeFrom="column">
                  <wp:posOffset>7509933</wp:posOffset>
                </wp:positionH>
                <wp:positionV relativeFrom="paragraph">
                  <wp:posOffset>1955800</wp:posOffset>
                </wp:positionV>
                <wp:extent cx="1147445" cy="1066800"/>
                <wp:effectExtent l="0" t="0" r="0" b="0"/>
                <wp:wrapNone/>
                <wp:docPr id="344" name="Casella di tes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480BFD" w14:textId="77777777" w:rsidR="00734486" w:rsidRDefault="00734486" w:rsidP="0073448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7A6F3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>secte</w:t>
                            </w:r>
                            <w:proofErr w:type="spellEnd"/>
                          </w:p>
                          <w:p w14:paraId="7E0095F0" w14:textId="77777777" w:rsidR="00734486" w:rsidRDefault="00734486" w:rsidP="0073448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7A6F3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>tuer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0FCE6" id="Casella di testo 63" o:spid="_x0000_s1046" type="#_x0000_t202" style="position:absolute;margin-left:591.35pt;margin-top:154pt;width:90.35pt;height:84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03480BFD" w14:textId="77777777" w:rsidR="00734486" w:rsidRDefault="00734486" w:rsidP="0073448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7A6F3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br/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 xml:space="preserve"> dolore te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 xml:space="preserve"> con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>erattis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>secte</w:t>
                      </w:r>
                      <w:proofErr w:type="spellEnd"/>
                    </w:p>
                    <w:p w14:paraId="7E0095F0" w14:textId="77777777" w:rsidR="00734486" w:rsidRDefault="00734486" w:rsidP="0073448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7A6F3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>tuer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>adip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>iscing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>elit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21984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968120A" wp14:editId="25A7D915">
                <wp:simplePos x="0" y="0"/>
                <wp:positionH relativeFrom="column">
                  <wp:posOffset>6591300</wp:posOffset>
                </wp:positionH>
                <wp:positionV relativeFrom="paragraph">
                  <wp:posOffset>2999105</wp:posOffset>
                </wp:positionV>
                <wp:extent cx="1446530" cy="808990"/>
                <wp:effectExtent l="0" t="0" r="1270" b="0"/>
                <wp:wrapNone/>
                <wp:docPr id="340" name="Casella di tes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177FE7" w14:textId="77777777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imper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8120A" id="Casella di testo 59" o:spid="_x0000_s1047" type="#_x0000_t202" style="position:absolute;margin-left:519pt;margin-top:236.15pt;width:113.9pt;height:63.7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22177FE7" w14:textId="77777777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imper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utte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ullamcorer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C21984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6304A81" wp14:editId="593D746A">
                <wp:simplePos x="0" y="0"/>
                <wp:positionH relativeFrom="column">
                  <wp:posOffset>8124825</wp:posOffset>
                </wp:positionH>
                <wp:positionV relativeFrom="paragraph">
                  <wp:posOffset>2995930</wp:posOffset>
                </wp:positionV>
                <wp:extent cx="1446530" cy="808990"/>
                <wp:effectExtent l="0" t="0" r="1270" b="0"/>
                <wp:wrapNone/>
                <wp:docPr id="343" name="Casella di tes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E486B4" w14:textId="77777777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04A81" id="Casella di testo 62" o:spid="_x0000_s1048" type="#_x0000_t202" style="position:absolute;margin-left:639.75pt;margin-top:235.9pt;width:113.9pt;height:63.7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78E486B4" w14:textId="77777777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tum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ut </w:t>
                      </w:r>
                      <w:proofErr w:type="spellStart"/>
                      <w:proofErr w:type="gramStart"/>
                      <w:r>
                        <w:rPr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21984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C780652" wp14:editId="0C752E51">
                <wp:simplePos x="0" y="0"/>
                <wp:positionH relativeFrom="column">
                  <wp:posOffset>8712200</wp:posOffset>
                </wp:positionH>
                <wp:positionV relativeFrom="paragraph">
                  <wp:posOffset>1862667</wp:posOffset>
                </wp:positionV>
                <wp:extent cx="859155" cy="1295400"/>
                <wp:effectExtent l="0" t="0" r="0" b="0"/>
                <wp:wrapNone/>
                <wp:docPr id="342" name="Casella di tes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A9D5A1" w14:textId="77777777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mini veni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ad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minimena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ex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80652" id="Casella di testo 61" o:spid="_x0000_s1049" type="#_x0000_t202" style="position:absolute;margin-left:686pt;margin-top:146.65pt;width:67.65pt;height:102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1BA9D5A1" w14:textId="77777777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mini veni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gramStart"/>
                      <w:r>
                        <w:rPr>
                          <w:sz w:val="16"/>
                          <w:szCs w:val="16"/>
                          <w:lang w:bidi="it-IT"/>
                        </w:rPr>
                        <w:t>ad</w:t>
                      </w:r>
                      <w:proofErr w:type="gram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minimena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ex</w:t>
                      </w:r>
                    </w:p>
                  </w:txbxContent>
                </v:textbox>
              </v:shape>
            </w:pict>
          </mc:Fallback>
        </mc:AlternateContent>
      </w:r>
      <w:r w:rsidR="00C21984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397139" wp14:editId="067E7E4B">
                <wp:simplePos x="0" y="0"/>
                <wp:positionH relativeFrom="column">
                  <wp:posOffset>6595533</wp:posOffset>
                </wp:positionH>
                <wp:positionV relativeFrom="paragraph">
                  <wp:posOffset>1862667</wp:posOffset>
                </wp:positionV>
                <wp:extent cx="859155" cy="1320800"/>
                <wp:effectExtent l="0" t="0" r="0" b="0"/>
                <wp:wrapNone/>
                <wp:docPr id="306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EAD753" w14:textId="2DC1AD8B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exe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rcitation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odio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7139" id="Casella di testo 5" o:spid="_x0000_s1050" type="#_x0000_t202" style="position:absolute;margin-left:519.35pt;margin-top:146.65pt;width:67.65pt;height:10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" filled="f" fillcolor="#fffffe" stroked="f" strokecolor="#212120" insetpen="t">
                <v:textbox inset="2.88pt,2.88pt,2.88pt,2.88pt">
                  <w:txbxContent>
                    <w:p w14:paraId="5CEAD753" w14:textId="2DC1AD8B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exe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rcitation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odio</w:t>
                      </w:r>
                    </w:p>
                  </w:txbxContent>
                </v:textbox>
              </v:shape>
            </w:pict>
          </mc:Fallback>
        </mc:AlternateContent>
      </w:r>
      <w:r w:rsidR="00C21984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23DFF51" wp14:editId="4CE17F20">
                <wp:simplePos x="0" y="0"/>
                <wp:positionH relativeFrom="column">
                  <wp:posOffset>8128000</wp:posOffset>
                </wp:positionH>
                <wp:positionV relativeFrom="paragraph">
                  <wp:posOffset>1261533</wp:posOffset>
                </wp:positionV>
                <wp:extent cx="1446530" cy="871643"/>
                <wp:effectExtent l="0" t="0" r="1270" b="5080"/>
                <wp:wrapNone/>
                <wp:docPr id="341" name="Casella di tes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8716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A07EB8" w14:textId="77777777" w:rsidR="00C21984" w:rsidRPr="00505D14" w:rsidRDefault="00C21984" w:rsidP="00C21984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</w:rPr>
                            </w:pPr>
                            <w:r w:rsidRPr="00505D14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lang w:bidi="it-IT"/>
                              </w:rPr>
                              <w:t xml:space="preserve">Finanziamenti </w:t>
                            </w:r>
                            <w:r w:rsidRPr="00505D14">
                              <w:rPr>
                                <w:rFonts w:ascii="Arial" w:eastAsia="Arial" w:hAnsi="Arial" w:cs="Arial"/>
                                <w:b/>
                                <w:i/>
                                <w:color w:val="AA973B"/>
                                <w:w w:val="80"/>
                                <w:lang w:bidi="it-IT"/>
                              </w:rPr>
                              <w:t>&gt;&gt;&gt;</w:t>
                            </w:r>
                          </w:p>
                          <w:p w14:paraId="6117A663" w14:textId="77777777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ad</w:t>
                            </w:r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FF51" id="Casella di testo 60" o:spid="_x0000_s1051" type="#_x0000_t202" style="position:absolute;margin-left:640pt;margin-top:99.35pt;width:113.9pt;height:68.65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3AA07EB8" w14:textId="77777777" w:rsidR="00C21984" w:rsidRPr="00505D14" w:rsidRDefault="00C21984" w:rsidP="00C21984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</w:rPr>
                      </w:pPr>
                      <w:r w:rsidRPr="00505D14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lang w:bidi="it-IT"/>
                        </w:rPr>
                        <w:t xml:space="preserve">Finanziamenti </w:t>
                      </w:r>
                      <w:r w:rsidRPr="00505D14">
                        <w:rPr>
                          <w:rFonts w:ascii="Arial" w:eastAsia="Arial" w:hAnsi="Arial" w:cs="Arial"/>
                          <w:b/>
                          <w:i/>
                          <w:color w:val="AA973B"/>
                          <w:w w:val="80"/>
                          <w:lang w:bidi="it-IT"/>
                        </w:rPr>
                        <w:t>&gt;&gt;&gt;</w:t>
                      </w:r>
                    </w:p>
                    <w:p w14:paraId="6117A663" w14:textId="77777777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ad</w:t>
                      </w:r>
                      <w:r>
                        <w:rPr>
                          <w:sz w:val="16"/>
                          <w:szCs w:val="16"/>
                          <w:lang w:bidi="it-IT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21984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3C9487" wp14:editId="572C42E6">
                <wp:simplePos x="0" y="0"/>
                <wp:positionH relativeFrom="column">
                  <wp:posOffset>3530600</wp:posOffset>
                </wp:positionH>
                <wp:positionV relativeFrom="paragraph">
                  <wp:posOffset>1278467</wp:posOffset>
                </wp:positionV>
                <wp:extent cx="1446530" cy="2586566"/>
                <wp:effectExtent l="0" t="0" r="1270" b="4445"/>
                <wp:wrapNone/>
                <wp:docPr id="305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586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BB1F22" w14:textId="77777777" w:rsidR="00C21984" w:rsidRPr="00505D14" w:rsidRDefault="00C21984" w:rsidP="00C21984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</w:rPr>
                            </w:pPr>
                            <w:r w:rsidRPr="00505D14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lang w:bidi="it-IT"/>
                              </w:rPr>
                              <w:t xml:space="preserve">Acquirenti </w:t>
                            </w:r>
                            <w:r w:rsidRPr="00505D14">
                              <w:rPr>
                                <w:rFonts w:ascii="Arial" w:eastAsia="Arial" w:hAnsi="Arial" w:cs="Arial"/>
                                <w:b/>
                                <w:i/>
                                <w:color w:val="AA973B"/>
                                <w:w w:val="80"/>
                                <w:lang w:bidi="it-IT"/>
                              </w:rPr>
                              <w:t>&gt;&gt;&gt;</w:t>
                            </w:r>
                          </w:p>
                          <w:p w14:paraId="50119091" w14:textId="77777777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soluta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congue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C9487" id="Casella di testo 4" o:spid="_x0000_s1052" type="#_x0000_t202" style="position:absolute;margin-left:278pt;margin-top:100.65pt;width:113.9pt;height:203.6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08BB1F22" w14:textId="77777777" w:rsidR="00C21984" w:rsidRPr="00505D14" w:rsidRDefault="00C21984" w:rsidP="00C21984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</w:rPr>
                      </w:pPr>
                      <w:r w:rsidRPr="00505D14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lang w:bidi="it-IT"/>
                        </w:rPr>
                        <w:t xml:space="preserve">Acquirenti </w:t>
                      </w:r>
                      <w:r w:rsidRPr="00505D14">
                        <w:rPr>
                          <w:rFonts w:ascii="Arial" w:eastAsia="Arial" w:hAnsi="Arial" w:cs="Arial"/>
                          <w:b/>
                          <w:i/>
                          <w:color w:val="AA973B"/>
                          <w:w w:val="80"/>
                          <w:lang w:bidi="it-IT"/>
                        </w:rPr>
                        <w:t>&gt;&gt;&gt;</w:t>
                      </w:r>
                    </w:p>
                    <w:p w14:paraId="50119091" w14:textId="77777777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dolore te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aliquam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volutpat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liber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tempor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cum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soluta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nobis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congue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64EEA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555324" behindDoc="0" locked="0" layoutInCell="1" allowOverlap="1" wp14:anchorId="2587D081" wp14:editId="161B1F92">
                <wp:simplePos x="0" y="0"/>
                <wp:positionH relativeFrom="column">
                  <wp:posOffset>0</wp:posOffset>
                </wp:positionH>
                <wp:positionV relativeFrom="paragraph">
                  <wp:posOffset>4276493</wp:posOffset>
                </wp:positionV>
                <wp:extent cx="3143250" cy="234315"/>
                <wp:effectExtent l="0" t="0" r="0" b="0"/>
                <wp:wrapNone/>
                <wp:docPr id="319" name="Rettango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431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CD60C2" id="Rettangolo 20" o:spid="_x0000_s1026" style="position:absolute;margin-left:0;margin-top:336.75pt;width:247.5pt;height:18.45pt;z-index:251555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556348" behindDoc="0" locked="0" layoutInCell="1" allowOverlap="1" wp14:anchorId="004A9C05" wp14:editId="2996E8E6">
                <wp:simplePos x="0" y="0"/>
                <wp:positionH relativeFrom="column">
                  <wp:posOffset>0</wp:posOffset>
                </wp:positionH>
                <wp:positionV relativeFrom="paragraph">
                  <wp:posOffset>4505093</wp:posOffset>
                </wp:positionV>
                <wp:extent cx="3143250" cy="233680"/>
                <wp:effectExtent l="0" t="0" r="0" b="0"/>
                <wp:wrapNone/>
                <wp:docPr id="320" name="Rettango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36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AD494" id="Rettangolo 21" o:spid="_x0000_s1026" style="position:absolute;margin-left:0;margin-top:354.75pt;width:247.5pt;height:18.4pt;z-index:2515563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557372" behindDoc="0" locked="0" layoutInCell="1" allowOverlap="1" wp14:anchorId="5FAC4515" wp14:editId="1D7196A0">
                <wp:simplePos x="0" y="0"/>
                <wp:positionH relativeFrom="column">
                  <wp:posOffset>0</wp:posOffset>
                </wp:positionH>
                <wp:positionV relativeFrom="paragraph">
                  <wp:posOffset>4739268</wp:posOffset>
                </wp:positionV>
                <wp:extent cx="3143250" cy="239751"/>
                <wp:effectExtent l="0" t="0" r="0" b="8255"/>
                <wp:wrapNone/>
                <wp:docPr id="321" name="Rettango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9751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5F153" id="Rettangolo 22" o:spid="_x0000_s1026" style="position:absolute;margin-left:0;margin-top:373.15pt;width:247.5pt;height:18.9pt;z-index:2515573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558396" behindDoc="0" locked="0" layoutInCell="1" allowOverlap="1" wp14:anchorId="2C38929A" wp14:editId="29AC2E26">
                <wp:simplePos x="0" y="0"/>
                <wp:positionH relativeFrom="column">
                  <wp:posOffset>0</wp:posOffset>
                </wp:positionH>
                <wp:positionV relativeFrom="paragraph">
                  <wp:posOffset>4973444</wp:posOffset>
                </wp:positionV>
                <wp:extent cx="3143250" cy="234315"/>
                <wp:effectExtent l="0" t="0" r="0" b="0"/>
                <wp:wrapNone/>
                <wp:docPr id="322" name="Rettango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431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99ED8" id="Rettangolo 23" o:spid="_x0000_s1026" style="position:absolute;margin-left:0;margin-top:391.6pt;width:247.5pt;height:18.45pt;z-index:2515583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559420" behindDoc="0" locked="0" layoutInCell="1" allowOverlap="1" wp14:anchorId="10B9D02F" wp14:editId="4D734038">
                <wp:simplePos x="0" y="0"/>
                <wp:positionH relativeFrom="column">
                  <wp:posOffset>0</wp:posOffset>
                </wp:positionH>
                <wp:positionV relativeFrom="paragraph">
                  <wp:posOffset>5207620</wp:posOffset>
                </wp:positionV>
                <wp:extent cx="3143250" cy="239751"/>
                <wp:effectExtent l="0" t="0" r="0" b="8255"/>
                <wp:wrapNone/>
                <wp:docPr id="323" name="Rettango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9751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0815D" id="Rettangolo 24" o:spid="_x0000_s1026" style="position:absolute;margin-left:0;margin-top:410.05pt;width:247.5pt;height:18.9pt;z-index:2515594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560444" behindDoc="0" locked="0" layoutInCell="1" allowOverlap="1" wp14:anchorId="6B105A7E" wp14:editId="59738B12">
                <wp:simplePos x="0" y="0"/>
                <wp:positionH relativeFrom="column">
                  <wp:posOffset>0</wp:posOffset>
                </wp:positionH>
                <wp:positionV relativeFrom="paragraph">
                  <wp:posOffset>5447371</wp:posOffset>
                </wp:positionV>
                <wp:extent cx="3143250" cy="234315"/>
                <wp:effectExtent l="0" t="0" r="0" b="0"/>
                <wp:wrapNone/>
                <wp:docPr id="324" name="Rettango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431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A53CD" id="Rettangolo 25" o:spid="_x0000_s1026" style="position:absolute;margin-left:0;margin-top:428.95pt;width:247.5pt;height:18.45pt;z-index:2515604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561468" behindDoc="0" locked="0" layoutInCell="1" allowOverlap="1" wp14:anchorId="303351F0" wp14:editId="40AB0C81">
                <wp:simplePos x="0" y="0"/>
                <wp:positionH relativeFrom="column">
                  <wp:posOffset>0</wp:posOffset>
                </wp:positionH>
                <wp:positionV relativeFrom="paragraph">
                  <wp:posOffset>4036741</wp:posOffset>
                </wp:positionV>
                <wp:extent cx="3143250" cy="239752"/>
                <wp:effectExtent l="0" t="0" r="0" b="8255"/>
                <wp:wrapNone/>
                <wp:docPr id="325" name="Rettango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9752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F85969" id="Rettangolo 31" o:spid="_x0000_s1026" style="position:absolute;margin-left:0;margin-top:317.85pt;width:247.5pt;height:18.9pt;z-index:2515614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36292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2C18DC3" wp14:editId="7D0B77F8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Connettore diritto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EBEB3" id="Connettore diritto 408" o:spid="_x0000_s1026" style="position:absolute;z-index:251728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E26E7F2" wp14:editId="3C064D65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Connettore diritto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33036A" id="Connettore diritto 407" o:spid="_x0000_s1026" style="position:absolute;z-index:251726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C6872E8" wp14:editId="58D3EF89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Connettore diritto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A15E77" id="Connettore diritto 402" o:spid="_x0000_s1026" style="position:absolute;z-index:251724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BF493A6" wp14:editId="55993E6C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Connettore diritto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684789" id="Connettore diritto 400" o:spid="_x0000_s1026" style="position:absolute;z-index:2517201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2C09280" wp14:editId="72FCA566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Connettore diritto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3F03F" id="Connettore diritto 395" o:spid="_x0000_s1026" style="position:absolute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EBAD850" wp14:editId="61623709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Connettore diritto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5855A" id="Connettore diritto 394" o:spid="_x0000_s1026" style="position:absolute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7FDEC8D" wp14:editId="0FE62D36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Connettore diritto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A2AF88" id="Connettore diritto 380" o:spid="_x0000_s1026" style="position:absolute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8F7FE8B" wp14:editId="0C613B66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Connettore diritto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07F3A" id="Connettore diritto 378" o:spid="_x0000_s1026" style="position:absolute;z-index:25171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289CFAB" wp14:editId="0930762D">
                <wp:simplePos x="0" y="0"/>
                <wp:positionH relativeFrom="column">
                  <wp:posOffset>5060826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7" name="Connettore diritto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7B2FD6" id="Connettore diritto 377" o:spid="_x0000_s1026" style="position:absolute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8.5pt,317.25pt" to="398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5F9B17F" wp14:editId="23323FB7">
                <wp:simplePos x="0" y="0"/>
                <wp:positionH relativeFrom="column">
                  <wp:posOffset>3137535</wp:posOffset>
                </wp:positionH>
                <wp:positionV relativeFrom="paragraph">
                  <wp:posOffset>4036060</wp:posOffset>
                </wp:positionV>
                <wp:extent cx="0" cy="1645920"/>
                <wp:effectExtent l="0" t="0" r="38100" b="30480"/>
                <wp:wrapNone/>
                <wp:docPr id="375" name="Connettore diritto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1CAB23" id="Connettore diritto 375" o:spid="_x0000_s1026" style="position:absolute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7.05pt,317.8pt" to="247.05pt,4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bidi="it-IT"/>
        </w:rPr>
        <mc:AlternateContent>
          <mc:Choice Requires="wps">
            <w:drawing>
              <wp:anchor distT="36576" distB="36576" distL="36576" distR="36576" simplePos="0" relativeHeight="251703808" behindDoc="0" locked="0" layoutInCell="1" allowOverlap="1" wp14:anchorId="7C7F1DB7" wp14:editId="59C31F21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3143250" cy="0"/>
                <wp:effectExtent l="0" t="0" r="0" b="0"/>
                <wp:wrapNone/>
                <wp:docPr id="369" name="Line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80E17" id="Linea 26" o:spid="_x0000_s1026" style="position:absolute;z-index:251703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247.0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it-IT"/>
        </w:rPr>
        <mc:AlternateContent>
          <mc:Choice Requires="wps">
            <w:drawing>
              <wp:anchor distT="36576" distB="36576" distL="36576" distR="36576" simplePos="0" relativeHeight="251704832" behindDoc="0" locked="0" layoutInCell="1" allowOverlap="1" wp14:anchorId="34DE4345" wp14:editId="2D8E120D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3143250" cy="0"/>
                <wp:effectExtent l="0" t="0" r="0" b="0"/>
                <wp:wrapNone/>
                <wp:docPr id="370" name="Line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8A23C" id="Linea 27" o:spid="_x0000_s1026" style="position:absolute;z-index:251704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247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it-IT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78B31819" wp14:editId="3E574720">
                <wp:simplePos x="0" y="0"/>
                <wp:positionH relativeFrom="column">
                  <wp:posOffset>-6350</wp:posOffset>
                </wp:positionH>
                <wp:positionV relativeFrom="paragraph">
                  <wp:posOffset>4970145</wp:posOffset>
                </wp:positionV>
                <wp:extent cx="3143250" cy="0"/>
                <wp:effectExtent l="0" t="0" r="0" b="0"/>
                <wp:wrapNone/>
                <wp:docPr id="371" name="Line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3AE66" id="Linea 28" o:spid="_x0000_s1026" style="position:absolute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91.35pt" to="247pt,3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it-IT"/>
        </w:rPr>
        <mc:AlternateContent>
          <mc:Choice Requires="wps">
            <w:drawing>
              <wp:anchor distT="36576" distB="36576" distL="36576" distR="36576" simplePos="0" relativeHeight="251706880" behindDoc="0" locked="0" layoutInCell="1" allowOverlap="1" wp14:anchorId="531C0EFC" wp14:editId="35507EA0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3143250" cy="0"/>
                <wp:effectExtent l="0" t="0" r="0" b="0"/>
                <wp:wrapNone/>
                <wp:docPr id="372" name="Line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0698E" id="Linea 29" o:spid="_x0000_s1026" style="position:absolute;z-index:251706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247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it-IT"/>
        </w:rPr>
        <mc:AlternateContent>
          <mc:Choice Requires="wps">
            <w:drawing>
              <wp:anchor distT="36576" distB="36576" distL="36576" distR="36576" simplePos="0" relativeHeight="251707904" behindDoc="0" locked="0" layoutInCell="1" allowOverlap="1" wp14:anchorId="6B9F3250" wp14:editId="6C169E75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8CF54" id="Linea 30" o:spid="_x0000_s1026" style="position:absolute;z-index:251707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it-IT"/>
        </w:rPr>
        <mc:AlternateContent>
          <mc:Choice Requires="wps">
            <w:drawing>
              <wp:anchor distT="36576" distB="36576" distL="36576" distR="36576" simplePos="0" relativeHeight="251708928" behindDoc="0" locked="0" layoutInCell="1" allowOverlap="1" wp14:anchorId="7B8D90E2" wp14:editId="3AC9E2A5">
                <wp:simplePos x="0" y="0"/>
                <wp:positionH relativeFrom="column">
                  <wp:posOffset>-6211</wp:posOffset>
                </wp:positionH>
                <wp:positionV relativeFrom="paragraph">
                  <wp:posOffset>4268470</wp:posOffset>
                </wp:positionV>
                <wp:extent cx="3143250" cy="0"/>
                <wp:effectExtent l="0" t="0" r="0" b="0"/>
                <wp:wrapNone/>
                <wp:docPr id="374" name="Line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58699" id="Linea 32" o:spid="_x0000_s1026" style="position:absolute;z-index:251708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36.1pt" to="247pt,3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it-IT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6DF630B8" wp14:editId="6E089C65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925AF" id="Linea 26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it-IT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668D72C7" wp14:editId="5B64C155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E0871" id="Linea 27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it-IT"/>
        </w:rPr>
        <mc:AlternateContent>
          <mc:Choice Requires="wps">
            <w:drawing>
              <wp:anchor distT="36576" distB="36576" distL="36576" distR="36576" simplePos="0" relativeHeight="251698688" behindDoc="0" locked="0" layoutInCell="1" allowOverlap="1" wp14:anchorId="50AEB860" wp14:editId="4359B06C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E47C3" id="Linea 28" o:spid="_x0000_s1026" style="position:absolute;z-index:251698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it-IT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1DED22CD" wp14:editId="62D1F134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0C3EF" id="Linea 29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it-IT"/>
        </w:rPr>
        <mc:AlternateContent>
          <mc:Choice Requires="wps">
            <w:drawing>
              <wp:anchor distT="36576" distB="36576" distL="36576" distR="36576" simplePos="0" relativeHeight="251700736" behindDoc="0" locked="0" layoutInCell="1" allowOverlap="1" wp14:anchorId="5E280A29" wp14:editId="2B1F4D28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F0456" id="Linea 30" o:spid="_x0000_s1026" style="position:absolute;z-index:251700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it-IT"/>
        </w:rPr>
        <mc:AlternateContent>
          <mc:Choice Requires="wps">
            <w:drawing>
              <wp:anchor distT="36576" distB="36576" distL="36576" distR="36576" simplePos="0" relativeHeight="251701760" behindDoc="0" locked="0" layoutInCell="1" allowOverlap="1" wp14:anchorId="361C37E4" wp14:editId="6ADFB54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EAADB" id="Linea 32" o:spid="_x0000_s1026" style="position:absolute;z-index:251701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734486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5648E0" wp14:editId="2F09F58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127917" cy="4036741"/>
                <wp:effectExtent l="0" t="0" r="0" b="1905"/>
                <wp:wrapNone/>
                <wp:docPr id="304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7917" cy="40367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53246" id="Rettangolo 3" o:spid="_x0000_s1026" style="position:absolute;margin-left:0;margin-top:0;width:246.3pt;height:317.85pt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734486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E951CA" wp14:editId="4858238E">
                <wp:simplePos x="0" y="0"/>
                <wp:positionH relativeFrom="column">
                  <wp:posOffset>85725</wp:posOffset>
                </wp:positionH>
                <wp:positionV relativeFrom="paragraph">
                  <wp:posOffset>6000750</wp:posOffset>
                </wp:positionV>
                <wp:extent cx="2743200" cy="286385"/>
                <wp:effectExtent l="0" t="0" r="0" b="0"/>
                <wp:wrapNone/>
                <wp:docPr id="307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9852F8" w14:textId="77777777" w:rsidR="00734486" w:rsidRDefault="00734486" w:rsidP="0073448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4"/>
                                <w:szCs w:val="24"/>
                                <w:lang w:bidi="it-IT"/>
                              </w:rPr>
                              <w:t xml:space="preserve">Trovare un agente adatto a voi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4"/>
                                <w:szCs w:val="24"/>
                                <w:lang w:bidi="it-IT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951CA" id="Casella di testo 6" o:spid="_x0000_s1053" type="#_x0000_t202" style="position:absolute;margin-left:6.75pt;margin-top:472.5pt;width:3in;height:22.5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729852F8" w14:textId="77777777" w:rsidR="00734486" w:rsidRDefault="00734486" w:rsidP="0073448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4"/>
                          <w:szCs w:val="24"/>
                          <w:lang w:bidi="it-IT"/>
                        </w:rPr>
                        <w:t xml:space="preserve">Trovare un agente adatto a voi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4"/>
                          <w:szCs w:val="24"/>
                          <w:lang w:bidi="it-IT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1C40E5" wp14:editId="2B64E7D8">
                <wp:simplePos x="0" y="0"/>
                <wp:positionH relativeFrom="column">
                  <wp:posOffset>1285875</wp:posOffset>
                </wp:positionH>
                <wp:positionV relativeFrom="paragraph">
                  <wp:posOffset>476250</wp:posOffset>
                </wp:positionV>
                <wp:extent cx="1758950" cy="787400"/>
                <wp:effectExtent l="0" t="0" r="0" b="0"/>
                <wp:wrapNone/>
                <wp:docPr id="310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5A617A" w14:textId="77777777" w:rsidR="00734486" w:rsidRPr="00505D14" w:rsidRDefault="00734486" w:rsidP="00734486">
                            <w:pPr>
                              <w:widowControl w:val="0"/>
                              <w:spacing w:line="260" w:lineRule="exact"/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505D14">
                              <w:rPr>
                                <w:i/>
                                <w:sz w:val="16"/>
                                <w:szCs w:val="16"/>
                                <w:lang w:val="en-US" w:bidi="it-IT"/>
                              </w:rPr>
                              <w:t>Imperdiet</w:t>
                            </w:r>
                            <w:proofErr w:type="spellEnd"/>
                            <w:r w:rsidRPr="00505D14">
                              <w:rPr>
                                <w:i/>
                                <w:sz w:val="16"/>
                                <w:szCs w:val="16"/>
                                <w:lang w:val="en-US" w:bidi="it-IT"/>
                              </w:rPr>
                              <w:t xml:space="preserve"> doming id quod </w:t>
                            </w:r>
                            <w:proofErr w:type="spellStart"/>
                            <w:r w:rsidRPr="00505D14">
                              <w:rPr>
                                <w:i/>
                                <w:sz w:val="16"/>
                                <w:szCs w:val="16"/>
                                <w:lang w:val="en-US" w:bidi="it-IT"/>
                              </w:rPr>
                              <w:t>mazim</w:t>
                            </w:r>
                            <w:proofErr w:type="spellEnd"/>
                            <w:r w:rsidRPr="00505D14">
                              <w:rPr>
                                <w:i/>
                                <w:sz w:val="16"/>
                                <w:szCs w:val="16"/>
                                <w:lang w:val="en-US" w:bidi="it-IT"/>
                              </w:rPr>
                              <w:t xml:space="preserve"> placer</w:t>
                            </w:r>
                          </w:p>
                          <w:p w14:paraId="465A3D84" w14:textId="77777777" w:rsidR="00734486" w:rsidRDefault="00734486" w:rsidP="00734486">
                            <w:pPr>
                              <w:widowControl w:val="0"/>
                              <w:spacing w:line="260" w:lineRule="exac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at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C40E5" id="Casella di testo 9" o:spid="_x0000_s1054" type="#_x0000_t202" style="position:absolute;margin-left:101.25pt;margin-top:37.5pt;width:138.5pt;height:62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205A617A" w14:textId="77777777" w:rsidR="00734486" w:rsidRPr="00505D14" w:rsidRDefault="00734486" w:rsidP="00734486">
                      <w:pPr>
                        <w:widowControl w:val="0"/>
                        <w:spacing w:line="260" w:lineRule="exact"/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505D14">
                        <w:rPr>
                          <w:i/>
                          <w:sz w:val="16"/>
                          <w:szCs w:val="16"/>
                          <w:lang w:val="en-US" w:bidi="it-IT"/>
                        </w:rPr>
                        <w:t>Imperdiet</w:t>
                      </w:r>
                      <w:proofErr w:type="spellEnd"/>
                      <w:r w:rsidRPr="00505D14">
                        <w:rPr>
                          <w:i/>
                          <w:sz w:val="16"/>
                          <w:szCs w:val="16"/>
                          <w:lang w:val="en-US" w:bidi="it-IT"/>
                        </w:rPr>
                        <w:t xml:space="preserve"> doming id quod </w:t>
                      </w:r>
                      <w:proofErr w:type="spellStart"/>
                      <w:r w:rsidRPr="00505D14">
                        <w:rPr>
                          <w:i/>
                          <w:sz w:val="16"/>
                          <w:szCs w:val="16"/>
                          <w:lang w:val="en-US" w:bidi="it-IT"/>
                        </w:rPr>
                        <w:t>mazim</w:t>
                      </w:r>
                      <w:proofErr w:type="spellEnd"/>
                      <w:r w:rsidRPr="00505D14">
                        <w:rPr>
                          <w:i/>
                          <w:sz w:val="16"/>
                          <w:szCs w:val="16"/>
                          <w:lang w:val="en-US" w:bidi="it-IT"/>
                        </w:rPr>
                        <w:t xml:space="preserve"> placer</w:t>
                      </w:r>
                    </w:p>
                    <w:p w14:paraId="465A3D84" w14:textId="77777777" w:rsidR="00734486" w:rsidRDefault="00734486" w:rsidP="00734486">
                      <w:pPr>
                        <w:widowControl w:val="0"/>
                        <w:spacing w:line="260" w:lineRule="exact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at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2046E7" wp14:editId="5E7CDA78">
                <wp:simplePos x="0" y="0"/>
                <wp:positionH relativeFrom="column">
                  <wp:posOffset>3305175</wp:posOffset>
                </wp:positionH>
                <wp:positionV relativeFrom="paragraph">
                  <wp:posOffset>733425</wp:posOffset>
                </wp:positionV>
                <wp:extent cx="6066790" cy="457200"/>
                <wp:effectExtent l="0" t="0" r="0" b="0"/>
                <wp:wrapNone/>
                <wp:docPr id="311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7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21D029" w14:textId="50384BF6" w:rsidR="00734486" w:rsidRDefault="00734486" w:rsidP="00734486">
                            <w:pPr>
                              <w:widowControl w:val="0"/>
                              <w:spacing w:line="260" w:lineRule="exac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exer</w:t>
                            </w:r>
                            <w:proofErr w:type="spellEnd"/>
                            <w:r w:rsidR="00505D14"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 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ci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046E7" id="Casella di testo 10" o:spid="_x0000_s1055" type="#_x0000_t202" style="position:absolute;margin-left:260.25pt;margin-top:57.75pt;width:477.7pt;height:3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" filled="f" fillcolor="#fffffe" stroked="f" strokecolor="#212120" insetpen="t">
                <v:textbox inset="2.88pt,2.88pt,2.88pt,2.88pt">
                  <w:txbxContent>
                    <w:p w14:paraId="2E21D029" w14:textId="50384BF6" w:rsidR="00734486" w:rsidRDefault="00734486" w:rsidP="00734486">
                      <w:pPr>
                        <w:widowControl w:val="0"/>
                        <w:spacing w:line="260" w:lineRule="exact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exer</w:t>
                      </w:r>
                      <w:proofErr w:type="spellEnd"/>
                      <w:r w:rsidR="00505D14">
                        <w:rPr>
                          <w:i/>
                          <w:sz w:val="16"/>
                          <w:szCs w:val="16"/>
                          <w:lang w:bidi="it-IT"/>
                        </w:rPr>
                        <w:t> </w:t>
                      </w:r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ci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dolore te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9FC827" wp14:editId="23AE34C6">
                <wp:simplePos x="0" y="0"/>
                <wp:positionH relativeFrom="column">
                  <wp:posOffset>3409950</wp:posOffset>
                </wp:positionH>
                <wp:positionV relativeFrom="paragraph">
                  <wp:posOffset>6134100</wp:posOffset>
                </wp:positionV>
                <wp:extent cx="6114415" cy="1028700"/>
                <wp:effectExtent l="0" t="0" r="635" b="0"/>
                <wp:wrapNone/>
                <wp:docPr id="312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EBC17E" w14:textId="77777777" w:rsidR="00734486" w:rsidRDefault="00734486" w:rsidP="00734486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exer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Nam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cum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soluta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. Option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tum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FC827" id="Casella di testo 11" o:spid="_x0000_s1056" type="#_x0000_t202" style="position:absolute;margin-left:268.5pt;margin-top:483pt;width:481.45pt;height:81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1DEBC17E" w14:textId="77777777" w:rsidR="00734486" w:rsidRDefault="00734486" w:rsidP="00734486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exer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dolore te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. Con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erattis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sectetuer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adip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iscing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elit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magna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aliquam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volutpat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Nam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liber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tempor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cum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soluta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nobis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nostruexerci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. Option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utte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ullamcorer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tum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7A1A92" wp14:editId="13740984">
                <wp:simplePos x="0" y="0"/>
                <wp:positionH relativeFrom="column">
                  <wp:posOffset>238125</wp:posOffset>
                </wp:positionH>
                <wp:positionV relativeFrom="paragraph">
                  <wp:posOffset>1809750</wp:posOffset>
                </wp:positionV>
                <wp:extent cx="2800350" cy="2000250"/>
                <wp:effectExtent l="0" t="0" r="0" b="0"/>
                <wp:wrapNone/>
                <wp:docPr id="313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DF9DE6" w14:textId="77777777" w:rsidR="00734486" w:rsidRDefault="00734486" w:rsidP="00734486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bidi="it-IT"/>
                              </w:rPr>
                              <w:t>Dependable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uexe</w:t>
                            </w:r>
                            <w:proofErr w:type="spellEnd"/>
                          </w:p>
                          <w:p w14:paraId="01B9584D" w14:textId="0C0E3D2F" w:rsidR="00734486" w:rsidRDefault="00734486" w:rsidP="00734486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dolore te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adiping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</w:p>
                          <w:p w14:paraId="3E7D29FC" w14:textId="77777777" w:rsidR="00734486" w:rsidRDefault="00734486" w:rsidP="00734486">
                            <w:pPr>
                              <w:widowControl w:val="0"/>
                              <w:spacing w:line="8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 </w:t>
                            </w:r>
                          </w:p>
                          <w:p w14:paraId="62C0823D" w14:textId="77777777" w:rsidR="00734486" w:rsidRDefault="00734486" w:rsidP="00734486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soluta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corp-er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Option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A1A92" id="Casella di testo 12" o:spid="_x0000_s1057" type="#_x0000_t202" style="position:absolute;margin-left:18.75pt;margin-top:142.5pt;width:220.5pt;height:157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" filled="f" fillcolor="#fffffe" stroked="f" strokecolor="#212120" insetpen="t">
                <v:textbox inset="2.88pt,2.88pt,2.88pt,2.88pt">
                  <w:txbxContent>
                    <w:p w14:paraId="34DF9DE6" w14:textId="77777777" w:rsidR="00734486" w:rsidRDefault="00734486" w:rsidP="00734486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b/>
                          <w:sz w:val="16"/>
                          <w:szCs w:val="16"/>
                          <w:lang w:bidi="it-IT"/>
                        </w:rPr>
                        <w:t>Dependable</w:t>
                      </w:r>
                      <w:proofErr w:type="spellEnd"/>
                      <w:r>
                        <w:rPr>
                          <w:b/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uexe</w:t>
                      </w:r>
                      <w:proofErr w:type="spellEnd"/>
                    </w:p>
                    <w:p w14:paraId="01B9584D" w14:textId="0C0E3D2F" w:rsidR="00734486" w:rsidRDefault="00734486" w:rsidP="00734486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dolore te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nulla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facilisi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adiping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aliquam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volutpat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</w:p>
                    <w:p w14:paraId="3E7D29FC" w14:textId="77777777" w:rsidR="00734486" w:rsidRDefault="00734486" w:rsidP="00734486">
                      <w:pPr>
                        <w:widowControl w:val="0"/>
                        <w:spacing w:line="8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bidi="it-IT"/>
                        </w:rPr>
                        <w:t> </w:t>
                      </w:r>
                    </w:p>
                    <w:p w14:paraId="62C0823D" w14:textId="77777777" w:rsidR="00734486" w:rsidRDefault="00734486" w:rsidP="00734486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liber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tempor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cum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soluta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nobis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sed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corp-er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Option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utte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ullamcorer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54AEC4" wp14:editId="15B6E1BD">
                <wp:simplePos x="0" y="0"/>
                <wp:positionH relativeFrom="column">
                  <wp:posOffset>200025</wp:posOffset>
                </wp:positionH>
                <wp:positionV relativeFrom="paragraph">
                  <wp:posOffset>6229350</wp:posOffset>
                </wp:positionV>
                <wp:extent cx="2800350" cy="1083310"/>
                <wp:effectExtent l="0" t="0" r="0" b="2540"/>
                <wp:wrapNone/>
                <wp:docPr id="316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7EFE2" w14:textId="3ACF8624" w:rsidR="00734486" w:rsidRDefault="00734486" w:rsidP="00734486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ut</w:t>
                            </w:r>
                            <w:r w:rsidR="00505D14">
                              <w:rPr>
                                <w:sz w:val="16"/>
                                <w:szCs w:val="16"/>
                                <w:lang w:bidi="it-IT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dolore te</w:t>
                            </w:r>
                            <w:r w:rsidR="00505D14">
                              <w:rPr>
                                <w:sz w:val="16"/>
                                <w:szCs w:val="16"/>
                                <w:lang w:bidi="it-IT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feud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4AEC4" id="Casella di testo 15" o:spid="_x0000_s1058" type="#_x0000_t202" style="position:absolute;margin-left:15.75pt;margin-top:490.5pt;width:220.5pt;height:85.3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3877EFE2" w14:textId="3ACF8624" w:rsidR="00734486" w:rsidRDefault="00734486" w:rsidP="00734486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ut</w:t>
                      </w:r>
                      <w:r w:rsidR="00505D14">
                        <w:rPr>
                          <w:sz w:val="16"/>
                          <w:szCs w:val="16"/>
                          <w:lang w:bidi="it-IT"/>
                        </w:rPr>
                        <w:t> 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dolore te</w:t>
                      </w:r>
                      <w:r w:rsidR="00505D14">
                        <w:rPr>
                          <w:sz w:val="16"/>
                          <w:szCs w:val="16"/>
                          <w:lang w:bidi="it-IT"/>
                        </w:rPr>
                        <w:t> 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feud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aliquam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volutpat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bidi="it-IT"/>
        </w:rPr>
        <w:drawing>
          <wp:anchor distT="0" distB="0" distL="114300" distR="114300" simplePos="0" relativeHeight="251569662" behindDoc="0" locked="0" layoutInCell="1" allowOverlap="1" wp14:anchorId="66B65F69" wp14:editId="55B098A4">
            <wp:simplePos x="0" y="0"/>
            <wp:positionH relativeFrom="column">
              <wp:posOffset>7019925</wp:posOffset>
            </wp:positionH>
            <wp:positionV relativeFrom="paragraph">
              <wp:posOffset>4038600</wp:posOffset>
            </wp:positionV>
            <wp:extent cx="1942465" cy="1637030"/>
            <wp:effectExtent l="0" t="0" r="635" b="1270"/>
            <wp:wrapNone/>
            <wp:docPr id="317" name="Immagine 317" descr="RE99923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magine 317" descr="RE9992301-IMG0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4" r="10208" b="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34486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562493" behindDoc="0" locked="0" layoutInCell="1" allowOverlap="1" wp14:anchorId="2D6EFF1D" wp14:editId="6311CA08">
                <wp:simplePos x="0" y="0"/>
                <wp:positionH relativeFrom="column">
                  <wp:posOffset>8963025</wp:posOffset>
                </wp:positionH>
                <wp:positionV relativeFrom="paragraph">
                  <wp:posOffset>4276725</wp:posOffset>
                </wp:positionV>
                <wp:extent cx="637540" cy="234315"/>
                <wp:effectExtent l="0" t="0" r="0" b="0"/>
                <wp:wrapNone/>
                <wp:docPr id="326" name="Rettango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66D81" id="Rettangolo 33" o:spid="_x0000_s1026" style="position:absolute;margin-left:705.75pt;margin-top:336.75pt;width:50.2pt;height:18.45pt;z-index:2515624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563517" behindDoc="0" locked="0" layoutInCell="1" allowOverlap="1" wp14:anchorId="2CAC4995" wp14:editId="3C806DD9">
                <wp:simplePos x="0" y="0"/>
                <wp:positionH relativeFrom="column">
                  <wp:posOffset>8963025</wp:posOffset>
                </wp:positionH>
                <wp:positionV relativeFrom="paragraph">
                  <wp:posOffset>4505325</wp:posOffset>
                </wp:positionV>
                <wp:extent cx="637540" cy="233680"/>
                <wp:effectExtent l="0" t="0" r="0" b="0"/>
                <wp:wrapNone/>
                <wp:docPr id="327" name="Rettango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36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5E3555" id="Rettangolo 34" o:spid="_x0000_s1026" style="position:absolute;margin-left:705.75pt;margin-top:354.75pt;width:50.2pt;height:18.4pt;z-index:2515635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564541" behindDoc="0" locked="0" layoutInCell="1" allowOverlap="1" wp14:anchorId="6F6D750A" wp14:editId="2602F414">
                <wp:simplePos x="0" y="0"/>
                <wp:positionH relativeFrom="column">
                  <wp:posOffset>8963025</wp:posOffset>
                </wp:positionH>
                <wp:positionV relativeFrom="paragraph">
                  <wp:posOffset>4743450</wp:posOffset>
                </wp:positionV>
                <wp:extent cx="637540" cy="233680"/>
                <wp:effectExtent l="0" t="0" r="0" b="0"/>
                <wp:wrapNone/>
                <wp:docPr id="328" name="Rettango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36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B1349" id="Rettangolo 35" o:spid="_x0000_s1026" style="position:absolute;margin-left:705.75pt;margin-top:373.5pt;width:50.2pt;height:18.4pt;z-index:2515645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565565" behindDoc="0" locked="0" layoutInCell="1" allowOverlap="1" wp14:anchorId="35962555" wp14:editId="5A5A595D">
                <wp:simplePos x="0" y="0"/>
                <wp:positionH relativeFrom="column">
                  <wp:posOffset>8963025</wp:posOffset>
                </wp:positionH>
                <wp:positionV relativeFrom="paragraph">
                  <wp:posOffset>4972050</wp:posOffset>
                </wp:positionV>
                <wp:extent cx="637540" cy="234315"/>
                <wp:effectExtent l="0" t="0" r="0" b="0"/>
                <wp:wrapNone/>
                <wp:docPr id="329" name="Rettango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61723" id="Rettangolo 36" o:spid="_x0000_s1026" style="position:absolute;margin-left:705.75pt;margin-top:391.5pt;width:50.2pt;height:18.45pt;z-index:2515655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566589" behindDoc="0" locked="0" layoutInCell="1" allowOverlap="1" wp14:anchorId="388F43E5" wp14:editId="5723242B">
                <wp:simplePos x="0" y="0"/>
                <wp:positionH relativeFrom="column">
                  <wp:posOffset>8963025</wp:posOffset>
                </wp:positionH>
                <wp:positionV relativeFrom="paragraph">
                  <wp:posOffset>5210175</wp:posOffset>
                </wp:positionV>
                <wp:extent cx="637540" cy="233680"/>
                <wp:effectExtent l="0" t="0" r="0" b="0"/>
                <wp:wrapNone/>
                <wp:docPr id="330" name="Rettango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36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033AB" id="Rettangolo 37" o:spid="_x0000_s1026" style="position:absolute;margin-left:705.75pt;margin-top:410.25pt;width:50.2pt;height:18.4pt;z-index:2515665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567613" behindDoc="0" locked="0" layoutInCell="1" allowOverlap="1" wp14:anchorId="679C75DE" wp14:editId="7A2F6839">
                <wp:simplePos x="0" y="0"/>
                <wp:positionH relativeFrom="column">
                  <wp:posOffset>8963025</wp:posOffset>
                </wp:positionH>
                <wp:positionV relativeFrom="paragraph">
                  <wp:posOffset>5448300</wp:posOffset>
                </wp:positionV>
                <wp:extent cx="637540" cy="234315"/>
                <wp:effectExtent l="0" t="0" r="0" b="0"/>
                <wp:wrapNone/>
                <wp:docPr id="331" name="Rettango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50208" id="Rettangolo 38" o:spid="_x0000_s1026" style="position:absolute;margin-left:705.75pt;margin-top:429pt;width:50.2pt;height:18.45pt;z-index:2515676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568637" behindDoc="0" locked="0" layoutInCell="1" allowOverlap="1" wp14:anchorId="0C0D1582" wp14:editId="07BE5469">
                <wp:simplePos x="0" y="0"/>
                <wp:positionH relativeFrom="column">
                  <wp:posOffset>8963025</wp:posOffset>
                </wp:positionH>
                <wp:positionV relativeFrom="paragraph">
                  <wp:posOffset>4038600</wp:posOffset>
                </wp:positionV>
                <wp:extent cx="637540" cy="234315"/>
                <wp:effectExtent l="0" t="0" r="0" b="0"/>
                <wp:wrapNone/>
                <wp:docPr id="332" name="Rettango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28EAF" id="Rettangolo 44" o:spid="_x0000_s1026" style="position:absolute;margin-left:705.75pt;margin-top:318pt;width:50.2pt;height:18.45pt;z-index:2515686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bidi="it-IT"/>
        </w:rPr>
        <w:drawing>
          <wp:anchor distT="0" distB="0" distL="114300" distR="114300" simplePos="0" relativeHeight="251571710" behindDoc="0" locked="0" layoutInCell="1" allowOverlap="1" wp14:anchorId="7A0A4ABB" wp14:editId="2BB903CE">
            <wp:simplePos x="0" y="0"/>
            <wp:positionH relativeFrom="column">
              <wp:posOffset>5067300</wp:posOffset>
            </wp:positionH>
            <wp:positionV relativeFrom="paragraph">
              <wp:posOffset>4038600</wp:posOffset>
            </wp:positionV>
            <wp:extent cx="1941830" cy="1637030"/>
            <wp:effectExtent l="0" t="0" r="1270" b="1270"/>
            <wp:wrapNone/>
            <wp:docPr id="333" name="Immagine 333" descr="RE9992301-IM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magine 333" descr="RE9992301-IMG0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9" r="7878" b="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34486">
        <w:rPr>
          <w:noProof/>
          <w:lang w:bidi="it-IT"/>
        </w:rPr>
        <w:drawing>
          <wp:anchor distT="0" distB="0" distL="114300" distR="114300" simplePos="0" relativeHeight="251684352" behindDoc="0" locked="0" layoutInCell="1" allowOverlap="1" wp14:anchorId="35BA78EB" wp14:editId="73D3D07F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1143000" cy="914400"/>
            <wp:effectExtent l="0" t="0" r="0" b="0"/>
            <wp:wrapNone/>
            <wp:docPr id="334" name="Immagine 334" descr="RE9992301-IM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magine 334" descr="RE9992301-IMG0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9" r="104" b="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34486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0AC4C4A" wp14:editId="1FF29019">
                <wp:simplePos x="0" y="0"/>
                <wp:positionH relativeFrom="column">
                  <wp:posOffset>5057775</wp:posOffset>
                </wp:positionH>
                <wp:positionV relativeFrom="paragraph">
                  <wp:posOffset>1304925</wp:posOffset>
                </wp:positionV>
                <wp:extent cx="1446530" cy="936625"/>
                <wp:effectExtent l="0" t="0" r="1270" b="0"/>
                <wp:wrapNone/>
                <wp:docPr id="335" name="Casella di tes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9DE07C" w14:textId="77777777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veni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. Nos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C4C4A" id="Casella di testo 54" o:spid="_x0000_s1059" type="#_x0000_t202" style="position:absolute;margin-left:398.25pt;margin-top:102.75pt;width:113.9pt;height:73.7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" filled="f" fillcolor="#fffffe" stroked="f" strokecolor="#212120" insetpen="t">
                <v:textbox inset="2.88pt,2.88pt,2.88pt,2.88pt">
                  <w:txbxContent>
                    <w:p w14:paraId="1B9DE07C" w14:textId="77777777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nihil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veni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ullamcorer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. Nos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5F1A50F" wp14:editId="60AF39FB">
                <wp:simplePos x="0" y="0"/>
                <wp:positionH relativeFrom="column">
                  <wp:posOffset>6591300</wp:posOffset>
                </wp:positionH>
                <wp:positionV relativeFrom="paragraph">
                  <wp:posOffset>1304925</wp:posOffset>
                </wp:positionV>
                <wp:extent cx="1446530" cy="936625"/>
                <wp:effectExtent l="0" t="0" r="1270" b="0"/>
                <wp:wrapNone/>
                <wp:docPr id="339" name="Casella di tes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9EDBA0" w14:textId="77777777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sectetuer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adip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iscing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elit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, sed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erat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diam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nonummy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nibh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magna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erat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aliquam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erat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 </w:t>
                            </w:r>
                            <w:proofErr w:type="spellStart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>volutpat</w:t>
                            </w:r>
                            <w:proofErr w:type="spellEnd"/>
                            <w:r w:rsidRPr="00505D14">
                              <w:rPr>
                                <w:sz w:val="16"/>
                                <w:szCs w:val="16"/>
                                <w:lang w:val="en-US" w:bidi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libe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r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cum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soluta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it-IT"/>
                              </w:rPr>
                              <w:t>sed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1A50F" id="Casella di testo 58" o:spid="_x0000_s1060" type="#_x0000_t202" style="position:absolute;margin-left:519pt;margin-top:102.75pt;width:113.9pt;height:73.7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1E9EDBA0" w14:textId="77777777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sectetuer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adip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iscing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elit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, sed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erat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diam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nonummy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nibh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magna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erat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aliquam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erat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 </w:t>
                      </w:r>
                      <w:proofErr w:type="spellStart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>volutpat</w:t>
                      </w:r>
                      <w:proofErr w:type="spellEnd"/>
                      <w:r w:rsidRPr="00505D14">
                        <w:rPr>
                          <w:sz w:val="16"/>
                          <w:szCs w:val="16"/>
                          <w:lang w:val="en-US" w:bidi="it-IT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libe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r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tempor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cum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soluta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nobis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it-I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it-IT"/>
                        </w:rPr>
                        <w:t>sed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4E644B" w:rsidSect="00537114">
      <w:pgSz w:w="16838" w:h="11906" w:orient="landscape" w:code="9"/>
      <w:pgMar w:top="245" w:right="850" w:bottom="245" w:left="8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9062D" w14:textId="77777777" w:rsidR="007C7DA6" w:rsidRDefault="007C7DA6" w:rsidP="00101AC6">
      <w:r>
        <w:separator/>
      </w:r>
    </w:p>
  </w:endnote>
  <w:endnote w:type="continuationSeparator" w:id="0">
    <w:p w14:paraId="4AE258CC" w14:textId="77777777" w:rsidR="007C7DA6" w:rsidRDefault="007C7DA6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FA300" w14:textId="77777777" w:rsidR="007C7DA6" w:rsidRDefault="007C7DA6" w:rsidP="00101AC6">
      <w:r>
        <w:separator/>
      </w:r>
    </w:p>
  </w:footnote>
  <w:footnote w:type="continuationSeparator" w:id="0">
    <w:p w14:paraId="4954DAD0" w14:textId="77777777" w:rsidR="007C7DA6" w:rsidRDefault="007C7DA6" w:rsidP="00101A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proofState w:spelling="clean" w:grammar="clean"/>
  <w:defaultTabStop w:val="720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908"/>
    <w:rsid w:val="00034552"/>
    <w:rsid w:val="000F75AC"/>
    <w:rsid w:val="00101AC6"/>
    <w:rsid w:val="00172BBD"/>
    <w:rsid w:val="00236292"/>
    <w:rsid w:val="002755C8"/>
    <w:rsid w:val="003F3E21"/>
    <w:rsid w:val="004616E0"/>
    <w:rsid w:val="004E227C"/>
    <w:rsid w:val="004E644B"/>
    <w:rsid w:val="0050260C"/>
    <w:rsid w:val="00503CBB"/>
    <w:rsid w:val="00505D14"/>
    <w:rsid w:val="00537114"/>
    <w:rsid w:val="00675CC7"/>
    <w:rsid w:val="006B442A"/>
    <w:rsid w:val="00725BD9"/>
    <w:rsid w:val="00734486"/>
    <w:rsid w:val="007640BC"/>
    <w:rsid w:val="007A5312"/>
    <w:rsid w:val="007B46E6"/>
    <w:rsid w:val="007C7DA6"/>
    <w:rsid w:val="0089137F"/>
    <w:rsid w:val="00893BF1"/>
    <w:rsid w:val="00982C9B"/>
    <w:rsid w:val="00A91EE6"/>
    <w:rsid w:val="00A94EFF"/>
    <w:rsid w:val="00B63DC1"/>
    <w:rsid w:val="00BB3094"/>
    <w:rsid w:val="00C21984"/>
    <w:rsid w:val="00C64EEA"/>
    <w:rsid w:val="00D75908"/>
    <w:rsid w:val="00DC505F"/>
    <w:rsid w:val="00EB6AC3"/>
    <w:rsid w:val="00F5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6A6C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Pidipagina">
    <w:name w:val="footer"/>
    <w:basedOn w:val="Normale"/>
    <w:link w:val="PidipaginaCarattere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1AC6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layoutready.com/?utm_source=microsoft&amp;utm_medium=file&amp;utm_campaign=office_onlin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Office_30369512_TF16402931</Template>
  <TotalTime>12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Tester it-IT</cp:lastModifiedBy>
  <cp:revision>4</cp:revision>
  <dcterms:created xsi:type="dcterms:W3CDTF">2019-03-05T12:26:00Z</dcterms:created>
  <dcterms:modified xsi:type="dcterms:W3CDTF">2019-04-05T11:08:00Z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