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1308"/>
        <w:gridCol w:w="3709"/>
        <w:gridCol w:w="5017"/>
      </w:tblGrid>
      <w:tr w:rsidR="000B2561" w:rsidRPr="00BF5FE4" w14:paraId="7B11DEAA" w14:textId="77777777" w:rsidTr="00162DCD">
        <w:trPr>
          <w:trHeight w:val="3312"/>
          <w:jc w:val="center"/>
        </w:trPr>
        <w:tc>
          <w:tcPr>
            <w:tcW w:w="5184" w:type="dxa"/>
            <w:gridSpan w:val="2"/>
          </w:tcPr>
          <w:p w14:paraId="721E1EAE" w14:textId="77777777" w:rsidR="000B2561" w:rsidRPr="00BF5FE4" w:rsidRDefault="000B2561" w:rsidP="000B2561"/>
        </w:tc>
        <w:tc>
          <w:tcPr>
            <w:tcW w:w="5184" w:type="dxa"/>
            <w:vAlign w:val="bottom"/>
          </w:tcPr>
          <w:p w14:paraId="088BED0E" w14:textId="77777777" w:rsidR="000B2561" w:rsidRPr="00BF5FE4" w:rsidRDefault="006B7DAF" w:rsidP="006B7DAF">
            <w:pPr>
              <w:jc w:val="right"/>
            </w:pPr>
            <w:r w:rsidRPr="00BF5FE4">
              <w:rPr>
                <w:lang w:bidi="pt-BR"/>
              </w:rPr>
              <mc:AlternateContent>
                <mc:Choice Requires="wps">
                  <w:drawing>
                    <wp:inline distT="0" distB="0" distL="0" distR="0" wp14:anchorId="46EC6694" wp14:editId="7628062B">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0426F" w14:textId="77777777" w:rsidR="006B7DAF" w:rsidRPr="00B819FE" w:rsidRDefault="006B7DAF" w:rsidP="006B7DAF">
                                  <w:pPr>
                                    <w:spacing w:after="0" w:line="240" w:lineRule="auto"/>
                                    <w:jc w:val="center"/>
                                    <w:rPr>
                                      <w:rFonts w:asciiTheme="majorHAnsi" w:hAnsiTheme="majorHAnsi" w:cstheme="majorHAnsi"/>
                                      <w:b/>
                                      <w:color w:val="002060" w:themeColor="accent3"/>
                                      <w:sz w:val="20"/>
                                      <w:lang w:val="en-US"/>
                                    </w:rPr>
                                  </w:pPr>
                                  <w:r w:rsidRPr="00B819FE">
                                    <w:rPr>
                                      <w:rFonts w:asciiTheme="majorHAnsi" w:hAnsiTheme="majorHAnsi" w:cstheme="majorHAnsi"/>
                                      <w:b/>
                                      <w:color w:val="002060" w:themeColor="accent3"/>
                                      <w:sz w:val="20"/>
                                      <w:szCs w:val="20"/>
                                      <w:lang w:bidi="pt-BR"/>
                                    </w:rPr>
                                    <w:t>LOGOTIPO DA ESCOLA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EC6694"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14:paraId="1020426F" w14:textId="77777777" w:rsidR="006B7DAF" w:rsidRPr="00B819FE" w:rsidRDefault="006B7DAF" w:rsidP="006B7DAF">
                            <w:pPr>
                              <w:spacing w:after="0" w:line="240" w:lineRule="auto"/>
                              <w:jc w:val="center"/>
                              <w:rPr>
                                <w:rFonts w:asciiTheme="majorHAnsi" w:hAnsiTheme="majorHAnsi" w:cstheme="majorHAnsi"/>
                                <w:b/>
                                <w:color w:val="002060" w:themeColor="accent3"/>
                                <w:sz w:val="20"/>
                                <w:lang w:val="en-US"/>
                              </w:rPr>
                            </w:pPr>
                            <w:r w:rsidRPr="00B819FE">
                              <w:rPr>
                                <w:rFonts w:asciiTheme="majorHAnsi" w:hAnsiTheme="majorHAnsi" w:cstheme="majorHAnsi"/>
                                <w:b/>
                                <w:color w:val="002060" w:themeColor="accent3"/>
                                <w:sz w:val="20"/>
                                <w:szCs w:val="20"/>
                                <w:lang w:bidi="pt-BR"/>
                              </w:rPr>
                              <w:t>LOGOTIPO DA ESCOLA</w:t>
                            </w:r>
                          </w:p>
                        </w:txbxContent>
                      </v:textbox>
                      <w10:anchorlock/>
                    </v:oval>
                  </w:pict>
                </mc:Fallback>
              </mc:AlternateContent>
            </w:r>
          </w:p>
        </w:tc>
      </w:tr>
      <w:tr w:rsidR="000B2561" w:rsidRPr="00BF5FE4" w14:paraId="227F0D26" w14:textId="77777777" w:rsidTr="00162DCD">
        <w:trPr>
          <w:trHeight w:val="1143"/>
          <w:jc w:val="center"/>
        </w:trPr>
        <w:tc>
          <w:tcPr>
            <w:tcW w:w="10368" w:type="dxa"/>
            <w:gridSpan w:val="3"/>
            <w:vAlign w:val="center"/>
          </w:tcPr>
          <w:p w14:paraId="779822E1" w14:textId="6B1BF374" w:rsidR="000B2561" w:rsidRPr="00BF5FE4" w:rsidRDefault="00BA6C93" w:rsidP="006B7DAF">
            <w:pPr>
              <w:pStyle w:val="Ttulo1"/>
              <w:rPr>
                <w:lang w:val="pt-BR"/>
              </w:rPr>
            </w:pPr>
            <w:sdt>
              <w:sdtPr>
                <w:rPr>
                  <w:lang w:val="pt-BR"/>
                </w:rPr>
                <w:id w:val="1855377995"/>
                <w:placeholder>
                  <w:docPart w:val="F0F93537211EB7418510FB7E24E481D8"/>
                </w:placeholder>
                <w:temporary/>
                <w:showingPlcHdr/>
                <w15:appearance w15:val="hidden"/>
              </w:sdtPr>
              <w:sdtEndPr/>
              <w:sdtContent>
                <w:r w:rsidR="006B7DAF" w:rsidRPr="00BF5FE4">
                  <w:rPr>
                    <w:lang w:val="pt-BR" w:bidi="pt-BR"/>
                  </w:rPr>
                  <w:t>O NOME DA ESCOLA APARECE AQUI</w:t>
                </w:r>
              </w:sdtContent>
            </w:sdt>
            <w:r w:rsidR="006B7DAF" w:rsidRPr="00BF5FE4">
              <w:rPr>
                <w:lang w:val="pt-BR" w:bidi="pt-BR"/>
              </w:rPr>
              <w:t xml:space="preserve"> | </w:t>
            </w:r>
            <w:sdt>
              <w:sdtPr>
                <w:rPr>
                  <w:lang w:val="pt-BR"/>
                </w:rPr>
                <w:id w:val="-896355017"/>
                <w:placeholder>
                  <w:docPart w:val="054376BFE519334A8C478DBD8A1245E6"/>
                </w:placeholder>
                <w:temporary/>
                <w:showingPlcHdr/>
                <w15:appearance w15:val="hidden"/>
              </w:sdtPr>
              <w:sdtEndPr/>
              <w:sdtContent>
                <w:r w:rsidR="006B7DAF" w:rsidRPr="00BF5FE4">
                  <w:rPr>
                    <w:lang w:val="pt-BR" w:bidi="pt-BR"/>
                  </w:rPr>
                  <w:t>BOLETIM INFORMATIVO DE</w:t>
                </w:r>
                <w:r w:rsidR="005214A0" w:rsidRPr="00BF5FE4">
                  <w:rPr>
                    <w:lang w:val="pt-BR" w:bidi="pt-BR"/>
                  </w:rPr>
                  <w:t> </w:t>
                </w:r>
                <w:r w:rsidR="006B7DAF" w:rsidRPr="00BF5FE4">
                  <w:rPr>
                    <w:lang w:val="pt-BR" w:bidi="pt-BR"/>
                  </w:rPr>
                  <w:t>PAIS E MESTRES</w:t>
                </w:r>
              </w:sdtContent>
            </w:sdt>
            <w:r w:rsidR="006B7DAF" w:rsidRPr="00BF5FE4">
              <w:rPr>
                <w:lang w:val="pt-BR" w:bidi="pt-BR"/>
              </w:rPr>
              <w:t xml:space="preserve"> – </w:t>
            </w:r>
            <w:sdt>
              <w:sdtPr>
                <w:rPr>
                  <w:lang w:val="pt-BR"/>
                </w:rPr>
                <w:id w:val="-67881964"/>
                <w:placeholder>
                  <w:docPart w:val="6996CF8413FAD3488234C55D5012F1FA"/>
                </w:placeholder>
                <w:temporary/>
                <w:showingPlcHdr/>
                <w15:appearance w15:val="hidden"/>
              </w:sdtPr>
              <w:sdtEndPr/>
              <w:sdtContent>
                <w:r w:rsidR="006B7DAF" w:rsidRPr="00BF5FE4">
                  <w:rPr>
                    <w:lang w:val="pt-BR" w:bidi="pt-BR"/>
                  </w:rPr>
                  <w:t>20AA</w:t>
                </w:r>
              </w:sdtContent>
            </w:sdt>
          </w:p>
        </w:tc>
      </w:tr>
      <w:tr w:rsidR="000B2561" w:rsidRPr="00BF5FE4" w14:paraId="79823A5E" w14:textId="77777777" w:rsidTr="000B2561">
        <w:trPr>
          <w:trHeight w:val="189"/>
          <w:jc w:val="center"/>
        </w:trPr>
        <w:tc>
          <w:tcPr>
            <w:tcW w:w="5184" w:type="dxa"/>
            <w:gridSpan w:val="2"/>
          </w:tcPr>
          <w:p w14:paraId="7F282492" w14:textId="77777777" w:rsidR="000B2561" w:rsidRPr="00BF5FE4" w:rsidRDefault="000B2561" w:rsidP="006B7DAF">
            <w:pPr>
              <w:spacing w:after="0"/>
            </w:pPr>
          </w:p>
        </w:tc>
        <w:tc>
          <w:tcPr>
            <w:tcW w:w="5184" w:type="dxa"/>
          </w:tcPr>
          <w:p w14:paraId="420FF6F7" w14:textId="77777777" w:rsidR="000B2561" w:rsidRPr="00BF5FE4" w:rsidRDefault="000B2561" w:rsidP="006B7DAF">
            <w:pPr>
              <w:spacing w:after="0"/>
            </w:pPr>
          </w:p>
        </w:tc>
      </w:tr>
      <w:tr w:rsidR="006B7DAF" w:rsidRPr="00BF5FE4" w14:paraId="4A977E68" w14:textId="77777777" w:rsidTr="00295C22">
        <w:trPr>
          <w:trHeight w:val="531"/>
          <w:jc w:val="center"/>
        </w:trPr>
        <w:tc>
          <w:tcPr>
            <w:tcW w:w="10368" w:type="dxa"/>
            <w:gridSpan w:val="3"/>
            <w:vAlign w:val="bottom"/>
          </w:tcPr>
          <w:p w14:paraId="140623C8" w14:textId="77777777" w:rsidR="006B7DAF" w:rsidRPr="00BF5FE4" w:rsidRDefault="00BA6C93" w:rsidP="00295C22">
            <w:pPr>
              <w:pStyle w:val="Detalhes"/>
              <w:rPr>
                <w:lang w:val="pt-BR"/>
              </w:rPr>
            </w:pPr>
            <w:sdt>
              <w:sdtPr>
                <w:rPr>
                  <w:lang w:val="pt-BR"/>
                </w:rPr>
                <w:id w:val="375899795"/>
                <w:placeholder>
                  <w:docPart w:val="81D34425A0B6D646A161FA141761D6D3"/>
                </w:placeholder>
                <w:temporary/>
                <w:showingPlcHdr/>
                <w15:appearance w15:val="hidden"/>
              </w:sdtPr>
              <w:sdtEndPr/>
              <w:sdtContent>
                <w:r w:rsidR="006B7DAF" w:rsidRPr="00BF5FE4">
                  <w:rPr>
                    <w:rStyle w:val="TextodoEspaoReservado"/>
                    <w:color w:val="262626" w:themeColor="text2"/>
                    <w:lang w:val="pt-BR" w:bidi="pt-BR"/>
                  </w:rPr>
                  <w:t>Programa</w:t>
                </w:r>
              </w:sdtContent>
            </w:sdt>
            <w:r w:rsidR="006B7DAF" w:rsidRPr="00BF5FE4">
              <w:rPr>
                <w:lang w:val="pt-BR" w:bidi="pt-BR"/>
              </w:rPr>
              <w:t xml:space="preserve"> | </w:t>
            </w:r>
            <w:sdt>
              <w:sdtPr>
                <w:rPr>
                  <w:lang w:val="pt-BR"/>
                </w:rPr>
                <w:id w:val="2098897899"/>
                <w:placeholder>
                  <w:docPart w:val="0D3D0BADAA1EDE49AB4107A6E8EF7C47"/>
                </w:placeholder>
                <w:temporary/>
                <w:showingPlcHdr/>
                <w15:appearance w15:val="hidden"/>
              </w:sdtPr>
              <w:sdtEndPr/>
              <w:sdtContent>
                <w:r w:rsidR="006B7DAF" w:rsidRPr="00BF5FE4">
                  <w:rPr>
                    <w:rStyle w:val="TextodoEspaoReservado"/>
                    <w:color w:val="262626" w:themeColor="text2"/>
                    <w:lang w:val="pt-BR" w:bidi="pt-BR"/>
                  </w:rPr>
                  <w:t>Nota</w:t>
                </w:r>
              </w:sdtContent>
            </w:sdt>
            <w:r w:rsidR="006B7DAF" w:rsidRPr="00BF5FE4">
              <w:rPr>
                <w:lang w:val="pt-BR" w:bidi="pt-BR"/>
              </w:rPr>
              <w:t xml:space="preserve"> | </w:t>
            </w:r>
            <w:sdt>
              <w:sdtPr>
                <w:rPr>
                  <w:lang w:val="pt-BR"/>
                </w:rPr>
                <w:id w:val="-756832302"/>
                <w:placeholder>
                  <w:docPart w:val="E35C764643D5004CA6BE24B084E149EC"/>
                </w:placeholder>
                <w:temporary/>
                <w:showingPlcHdr/>
                <w15:appearance w15:val="hidden"/>
              </w:sdtPr>
              <w:sdtEndPr/>
              <w:sdtContent>
                <w:r w:rsidR="006B7DAF" w:rsidRPr="00BF5FE4">
                  <w:rPr>
                    <w:rStyle w:val="TextodoEspaoReservado"/>
                    <w:color w:val="262626" w:themeColor="text2"/>
                    <w:lang w:val="pt-BR" w:bidi="pt-BR"/>
                  </w:rPr>
                  <w:t>Data</w:t>
                </w:r>
              </w:sdtContent>
            </w:sdt>
            <w:r w:rsidR="006B7DAF" w:rsidRPr="00BF5FE4">
              <w:rPr>
                <w:lang w:val="pt-BR" w:bidi="pt-BR"/>
              </w:rPr>
              <w:t xml:space="preserve"> | </w:t>
            </w:r>
            <w:sdt>
              <w:sdtPr>
                <w:rPr>
                  <w:lang w:val="pt-BR"/>
                </w:rPr>
                <w:id w:val="-1178277078"/>
                <w:placeholder>
                  <w:docPart w:val="2DA4062EDD7C9F48BA24BB8F592BB689"/>
                </w:placeholder>
                <w:temporary/>
                <w:showingPlcHdr/>
                <w15:appearance w15:val="hidden"/>
              </w:sdtPr>
              <w:sdtEndPr/>
              <w:sdtContent>
                <w:r w:rsidR="006B7DAF" w:rsidRPr="00BF5FE4">
                  <w:rPr>
                    <w:rStyle w:val="TextodoEspaoReservado"/>
                    <w:color w:val="262626" w:themeColor="text2"/>
                    <w:lang w:val="pt-BR" w:bidi="pt-BR"/>
                  </w:rPr>
                  <w:t>Tempo</w:t>
                </w:r>
              </w:sdtContent>
            </w:sdt>
          </w:p>
        </w:tc>
      </w:tr>
      <w:tr w:rsidR="006B7DAF" w:rsidRPr="00BF5FE4" w14:paraId="175E0CC6" w14:textId="77777777" w:rsidTr="00D207FA">
        <w:trPr>
          <w:trHeight w:val="720"/>
          <w:jc w:val="center"/>
        </w:trPr>
        <w:sdt>
          <w:sdtPr>
            <w:rPr>
              <w:lang w:val="pt-BR"/>
            </w:rPr>
            <w:id w:val="905195413"/>
            <w:placeholder>
              <w:docPart w:val="CC0176FBAFEE2241BD8CBA95E074867F"/>
            </w:placeholder>
            <w:temporary/>
            <w:showingPlcHdr/>
            <w15:appearance w15:val="hidden"/>
          </w:sdtPr>
          <w:sdtEndPr>
            <w:rPr>
              <w:rStyle w:val="TextodoEspaoReservado"/>
              <w:color w:val="262626" w:themeColor="text2"/>
            </w:rPr>
          </w:sdtEndPr>
          <w:sdtContent>
            <w:tc>
              <w:tcPr>
                <w:tcW w:w="10368" w:type="dxa"/>
                <w:gridSpan w:val="3"/>
              </w:tcPr>
              <w:p w14:paraId="30D931F3" w14:textId="77777777" w:rsidR="006B7DAF" w:rsidRPr="00BF5FE4" w:rsidRDefault="006B7DAF" w:rsidP="00D207FA">
                <w:pPr>
                  <w:pStyle w:val="Ttulo2"/>
                  <w:rPr>
                    <w:rStyle w:val="TextodoEspaoReservado"/>
                    <w:color w:val="262626" w:themeColor="text2"/>
                    <w:lang w:val="pt-BR"/>
                  </w:rPr>
                </w:pPr>
                <w:r w:rsidRPr="00BF5FE4">
                  <w:rPr>
                    <w:lang w:val="pt-BR" w:bidi="pt-BR"/>
                  </w:rPr>
                  <w:t>Título da Seção</w:t>
                </w:r>
              </w:p>
            </w:tc>
          </w:sdtContent>
        </w:sdt>
      </w:tr>
      <w:tr w:rsidR="006B7DAF" w:rsidRPr="00BF5FE4" w14:paraId="0F528ECB" w14:textId="77777777" w:rsidTr="00295C22">
        <w:trPr>
          <w:trHeight w:val="1800"/>
          <w:jc w:val="center"/>
        </w:trPr>
        <w:sdt>
          <w:sdtPr>
            <w:rPr>
              <w:noProof w:val="0"/>
              <w:lang w:val="pt-BR"/>
            </w:rPr>
            <w:id w:val="-1653364618"/>
            <w:placeholder>
              <w:docPart w:val="1A0F7E55A348DC4F9A269BEC538DD98F"/>
            </w:placeholder>
            <w:temporary/>
            <w:showingPlcHdr/>
            <w15:appearance w15:val="hidden"/>
          </w:sdtPr>
          <w:sdtEndPr>
            <w:rPr>
              <w:rStyle w:val="TextodoEspaoReservado"/>
              <w:color w:val="808080"/>
            </w:rPr>
          </w:sdtEndPr>
          <w:sdtContent>
            <w:tc>
              <w:tcPr>
                <w:tcW w:w="10368" w:type="dxa"/>
                <w:gridSpan w:val="3"/>
                <w:tcBorders>
                  <w:bottom w:val="dashed" w:sz="4" w:space="0" w:color="A6A6A6" w:themeColor="background1" w:themeShade="A6"/>
                </w:tcBorders>
              </w:tcPr>
              <w:p w14:paraId="0E1CC513" w14:textId="77777777" w:rsidR="006B7DAF" w:rsidRPr="00BF5FE4" w:rsidRDefault="006B7DAF" w:rsidP="00E07002">
                <w:pPr>
                  <w:pStyle w:val="PTANormal"/>
                  <w:rPr>
                    <w:noProof w:val="0"/>
                    <w:lang w:val="pt-BR"/>
                  </w:rPr>
                </w:pPr>
                <w:r w:rsidRPr="00BF5FE4">
                  <w:rPr>
                    <w:noProof w:val="0"/>
                    <w:lang w:val="pt-BR" w:bidi="pt-BR"/>
                  </w:rPr>
                  <w:t>Achamos que o design deste boletim informativo está ótimo assim! Mas, se você não concordar, personalize-o realizando pequenos ajustes no design! Dicas sobre como atualizar recursos específicos estão disponíveis em todo o texto de exemplo.</w:t>
                </w:r>
              </w:p>
              <w:p w14:paraId="00C125C6" w14:textId="77777777" w:rsidR="00E07002" w:rsidRPr="00BF5FE4" w:rsidRDefault="00E07002" w:rsidP="00E07002">
                <w:pPr>
                  <w:pStyle w:val="PTANormal"/>
                  <w:rPr>
                    <w:noProof w:val="0"/>
                    <w:lang w:val="pt-BR"/>
                  </w:rPr>
                </w:pPr>
              </w:p>
              <w:p w14:paraId="0CD2D56E" w14:textId="77777777" w:rsidR="006B7DAF" w:rsidRPr="00BF5FE4" w:rsidRDefault="006B7DAF" w:rsidP="00E07002">
                <w:pPr>
                  <w:pStyle w:val="PTANormal"/>
                  <w:rPr>
                    <w:rStyle w:val="TextodoEspaoReservado"/>
                    <w:noProof w:val="0"/>
                    <w:color w:val="auto"/>
                    <w:lang w:val="pt-BR"/>
                  </w:rPr>
                </w:pPr>
                <w:r w:rsidRPr="00BF5FE4">
                  <w:rPr>
                    <w:noProof w:val="0"/>
                    <w:lang w:val="pt-BR" w:bidi="pt-BR"/>
                  </w:rPr>
                  <w:t>Para alterar qualquer texto neste documento, basta clicar no bloco de texto que você deseja atualizar! A formatação já foi programada para facilitar a formatação.</w:t>
                </w:r>
              </w:p>
            </w:tc>
          </w:sdtContent>
        </w:sdt>
      </w:tr>
      <w:tr w:rsidR="006B7DAF" w:rsidRPr="00BF5FE4" w14:paraId="469B27A8" w14:textId="77777777" w:rsidTr="00295C22">
        <w:trPr>
          <w:trHeight w:val="1277"/>
          <w:jc w:val="center"/>
        </w:trPr>
        <w:tc>
          <w:tcPr>
            <w:tcW w:w="5184" w:type="dxa"/>
            <w:gridSpan w:val="2"/>
            <w:tcBorders>
              <w:top w:val="dashed" w:sz="4" w:space="0" w:color="A6A6A6" w:themeColor="background1" w:themeShade="A6"/>
            </w:tcBorders>
            <w:vAlign w:val="bottom"/>
          </w:tcPr>
          <w:p w14:paraId="6D3CB8B4" w14:textId="77777777" w:rsidR="006B7DAF" w:rsidRPr="00BF5FE4" w:rsidRDefault="00D207FA" w:rsidP="00295C22">
            <w:pPr>
              <w:spacing w:before="80" w:after="0"/>
            </w:pPr>
            <w:r w:rsidRPr="00BF5FE4">
              <w:rPr>
                <w:lang w:bidi="pt-BR"/>
              </w:rPr>
              <mc:AlternateContent>
                <mc:Choice Requires="wpg">
                  <w:drawing>
                    <wp:inline distT="0" distB="0" distL="0" distR="0" wp14:anchorId="7881879E" wp14:editId="1C3CBD19">
                      <wp:extent cx="640080" cy="640080"/>
                      <wp:effectExtent l="19050" t="19050" r="26670" b="26670"/>
                      <wp:docPr id="52" name="Grupo 52" descr="Círculo com ícone de logotipo do livr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Elemento gráfico 14" descr="Livro aberto"/>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45F5F3" id="Grupo 52" o:spid="_x0000_s1026" alt="Círculo com ícone de logotipo do livro"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áfico 14" o:spid="_x0000_s1027" type="#_x0000_t75" alt="Livro aberto"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">
                        <v:imagedata r:id="rId12" o:title="Livro aberto"/>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p>
        </w:tc>
        <w:tc>
          <w:tcPr>
            <w:tcW w:w="5184" w:type="dxa"/>
            <w:tcBorders>
              <w:top w:val="dashed" w:sz="4" w:space="0" w:color="A6A6A6" w:themeColor="background1" w:themeShade="A6"/>
            </w:tcBorders>
            <w:vAlign w:val="bottom"/>
          </w:tcPr>
          <w:p w14:paraId="4D86C75D" w14:textId="77777777" w:rsidR="006B7DAF" w:rsidRPr="00BF5FE4" w:rsidRDefault="00D207FA" w:rsidP="00295C22">
            <w:pPr>
              <w:spacing w:before="80" w:after="0"/>
              <w:ind w:left="396"/>
            </w:pPr>
            <w:r w:rsidRPr="00BF5FE4">
              <w:rPr>
                <w:lang w:bidi="pt-BR"/>
              </w:rPr>
              <mc:AlternateContent>
                <mc:Choice Requires="wpg">
                  <w:drawing>
                    <wp:inline distT="0" distB="0" distL="0" distR="0" wp14:anchorId="612F35EE" wp14:editId="6B34E119">
                      <wp:extent cx="640080" cy="640080"/>
                      <wp:effectExtent l="19050" t="19050" r="26670" b="26670"/>
                      <wp:docPr id="53" name="Grupo 53" descr="Círculo com ícone de cavalete de art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Elemento gráfico 17" descr="Cavalet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14300" y="114300"/>
                                  <a:ext cx="485140" cy="485140"/>
                                </a:xfrm>
                                <a:prstGeom prst="rect">
                                  <a:avLst/>
                                </a:prstGeom>
                              </pic:spPr>
                            </pic:pic>
                            <wps:wsp>
                              <wps:cNvPr id="35" name="Oval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5551A6" id="Grupo 53" o:spid="_x0000_s1026" alt="Círculo com ícone de cavalete de arte"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">
                      <o:lock v:ext="edit" aspectratio="t"/>
                      <v:shape id="Elemento gráfico 17" o:spid="_x0000_s1027" type="#_x0000_t75" alt="Cavalete"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">
                        <v:imagedata r:id="rId15" o:title="Cavalete"/>
                      </v:shape>
                      <v:oval id="Oval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anchorlock/>
                    </v:group>
                  </w:pict>
                </mc:Fallback>
              </mc:AlternateContent>
            </w:r>
          </w:p>
        </w:tc>
      </w:tr>
      <w:tr w:rsidR="006B7DAF" w:rsidRPr="00BF5FE4" w14:paraId="6770B31A" w14:textId="77777777" w:rsidTr="005214A0">
        <w:trPr>
          <w:trHeight w:val="4296"/>
          <w:jc w:val="center"/>
        </w:trPr>
        <w:sdt>
          <w:sdtPr>
            <w:rPr>
              <w:noProof w:val="0"/>
              <w:lang w:val="pt-BR"/>
            </w:rPr>
            <w:id w:val="-399360927"/>
            <w:placeholder>
              <w:docPart w:val="194B2658681268488A7909AE6894A704"/>
            </w:placeholder>
            <w:temporary/>
            <w:showingPlcHdr/>
            <w15:appearance w15:val="hidden"/>
          </w:sdtPr>
          <w:sdtEndPr/>
          <w:sdtContent>
            <w:tc>
              <w:tcPr>
                <w:tcW w:w="5184" w:type="dxa"/>
                <w:gridSpan w:val="2"/>
                <w:tcMar>
                  <w:right w:w="360" w:type="dxa"/>
                </w:tcMar>
              </w:tcPr>
              <w:p w14:paraId="494D2EF3" w14:textId="6E80440D" w:rsidR="00D207FA" w:rsidRPr="00BF5FE4" w:rsidRDefault="00D207FA" w:rsidP="00D207FA">
                <w:pPr>
                  <w:pStyle w:val="PTANormal02"/>
                  <w:rPr>
                    <w:rStyle w:val="TextodoEspaoReservado"/>
                    <w:noProof w:val="0"/>
                    <w:color w:val="262626" w:themeColor="text2"/>
                    <w:lang w:val="pt-BR"/>
                  </w:rPr>
                </w:pPr>
                <w:r w:rsidRPr="00BF5FE4">
                  <w:rPr>
                    <w:rStyle w:val="TextodoEspaoReservado"/>
                    <w:noProof w:val="0"/>
                    <w:color w:val="262626" w:themeColor="text2"/>
                    <w:lang w:val="pt-BR" w:bidi="pt-BR"/>
                  </w:rPr>
                  <w:t>É fácil alterar as cores gerais do modelo com apenas alguns cliques. Acesse a guia Design e clique em Cores. Na lista de cores, você pode escolher um esquema de cores diferentes. Ao passar o mouse sobre as várias opções, observe que a aparência geral do</w:t>
                </w:r>
                <w:r w:rsidR="005214A0"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documento será alterada para exibir as opções.</w:t>
                </w:r>
              </w:p>
              <w:p w14:paraId="310EEEBA" w14:textId="575CD076" w:rsidR="006B7DAF" w:rsidRPr="00BF5FE4" w:rsidRDefault="00D207FA" w:rsidP="00D207FA">
                <w:pPr>
                  <w:pStyle w:val="PTANormal02"/>
                  <w:rPr>
                    <w:noProof w:val="0"/>
                    <w:lang w:val="pt-BR"/>
                  </w:rPr>
                </w:pPr>
                <w:r w:rsidRPr="00BF5FE4">
                  <w:rPr>
                    <w:rStyle w:val="TextodoEspaoReservado"/>
                    <w:noProof w:val="0"/>
                    <w:color w:val="262626" w:themeColor="text2"/>
                    <w:lang w:val="pt-BR" w:bidi="pt-BR"/>
                  </w:rPr>
                  <w:t>Mudou a cor, mas deseja voltar para o design original? É fácil! Basta retornar à guia Design e</w:t>
                </w:r>
                <w:r w:rsidR="005214A0"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escolher a opção Temas. Na lista, clique na opção para redefinir o tema deste modelo. E,</w:t>
                </w:r>
                <w:r w:rsidR="005214A0"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num instante, o esquema de cores do documento será restaurado para o original!</w:t>
                </w:r>
              </w:p>
            </w:tc>
          </w:sdtContent>
        </w:sdt>
        <w:sdt>
          <w:sdtPr>
            <w:rPr>
              <w:rStyle w:val="TextodoEspaoReservado"/>
              <w:noProof w:val="0"/>
              <w:color w:val="262626" w:themeColor="text2"/>
              <w:lang w:val="pt-BR"/>
            </w:rPr>
            <w:id w:val="1095671906"/>
            <w:placeholder>
              <w:docPart w:val="C9A14E2632FB9549AD60EA62F6C324D4"/>
            </w:placeholder>
            <w:temporary/>
            <w:showingPlcHdr/>
            <w15:appearance w15:val="hidden"/>
          </w:sdtPr>
          <w:sdtEndPr>
            <w:rPr>
              <w:rStyle w:val="TextodoEspaoReservado"/>
            </w:rPr>
          </w:sdtEndPr>
          <w:sdtContent>
            <w:tc>
              <w:tcPr>
                <w:tcW w:w="5184" w:type="dxa"/>
                <w:tcMar>
                  <w:left w:w="360" w:type="dxa"/>
                </w:tcMar>
              </w:tcPr>
              <w:p w14:paraId="24E9363B" w14:textId="24E2B746" w:rsidR="00295C22" w:rsidRPr="00BF5FE4" w:rsidRDefault="00295C22" w:rsidP="00295C22">
                <w:pPr>
                  <w:pStyle w:val="PTANormal02"/>
                  <w:rPr>
                    <w:rStyle w:val="TextodoEspaoReservado"/>
                    <w:noProof w:val="0"/>
                    <w:color w:val="262626" w:themeColor="text2"/>
                    <w:lang w:val="pt-BR"/>
                  </w:rPr>
                </w:pPr>
                <w:r w:rsidRPr="00BF5FE4">
                  <w:rPr>
                    <w:rStyle w:val="TextodoEspaoReservado"/>
                    <w:noProof w:val="0"/>
                    <w:color w:val="262626" w:themeColor="text2"/>
                    <w:lang w:val="pt-BR" w:bidi="pt-BR"/>
                  </w:rPr>
                  <w:t>Da mesma forma que você altera as cores, é</w:t>
                </w:r>
                <w:r w:rsidR="005214A0"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fácil atualizar as fontes de todo o documento! Na guia Design, escolha uma combinação de</w:t>
                </w:r>
                <w:r w:rsidR="005214A0"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fontes de sua preferência.</w:t>
                </w:r>
              </w:p>
              <w:p w14:paraId="21D2350D" w14:textId="77777777" w:rsidR="00295C22" w:rsidRPr="00BF5FE4" w:rsidRDefault="00295C22" w:rsidP="00295C22">
                <w:pPr>
                  <w:pStyle w:val="PTANormal02"/>
                  <w:rPr>
                    <w:rStyle w:val="TextodoEspaoReservado"/>
                    <w:noProof w:val="0"/>
                    <w:color w:val="262626" w:themeColor="text2"/>
                    <w:lang w:val="pt-BR"/>
                  </w:rPr>
                </w:pPr>
                <w:r w:rsidRPr="00BF5FE4">
                  <w:rPr>
                    <w:rStyle w:val="TextodoEspaoReservado"/>
                    <w:noProof w:val="0"/>
                    <w:color w:val="262626" w:themeColor="text2"/>
                    <w:lang w:val="pt-BR" w:bidi="pt-BR"/>
                  </w:rPr>
                  <w:t>Redefina o tema para restaurar o modelo ao seu estado original!</w:t>
                </w:r>
              </w:p>
              <w:p w14:paraId="1849EF5E" w14:textId="77777777" w:rsidR="006B7DAF" w:rsidRPr="00BF5FE4" w:rsidRDefault="00295C22" w:rsidP="00295C22">
                <w:pPr>
                  <w:pStyle w:val="PTANormal02"/>
                  <w:rPr>
                    <w:rStyle w:val="TextodoEspaoReservado"/>
                    <w:noProof w:val="0"/>
                    <w:color w:val="262626" w:themeColor="text2"/>
                    <w:lang w:val="pt-BR"/>
                  </w:rPr>
                </w:pPr>
                <w:r w:rsidRPr="00BF5FE4">
                  <w:rPr>
                    <w:rStyle w:val="TextodoEspaoReservado"/>
                    <w:noProof w:val="0"/>
                    <w:color w:val="262626" w:themeColor="text2"/>
                    <w:lang w:val="pt-BR" w:bidi="pt-BR"/>
                  </w:rPr>
                  <w:t>Para alterar qualquer texto neste documento, basta clicar no bloco de texto que você deseja atualizar! A formatação já foi programada para facilitar a formatação.</w:t>
                </w:r>
              </w:p>
            </w:tc>
          </w:sdtContent>
        </w:sdt>
      </w:tr>
      <w:tr w:rsidR="006B7DAF" w:rsidRPr="00BF5FE4" w14:paraId="4B0B478E" w14:textId="77777777" w:rsidTr="00D207FA">
        <w:trPr>
          <w:trHeight w:val="1152"/>
          <w:jc w:val="center"/>
        </w:trPr>
        <w:tc>
          <w:tcPr>
            <w:tcW w:w="1350" w:type="dxa"/>
          </w:tcPr>
          <w:p w14:paraId="6993D0FF" w14:textId="77777777" w:rsidR="006B7DAF" w:rsidRPr="00BF5FE4" w:rsidRDefault="006B7DAF" w:rsidP="000B2561"/>
        </w:tc>
        <w:sdt>
          <w:sdtPr>
            <w:rPr>
              <w:noProof w:val="0"/>
              <w:lang w:val="pt-BR"/>
            </w:rPr>
            <w:id w:val="-1655289616"/>
            <w:placeholder>
              <w:docPart w:val="1318DE7BEB96C040AE57535BDC33813B"/>
            </w:placeholder>
            <w:temporary/>
            <w:showingPlcHdr/>
            <w15:appearance w15:val="hidden"/>
          </w:sdtPr>
          <w:sdtEndPr>
            <w:rPr>
              <w:rStyle w:val="TextodoEspaoReservado"/>
              <w:color w:val="808080"/>
            </w:rPr>
          </w:sdtEndPr>
          <w:sdtContent>
            <w:tc>
              <w:tcPr>
                <w:tcW w:w="9018" w:type="dxa"/>
                <w:gridSpan w:val="2"/>
                <w:vAlign w:val="center"/>
              </w:tcPr>
              <w:p w14:paraId="66C5BDB2" w14:textId="77777777" w:rsidR="006B7DAF" w:rsidRPr="00BF5FE4" w:rsidRDefault="00D207FA" w:rsidP="00D207FA">
                <w:pPr>
                  <w:pStyle w:val="PTANormal02"/>
                  <w:rPr>
                    <w:rStyle w:val="TextodoEspaoReservado"/>
                    <w:noProof w:val="0"/>
                    <w:color w:val="262626" w:themeColor="text2"/>
                    <w:lang w:val="pt-BR"/>
                  </w:rPr>
                </w:pPr>
                <w:r w:rsidRPr="00BF5FE4">
                  <w:rPr>
                    <w:noProof w:val="0"/>
                    <w:lang w:val="pt-BR" w:bidi="pt-BR"/>
                  </w:rPr>
                  <w:t>"Inclua uma citação aqui para destacar essa problema no seu boletim informativo."</w:t>
                </w:r>
              </w:p>
            </w:tc>
          </w:sdtContent>
        </w:sdt>
      </w:tr>
    </w:tbl>
    <w:p w14:paraId="0AC4F006" w14:textId="77777777" w:rsidR="005E5C0E" w:rsidRPr="00BF5FE4" w:rsidRDefault="005E5C0E" w:rsidP="00D207FA">
      <w:pPr>
        <w:spacing w:after="0"/>
        <w:rPr>
          <w:sz w:val="4"/>
        </w:rPr>
      </w:pPr>
    </w:p>
    <w:p w14:paraId="4038DD10" w14:textId="77777777" w:rsidR="005E5C0E" w:rsidRPr="00BF5FE4" w:rsidRDefault="005E5C0E" w:rsidP="00D207FA">
      <w:pPr>
        <w:spacing w:after="0"/>
        <w:rPr>
          <w:sz w:val="4"/>
        </w:rPr>
        <w:sectPr w:rsidR="005E5C0E" w:rsidRPr="00BF5FE4" w:rsidSect="00162DCD">
          <w:headerReference w:type="first" r:id="rId16"/>
          <w:pgSz w:w="11906" w:h="16838" w:code="9"/>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578"/>
        <w:gridCol w:w="291"/>
        <w:gridCol w:w="385"/>
        <w:gridCol w:w="386"/>
        <w:gridCol w:w="2122"/>
        <w:gridCol w:w="482"/>
        <w:gridCol w:w="584"/>
        <w:gridCol w:w="386"/>
        <w:gridCol w:w="869"/>
        <w:gridCol w:w="382"/>
        <w:gridCol w:w="675"/>
        <w:gridCol w:w="2894"/>
      </w:tblGrid>
      <w:tr w:rsidR="0086677E" w:rsidRPr="00BF5FE4" w14:paraId="658D6D7F" w14:textId="77777777" w:rsidTr="007271E6">
        <w:trPr>
          <w:jc w:val="center"/>
        </w:trPr>
        <w:sdt>
          <w:sdtPr>
            <w:rPr>
              <w:lang w:val="pt-BR"/>
            </w:rPr>
            <w:id w:val="1051352306"/>
            <w:placeholder>
              <w:docPart w:val="837E7347DD3CEA42A1F60194C4C036A6"/>
            </w:placeholder>
            <w:temporary/>
            <w:showingPlcHdr/>
            <w15:appearance w15:val="hidden"/>
          </w:sdtPr>
          <w:sdtEndPr/>
          <w:sdtContent>
            <w:tc>
              <w:tcPr>
                <w:tcW w:w="4503" w:type="dxa"/>
                <w:gridSpan w:val="7"/>
              </w:tcPr>
              <w:p w14:paraId="60858235" w14:textId="77777777" w:rsidR="0086677E" w:rsidRPr="00BF5FE4" w:rsidRDefault="00295C22" w:rsidP="00295C22">
                <w:pPr>
                  <w:pStyle w:val="Ttulo3"/>
                  <w:rPr>
                    <w:lang w:val="pt-BR"/>
                  </w:rPr>
                </w:pPr>
                <w:r w:rsidRPr="00BF5FE4">
                  <w:rPr>
                    <w:rStyle w:val="TextodoEspaoReservado"/>
                    <w:color w:val="FFFFFF" w:themeColor="background1"/>
                    <w:lang w:val="pt-BR" w:bidi="pt-BR"/>
                  </w:rPr>
                  <w:t>Título da Seção</w:t>
                </w:r>
                <w:r w:rsidRPr="00BF5FE4">
                  <w:rPr>
                    <w:rStyle w:val="TextodoEspaoReservado"/>
                    <w:color w:val="FFFFFF" w:themeColor="background1"/>
                    <w:lang w:val="pt-BR" w:bidi="pt-BR"/>
                  </w:rPr>
                  <w:br/>
                  <w:t>Duas Linhas</w:t>
                </w:r>
              </w:p>
            </w:tc>
          </w:sdtContent>
        </w:sdt>
        <w:tc>
          <w:tcPr>
            <w:tcW w:w="360" w:type="dxa"/>
          </w:tcPr>
          <w:p w14:paraId="7CE10B75" w14:textId="77777777" w:rsidR="0086677E" w:rsidRPr="00BF5FE4" w:rsidRDefault="0086677E"/>
        </w:tc>
        <w:tc>
          <w:tcPr>
            <w:tcW w:w="4497" w:type="dxa"/>
            <w:gridSpan w:val="4"/>
          </w:tcPr>
          <w:p w14:paraId="60819065" w14:textId="77777777" w:rsidR="0086677E" w:rsidRPr="00BF5FE4" w:rsidRDefault="0086677E"/>
        </w:tc>
      </w:tr>
      <w:tr w:rsidR="00295C22" w:rsidRPr="00BF5FE4" w14:paraId="2DC40B8C" w14:textId="77777777" w:rsidTr="00F422E2">
        <w:trPr>
          <w:trHeight w:val="999"/>
          <w:jc w:val="center"/>
        </w:trPr>
        <w:sdt>
          <w:sdtPr>
            <w:rPr>
              <w:noProof w:val="0"/>
              <w:lang w:val="pt-BR"/>
            </w:rPr>
            <w:id w:val="-522780227"/>
            <w:placeholder>
              <w:docPart w:val="CEA316674746094E9ECB5C99F6FAEA2F"/>
            </w:placeholder>
            <w:temporary/>
            <w:showingPlcHdr/>
            <w15:appearance w15:val="hidden"/>
          </w:sdtPr>
          <w:sdtEndPr/>
          <w:sdtContent>
            <w:tc>
              <w:tcPr>
                <w:tcW w:w="9360" w:type="dxa"/>
                <w:gridSpan w:val="12"/>
              </w:tcPr>
              <w:p w14:paraId="7DAE962C" w14:textId="77777777" w:rsidR="00295C22" w:rsidRPr="00BF5FE4" w:rsidRDefault="00295C22" w:rsidP="00295C22">
                <w:pPr>
                  <w:pStyle w:val="PTANormal03"/>
                  <w:rPr>
                    <w:noProof w:val="0"/>
                    <w:lang w:val="pt-BR"/>
                  </w:rPr>
                </w:pPr>
                <w:r w:rsidRPr="00BF5FE4">
                  <w:rPr>
                    <w:rStyle w:val="TextodoEspaoReservado"/>
                    <w:noProof w:val="0"/>
                    <w:color w:val="FFFFFF" w:themeColor="background1"/>
                    <w:lang w:val="pt-BR" w:bidi="pt-BR"/>
                  </w:rPr>
                  <w:t>Slogan da história ou destaque que você deseja retirar. Use esse espaço para informar ao leitor algo que pode-se esperar ao ler a história.</w:t>
                </w:r>
              </w:p>
            </w:tc>
          </w:sdtContent>
        </w:sdt>
      </w:tr>
      <w:tr w:rsidR="007271E6" w:rsidRPr="00BF5FE4" w14:paraId="3FD3DFE8" w14:textId="77777777" w:rsidTr="007271E6">
        <w:trPr>
          <w:jc w:val="center"/>
        </w:trPr>
        <w:tc>
          <w:tcPr>
            <w:tcW w:w="810" w:type="dxa"/>
            <w:gridSpan w:val="2"/>
            <w:shd w:val="clear" w:color="auto" w:fill="FFFFFF" w:themeFill="background1"/>
          </w:tcPr>
          <w:p w14:paraId="54FBD38C" w14:textId="77777777" w:rsidR="00295C22" w:rsidRPr="00BF5FE4" w:rsidRDefault="00295C22" w:rsidP="00295C22">
            <w:pPr>
              <w:spacing w:after="0"/>
              <w:rPr>
                <w:sz w:val="10"/>
              </w:rPr>
            </w:pPr>
          </w:p>
        </w:tc>
        <w:tc>
          <w:tcPr>
            <w:tcW w:w="3693" w:type="dxa"/>
            <w:gridSpan w:val="5"/>
          </w:tcPr>
          <w:p w14:paraId="5BEF8BF5" w14:textId="77777777" w:rsidR="00295C22" w:rsidRPr="00BF5FE4" w:rsidRDefault="00295C22" w:rsidP="00295C22">
            <w:pPr>
              <w:spacing w:after="0"/>
              <w:rPr>
                <w:sz w:val="10"/>
              </w:rPr>
            </w:pPr>
          </w:p>
        </w:tc>
        <w:tc>
          <w:tcPr>
            <w:tcW w:w="360" w:type="dxa"/>
          </w:tcPr>
          <w:p w14:paraId="0FD917A4" w14:textId="77777777" w:rsidR="00295C22" w:rsidRPr="00BF5FE4" w:rsidRDefault="00295C22" w:rsidP="00295C22">
            <w:pPr>
              <w:spacing w:after="0"/>
              <w:rPr>
                <w:sz w:val="10"/>
              </w:rPr>
            </w:pPr>
          </w:p>
        </w:tc>
        <w:tc>
          <w:tcPr>
            <w:tcW w:w="811" w:type="dxa"/>
            <w:shd w:val="clear" w:color="auto" w:fill="FFFFFF" w:themeFill="background1"/>
          </w:tcPr>
          <w:p w14:paraId="166C95B2" w14:textId="77777777" w:rsidR="00295C22" w:rsidRPr="00BF5FE4" w:rsidRDefault="00295C22" w:rsidP="00295C22">
            <w:pPr>
              <w:spacing w:after="0"/>
              <w:rPr>
                <w:sz w:val="10"/>
              </w:rPr>
            </w:pPr>
          </w:p>
        </w:tc>
        <w:tc>
          <w:tcPr>
            <w:tcW w:w="3686" w:type="dxa"/>
            <w:gridSpan w:val="3"/>
          </w:tcPr>
          <w:p w14:paraId="5EB77A18" w14:textId="77777777" w:rsidR="00295C22" w:rsidRPr="00BF5FE4" w:rsidRDefault="00295C22" w:rsidP="00295C22">
            <w:pPr>
              <w:spacing w:after="0"/>
              <w:rPr>
                <w:sz w:val="10"/>
              </w:rPr>
            </w:pPr>
          </w:p>
        </w:tc>
      </w:tr>
      <w:tr w:rsidR="00295C22" w:rsidRPr="00BF5FE4" w14:paraId="25006234" w14:textId="77777777" w:rsidTr="007271E6">
        <w:trPr>
          <w:trHeight w:val="3294"/>
          <w:jc w:val="center"/>
        </w:trPr>
        <w:sdt>
          <w:sdtPr>
            <w:rPr>
              <w:noProof w:val="0"/>
              <w:lang w:val="pt-BR"/>
            </w:rPr>
            <w:id w:val="2081709347"/>
            <w:placeholder>
              <w:docPart w:val="79C5A8B573B82B4A91BD4AD169BE1CB5"/>
            </w:placeholder>
            <w:temporary/>
            <w:showingPlcHdr/>
            <w15:appearance w15:val="hidden"/>
          </w:sdtPr>
          <w:sdtEndPr/>
          <w:sdtContent>
            <w:tc>
              <w:tcPr>
                <w:tcW w:w="4503" w:type="dxa"/>
                <w:gridSpan w:val="7"/>
              </w:tcPr>
              <w:p w14:paraId="3E41A46B" w14:textId="77777777" w:rsidR="00295C22" w:rsidRPr="00BF5FE4" w:rsidRDefault="00D207FA" w:rsidP="00295C22">
                <w:pPr>
                  <w:pStyle w:val="PTANormal03"/>
                  <w:rPr>
                    <w:noProof w:val="0"/>
                    <w:lang w:val="pt-BR"/>
                  </w:rPr>
                </w:pPr>
                <w:r w:rsidRPr="00BF5FE4">
                  <w:rPr>
                    <w:noProof w:val="0"/>
                    <w:lang w:val="pt-BR" w:bidi="pt-BR"/>
                  </w:rPr>
                  <w:t>Há outras imagens que você deseja usar? É fácil substituir todas as imagens neste boletim informativo. Clique duas vezes na imagem que você deseja alterar. Algumas imagens podem precisar de um clique adicional, pois fazem parte de um grupo de imagens. Continue clicando até que as alças de seleção sejam exibidas ao redor da imagem que você deseja substituir.</w:t>
                </w:r>
              </w:p>
            </w:tc>
          </w:sdtContent>
        </w:sdt>
        <w:tc>
          <w:tcPr>
            <w:tcW w:w="360" w:type="dxa"/>
          </w:tcPr>
          <w:p w14:paraId="774D6E3D" w14:textId="77777777" w:rsidR="00295C22" w:rsidRPr="00BF5FE4" w:rsidRDefault="00295C22" w:rsidP="00295C22"/>
        </w:tc>
        <w:tc>
          <w:tcPr>
            <w:tcW w:w="4497" w:type="dxa"/>
            <w:gridSpan w:val="4"/>
          </w:tcPr>
          <w:sdt>
            <w:sdtPr>
              <w:rPr>
                <w:noProof w:val="0"/>
                <w:lang w:val="pt-BR"/>
              </w:rPr>
              <w:id w:val="482360029"/>
              <w:placeholder>
                <w:docPart w:val="4183B697D77F2C499ABE90CEE1C55B2C"/>
              </w:placeholder>
              <w:temporary/>
              <w:showingPlcHdr/>
              <w15:appearance w15:val="hidden"/>
            </w:sdtPr>
            <w:sdtEndPr/>
            <w:sdtContent>
              <w:p w14:paraId="708B2466" w14:textId="77777777" w:rsidR="00295C22" w:rsidRPr="00BF5FE4" w:rsidRDefault="00295C22" w:rsidP="00295C22">
                <w:pPr>
                  <w:pStyle w:val="PTANormal03"/>
                  <w:rPr>
                    <w:noProof w:val="0"/>
                    <w:lang w:val="pt-BR"/>
                  </w:rPr>
                </w:pPr>
                <w:r w:rsidRPr="00BF5FE4">
                  <w:rPr>
                    <w:noProof w:val="0"/>
                    <w:lang w:val="pt-BR" w:bidi="pt-BR"/>
                  </w:rPr>
                  <w:t>Quando a imagem que você deseja substituir estiver marcada, escolha "Alterar Imagem" no menu de atalho ou clique na opção "Preenchimento" e escolha a opção "Imagem.</w:t>
                </w:r>
              </w:p>
            </w:sdtContent>
          </w:sdt>
        </w:tc>
      </w:tr>
      <w:tr w:rsidR="00295C22" w:rsidRPr="00BF5FE4" w14:paraId="2D29D637" w14:textId="77777777" w:rsidTr="007271E6">
        <w:trPr>
          <w:jc w:val="center"/>
        </w:trPr>
        <w:tc>
          <w:tcPr>
            <w:tcW w:w="4503" w:type="dxa"/>
            <w:gridSpan w:val="7"/>
          </w:tcPr>
          <w:p w14:paraId="1AC43631" w14:textId="77777777" w:rsidR="00295C22" w:rsidRPr="00BF5FE4" w:rsidRDefault="00295C22" w:rsidP="00295C22"/>
        </w:tc>
        <w:tc>
          <w:tcPr>
            <w:tcW w:w="360" w:type="dxa"/>
          </w:tcPr>
          <w:p w14:paraId="745FAC59" w14:textId="77777777" w:rsidR="00295C22" w:rsidRPr="00BF5FE4" w:rsidRDefault="00295C22" w:rsidP="00295C22"/>
        </w:tc>
        <w:tc>
          <w:tcPr>
            <w:tcW w:w="4497" w:type="dxa"/>
            <w:gridSpan w:val="4"/>
          </w:tcPr>
          <w:p w14:paraId="1563B52A" w14:textId="77777777" w:rsidR="00295C22" w:rsidRPr="00BF5FE4" w:rsidRDefault="00295C22" w:rsidP="00295C22"/>
        </w:tc>
      </w:tr>
      <w:tr w:rsidR="00295C22" w:rsidRPr="00BF5FE4" w14:paraId="058ADDE3" w14:textId="77777777" w:rsidTr="00450362">
        <w:trPr>
          <w:trHeight w:val="1503"/>
          <w:jc w:val="center"/>
        </w:trPr>
        <w:tc>
          <w:tcPr>
            <w:tcW w:w="1169" w:type="dxa"/>
            <w:gridSpan w:val="3"/>
            <w:vAlign w:val="center"/>
          </w:tcPr>
          <w:p w14:paraId="390BBA2C" w14:textId="77777777" w:rsidR="00295C22" w:rsidRPr="00BF5FE4" w:rsidRDefault="00F422E2" w:rsidP="0014614C">
            <w:r w:rsidRPr="00BF5FE4">
              <w:rPr>
                <w:lang w:bidi="pt-BR"/>
              </w:rPr>
              <w:drawing>
                <wp:inline distT="0" distB="0" distL="0" distR="0" wp14:anchorId="66AC5CAA" wp14:editId="7D6BC4D7">
                  <wp:extent cx="682625" cy="682625"/>
                  <wp:effectExtent l="0" t="0" r="0" b="0"/>
                  <wp:docPr id="41" name="Elemento gráfico 41" descr="Trof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625" cy="682625"/>
                          </a:xfrm>
                          <a:prstGeom prst="rect">
                            <a:avLst/>
                          </a:prstGeom>
                        </pic:spPr>
                      </pic:pic>
                    </a:graphicData>
                  </a:graphic>
                </wp:inline>
              </w:drawing>
            </w:r>
          </w:p>
        </w:tc>
        <w:tc>
          <w:tcPr>
            <w:tcW w:w="360" w:type="dxa"/>
            <w:vAlign w:val="center"/>
          </w:tcPr>
          <w:p w14:paraId="11F1FAAF" w14:textId="77777777" w:rsidR="00295C22" w:rsidRPr="00BF5FE4" w:rsidRDefault="00F422E2" w:rsidP="0014614C">
            <w:r w:rsidRPr="00BF5FE4">
              <w:rPr>
                <w:lang w:bidi="pt-BR"/>
              </w:rPr>
              <mc:AlternateContent>
                <mc:Choice Requires="wps">
                  <w:drawing>
                    <wp:inline distT="0" distB="0" distL="0" distR="0" wp14:anchorId="2A6B5934" wp14:editId="7349E559">
                      <wp:extent cx="103505" cy="103505"/>
                      <wp:effectExtent l="0" t="38100" r="29845" b="29845"/>
                      <wp:docPr id="5" name="Triângulo Reto 5" descr="Triângulo Reto de Destaqu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FF682A" id="_x0000_t6" coordsize="21600,21600" o:spt="6" path="m,l,21600r21600,xe">
                      <v:stroke joinstyle="miter"/>
                      <v:path gradientshapeok="t" o:connecttype="custom" o:connectlocs="0,0;0,10800;0,21600;10800,21600;21600,21600;10800,10800" textboxrect="1800,12600,12600,19800"/>
                    </v:shapetype>
                    <v:shape id="Triângulo Reto 5" o:spid="_x0000_s1026" type="#_x0000_t6" alt="Triângulo Reto de Destaqu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" fillcolor="#002060 [3206]" stroked="f" strokeweight="1pt">
                      <w10:anchorlock/>
                    </v:shape>
                  </w:pict>
                </mc:Fallback>
              </mc:AlternateContent>
            </w:r>
          </w:p>
        </w:tc>
        <w:sdt>
          <w:sdtPr>
            <w:rPr>
              <w:noProof w:val="0"/>
              <w:lang w:val="pt-BR"/>
            </w:rPr>
            <w:id w:val="646399835"/>
            <w:placeholder>
              <w:docPart w:val="210EBA0FAD26014A9EEB44DD10042F4F"/>
            </w:placeholder>
            <w:temporary/>
            <w:showingPlcHdr/>
            <w15:appearance w15:val="hidden"/>
          </w:sdtPr>
          <w:sdtEndPr/>
          <w:sdtContent>
            <w:tc>
              <w:tcPr>
                <w:tcW w:w="7831" w:type="dxa"/>
                <w:gridSpan w:val="8"/>
                <w:vAlign w:val="center"/>
              </w:tcPr>
              <w:p w14:paraId="0B2AD71B" w14:textId="7C4C148E" w:rsidR="00295C22" w:rsidRPr="00BF5FE4" w:rsidRDefault="0014614C" w:rsidP="0014614C">
                <w:pPr>
                  <w:pStyle w:val="PTANormal02"/>
                  <w:rPr>
                    <w:noProof w:val="0"/>
                    <w:color w:val="808080"/>
                    <w:lang w:val="pt-BR"/>
                  </w:rPr>
                </w:pPr>
                <w:r w:rsidRPr="00BF5FE4">
                  <w:rPr>
                    <w:rStyle w:val="CaracteredePTANormal02"/>
                    <w:noProof w:val="0"/>
                    <w:lang w:val="pt-BR" w:bidi="pt-BR"/>
                  </w:rPr>
                  <w:t>É fácil alterar as cores gerais do modelo com apenas alguns cliques. Acesse a guia Design e clique em Cores. Na lista de cores, você pode escolher um esquema de</w:t>
                </w:r>
                <w:r w:rsidR="005214A0" w:rsidRPr="00BF5FE4">
                  <w:rPr>
                    <w:rStyle w:val="CaracteredePTANormal02"/>
                    <w:noProof w:val="0"/>
                    <w:lang w:val="pt-BR" w:bidi="pt-BR"/>
                  </w:rPr>
                  <w:t> </w:t>
                </w:r>
                <w:r w:rsidRPr="00BF5FE4">
                  <w:rPr>
                    <w:rStyle w:val="CaracteredePTANormal02"/>
                    <w:noProof w:val="0"/>
                    <w:lang w:val="pt-BR" w:bidi="pt-BR"/>
                  </w:rPr>
                  <w:t>cores diferentes. Ao passar o mouse sobre as várias opções, observe que a</w:t>
                </w:r>
                <w:r w:rsidR="005214A0" w:rsidRPr="00BF5FE4">
                  <w:rPr>
                    <w:rStyle w:val="CaracteredePTANormal02"/>
                    <w:noProof w:val="0"/>
                    <w:lang w:val="pt-BR" w:bidi="pt-BR"/>
                  </w:rPr>
                  <w:t> </w:t>
                </w:r>
                <w:r w:rsidRPr="00BF5FE4">
                  <w:rPr>
                    <w:rStyle w:val="CaracteredePTANormal02"/>
                    <w:noProof w:val="0"/>
                    <w:lang w:val="pt-BR" w:bidi="pt-BR"/>
                  </w:rPr>
                  <w:t>aparência geral do documento será alterada para exibir as opções.</w:t>
                </w:r>
              </w:p>
            </w:tc>
          </w:sdtContent>
        </w:sdt>
      </w:tr>
      <w:tr w:rsidR="00F422E2" w:rsidRPr="00BF5FE4" w14:paraId="71003218" w14:textId="77777777" w:rsidTr="00450362">
        <w:trPr>
          <w:trHeight w:val="1440"/>
          <w:jc w:val="center"/>
        </w:trPr>
        <w:tc>
          <w:tcPr>
            <w:tcW w:w="1169" w:type="dxa"/>
            <w:gridSpan w:val="3"/>
            <w:vAlign w:val="center"/>
          </w:tcPr>
          <w:p w14:paraId="3B6EEDFC" w14:textId="77777777" w:rsidR="00F422E2" w:rsidRPr="00BF5FE4" w:rsidRDefault="00F422E2" w:rsidP="0014614C">
            <w:r w:rsidRPr="00BF5FE4">
              <w:rPr>
                <w:lang w:bidi="pt-BR"/>
              </w:rPr>
              <w:drawing>
                <wp:inline distT="0" distB="0" distL="0" distR="0" wp14:anchorId="74F06FC7" wp14:editId="46FD2D96">
                  <wp:extent cx="647700" cy="647700"/>
                  <wp:effectExtent l="0" t="0" r="0" b="0"/>
                  <wp:docPr id="44" name="Elemento gráfico 44" descr="Compu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700" cy="647700"/>
                          </a:xfrm>
                          <a:prstGeom prst="rect">
                            <a:avLst/>
                          </a:prstGeom>
                        </pic:spPr>
                      </pic:pic>
                    </a:graphicData>
                  </a:graphic>
                </wp:inline>
              </w:drawing>
            </w:r>
          </w:p>
        </w:tc>
        <w:tc>
          <w:tcPr>
            <w:tcW w:w="360" w:type="dxa"/>
            <w:vAlign w:val="center"/>
          </w:tcPr>
          <w:p w14:paraId="29ACAFF2" w14:textId="77777777" w:rsidR="00F422E2" w:rsidRPr="00BF5FE4" w:rsidRDefault="00F422E2" w:rsidP="0014614C">
            <w:r w:rsidRPr="00BF5FE4">
              <w:rPr>
                <w:lang w:bidi="pt-BR"/>
              </w:rPr>
              <mc:AlternateContent>
                <mc:Choice Requires="wps">
                  <w:drawing>
                    <wp:inline distT="0" distB="0" distL="0" distR="0" wp14:anchorId="79CABCEA" wp14:editId="71BE4CA6">
                      <wp:extent cx="103505" cy="103505"/>
                      <wp:effectExtent l="0" t="38100" r="29845" b="29845"/>
                      <wp:docPr id="13" name="Triângulo Reto 13" descr="triângulo reto de destaqu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F58E3F" id="Triângulo Reto 13" o:spid="_x0000_s1026" type="#_x0000_t6" alt="triângulo reto de destaqu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" fillcolor="#ed7d31 [3207]" stroked="f" strokeweight="1pt">
                      <w10:anchorlock/>
                    </v:shape>
                  </w:pict>
                </mc:Fallback>
              </mc:AlternateContent>
            </w:r>
          </w:p>
        </w:tc>
        <w:sdt>
          <w:sdtPr>
            <w:rPr>
              <w:noProof w:val="0"/>
              <w:lang w:val="pt-BR"/>
            </w:rPr>
            <w:id w:val="608235175"/>
            <w:placeholder>
              <w:docPart w:val="E6822462B2EA144F8F64EBBA0B9FFA0A"/>
            </w:placeholder>
            <w:temporary/>
            <w:showingPlcHdr/>
            <w15:appearance w15:val="hidden"/>
          </w:sdtPr>
          <w:sdtEndPr/>
          <w:sdtContent>
            <w:tc>
              <w:tcPr>
                <w:tcW w:w="7831" w:type="dxa"/>
                <w:gridSpan w:val="8"/>
                <w:vAlign w:val="center"/>
              </w:tcPr>
              <w:p w14:paraId="60E690C2" w14:textId="3A2D2734" w:rsidR="0014614C" w:rsidRPr="00BF5FE4" w:rsidRDefault="0014614C" w:rsidP="0014614C">
                <w:pPr>
                  <w:pStyle w:val="PTANormal02"/>
                  <w:rPr>
                    <w:rStyle w:val="TextodoEspaoReservado"/>
                    <w:noProof w:val="0"/>
                    <w:color w:val="262626" w:themeColor="text2"/>
                    <w:lang w:val="pt-BR"/>
                  </w:rPr>
                </w:pPr>
                <w:r w:rsidRPr="00BF5FE4">
                  <w:rPr>
                    <w:rStyle w:val="TextodoEspaoReservado"/>
                    <w:noProof w:val="0"/>
                    <w:color w:val="262626" w:themeColor="text2"/>
                    <w:lang w:val="pt-BR" w:bidi="pt-BR"/>
                  </w:rPr>
                  <w:t>Da mesma forma que você altera as cores, é fácil atualizar as fontes de todo o</w:t>
                </w:r>
                <w:r w:rsidR="005214A0"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documento! Na guia Design, escolha uma combinação de fontes de sua preferência.</w:t>
                </w:r>
              </w:p>
              <w:p w14:paraId="084C4503" w14:textId="77777777" w:rsidR="00F422E2" w:rsidRPr="00BF5FE4" w:rsidRDefault="0014614C" w:rsidP="0014614C">
                <w:pPr>
                  <w:pStyle w:val="PTANormal02"/>
                  <w:rPr>
                    <w:noProof w:val="0"/>
                    <w:lang w:val="pt-BR"/>
                  </w:rPr>
                </w:pPr>
                <w:r w:rsidRPr="00BF5FE4">
                  <w:rPr>
                    <w:rStyle w:val="TextodoEspaoReservado"/>
                    <w:noProof w:val="0"/>
                    <w:color w:val="262626" w:themeColor="text2"/>
                    <w:lang w:val="pt-BR" w:bidi="pt-BR"/>
                  </w:rPr>
                  <w:t>Redefina o tema para restaurar o modelo ao estado original!</w:t>
                </w:r>
              </w:p>
            </w:tc>
          </w:sdtContent>
        </w:sdt>
      </w:tr>
      <w:tr w:rsidR="0014614C" w:rsidRPr="00BF5FE4" w14:paraId="102108C8" w14:textId="77777777" w:rsidTr="00450362">
        <w:trPr>
          <w:trHeight w:val="2610"/>
          <w:jc w:val="center"/>
        </w:trPr>
        <w:sdt>
          <w:sdtPr>
            <w:rPr>
              <w:noProof w:val="0"/>
              <w:lang w:val="pt-BR"/>
            </w:rPr>
            <w:id w:val="1826155041"/>
            <w:placeholder>
              <w:docPart w:val="8FE84D029BC2254AA67F190AA745F9ED"/>
            </w:placeholder>
            <w:temporary/>
            <w:showingPlcHdr/>
            <w15:appearance w15:val="hidden"/>
          </w:sdtPr>
          <w:sdtEndPr/>
          <w:sdtContent>
            <w:tc>
              <w:tcPr>
                <w:tcW w:w="9360" w:type="dxa"/>
                <w:gridSpan w:val="12"/>
              </w:tcPr>
              <w:p w14:paraId="2F8EB0CA" w14:textId="725DCACC" w:rsidR="0014614C" w:rsidRPr="00BF5FE4" w:rsidRDefault="0014614C" w:rsidP="0014614C">
                <w:pPr>
                  <w:pStyle w:val="PTANormal02"/>
                  <w:rPr>
                    <w:noProof w:val="0"/>
                    <w:lang w:val="pt-BR"/>
                  </w:rPr>
                </w:pPr>
                <w:r w:rsidRPr="00BF5FE4">
                  <w:rPr>
                    <w:rStyle w:val="TextodoEspaoReservado"/>
                    <w:noProof w:val="0"/>
                    <w:color w:val="262626" w:themeColor="text2"/>
                    <w:lang w:val="pt-BR" w:bidi="pt-BR"/>
                  </w:rPr>
                  <w:t>Mudou a cor, mas deseja voltar para o design original? É fácil! Basta retornar à guia Design e</w:t>
                </w:r>
                <w:r w:rsidR="005214A0"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escolher a opção Temas. Na lista, clique na opção para redefinir o tema deste modelo. Em um instante, o</w:t>
                </w:r>
                <w:r w:rsidR="00DB2BA1" w:rsidRPr="00BF5FE4">
                  <w:rPr>
                    <w:rStyle w:val="TextodoEspaoReservado"/>
                    <w:noProof w:val="0"/>
                    <w:color w:val="262626" w:themeColor="text2"/>
                    <w:lang w:val="pt-BR" w:bidi="pt-BR"/>
                  </w:rPr>
                  <w:t> </w:t>
                </w:r>
                <w:r w:rsidRPr="00BF5FE4">
                  <w:rPr>
                    <w:rStyle w:val="TextodoEspaoReservado"/>
                    <w:noProof w:val="0"/>
                    <w:color w:val="262626" w:themeColor="text2"/>
                    <w:lang w:val="pt-BR" w:bidi="pt-BR"/>
                  </w:rPr>
                  <w:t>esquema de cores do documento será restaurado para o original!</w:t>
                </w:r>
              </w:p>
            </w:tc>
          </w:sdtContent>
        </w:sdt>
      </w:tr>
      <w:tr w:rsidR="0014614C" w:rsidRPr="00BF5FE4" w14:paraId="54E60308" w14:textId="77777777" w:rsidTr="00450362">
        <w:trPr>
          <w:trHeight w:val="819"/>
          <w:jc w:val="center"/>
        </w:trPr>
        <w:sdt>
          <w:sdtPr>
            <w:rPr>
              <w:noProof w:val="0"/>
              <w:lang w:val="pt-BR"/>
            </w:rPr>
            <w:id w:val="-1970269005"/>
            <w:placeholder>
              <w:docPart w:val="F75E0F54D555A8438EBF330B08EF746A"/>
            </w:placeholder>
            <w:temporary/>
            <w:showingPlcHdr/>
            <w15:appearance w15:val="hidden"/>
          </w:sdtPr>
          <w:sdtEndPr/>
          <w:sdtContent>
            <w:tc>
              <w:tcPr>
                <w:tcW w:w="9360" w:type="dxa"/>
                <w:gridSpan w:val="12"/>
                <w:tcBorders>
                  <w:bottom w:val="dashed" w:sz="4" w:space="0" w:color="BFBFBF" w:themeColor="background1" w:themeShade="BF"/>
                </w:tcBorders>
                <w:vAlign w:val="center"/>
              </w:tcPr>
              <w:p w14:paraId="5E5A9A80" w14:textId="77777777" w:rsidR="0014614C" w:rsidRPr="00BF5FE4" w:rsidRDefault="0014614C" w:rsidP="00450362">
                <w:pPr>
                  <w:pStyle w:val="EmphasisItalics"/>
                  <w:rPr>
                    <w:noProof w:val="0"/>
                    <w:lang w:val="pt-BR"/>
                  </w:rPr>
                </w:pPr>
                <w:r w:rsidRPr="00BF5FE4">
                  <w:rPr>
                    <w:rStyle w:val="CaracteredeEmphasisItalics"/>
                    <w:b/>
                    <w:i/>
                    <w:noProof w:val="0"/>
                    <w:lang w:val="pt-BR" w:bidi="pt-BR"/>
                  </w:rPr>
                  <w:t>"Adicionar outra citação aqui para realçar o texto nesta página."</w:t>
                </w:r>
              </w:p>
            </w:tc>
          </w:sdtContent>
        </w:sdt>
      </w:tr>
      <w:tr w:rsidR="007271E6" w:rsidRPr="00BF5FE4" w14:paraId="66A8EA9F" w14:textId="77777777" w:rsidTr="007271E6">
        <w:trPr>
          <w:trHeight w:val="422"/>
          <w:jc w:val="center"/>
        </w:trPr>
        <w:tc>
          <w:tcPr>
            <w:tcW w:w="539" w:type="dxa"/>
            <w:vMerge w:val="restart"/>
            <w:tcBorders>
              <w:top w:val="dashed" w:sz="4" w:space="0" w:color="BFBFBF" w:themeColor="background1" w:themeShade="BF"/>
            </w:tcBorders>
            <w:vAlign w:val="center"/>
          </w:tcPr>
          <w:p w14:paraId="170F1E47" w14:textId="77777777" w:rsidR="007271E6" w:rsidRPr="00BF5FE4" w:rsidRDefault="007271E6" w:rsidP="007271E6">
            <w:pPr>
              <w:pStyle w:val="TextopequenodoContato"/>
              <w:rPr>
                <w:noProof w:val="0"/>
              </w:rPr>
            </w:pPr>
            <w:r w:rsidRPr="00BF5FE4">
              <w:rPr>
                <w:noProof w:val="0"/>
                <w:lang w:bidi="pt-BR"/>
              </w:rPr>
              <w:drawing>
                <wp:inline distT="0" distB="0" distL="0" distR="0" wp14:anchorId="2C8F6F05" wp14:editId="15A2F041">
                  <wp:extent cx="237600" cy="237600"/>
                  <wp:effectExtent l="0" t="0" r="0" b="0"/>
                  <wp:docPr id="59" name="Elemento gráfico 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 cy="237600"/>
                          </a:xfrm>
                          <a:prstGeom prst="rect">
                            <a:avLst/>
                          </a:prstGeom>
                        </pic:spPr>
                      </pic:pic>
                    </a:graphicData>
                  </a:graphic>
                </wp:inline>
              </w:drawing>
            </w:r>
          </w:p>
        </w:tc>
        <w:tc>
          <w:tcPr>
            <w:tcW w:w="2969" w:type="dxa"/>
            <w:gridSpan w:val="4"/>
            <w:tcBorders>
              <w:top w:val="dashed" w:sz="4" w:space="0" w:color="BFBFBF" w:themeColor="background1" w:themeShade="BF"/>
            </w:tcBorders>
            <w:vAlign w:val="bottom"/>
          </w:tcPr>
          <w:p w14:paraId="3A095180" w14:textId="77777777" w:rsidR="007271E6" w:rsidRPr="00BF5FE4" w:rsidRDefault="007271E6" w:rsidP="007271E6">
            <w:pPr>
              <w:pStyle w:val="TextopequenodoContato"/>
              <w:rPr>
                <w:rStyle w:val="CaracteredeEmphasisItalics"/>
                <w:rFonts w:cstheme="minorBidi"/>
                <w:b w:val="0"/>
                <w:i w:val="0"/>
                <w:noProof w:val="0"/>
                <w:color w:val="auto"/>
                <w:szCs w:val="22"/>
                <w:lang w:val="pt-BR"/>
              </w:rPr>
            </w:pPr>
            <w:r w:rsidRPr="00BF5FE4">
              <w:rPr>
                <w:rStyle w:val="CaracteredeEmphasisItalics"/>
                <w:rFonts w:cstheme="minorBidi"/>
                <w:b w:val="0"/>
                <w:i w:val="0"/>
                <w:noProof w:val="0"/>
                <w:color w:val="auto"/>
                <w:sz w:val="22"/>
                <w:szCs w:val="22"/>
                <w:lang w:val="pt-BR" w:bidi="pt-BR"/>
              </w:rPr>
              <w:t>Site:</w:t>
            </w:r>
          </w:p>
        </w:tc>
        <w:tc>
          <w:tcPr>
            <w:tcW w:w="450" w:type="dxa"/>
            <w:vMerge w:val="restart"/>
            <w:tcBorders>
              <w:top w:val="dashed" w:sz="4" w:space="0" w:color="BFBFBF" w:themeColor="background1" w:themeShade="BF"/>
            </w:tcBorders>
            <w:vAlign w:val="center"/>
          </w:tcPr>
          <w:p w14:paraId="12886ED3" w14:textId="77777777" w:rsidR="007271E6" w:rsidRPr="00BF5FE4" w:rsidRDefault="007271E6" w:rsidP="007271E6">
            <w:pPr>
              <w:pStyle w:val="TextopequenodoContato"/>
              <w:rPr>
                <w:noProof w:val="0"/>
              </w:rPr>
            </w:pPr>
            <w:r w:rsidRPr="00BF5FE4">
              <w:rPr>
                <w:noProof w:val="0"/>
                <w:lang w:bidi="pt-BR"/>
              </w:rPr>
              <w:drawing>
                <wp:inline distT="0" distB="0" distL="0" distR="0" wp14:anchorId="26E7B47F" wp14:editId="22043F89">
                  <wp:extent cx="237490" cy="237490"/>
                  <wp:effectExtent l="0" t="0" r="0" b="0"/>
                  <wp:docPr id="60" name="Elemento gráfico 60" descr="Destinatá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stinatário.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072" w:type="dxa"/>
            <w:gridSpan w:val="4"/>
            <w:tcBorders>
              <w:top w:val="dashed" w:sz="4" w:space="0" w:color="BFBFBF" w:themeColor="background1" w:themeShade="BF"/>
            </w:tcBorders>
            <w:vAlign w:val="bottom"/>
          </w:tcPr>
          <w:p w14:paraId="17104788" w14:textId="77777777" w:rsidR="007271E6" w:rsidRPr="00BF5FE4" w:rsidRDefault="007271E6" w:rsidP="007271E6">
            <w:pPr>
              <w:pStyle w:val="TextopequenodoContato"/>
              <w:rPr>
                <w:rStyle w:val="CaracteredeEmphasisItalics"/>
                <w:rFonts w:cstheme="minorBidi"/>
                <w:b w:val="0"/>
                <w:i w:val="0"/>
                <w:noProof w:val="0"/>
                <w:color w:val="auto"/>
                <w:szCs w:val="22"/>
                <w:lang w:val="pt-BR"/>
              </w:rPr>
            </w:pPr>
            <w:r w:rsidRPr="00BF5FE4">
              <w:rPr>
                <w:rStyle w:val="CaracteredeEmphasisItalics"/>
                <w:rFonts w:cstheme="minorBidi"/>
                <w:b w:val="0"/>
                <w:i w:val="0"/>
                <w:noProof w:val="0"/>
                <w:color w:val="auto"/>
                <w:sz w:val="22"/>
                <w:szCs w:val="22"/>
                <w:lang w:val="pt-BR" w:bidi="pt-BR"/>
              </w:rPr>
              <w:t>Contato:</w:t>
            </w:r>
          </w:p>
        </w:tc>
        <w:tc>
          <w:tcPr>
            <w:tcW w:w="630" w:type="dxa"/>
            <w:vMerge w:val="restart"/>
            <w:tcBorders>
              <w:top w:val="dashed" w:sz="4" w:space="0" w:color="BFBFBF" w:themeColor="background1" w:themeShade="BF"/>
            </w:tcBorders>
            <w:vAlign w:val="center"/>
          </w:tcPr>
          <w:p w14:paraId="6694ECB1" w14:textId="77777777" w:rsidR="007271E6" w:rsidRPr="00BF5FE4" w:rsidRDefault="007271E6" w:rsidP="007271E6">
            <w:pPr>
              <w:pStyle w:val="TextopequenodoContato"/>
              <w:rPr>
                <w:noProof w:val="0"/>
              </w:rPr>
            </w:pPr>
            <w:r w:rsidRPr="00BF5FE4">
              <w:rPr>
                <w:noProof w:val="0"/>
                <w:lang w:bidi="pt-BR"/>
              </w:rPr>
              <w:drawing>
                <wp:inline distT="0" distB="0" distL="0" distR="0" wp14:anchorId="1806249E" wp14:editId="3EB77D91">
                  <wp:extent cx="237490" cy="237490"/>
                  <wp:effectExtent l="0" t="0" r="0" b="0"/>
                  <wp:docPr id="61" name="Elemento gráfico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700" w:type="dxa"/>
            <w:tcBorders>
              <w:top w:val="dashed" w:sz="4" w:space="0" w:color="BFBFBF" w:themeColor="background1" w:themeShade="BF"/>
            </w:tcBorders>
            <w:vAlign w:val="bottom"/>
          </w:tcPr>
          <w:p w14:paraId="7A493CA8" w14:textId="77777777" w:rsidR="007271E6" w:rsidRPr="00BF5FE4" w:rsidRDefault="007271E6" w:rsidP="007271E6">
            <w:pPr>
              <w:pStyle w:val="TextopequenodoContato"/>
              <w:rPr>
                <w:noProof w:val="0"/>
              </w:rPr>
            </w:pPr>
            <w:r w:rsidRPr="00BF5FE4">
              <w:rPr>
                <w:rStyle w:val="CaracteredeEmphasisItalics"/>
                <w:rFonts w:cstheme="minorBidi"/>
                <w:b w:val="0"/>
                <w:i w:val="0"/>
                <w:noProof w:val="0"/>
                <w:color w:val="auto"/>
                <w:sz w:val="22"/>
                <w:szCs w:val="22"/>
                <w:lang w:val="pt-BR" w:bidi="pt-BR"/>
              </w:rPr>
              <w:t>Email:</w:t>
            </w:r>
          </w:p>
        </w:tc>
      </w:tr>
      <w:tr w:rsidR="007271E6" w:rsidRPr="00BF5FE4" w14:paraId="05071A11" w14:textId="77777777" w:rsidTr="00450362">
        <w:trPr>
          <w:trHeight w:val="549"/>
          <w:jc w:val="center"/>
        </w:trPr>
        <w:tc>
          <w:tcPr>
            <w:tcW w:w="539" w:type="dxa"/>
            <w:vMerge/>
            <w:tcBorders>
              <w:bottom w:val="dashed" w:sz="4" w:space="0" w:color="BFBFBF" w:themeColor="background1" w:themeShade="BF"/>
            </w:tcBorders>
            <w:vAlign w:val="center"/>
          </w:tcPr>
          <w:p w14:paraId="793DBDAF" w14:textId="77777777" w:rsidR="007271E6" w:rsidRPr="00BF5FE4" w:rsidRDefault="007271E6" w:rsidP="007271E6">
            <w:pPr>
              <w:pStyle w:val="TextopequenodoContato"/>
              <w:rPr>
                <w:rStyle w:val="CaracteredeEmphasisItalics"/>
                <w:rFonts w:cstheme="minorBidi"/>
                <w:b w:val="0"/>
                <w:i w:val="0"/>
                <w:noProof w:val="0"/>
                <w:color w:val="auto"/>
                <w:szCs w:val="22"/>
                <w:lang w:val="pt-BR"/>
              </w:rPr>
            </w:pPr>
          </w:p>
        </w:tc>
        <w:sdt>
          <w:sdtPr>
            <w:rPr>
              <w:rStyle w:val="CaracteredeEmphasisItalics"/>
              <w:rFonts w:cstheme="minorBidi"/>
              <w:b w:val="0"/>
              <w:i w:val="0"/>
              <w:noProof w:val="0"/>
              <w:color w:val="auto"/>
              <w:szCs w:val="22"/>
              <w:lang w:val="pt-BR"/>
            </w:rPr>
            <w:id w:val="-1148583549"/>
            <w:placeholder>
              <w:docPart w:val="1691135860784441B7546AA46A1456F0"/>
            </w:placeholder>
            <w:temporary/>
            <w:showingPlcHdr/>
            <w15:appearance w15:val="hidden"/>
          </w:sdtPr>
          <w:sdtEndPr>
            <w:rPr>
              <w:rStyle w:val="CaracteredeEmphasisItalics"/>
            </w:rPr>
          </w:sdtEndPr>
          <w:sdtContent>
            <w:tc>
              <w:tcPr>
                <w:tcW w:w="2969" w:type="dxa"/>
                <w:gridSpan w:val="4"/>
                <w:tcBorders>
                  <w:bottom w:val="dashed" w:sz="4" w:space="0" w:color="BFBFBF" w:themeColor="background1" w:themeShade="BF"/>
                </w:tcBorders>
              </w:tcPr>
              <w:p w14:paraId="50A2E04E" w14:textId="77777777" w:rsidR="007271E6" w:rsidRPr="00BF5FE4" w:rsidRDefault="007271E6" w:rsidP="007271E6">
                <w:pPr>
                  <w:pStyle w:val="TextopequenodoContato"/>
                  <w:rPr>
                    <w:rStyle w:val="CaracteredeEmphasisItalics"/>
                    <w:rFonts w:cstheme="minorBidi"/>
                    <w:b w:val="0"/>
                    <w:i w:val="0"/>
                    <w:noProof w:val="0"/>
                    <w:color w:val="auto"/>
                    <w:szCs w:val="22"/>
                    <w:lang w:val="pt-BR"/>
                  </w:rPr>
                </w:pPr>
                <w:r w:rsidRPr="00BF5FE4">
                  <w:rPr>
                    <w:rStyle w:val="TextodoEspaoReservado"/>
                    <w:noProof w:val="0"/>
                    <w:color w:val="auto"/>
                    <w:lang w:bidi="pt-BR"/>
                  </w:rPr>
                  <w:t>www.bellowscollege.com</w:t>
                </w:r>
              </w:p>
            </w:tc>
          </w:sdtContent>
        </w:sdt>
        <w:tc>
          <w:tcPr>
            <w:tcW w:w="450" w:type="dxa"/>
            <w:vMerge/>
            <w:tcBorders>
              <w:bottom w:val="dashed" w:sz="4" w:space="0" w:color="BFBFBF" w:themeColor="background1" w:themeShade="BF"/>
            </w:tcBorders>
            <w:vAlign w:val="center"/>
          </w:tcPr>
          <w:p w14:paraId="1383E263" w14:textId="77777777" w:rsidR="007271E6" w:rsidRPr="00BF5FE4" w:rsidRDefault="007271E6" w:rsidP="007271E6">
            <w:pPr>
              <w:pStyle w:val="TextopequenodoContato"/>
              <w:rPr>
                <w:rStyle w:val="CaracteredeEmphasisItalics"/>
                <w:rFonts w:cstheme="minorBidi"/>
                <w:b w:val="0"/>
                <w:i w:val="0"/>
                <w:noProof w:val="0"/>
                <w:color w:val="auto"/>
                <w:szCs w:val="22"/>
                <w:lang w:val="pt-BR"/>
              </w:rPr>
            </w:pPr>
          </w:p>
        </w:tc>
        <w:sdt>
          <w:sdtPr>
            <w:rPr>
              <w:rStyle w:val="CaracteredeEmphasisItalics"/>
              <w:rFonts w:cstheme="minorBidi"/>
              <w:b w:val="0"/>
              <w:i w:val="0"/>
              <w:noProof w:val="0"/>
              <w:color w:val="auto"/>
              <w:szCs w:val="22"/>
              <w:lang w:val="pt-BR"/>
            </w:rPr>
            <w:id w:val="1023210767"/>
            <w:placeholder>
              <w:docPart w:val="06DAFE6284411E49B0F997338CF17F6D"/>
            </w:placeholder>
            <w:temporary/>
            <w:showingPlcHdr/>
            <w15:appearance w15:val="hidden"/>
          </w:sdtPr>
          <w:sdtEndPr>
            <w:rPr>
              <w:rStyle w:val="CaracteredeEmphasisItalics"/>
            </w:rPr>
          </w:sdtEndPr>
          <w:sdtContent>
            <w:tc>
              <w:tcPr>
                <w:tcW w:w="2072" w:type="dxa"/>
                <w:gridSpan w:val="4"/>
                <w:tcBorders>
                  <w:bottom w:val="dashed" w:sz="4" w:space="0" w:color="BFBFBF" w:themeColor="background1" w:themeShade="BF"/>
                </w:tcBorders>
              </w:tcPr>
              <w:p w14:paraId="45909F78" w14:textId="77777777" w:rsidR="007271E6" w:rsidRPr="00BF5FE4" w:rsidRDefault="007271E6" w:rsidP="00C3664C">
                <w:pPr>
                  <w:pStyle w:val="TextopequenodoContato"/>
                  <w:rPr>
                    <w:rStyle w:val="CaracteredeEmphasisItalics"/>
                    <w:rFonts w:cstheme="minorBidi"/>
                    <w:b w:val="0"/>
                    <w:i w:val="0"/>
                    <w:noProof w:val="0"/>
                    <w:color w:val="auto"/>
                    <w:szCs w:val="22"/>
                    <w:lang w:val="pt-BR"/>
                  </w:rPr>
                </w:pPr>
                <w:r w:rsidRPr="00BF5FE4">
                  <w:rPr>
                    <w:rStyle w:val="TextodoEspaoReservado"/>
                    <w:noProof w:val="0"/>
                    <w:color w:val="auto"/>
                    <w:lang w:bidi="pt-BR"/>
                  </w:rPr>
                  <w:t>215-555-0134</w:t>
                </w:r>
              </w:p>
            </w:tc>
          </w:sdtContent>
        </w:sdt>
        <w:tc>
          <w:tcPr>
            <w:tcW w:w="630" w:type="dxa"/>
            <w:vMerge/>
            <w:tcBorders>
              <w:bottom w:val="dashed" w:sz="4" w:space="0" w:color="BFBFBF" w:themeColor="background1" w:themeShade="BF"/>
            </w:tcBorders>
            <w:vAlign w:val="center"/>
          </w:tcPr>
          <w:p w14:paraId="58429E93" w14:textId="77777777" w:rsidR="007271E6" w:rsidRPr="00BF5FE4" w:rsidRDefault="007271E6" w:rsidP="007271E6">
            <w:pPr>
              <w:pStyle w:val="TextopequenodoContato"/>
              <w:rPr>
                <w:rStyle w:val="CaracteredeEmphasisItalics"/>
                <w:rFonts w:cstheme="minorBidi"/>
                <w:b w:val="0"/>
                <w:i w:val="0"/>
                <w:noProof w:val="0"/>
                <w:color w:val="auto"/>
                <w:szCs w:val="22"/>
                <w:lang w:val="pt-BR"/>
              </w:rPr>
            </w:pPr>
          </w:p>
        </w:tc>
        <w:sdt>
          <w:sdtPr>
            <w:rPr>
              <w:rFonts w:ascii="Tahoma" w:hAnsi="Tahoma" w:cs="Tahoma"/>
              <w:b/>
              <w:i/>
              <w:noProof w:val="0"/>
              <w:color w:val="246F76" w:themeColor="accent6" w:themeShade="BF"/>
              <w:szCs w:val="24"/>
            </w:rPr>
            <w:id w:val="-1466493694"/>
            <w:placeholder>
              <w:docPart w:val="14B6FC68BAE55A438E69EC322928AEFB"/>
            </w:placeholder>
            <w:temporary/>
            <w:showingPlcHdr/>
            <w15:appearance w15:val="hidden"/>
          </w:sdtPr>
          <w:sdtEndPr>
            <w:rPr>
              <w:rStyle w:val="CaracteredeEmphasisItalics"/>
              <w:rFonts w:asciiTheme="minorHAnsi" w:hAnsiTheme="minorHAnsi"/>
            </w:rPr>
          </w:sdtEndPr>
          <w:sdtContent>
            <w:bookmarkStart w:id="0" w:name="_GoBack" w:displacedByCustomXml="prev"/>
            <w:tc>
              <w:tcPr>
                <w:tcW w:w="2700" w:type="dxa"/>
                <w:tcBorders>
                  <w:bottom w:val="dashed" w:sz="4" w:space="0" w:color="BFBFBF" w:themeColor="background1" w:themeShade="BF"/>
                </w:tcBorders>
              </w:tcPr>
              <w:p w14:paraId="0ECA6165" w14:textId="77777777" w:rsidR="007271E6" w:rsidRPr="00BF5FE4" w:rsidRDefault="007271E6" w:rsidP="007271E6">
                <w:pPr>
                  <w:pStyle w:val="TextopequenodoContato"/>
                  <w:rPr>
                    <w:rStyle w:val="CaracteredeEmphasisItalics"/>
                    <w:rFonts w:cstheme="minorBidi"/>
                    <w:b w:val="0"/>
                    <w:i w:val="0"/>
                    <w:noProof w:val="0"/>
                    <w:color w:val="auto"/>
                    <w:szCs w:val="22"/>
                    <w:lang w:val="pt-BR"/>
                  </w:rPr>
                </w:pPr>
                <w:r w:rsidRPr="00BF5FE4">
                  <w:rPr>
                    <w:noProof w:val="0"/>
                    <w:lang w:bidi="pt-BR"/>
                  </w:rPr>
                  <w:t>pessoa@example.com</w:t>
                </w:r>
              </w:p>
            </w:tc>
            <w:bookmarkEnd w:id="0" w:displacedByCustomXml="next"/>
          </w:sdtContent>
        </w:sdt>
      </w:tr>
    </w:tbl>
    <w:p w14:paraId="7C7F9E64" w14:textId="77777777" w:rsidR="00C074CD" w:rsidRPr="00BF5FE4" w:rsidRDefault="00C074CD"/>
    <w:sectPr w:rsidR="00C074CD" w:rsidRPr="00BF5FE4" w:rsidSect="00162DCD">
      <w:headerReference w:type="first" r:id="rId27"/>
      <w:footerReference w:type="first" r:id="rId28"/>
      <w:pgSz w:w="11906" w:h="16838" w:code="9"/>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9E6E6" w14:textId="77777777" w:rsidR="00BA6C93" w:rsidRDefault="00BA6C93" w:rsidP="00195BA6">
      <w:pPr>
        <w:spacing w:after="0" w:line="240" w:lineRule="auto"/>
      </w:pPr>
      <w:r>
        <w:separator/>
      </w:r>
    </w:p>
  </w:endnote>
  <w:endnote w:type="continuationSeparator" w:id="0">
    <w:p w14:paraId="2DFF2E50" w14:textId="77777777" w:rsidR="00BA6C93" w:rsidRDefault="00BA6C93"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0C985" w14:textId="77777777" w:rsidR="004524C0" w:rsidRDefault="004F117B">
    <w:pPr>
      <w:pStyle w:val="Rodap"/>
    </w:pPr>
    <w:r>
      <w:rPr>
        <w:noProof/>
        <w:lang w:bidi="pt-BR"/>
      </w:rPr>
      <mc:AlternateContent>
        <mc:Choice Requires="wpg">
          <w:drawing>
            <wp:anchor distT="0" distB="0" distL="114300" distR="114300" simplePos="0" relativeHeight="251666432" behindDoc="0" locked="0" layoutInCell="1" allowOverlap="1" wp14:anchorId="2021A989" wp14:editId="4671A052">
              <wp:simplePos x="0" y="0"/>
              <wp:positionH relativeFrom="column">
                <wp:posOffset>-633730</wp:posOffset>
              </wp:positionH>
              <wp:positionV relativeFrom="margin">
                <wp:posOffset>8146356</wp:posOffset>
              </wp:positionV>
              <wp:extent cx="8531352" cy="1627632"/>
              <wp:effectExtent l="0" t="0" r="3175" b="0"/>
              <wp:wrapNone/>
              <wp:docPr id="65" name="Grupo 65" descr="Barras de ênfase do rodapé da segunda página"/>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orma Livre: Forma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vre: Forma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AA6D0" id="Grupo 65" o:spid="_x0000_s1026" alt="Barras de ênfase do rodapé da segunda página" style="position:absolute;margin-left:-49.9pt;margin-top:641.4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">
              <v:shape id="Forma Livre: Forma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orma Livre: Forma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46BB3" w14:textId="77777777" w:rsidR="00BA6C93" w:rsidRDefault="00BA6C93" w:rsidP="00195BA6">
      <w:pPr>
        <w:spacing w:after="0" w:line="240" w:lineRule="auto"/>
      </w:pPr>
      <w:r>
        <w:separator/>
      </w:r>
    </w:p>
  </w:footnote>
  <w:footnote w:type="continuationSeparator" w:id="0">
    <w:p w14:paraId="0AA069C2" w14:textId="77777777" w:rsidR="00BA6C93" w:rsidRDefault="00BA6C93"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00D47" w14:textId="77777777" w:rsidR="00620C13" w:rsidRDefault="00043BD0">
    <w:pPr>
      <w:pStyle w:val="Cabealho"/>
    </w:pPr>
    <w:r>
      <w:rPr>
        <w:noProof/>
        <w:lang w:bidi="pt-BR"/>
      </w:rPr>
      <mc:AlternateContent>
        <mc:Choice Requires="wpg">
          <w:drawing>
            <wp:anchor distT="0" distB="0" distL="114300" distR="114300" simplePos="0" relativeHeight="251671552" behindDoc="0" locked="0" layoutInCell="1" allowOverlap="1" wp14:anchorId="2CFADB62" wp14:editId="2EBEF946">
              <wp:simplePos x="0" y="0"/>
              <wp:positionH relativeFrom="column">
                <wp:posOffset>-1817104</wp:posOffset>
              </wp:positionH>
              <wp:positionV relativeFrom="paragraph">
                <wp:posOffset>-457200</wp:posOffset>
              </wp:positionV>
              <wp:extent cx="9707880" cy="10685721"/>
              <wp:effectExtent l="0" t="0" r="7620" b="1905"/>
              <wp:wrapNone/>
              <wp:docPr id="48" name="Grupo 48" descr="imagens e caixas de destaque da tela de fundo de capa da primeira página"/>
              <wp:cNvGraphicFramePr/>
              <a:graphic xmlns:a="http://schemas.openxmlformats.org/drawingml/2006/main">
                <a:graphicData uri="http://schemas.microsoft.com/office/word/2010/wordprocessingGroup">
                  <wpg:wgp>
                    <wpg:cNvGrpSpPr/>
                    <wpg:grpSpPr>
                      <a:xfrm>
                        <a:off x="0" y="0"/>
                        <a:ext cx="9707880" cy="10685721"/>
                        <a:chOff x="0" y="0"/>
                        <a:chExt cx="9707880" cy="10056534"/>
                      </a:xfrm>
                    </wpg:grpSpPr>
                    <wpg:grpSp>
                      <wpg:cNvPr id="19" name="Grupo 19"/>
                      <wpg:cNvGrpSpPr/>
                      <wpg:grpSpPr>
                        <a:xfrm>
                          <a:off x="1188720" y="0"/>
                          <a:ext cx="7823835" cy="3496310"/>
                          <a:chOff x="0" y="-15240"/>
                          <a:chExt cx="7823835" cy="3496310"/>
                        </a:xfrm>
                      </wpg:grpSpPr>
                      <wps:wsp>
                        <wps:cNvPr id="16" name="Retângulo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tângulo: Cantos diagonais arredondados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tângulo: Cantos diagonais arredondados 1" descr="Imagem de uma mulher escrevendo para um possível aluno e seus pai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tângulo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o 64"/>
                      <wpg:cNvGrpSpPr/>
                      <wpg:grpSpPr>
                        <a:xfrm>
                          <a:off x="1173480" y="8427720"/>
                          <a:ext cx="8534400" cy="1628814"/>
                          <a:chOff x="0" y="0"/>
                          <a:chExt cx="8534400" cy="1628814"/>
                        </a:xfrm>
                      </wpg:grpSpPr>
                      <wps:wsp>
                        <wps:cNvPr id="28" name="Forma Livre: Forma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orma Livre: Forma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upo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2527F"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E9EA0"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Elemento gráfico 20" descr="Mochila"/>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upo 32"/>
                      <wpg:cNvGrpSpPr/>
                      <wpg:grpSpPr>
                        <a:xfrm>
                          <a:off x="0" y="2834640"/>
                          <a:ext cx="8025765" cy="791184"/>
                          <a:chOff x="0" y="0"/>
                          <a:chExt cx="7063105" cy="577157"/>
                        </a:xfrm>
                      </wpg:grpSpPr>
                      <wps:wsp>
                        <wps:cNvPr id="43" name="Retângulo: Cantos arredondado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tângulo: Cantos arredondado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CFADB62" id="Grupo 48" o:spid="_x0000_s1027" alt="imagens e caixas de destaque da tela de fundo de capa da primeira página" style="position:absolute;margin-left:-143.1pt;margin-top:-36pt;width:764.4pt;height:841.4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">
              <v:group id="Grupo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tângulo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tângulo: Cantos diagonais arredondados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tângulo: Cantos diagonais arredondados 1" o:spid="_x0000_s1031" alt="Imagem de uma mulher escrevendo para um possível aluno e seus pai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Imagem de uma mulher escrevendo para um possível aluno e seus pais" recolor="t" rotate="t" type="frame"/>
                  <v:stroke joinstyle="miter"/>
                  <v:path arrowok="t" o:connecttype="custom" o:connectlocs="1684020,0;7808595,0;7808595,0;7808595,1684020;6124575,3368040;0,3368040;0,3368040;0,1684020;1684020,0" o:connectangles="0,0,0,0,0,0,0,0,0"/>
                </v:shape>
              </v:group>
              <v:rect id="Retângulo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upo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orma Livre: Forma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orma Livre: Forma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upo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7092527F"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4EEE9EA0"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áfico 20" o:spid="_x0000_s1039" type="#_x0000_t75" alt="Mochila"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">
                  <v:imagedata r:id="rId7" o:title="Mochila"/>
                </v:shape>
              </v:group>
              <v:group id="Grupo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tângulo: Cantos arredondado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tângulo: Cantos arredondado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C7A4A" w14:textId="77777777" w:rsidR="004524C0" w:rsidRDefault="004068B7">
    <w:pPr>
      <w:pStyle w:val="Cabealho"/>
    </w:pPr>
    <w:r>
      <w:rPr>
        <w:noProof/>
        <w:lang w:bidi="pt-BR"/>
      </w:rPr>
      <mc:AlternateContent>
        <mc:Choice Requires="wpg">
          <w:drawing>
            <wp:anchor distT="0" distB="0" distL="114300" distR="114300" simplePos="0" relativeHeight="251659264" behindDoc="1" locked="0" layoutInCell="1" allowOverlap="1" wp14:anchorId="6F6DAE85" wp14:editId="5DCD1814">
              <wp:simplePos x="0" y="0"/>
              <wp:positionH relativeFrom="column">
                <wp:posOffset>-620395</wp:posOffset>
              </wp:positionH>
              <wp:positionV relativeFrom="paragraph">
                <wp:posOffset>-445135</wp:posOffset>
              </wp:positionV>
              <wp:extent cx="7823835" cy="4465983"/>
              <wp:effectExtent l="0" t="0" r="5715" b="0"/>
              <wp:wrapNone/>
              <wp:docPr id="18" name="Grupo 18" descr="Caixas de ênfase do cabeçalho e barras curvadas da segunda página"/>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tângulo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ângulo: Cantos diagonais arredondados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tângulo: Cantos diagonais arredondados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75CE88" id="Grupo 18" o:spid="_x0000_s1026" alt="Caixas de ênfase do cabeçalho e barras curvadas da segunda página"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">
              <v:rect id="Retângulo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tângulo: Cantos diagonais arredondados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tângulo: Cantos diagonais arredondados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12"/>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62DCD"/>
    <w:rsid w:val="00180889"/>
    <w:rsid w:val="00195BA6"/>
    <w:rsid w:val="001B1522"/>
    <w:rsid w:val="001C313B"/>
    <w:rsid w:val="001E350B"/>
    <w:rsid w:val="001F383D"/>
    <w:rsid w:val="00205B1C"/>
    <w:rsid w:val="002254A7"/>
    <w:rsid w:val="00226256"/>
    <w:rsid w:val="00233F8D"/>
    <w:rsid w:val="00265196"/>
    <w:rsid w:val="002921E7"/>
    <w:rsid w:val="00295C22"/>
    <w:rsid w:val="002A2B44"/>
    <w:rsid w:val="002C5B9E"/>
    <w:rsid w:val="002F5635"/>
    <w:rsid w:val="002F7A4B"/>
    <w:rsid w:val="0033040F"/>
    <w:rsid w:val="00341844"/>
    <w:rsid w:val="0036190A"/>
    <w:rsid w:val="003804A3"/>
    <w:rsid w:val="003B01D1"/>
    <w:rsid w:val="003C3102"/>
    <w:rsid w:val="003D1465"/>
    <w:rsid w:val="004068B7"/>
    <w:rsid w:val="00430731"/>
    <w:rsid w:val="00444F93"/>
    <w:rsid w:val="00446F2F"/>
    <w:rsid w:val="00450362"/>
    <w:rsid w:val="004524C0"/>
    <w:rsid w:val="004817E8"/>
    <w:rsid w:val="004E0781"/>
    <w:rsid w:val="004F117B"/>
    <w:rsid w:val="00510CD2"/>
    <w:rsid w:val="005214A0"/>
    <w:rsid w:val="0052314C"/>
    <w:rsid w:val="00560659"/>
    <w:rsid w:val="005A081D"/>
    <w:rsid w:val="005C7881"/>
    <w:rsid w:val="005D2764"/>
    <w:rsid w:val="005E5C0E"/>
    <w:rsid w:val="00603A89"/>
    <w:rsid w:val="00620C13"/>
    <w:rsid w:val="0062196E"/>
    <w:rsid w:val="00634C06"/>
    <w:rsid w:val="0065699C"/>
    <w:rsid w:val="00656A96"/>
    <w:rsid w:val="006611B5"/>
    <w:rsid w:val="00664066"/>
    <w:rsid w:val="006747F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84E0F"/>
    <w:rsid w:val="007E0ADB"/>
    <w:rsid w:val="007F1CB3"/>
    <w:rsid w:val="008153EA"/>
    <w:rsid w:val="0084530E"/>
    <w:rsid w:val="0086433C"/>
    <w:rsid w:val="0086677E"/>
    <w:rsid w:val="00893234"/>
    <w:rsid w:val="008F4315"/>
    <w:rsid w:val="00921F28"/>
    <w:rsid w:val="0092686E"/>
    <w:rsid w:val="00941EEC"/>
    <w:rsid w:val="00955122"/>
    <w:rsid w:val="00955177"/>
    <w:rsid w:val="009956E4"/>
    <w:rsid w:val="009A532D"/>
    <w:rsid w:val="009C3654"/>
    <w:rsid w:val="009C50E9"/>
    <w:rsid w:val="009D0E16"/>
    <w:rsid w:val="009D1CC3"/>
    <w:rsid w:val="009F5A9D"/>
    <w:rsid w:val="00A42096"/>
    <w:rsid w:val="00A47B82"/>
    <w:rsid w:val="00A603E3"/>
    <w:rsid w:val="00AB57C0"/>
    <w:rsid w:val="00B32AB5"/>
    <w:rsid w:val="00B61EC6"/>
    <w:rsid w:val="00B72969"/>
    <w:rsid w:val="00B819FE"/>
    <w:rsid w:val="00B90A25"/>
    <w:rsid w:val="00BA6C93"/>
    <w:rsid w:val="00BB12EC"/>
    <w:rsid w:val="00BF2411"/>
    <w:rsid w:val="00BF5FE4"/>
    <w:rsid w:val="00C074CD"/>
    <w:rsid w:val="00C10871"/>
    <w:rsid w:val="00C13D09"/>
    <w:rsid w:val="00C350AC"/>
    <w:rsid w:val="00C3664C"/>
    <w:rsid w:val="00CE30BC"/>
    <w:rsid w:val="00CE4BFD"/>
    <w:rsid w:val="00CF0182"/>
    <w:rsid w:val="00D207FA"/>
    <w:rsid w:val="00D309C3"/>
    <w:rsid w:val="00D32B68"/>
    <w:rsid w:val="00D8376E"/>
    <w:rsid w:val="00DA1036"/>
    <w:rsid w:val="00DB2BA1"/>
    <w:rsid w:val="00DB4DEF"/>
    <w:rsid w:val="00DD3647"/>
    <w:rsid w:val="00E06E7A"/>
    <w:rsid w:val="00E07002"/>
    <w:rsid w:val="00E13FC7"/>
    <w:rsid w:val="00E471BE"/>
    <w:rsid w:val="00E90360"/>
    <w:rsid w:val="00ED45A1"/>
    <w:rsid w:val="00F10016"/>
    <w:rsid w:val="00F14787"/>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602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lang w:val="pt-BR"/>
    </w:rPr>
  </w:style>
  <w:style w:type="paragraph" w:styleId="Ttulo1">
    <w:name w:val="heading 1"/>
    <w:basedOn w:val="Normal"/>
    <w:next w:val="Normal"/>
    <w:link w:val="Ttulo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Ttulo2">
    <w:name w:val="heading 2"/>
    <w:basedOn w:val="Normal"/>
    <w:next w:val="Normal"/>
    <w:link w:val="Ttulo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Ttulo3">
    <w:name w:val="heading 3"/>
    <w:basedOn w:val="Normal"/>
    <w:next w:val="Normal"/>
    <w:link w:val="Ttulo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86433C"/>
    <w:rPr>
      <w:rFonts w:asciiTheme="majorHAnsi" w:hAnsiTheme="majorHAnsi" w:cstheme="majorHAnsi"/>
      <w:b/>
      <w:color w:val="002060"/>
      <w:sz w:val="44"/>
      <w:szCs w:val="44"/>
      <w:lang w:val="en-US"/>
    </w:rPr>
  </w:style>
  <w:style w:type="paragraph" w:styleId="Cabealho">
    <w:name w:val="header"/>
    <w:basedOn w:val="Normal"/>
    <w:link w:val="CabealhoChar"/>
    <w:uiPriority w:val="99"/>
    <w:semiHidden/>
    <w:rsid w:val="00195BA6"/>
    <w:pPr>
      <w:tabs>
        <w:tab w:val="center" w:pos="4513"/>
        <w:tab w:val="right" w:pos="9026"/>
      </w:tabs>
      <w:spacing w:after="0" w:line="240" w:lineRule="auto"/>
    </w:pPr>
  </w:style>
  <w:style w:type="character" w:customStyle="1" w:styleId="CabealhoChar">
    <w:name w:val="Cabeçalho Char"/>
    <w:basedOn w:val="Fontepargpadro"/>
    <w:link w:val="Cabealho"/>
    <w:uiPriority w:val="99"/>
    <w:semiHidden/>
    <w:rsid w:val="0086433C"/>
    <w:rPr>
      <w:sz w:val="18"/>
    </w:rPr>
  </w:style>
  <w:style w:type="paragraph" w:styleId="Rodap">
    <w:name w:val="footer"/>
    <w:basedOn w:val="Normal"/>
    <w:link w:val="RodapChar"/>
    <w:uiPriority w:val="99"/>
    <w:semiHidden/>
    <w:rsid w:val="00195BA6"/>
    <w:pPr>
      <w:tabs>
        <w:tab w:val="center" w:pos="4513"/>
        <w:tab w:val="right" w:pos="9026"/>
      </w:tabs>
      <w:spacing w:after="0" w:line="240" w:lineRule="auto"/>
    </w:pPr>
  </w:style>
  <w:style w:type="character" w:customStyle="1" w:styleId="RodapChar">
    <w:name w:val="Rodapé Char"/>
    <w:basedOn w:val="Fontepargpadro"/>
    <w:link w:val="Rodap"/>
    <w:uiPriority w:val="99"/>
    <w:semiHidden/>
    <w:rsid w:val="0086433C"/>
    <w:rPr>
      <w:sz w:val="18"/>
    </w:rPr>
  </w:style>
  <w:style w:type="character" w:customStyle="1" w:styleId="Ttulo1Char">
    <w:name w:val="Título 1 Char"/>
    <w:basedOn w:val="Fontepargpadro"/>
    <w:link w:val="Ttulo1"/>
    <w:uiPriority w:val="9"/>
    <w:rsid w:val="006B7DAF"/>
    <w:rPr>
      <w:rFonts w:asciiTheme="majorHAnsi" w:hAnsiTheme="majorHAnsi" w:cstheme="majorHAnsi"/>
      <w:b/>
      <w:color w:val="FFFFFF" w:themeColor="background1"/>
      <w:sz w:val="28"/>
      <w:lang w:val="en-US"/>
    </w:rPr>
  </w:style>
  <w:style w:type="character" w:customStyle="1" w:styleId="Ttulo3Char">
    <w:name w:val="Título 3 Char"/>
    <w:basedOn w:val="Fontepargpadro"/>
    <w:link w:val="Ttulo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CaracteredePTANormal"/>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CaracteredePTANormal02"/>
    <w:qFormat/>
    <w:rsid w:val="00D207FA"/>
    <w:pPr>
      <w:spacing w:line="240" w:lineRule="auto"/>
    </w:pPr>
    <w:rPr>
      <w:rFonts w:cstheme="minorHAnsi"/>
      <w:noProof/>
      <w:color w:val="262626" w:themeColor="text2"/>
      <w:sz w:val="22"/>
      <w:lang w:val="en-US"/>
    </w:rPr>
  </w:style>
  <w:style w:type="character" w:customStyle="1" w:styleId="CaracteredePTANormal">
    <w:name w:val="Caractere de PTA_Normal"/>
    <w:basedOn w:val="Fontepargpadro"/>
    <w:link w:val="PTANormal"/>
    <w:rsid w:val="00560659"/>
    <w:rPr>
      <w:rFonts w:cstheme="minorHAnsi"/>
      <w:noProof/>
      <w:color w:val="262626" w:themeColor="text2"/>
      <w:lang w:val="en-US"/>
    </w:rPr>
  </w:style>
  <w:style w:type="paragraph" w:customStyle="1" w:styleId="PTANormal03">
    <w:name w:val="PTA_Normal 03"/>
    <w:basedOn w:val="PTANormal02"/>
    <w:link w:val="CaracteredePTANormal03"/>
    <w:qFormat/>
    <w:rsid w:val="00784E0F"/>
    <w:rPr>
      <w:color w:val="FFFFFF" w:themeColor="background1"/>
    </w:rPr>
  </w:style>
  <w:style w:type="character" w:customStyle="1" w:styleId="CaracteredePTANormal02">
    <w:name w:val="Caractere de PTA_Normal02"/>
    <w:basedOn w:val="Fontepargpadro"/>
    <w:link w:val="PTANormal02"/>
    <w:rsid w:val="00D207FA"/>
    <w:rPr>
      <w:rFonts w:cstheme="minorHAnsi"/>
      <w:noProof/>
      <w:color w:val="262626" w:themeColor="text2"/>
      <w:lang w:val="en-US"/>
    </w:rPr>
  </w:style>
  <w:style w:type="paragraph" w:customStyle="1" w:styleId="EmphasisItalics">
    <w:name w:val="Emphasis_Italics"/>
    <w:basedOn w:val="Normal"/>
    <w:link w:val="CaracteredeEmphasisItalics"/>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CaracteredePTANormal03">
    <w:name w:val="Caractere de PTA_Normal 03"/>
    <w:basedOn w:val="CaracteredePTANormal02"/>
    <w:link w:val="PTANormal03"/>
    <w:rsid w:val="00784E0F"/>
    <w:rPr>
      <w:rFonts w:cstheme="minorHAnsi"/>
      <w:noProof/>
      <w:color w:val="FFFFFF" w:themeColor="background1"/>
      <w:lang w:val="en-US"/>
    </w:rPr>
  </w:style>
  <w:style w:type="paragraph" w:customStyle="1" w:styleId="TextopequenodoContato">
    <w:name w:val="Texto pequeno do Contato"/>
    <w:basedOn w:val="Normal"/>
    <w:link w:val="CaracteredeTextopequenodoContato"/>
    <w:qFormat/>
    <w:rsid w:val="00C3664C"/>
    <w:pPr>
      <w:spacing w:after="0"/>
    </w:pPr>
    <w:rPr>
      <w:noProof/>
    </w:rPr>
  </w:style>
  <w:style w:type="character" w:customStyle="1" w:styleId="CaracteredeEmphasisItalics">
    <w:name w:val="Caractere de Emphasis_Italics"/>
    <w:basedOn w:val="Fontepargpadro"/>
    <w:link w:val="EmphasisItalics"/>
    <w:rsid w:val="00C3664C"/>
    <w:rPr>
      <w:rFonts w:cs="Tahoma"/>
      <w:b/>
      <w:i/>
      <w:noProof/>
      <w:color w:val="246F76" w:themeColor="accent6" w:themeShade="BF"/>
      <w:szCs w:val="24"/>
      <w:lang w:val="en-US"/>
    </w:rPr>
  </w:style>
  <w:style w:type="character" w:customStyle="1" w:styleId="CaracteredeTextopequenodoContato">
    <w:name w:val="Caractere de Texto pequeno do Contato"/>
    <w:basedOn w:val="Fontepargpadro"/>
    <w:link w:val="TextopequenodoContato"/>
    <w:rsid w:val="00C3664C"/>
    <w:rPr>
      <w:noProof/>
      <w:sz w:val="18"/>
    </w:rPr>
  </w:style>
  <w:style w:type="paragraph" w:customStyle="1" w:styleId="Detalhes">
    <w:name w:val="Detalhes"/>
    <w:basedOn w:val="Normal"/>
    <w:rsid w:val="000B2561"/>
    <w:pPr>
      <w:spacing w:after="0" w:line="240" w:lineRule="auto"/>
      <w:contextualSpacing/>
      <w:jc w:val="right"/>
    </w:pPr>
    <w:rPr>
      <w:rFonts w:cstheme="minorHAnsi"/>
      <w:caps/>
      <w:color w:val="262626" w:themeColor="text2"/>
      <w:sz w:val="24"/>
      <w:lang w:val="en-US"/>
    </w:rPr>
  </w:style>
  <w:style w:type="table" w:styleId="Tabelacomgrade">
    <w:name w:val="Table Grid"/>
    <w:basedOn w:val="Tabela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6B7DAF"/>
    <w:rPr>
      <w:color w:val="808080"/>
    </w:rPr>
  </w:style>
  <w:style w:type="paragraph" w:styleId="Textodebalo">
    <w:name w:val="Balloon Text"/>
    <w:basedOn w:val="Normal"/>
    <w:link w:val="TextodebaloChar"/>
    <w:uiPriority w:val="99"/>
    <w:semiHidden/>
    <w:unhideWhenUsed/>
    <w:rsid w:val="002A2B44"/>
    <w:pPr>
      <w:spacing w:after="0" w:line="240" w:lineRule="auto"/>
    </w:pPr>
    <w:rPr>
      <w:rFonts w:ascii="Segoe UI" w:hAnsi="Segoe UI" w:cs="Segoe UI"/>
      <w:szCs w:val="18"/>
    </w:rPr>
  </w:style>
  <w:style w:type="character" w:customStyle="1" w:styleId="TextodebaloChar">
    <w:name w:val="Texto de balão Char"/>
    <w:basedOn w:val="Fontepargpadro"/>
    <w:link w:val="Textodebalo"/>
    <w:uiPriority w:val="99"/>
    <w:semiHidden/>
    <w:rsid w:val="002A2B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6.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20.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8.sv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jpeg"/><Relationship Id="rId4"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F93537211EB7418510FB7E24E481D8"/>
        <w:category>
          <w:name w:val="General"/>
          <w:gallery w:val="placeholder"/>
        </w:category>
        <w:types>
          <w:type w:val="bbPlcHdr"/>
        </w:types>
        <w:behaviors>
          <w:behavior w:val="content"/>
        </w:behaviors>
        <w:guid w:val="{D50899CD-1333-9243-86A6-19276A6C4751}"/>
      </w:docPartPr>
      <w:docPartBody>
        <w:p w:rsidR="00403F22" w:rsidRDefault="00A249B5" w:rsidP="00A249B5">
          <w:pPr>
            <w:pStyle w:val="F0F93537211EB7418510FB7E24E481D85"/>
          </w:pPr>
          <w:r w:rsidRPr="006B7DAF">
            <w:rPr>
              <w:lang w:val="pt-BR" w:bidi="pt-BR"/>
            </w:rPr>
            <w:t>O NOME DA ESCOLA APARECE AQUI</w:t>
          </w:r>
        </w:p>
      </w:docPartBody>
    </w:docPart>
    <w:docPart>
      <w:docPartPr>
        <w:name w:val="054376BFE519334A8C478DBD8A1245E6"/>
        <w:category>
          <w:name w:val="General"/>
          <w:gallery w:val="placeholder"/>
        </w:category>
        <w:types>
          <w:type w:val="bbPlcHdr"/>
        </w:types>
        <w:behaviors>
          <w:behavior w:val="content"/>
        </w:behaviors>
        <w:guid w:val="{47314297-E527-574D-AEB3-E6BDC4F3D361}"/>
      </w:docPartPr>
      <w:docPartBody>
        <w:p w:rsidR="00403F22" w:rsidRDefault="00A249B5" w:rsidP="00A249B5">
          <w:pPr>
            <w:pStyle w:val="054376BFE519334A8C478DBD8A1245E65"/>
          </w:pPr>
          <w:r w:rsidRPr="006B7DAF">
            <w:rPr>
              <w:lang w:val="pt-BR" w:bidi="pt-BR"/>
            </w:rPr>
            <w:t>BOLETIM INFORMATIVO DE</w:t>
          </w:r>
          <w:r>
            <w:rPr>
              <w:lang w:val="pt-BR" w:bidi="pt-BR"/>
            </w:rPr>
            <w:t> </w:t>
          </w:r>
          <w:r w:rsidRPr="006B7DAF">
            <w:rPr>
              <w:lang w:val="pt-BR" w:bidi="pt-BR"/>
            </w:rPr>
            <w:t>PAIS E MESTRES</w:t>
          </w:r>
        </w:p>
      </w:docPartBody>
    </w:docPart>
    <w:docPart>
      <w:docPartPr>
        <w:name w:val="6996CF8413FAD3488234C55D5012F1FA"/>
        <w:category>
          <w:name w:val="General"/>
          <w:gallery w:val="placeholder"/>
        </w:category>
        <w:types>
          <w:type w:val="bbPlcHdr"/>
        </w:types>
        <w:behaviors>
          <w:behavior w:val="content"/>
        </w:behaviors>
        <w:guid w:val="{69CA76A3-4898-9248-A4D0-67513BDD57E4}"/>
      </w:docPartPr>
      <w:docPartBody>
        <w:p w:rsidR="00403F22" w:rsidRDefault="00A249B5" w:rsidP="00A249B5">
          <w:pPr>
            <w:pStyle w:val="6996CF8413FAD3488234C55D5012F1FA5"/>
          </w:pPr>
          <w:r w:rsidRPr="006B7DAF">
            <w:rPr>
              <w:lang w:val="pt-BR" w:bidi="pt-BR"/>
            </w:rPr>
            <w:t>20AA</w:t>
          </w:r>
        </w:p>
      </w:docPartBody>
    </w:docPart>
    <w:docPart>
      <w:docPartPr>
        <w:name w:val="81D34425A0B6D646A161FA141761D6D3"/>
        <w:category>
          <w:name w:val="General"/>
          <w:gallery w:val="placeholder"/>
        </w:category>
        <w:types>
          <w:type w:val="bbPlcHdr"/>
        </w:types>
        <w:behaviors>
          <w:behavior w:val="content"/>
        </w:behaviors>
        <w:guid w:val="{7C06979A-21D8-F546-825A-8A469662A158}"/>
      </w:docPartPr>
      <w:docPartBody>
        <w:p w:rsidR="00403F22" w:rsidRDefault="00A249B5" w:rsidP="00A249B5">
          <w:pPr>
            <w:pStyle w:val="81D34425A0B6D646A161FA141761D6D36"/>
          </w:pPr>
          <w:r w:rsidRPr="006B7DAF">
            <w:rPr>
              <w:rStyle w:val="TextodoEspaoReservado"/>
              <w:lang w:val="pt-BR" w:bidi="pt-BR"/>
            </w:rPr>
            <w:t>Programa</w:t>
          </w:r>
        </w:p>
      </w:docPartBody>
    </w:docPart>
    <w:docPart>
      <w:docPartPr>
        <w:name w:val="0D3D0BADAA1EDE49AB4107A6E8EF7C47"/>
        <w:category>
          <w:name w:val="General"/>
          <w:gallery w:val="placeholder"/>
        </w:category>
        <w:types>
          <w:type w:val="bbPlcHdr"/>
        </w:types>
        <w:behaviors>
          <w:behavior w:val="content"/>
        </w:behaviors>
        <w:guid w:val="{0EB61A9F-1687-AD47-88EC-49BC170C9DE1}"/>
      </w:docPartPr>
      <w:docPartBody>
        <w:p w:rsidR="00403F22" w:rsidRDefault="00A249B5" w:rsidP="00A249B5">
          <w:pPr>
            <w:pStyle w:val="0D3D0BADAA1EDE49AB4107A6E8EF7C476"/>
          </w:pPr>
          <w:r w:rsidRPr="006B7DAF">
            <w:rPr>
              <w:rStyle w:val="TextodoEspaoReservado"/>
              <w:lang w:val="pt-BR" w:bidi="pt-BR"/>
            </w:rPr>
            <w:t>Nota</w:t>
          </w:r>
        </w:p>
      </w:docPartBody>
    </w:docPart>
    <w:docPart>
      <w:docPartPr>
        <w:name w:val="E35C764643D5004CA6BE24B084E149EC"/>
        <w:category>
          <w:name w:val="General"/>
          <w:gallery w:val="placeholder"/>
        </w:category>
        <w:types>
          <w:type w:val="bbPlcHdr"/>
        </w:types>
        <w:behaviors>
          <w:behavior w:val="content"/>
        </w:behaviors>
        <w:guid w:val="{7FC7C16F-F058-F045-94D7-31DED494EB91}"/>
      </w:docPartPr>
      <w:docPartBody>
        <w:p w:rsidR="00403F22" w:rsidRDefault="00A249B5" w:rsidP="00A249B5">
          <w:pPr>
            <w:pStyle w:val="E35C764643D5004CA6BE24B084E149EC6"/>
          </w:pPr>
          <w:r w:rsidRPr="006B7DAF">
            <w:rPr>
              <w:rStyle w:val="TextodoEspaoReservado"/>
              <w:lang w:val="pt-BR" w:bidi="pt-BR"/>
            </w:rPr>
            <w:t>Data</w:t>
          </w:r>
        </w:p>
      </w:docPartBody>
    </w:docPart>
    <w:docPart>
      <w:docPartPr>
        <w:name w:val="2DA4062EDD7C9F48BA24BB8F592BB689"/>
        <w:category>
          <w:name w:val="General"/>
          <w:gallery w:val="placeholder"/>
        </w:category>
        <w:types>
          <w:type w:val="bbPlcHdr"/>
        </w:types>
        <w:behaviors>
          <w:behavior w:val="content"/>
        </w:behaviors>
        <w:guid w:val="{80AE15C4-A237-AD4C-A4D1-99D40ED3BD87}"/>
      </w:docPartPr>
      <w:docPartBody>
        <w:p w:rsidR="00403F22" w:rsidRDefault="00A249B5" w:rsidP="00A249B5">
          <w:pPr>
            <w:pStyle w:val="2DA4062EDD7C9F48BA24BB8F592BB6896"/>
          </w:pPr>
          <w:r w:rsidRPr="006B7DAF">
            <w:rPr>
              <w:rStyle w:val="TextodoEspaoReservado"/>
              <w:lang w:val="pt-BR" w:bidi="pt-BR"/>
            </w:rPr>
            <w:t>Tempo</w:t>
          </w:r>
        </w:p>
      </w:docPartBody>
    </w:docPart>
    <w:docPart>
      <w:docPartPr>
        <w:name w:val="CC0176FBAFEE2241BD8CBA95E074867F"/>
        <w:category>
          <w:name w:val="General"/>
          <w:gallery w:val="placeholder"/>
        </w:category>
        <w:types>
          <w:type w:val="bbPlcHdr"/>
        </w:types>
        <w:behaviors>
          <w:behavior w:val="content"/>
        </w:behaviors>
        <w:guid w:val="{C0B63C7D-FFC4-484F-96ED-CF60AB7850F5}"/>
      </w:docPartPr>
      <w:docPartBody>
        <w:p w:rsidR="00403F22" w:rsidRDefault="00A249B5" w:rsidP="00A249B5">
          <w:pPr>
            <w:pStyle w:val="CC0176FBAFEE2241BD8CBA95E074867F5"/>
          </w:pPr>
          <w:r w:rsidRPr="006B7DAF">
            <w:rPr>
              <w:lang w:val="pt-BR" w:bidi="pt-BR"/>
            </w:rPr>
            <w:t>Título da Seção</w:t>
          </w:r>
        </w:p>
      </w:docPartBody>
    </w:docPart>
    <w:docPart>
      <w:docPartPr>
        <w:name w:val="1A0F7E55A348DC4F9A269BEC538DD98F"/>
        <w:category>
          <w:name w:val="General"/>
          <w:gallery w:val="placeholder"/>
        </w:category>
        <w:types>
          <w:type w:val="bbPlcHdr"/>
        </w:types>
        <w:behaviors>
          <w:behavior w:val="content"/>
        </w:behaviors>
        <w:guid w:val="{A50F4839-827C-F042-88FC-AFD2E9219116}"/>
      </w:docPartPr>
      <w:docPartBody>
        <w:p w:rsidR="00A249B5" w:rsidRPr="005214A0" w:rsidRDefault="00A249B5" w:rsidP="00E07002">
          <w:pPr>
            <w:pStyle w:val="PTANormal"/>
            <w:rPr>
              <w:lang w:val="pt-BR"/>
            </w:rPr>
          </w:pPr>
          <w:r w:rsidRPr="006B7DAF">
            <w:rPr>
              <w:lang w:val="pt-BR" w:bidi="pt-BR"/>
            </w:rPr>
            <w:t>Achamos que o design deste boletim informativo está ótimo assim! Mas, se você não concordar, personalize-o realizando pequenos ajustes no design! Dicas sobre como atualizar recursos específicos estão disponíveis em todo o texto de exemplo.</w:t>
          </w:r>
        </w:p>
        <w:p w:rsidR="00A249B5" w:rsidRPr="005214A0" w:rsidRDefault="00A249B5" w:rsidP="00E07002">
          <w:pPr>
            <w:pStyle w:val="PTANormal"/>
            <w:rPr>
              <w:lang w:val="pt-BR"/>
            </w:rPr>
          </w:pPr>
        </w:p>
        <w:p w:rsidR="00403F22" w:rsidRDefault="00A249B5" w:rsidP="00A249B5">
          <w:pPr>
            <w:pStyle w:val="1A0F7E55A348DC4F9A269BEC538DD98F5"/>
          </w:pPr>
          <w:r w:rsidRPr="006B7DAF">
            <w:rPr>
              <w:lang w:val="pt-BR" w:bidi="pt-BR"/>
            </w:rPr>
            <w:t>Para alterar qualquer texto neste documento, basta clicar no bloco de texto que você deseja atualizar! A formatação já foi programada para facilitar a formatação.</w:t>
          </w:r>
        </w:p>
      </w:docPartBody>
    </w:docPart>
    <w:docPart>
      <w:docPartPr>
        <w:name w:val="194B2658681268488A7909AE6894A704"/>
        <w:category>
          <w:name w:val="General"/>
          <w:gallery w:val="placeholder"/>
        </w:category>
        <w:types>
          <w:type w:val="bbPlcHdr"/>
        </w:types>
        <w:behaviors>
          <w:behavior w:val="content"/>
        </w:behaviors>
        <w:guid w:val="{C107CDF3-3E54-A14C-B593-5F7625992AA5}"/>
      </w:docPartPr>
      <w:docPartBody>
        <w:p w:rsidR="00A249B5" w:rsidRPr="005214A0" w:rsidRDefault="00A249B5" w:rsidP="00D207FA">
          <w:pPr>
            <w:pStyle w:val="PTANormal02"/>
            <w:rPr>
              <w:rStyle w:val="TextodoEspaoReservado"/>
              <w:lang w:val="pt-BR"/>
            </w:rPr>
          </w:pPr>
          <w:r w:rsidRPr="00D207FA">
            <w:rPr>
              <w:rStyle w:val="TextodoEspaoReservado"/>
              <w:lang w:val="pt-BR" w:bidi="pt-BR"/>
            </w:rPr>
            <w:t>É fácil alterar as cores gerais do modelo com apenas alguns cliques. Acesse a guia Design e clique em Cores. Na lista de cores, você pode escolher um esquema de cores diferentes. Ao passar o mouse sobre as várias opções, observe que a aparência geral do</w:t>
          </w:r>
          <w:r>
            <w:rPr>
              <w:rStyle w:val="TextodoEspaoReservado"/>
              <w:lang w:val="pt-BR" w:bidi="pt-BR"/>
            </w:rPr>
            <w:t> </w:t>
          </w:r>
          <w:r w:rsidRPr="00D207FA">
            <w:rPr>
              <w:rStyle w:val="TextodoEspaoReservado"/>
              <w:lang w:val="pt-BR" w:bidi="pt-BR"/>
            </w:rPr>
            <w:t>documento será alterada para exibir as opções.</w:t>
          </w:r>
        </w:p>
        <w:p w:rsidR="00403F22" w:rsidRDefault="00A249B5" w:rsidP="00A249B5">
          <w:pPr>
            <w:pStyle w:val="194B2658681268488A7909AE6894A7046"/>
          </w:pPr>
          <w:r w:rsidRPr="00D207FA">
            <w:rPr>
              <w:rStyle w:val="TextodoEspaoReservado"/>
              <w:lang w:val="pt-BR" w:bidi="pt-BR"/>
            </w:rPr>
            <w:t>Mudou a cor, mas deseja voltar para o design original? É fácil! Basta retornar à guia Design e</w:t>
          </w:r>
          <w:r>
            <w:rPr>
              <w:rStyle w:val="TextodoEspaoReservado"/>
              <w:lang w:val="pt-BR" w:bidi="pt-BR"/>
            </w:rPr>
            <w:t> </w:t>
          </w:r>
          <w:r w:rsidRPr="00D207FA">
            <w:rPr>
              <w:rStyle w:val="TextodoEspaoReservado"/>
              <w:lang w:val="pt-BR" w:bidi="pt-BR"/>
            </w:rPr>
            <w:t>escolher a opção Temas. Na lista, clique na opção para redefinir o tema deste modelo. E,</w:t>
          </w:r>
          <w:r>
            <w:rPr>
              <w:rStyle w:val="TextodoEspaoReservado"/>
              <w:lang w:val="pt-BR" w:bidi="pt-BR"/>
            </w:rPr>
            <w:t> </w:t>
          </w:r>
          <w:r w:rsidRPr="00D207FA">
            <w:rPr>
              <w:rStyle w:val="TextodoEspaoReservado"/>
              <w:lang w:val="pt-BR" w:bidi="pt-BR"/>
            </w:rPr>
            <w:t>num instante, o esquema de cores do documento será restaurado para o original!</w:t>
          </w:r>
        </w:p>
      </w:docPartBody>
    </w:docPart>
    <w:docPart>
      <w:docPartPr>
        <w:name w:val="C9A14E2632FB9549AD60EA62F6C324D4"/>
        <w:category>
          <w:name w:val="General"/>
          <w:gallery w:val="placeholder"/>
        </w:category>
        <w:types>
          <w:type w:val="bbPlcHdr"/>
        </w:types>
        <w:behaviors>
          <w:behavior w:val="content"/>
        </w:behaviors>
        <w:guid w:val="{4CC6F4DA-9FBF-554E-B79A-99A07FAA5B5C}"/>
      </w:docPartPr>
      <w:docPartBody>
        <w:p w:rsidR="00A249B5" w:rsidRPr="005214A0" w:rsidRDefault="00A249B5" w:rsidP="00295C22">
          <w:pPr>
            <w:pStyle w:val="PTANormal02"/>
            <w:rPr>
              <w:rStyle w:val="TextodoEspaoReservado"/>
              <w:lang w:val="pt-BR"/>
            </w:rPr>
          </w:pPr>
          <w:r w:rsidRPr="00295C22">
            <w:rPr>
              <w:rStyle w:val="TextodoEspaoReservado"/>
              <w:lang w:val="pt-BR" w:bidi="pt-BR"/>
            </w:rPr>
            <w:t>Da mesma forma que você altera as cores, é</w:t>
          </w:r>
          <w:r>
            <w:rPr>
              <w:rStyle w:val="TextodoEspaoReservado"/>
              <w:lang w:val="pt-BR" w:bidi="pt-BR"/>
            </w:rPr>
            <w:t> </w:t>
          </w:r>
          <w:r w:rsidRPr="00295C22">
            <w:rPr>
              <w:rStyle w:val="TextodoEspaoReservado"/>
              <w:lang w:val="pt-BR" w:bidi="pt-BR"/>
            </w:rPr>
            <w:t>fácil atualizar as fontes de todo o documento! Na guia Design, escolha uma combinação de</w:t>
          </w:r>
          <w:r>
            <w:rPr>
              <w:rStyle w:val="TextodoEspaoReservado"/>
              <w:lang w:val="pt-BR" w:bidi="pt-BR"/>
            </w:rPr>
            <w:t> </w:t>
          </w:r>
          <w:r w:rsidRPr="00295C22">
            <w:rPr>
              <w:rStyle w:val="TextodoEspaoReservado"/>
              <w:lang w:val="pt-BR" w:bidi="pt-BR"/>
            </w:rPr>
            <w:t>fontes de sua preferência.</w:t>
          </w:r>
        </w:p>
        <w:p w:rsidR="00A249B5" w:rsidRPr="005214A0" w:rsidRDefault="00A249B5" w:rsidP="00295C22">
          <w:pPr>
            <w:pStyle w:val="PTANormal02"/>
            <w:rPr>
              <w:rStyle w:val="TextodoEspaoReservado"/>
              <w:lang w:val="pt-BR"/>
            </w:rPr>
          </w:pPr>
          <w:r w:rsidRPr="00295C22">
            <w:rPr>
              <w:rStyle w:val="TextodoEspaoReservado"/>
              <w:lang w:val="pt-BR" w:bidi="pt-BR"/>
            </w:rPr>
            <w:t>Redefina o tema para restaurar o modelo ao seu estado original!</w:t>
          </w:r>
        </w:p>
        <w:p w:rsidR="00403F22" w:rsidRDefault="00A249B5" w:rsidP="00A249B5">
          <w:pPr>
            <w:pStyle w:val="C9A14E2632FB9549AD60EA62F6C324D46"/>
          </w:pPr>
          <w:r w:rsidRPr="00295C22">
            <w:rPr>
              <w:rStyle w:val="TextodoEspaoReservado"/>
              <w:lang w:val="pt-BR" w:bidi="pt-BR"/>
            </w:rPr>
            <w:t>Para alterar qualquer texto neste documento, basta clicar no bloco de texto que você deseja atualizar! A formatação já foi programada para facilitar a formatação.</w:t>
          </w:r>
        </w:p>
      </w:docPartBody>
    </w:docPart>
    <w:docPart>
      <w:docPartPr>
        <w:name w:val="1318DE7BEB96C040AE57535BDC33813B"/>
        <w:category>
          <w:name w:val="General"/>
          <w:gallery w:val="placeholder"/>
        </w:category>
        <w:types>
          <w:type w:val="bbPlcHdr"/>
        </w:types>
        <w:behaviors>
          <w:behavior w:val="content"/>
        </w:behaviors>
        <w:guid w:val="{9AD9DC37-7D10-6448-A56D-8FF5DDCADC2C}"/>
      </w:docPartPr>
      <w:docPartBody>
        <w:p w:rsidR="00403F22" w:rsidRDefault="00A249B5" w:rsidP="00A249B5">
          <w:pPr>
            <w:pStyle w:val="1318DE7BEB96C040AE57535BDC33813B5"/>
          </w:pPr>
          <w:r w:rsidRPr="00D207FA">
            <w:rPr>
              <w:lang w:val="pt-BR" w:bidi="pt-BR"/>
            </w:rPr>
            <w:t>"Inclua uma citação aqui para destacar essa problema no seu boletim informativo."</w:t>
          </w:r>
        </w:p>
      </w:docPartBody>
    </w:docPart>
    <w:docPart>
      <w:docPartPr>
        <w:name w:val="837E7347DD3CEA42A1F60194C4C036A6"/>
        <w:category>
          <w:name w:val="General"/>
          <w:gallery w:val="placeholder"/>
        </w:category>
        <w:types>
          <w:type w:val="bbPlcHdr"/>
        </w:types>
        <w:behaviors>
          <w:behavior w:val="content"/>
        </w:behaviors>
        <w:guid w:val="{28CCB2E7-B189-2F4A-B63C-901DD84A5A83}"/>
      </w:docPartPr>
      <w:docPartBody>
        <w:p w:rsidR="00403F22" w:rsidRDefault="00A249B5" w:rsidP="00A249B5">
          <w:pPr>
            <w:pStyle w:val="837E7347DD3CEA42A1F60194C4C036A66"/>
          </w:pPr>
          <w:r w:rsidRPr="00295C22">
            <w:rPr>
              <w:rStyle w:val="TextodoEspaoReservado"/>
              <w:lang w:val="pt-BR" w:bidi="pt-BR"/>
            </w:rPr>
            <w:t>Título da Seção</w:t>
          </w:r>
          <w:r w:rsidRPr="00295C22">
            <w:rPr>
              <w:rStyle w:val="TextodoEspaoReservado"/>
              <w:lang w:val="pt-BR" w:bidi="pt-BR"/>
            </w:rPr>
            <w:br/>
            <w:t>Duas Linhas</w:t>
          </w:r>
        </w:p>
      </w:docPartBody>
    </w:docPart>
    <w:docPart>
      <w:docPartPr>
        <w:name w:val="CEA316674746094E9ECB5C99F6FAEA2F"/>
        <w:category>
          <w:name w:val="General"/>
          <w:gallery w:val="placeholder"/>
        </w:category>
        <w:types>
          <w:type w:val="bbPlcHdr"/>
        </w:types>
        <w:behaviors>
          <w:behavior w:val="content"/>
        </w:behaviors>
        <w:guid w:val="{7F266B27-791C-0C40-B7FD-974CDA870CAB}"/>
      </w:docPartPr>
      <w:docPartBody>
        <w:p w:rsidR="00403F22" w:rsidRDefault="00A249B5" w:rsidP="00A249B5">
          <w:pPr>
            <w:pStyle w:val="CEA316674746094E9ECB5C99F6FAEA2F6"/>
          </w:pPr>
          <w:r w:rsidRPr="00295C22">
            <w:rPr>
              <w:rStyle w:val="TextodoEspaoReservado"/>
              <w:lang w:val="pt-BR" w:bidi="pt-BR"/>
            </w:rPr>
            <w:t>Slogan da história ou destaque que você deseja retirar. Use esse espaço para informar ao leitor algo que pode-se esperar ao ler a história.</w:t>
          </w:r>
        </w:p>
      </w:docPartBody>
    </w:docPart>
    <w:docPart>
      <w:docPartPr>
        <w:name w:val="79C5A8B573B82B4A91BD4AD169BE1CB5"/>
        <w:category>
          <w:name w:val="General"/>
          <w:gallery w:val="placeholder"/>
        </w:category>
        <w:types>
          <w:type w:val="bbPlcHdr"/>
        </w:types>
        <w:behaviors>
          <w:behavior w:val="content"/>
        </w:behaviors>
        <w:guid w:val="{00AC0136-5CB2-F74F-AE4E-D1CE7DF05826}"/>
      </w:docPartPr>
      <w:docPartBody>
        <w:p w:rsidR="00403F22" w:rsidRDefault="00A249B5" w:rsidP="00A249B5">
          <w:pPr>
            <w:pStyle w:val="79C5A8B573B82B4A91BD4AD169BE1CB56"/>
          </w:pPr>
          <w:r w:rsidRPr="00295C22">
            <w:rPr>
              <w:lang w:val="pt-BR" w:bidi="pt-BR"/>
            </w:rPr>
            <w:t>Há outras imagens que você deseja usar? É fácil substituir todas as imagens neste boletim informativo. Clique duas vezes na imagem que você deseja alterar. Algumas imagens podem precisar de um clique adicional, pois fazem parte de um grupo de imagens. Continue clicando até que as alças de seleção sejam exibidas ao redor da imagem que você deseja substituir.</w:t>
          </w:r>
        </w:p>
      </w:docPartBody>
    </w:docPart>
    <w:docPart>
      <w:docPartPr>
        <w:name w:val="4183B697D77F2C499ABE90CEE1C55B2C"/>
        <w:category>
          <w:name w:val="General"/>
          <w:gallery w:val="placeholder"/>
        </w:category>
        <w:types>
          <w:type w:val="bbPlcHdr"/>
        </w:types>
        <w:behaviors>
          <w:behavior w:val="content"/>
        </w:behaviors>
        <w:guid w:val="{C7C5FE8E-90A2-C54C-8448-7F4FF5D44B10}"/>
      </w:docPartPr>
      <w:docPartBody>
        <w:p w:rsidR="00403F22" w:rsidRDefault="00A249B5" w:rsidP="00A249B5">
          <w:pPr>
            <w:pStyle w:val="4183B697D77F2C499ABE90CEE1C55B2C5"/>
          </w:pPr>
          <w:r w:rsidRPr="00F04371">
            <w:rPr>
              <w:lang w:val="pt-BR" w:bidi="pt-BR"/>
            </w:rPr>
            <w:t>Quando a imagem que você deseja substituir estiver marcada, escolha "Alterar Imagem" no menu de atalho ou clique na opção "Preenchimento" e escolha a opção "Imagem.</w:t>
          </w:r>
        </w:p>
      </w:docPartBody>
    </w:docPart>
    <w:docPart>
      <w:docPartPr>
        <w:name w:val="210EBA0FAD26014A9EEB44DD10042F4F"/>
        <w:category>
          <w:name w:val="General"/>
          <w:gallery w:val="placeholder"/>
        </w:category>
        <w:types>
          <w:type w:val="bbPlcHdr"/>
        </w:types>
        <w:behaviors>
          <w:behavior w:val="content"/>
        </w:behaviors>
        <w:guid w:val="{4D154897-4A8D-F941-9640-DE70553FBB87}"/>
      </w:docPartPr>
      <w:docPartBody>
        <w:p w:rsidR="00403F22" w:rsidRDefault="00A249B5" w:rsidP="00A249B5">
          <w:pPr>
            <w:pStyle w:val="210EBA0FAD26014A9EEB44DD10042F4F6"/>
          </w:pPr>
          <w:r w:rsidRPr="0014614C">
            <w:rPr>
              <w:rStyle w:val="CaracteredePTANormal02"/>
              <w:lang w:val="pt-BR" w:bidi="pt-BR"/>
            </w:rPr>
            <w:t>É fácil alterar as cores gerais do modelo com apenas alguns cliques. Acesse a guia Design e clique em Cores. Na lista de cores, você pode escolher um esquema de</w:t>
          </w:r>
          <w:r>
            <w:rPr>
              <w:rStyle w:val="CaracteredePTANormal02"/>
              <w:lang w:val="pt-BR" w:bidi="pt-BR"/>
            </w:rPr>
            <w:t> </w:t>
          </w:r>
          <w:r w:rsidRPr="0014614C">
            <w:rPr>
              <w:rStyle w:val="CaracteredePTANormal02"/>
              <w:lang w:val="pt-BR" w:bidi="pt-BR"/>
            </w:rPr>
            <w:t>cores diferentes. Ao passar o mouse sobre as várias opções, observe que a</w:t>
          </w:r>
          <w:r>
            <w:rPr>
              <w:rStyle w:val="CaracteredePTANormal02"/>
              <w:lang w:val="pt-BR" w:bidi="pt-BR"/>
            </w:rPr>
            <w:t> </w:t>
          </w:r>
          <w:r w:rsidRPr="0014614C">
            <w:rPr>
              <w:rStyle w:val="CaracteredePTANormal02"/>
              <w:lang w:val="pt-BR" w:bidi="pt-BR"/>
            </w:rPr>
            <w:t>aparência geral do documento será alterada para exibir as opções.</w:t>
          </w:r>
        </w:p>
      </w:docPartBody>
    </w:docPart>
    <w:docPart>
      <w:docPartPr>
        <w:name w:val="E6822462B2EA144F8F64EBBA0B9FFA0A"/>
        <w:category>
          <w:name w:val="General"/>
          <w:gallery w:val="placeholder"/>
        </w:category>
        <w:types>
          <w:type w:val="bbPlcHdr"/>
        </w:types>
        <w:behaviors>
          <w:behavior w:val="content"/>
        </w:behaviors>
        <w:guid w:val="{C5ED9636-993A-CC41-B33A-DD9A87270CB6}"/>
      </w:docPartPr>
      <w:docPartBody>
        <w:p w:rsidR="00A249B5" w:rsidRPr="005214A0" w:rsidRDefault="00A249B5" w:rsidP="0014614C">
          <w:pPr>
            <w:pStyle w:val="PTANormal02"/>
            <w:rPr>
              <w:rStyle w:val="TextodoEspaoReservado"/>
              <w:lang w:val="pt-BR"/>
            </w:rPr>
          </w:pPr>
          <w:r w:rsidRPr="0014614C">
            <w:rPr>
              <w:rStyle w:val="TextodoEspaoReservado"/>
              <w:lang w:val="pt-BR" w:bidi="pt-BR"/>
            </w:rPr>
            <w:t>Da mesma forma que você altera as cores, é fácil atualizar as fontes de todo o</w:t>
          </w:r>
          <w:r>
            <w:rPr>
              <w:rStyle w:val="TextodoEspaoReservado"/>
              <w:lang w:val="pt-BR" w:bidi="pt-BR"/>
            </w:rPr>
            <w:t> </w:t>
          </w:r>
          <w:r w:rsidRPr="0014614C">
            <w:rPr>
              <w:rStyle w:val="TextodoEspaoReservado"/>
              <w:lang w:val="pt-BR" w:bidi="pt-BR"/>
            </w:rPr>
            <w:t>documento! Na guia Design, escolha uma combinação de fontes de sua preferência.</w:t>
          </w:r>
        </w:p>
        <w:p w:rsidR="00403F22" w:rsidRDefault="00A249B5" w:rsidP="00A249B5">
          <w:pPr>
            <w:pStyle w:val="E6822462B2EA144F8F64EBBA0B9FFA0A6"/>
          </w:pPr>
          <w:r w:rsidRPr="0014614C">
            <w:rPr>
              <w:rStyle w:val="TextodoEspaoReservado"/>
              <w:lang w:val="pt-BR" w:bidi="pt-BR"/>
            </w:rPr>
            <w:t>Redefina o tema para restaurar o modelo ao estado original!</w:t>
          </w:r>
        </w:p>
      </w:docPartBody>
    </w:docPart>
    <w:docPart>
      <w:docPartPr>
        <w:name w:val="8FE84D029BC2254AA67F190AA745F9ED"/>
        <w:category>
          <w:name w:val="General"/>
          <w:gallery w:val="placeholder"/>
        </w:category>
        <w:types>
          <w:type w:val="bbPlcHdr"/>
        </w:types>
        <w:behaviors>
          <w:behavior w:val="content"/>
        </w:behaviors>
        <w:guid w:val="{A05CCB8F-A8CD-E64A-9649-9F7CA6BB38AB}"/>
      </w:docPartPr>
      <w:docPartBody>
        <w:p w:rsidR="00403F22" w:rsidRDefault="00A249B5" w:rsidP="00A249B5">
          <w:pPr>
            <w:pStyle w:val="8FE84D029BC2254AA67F190AA745F9ED6"/>
          </w:pPr>
          <w:r w:rsidRPr="0014614C">
            <w:rPr>
              <w:rStyle w:val="TextodoEspaoReservado"/>
              <w:lang w:val="pt-BR" w:bidi="pt-BR"/>
            </w:rPr>
            <w:t>Mudou a cor, mas deseja voltar para o design original? É fácil! Basta retornar à guia Design e</w:t>
          </w:r>
          <w:r>
            <w:rPr>
              <w:rStyle w:val="TextodoEspaoReservado"/>
              <w:lang w:val="pt-BR" w:bidi="pt-BR"/>
            </w:rPr>
            <w:t> </w:t>
          </w:r>
          <w:r w:rsidRPr="0014614C">
            <w:rPr>
              <w:rStyle w:val="TextodoEspaoReservado"/>
              <w:lang w:val="pt-BR" w:bidi="pt-BR"/>
            </w:rPr>
            <w:t>escolher a opção Temas. Na lista, clique na opção para redefinir o tema deste modelo. Em um instante, o</w:t>
          </w:r>
          <w:r>
            <w:rPr>
              <w:rStyle w:val="TextodoEspaoReservado"/>
              <w:lang w:val="pt-BR" w:bidi="pt-BR"/>
            </w:rPr>
            <w:t> </w:t>
          </w:r>
          <w:r w:rsidRPr="0014614C">
            <w:rPr>
              <w:rStyle w:val="TextodoEspaoReservado"/>
              <w:lang w:val="pt-BR" w:bidi="pt-BR"/>
            </w:rPr>
            <w:t>esquema de cores do documento será restaurado para o original!</w:t>
          </w:r>
        </w:p>
      </w:docPartBody>
    </w:docPart>
    <w:docPart>
      <w:docPartPr>
        <w:name w:val="F75E0F54D555A8438EBF330B08EF746A"/>
        <w:category>
          <w:name w:val="General"/>
          <w:gallery w:val="placeholder"/>
        </w:category>
        <w:types>
          <w:type w:val="bbPlcHdr"/>
        </w:types>
        <w:behaviors>
          <w:behavior w:val="content"/>
        </w:behaviors>
        <w:guid w:val="{0C14E714-6F88-3540-838E-51F04CFE0A16}"/>
      </w:docPartPr>
      <w:docPartBody>
        <w:p w:rsidR="00403F22" w:rsidRDefault="00A249B5" w:rsidP="00A249B5">
          <w:pPr>
            <w:pStyle w:val="F75E0F54D555A8438EBF330B08EF746A6"/>
          </w:pPr>
          <w:r w:rsidRPr="007271E6">
            <w:rPr>
              <w:rStyle w:val="CaracteredeEmphasisItalics"/>
              <w:lang w:val="pt-BR" w:bidi="pt-BR"/>
            </w:rPr>
            <w:t>"Adicionar outra citação aqui para realçar o texto nesta página."</w:t>
          </w:r>
        </w:p>
      </w:docPartBody>
    </w:docPart>
    <w:docPart>
      <w:docPartPr>
        <w:name w:val="1691135860784441B7546AA46A1456F0"/>
        <w:category>
          <w:name w:val="General"/>
          <w:gallery w:val="placeholder"/>
        </w:category>
        <w:types>
          <w:type w:val="bbPlcHdr"/>
        </w:types>
        <w:behaviors>
          <w:behavior w:val="content"/>
        </w:behaviors>
        <w:guid w:val="{FD41B061-FE71-394E-8C5F-D5EE3BA79B51}"/>
      </w:docPartPr>
      <w:docPartBody>
        <w:p w:rsidR="00403F22" w:rsidRDefault="00A249B5" w:rsidP="00A249B5">
          <w:pPr>
            <w:pStyle w:val="1691135860784441B7546AA46A1456F06"/>
          </w:pPr>
          <w:r w:rsidRPr="007271E6">
            <w:rPr>
              <w:rStyle w:val="TextodoEspaoReservado"/>
              <w:lang w:val="pt-BR" w:bidi="pt-BR"/>
            </w:rPr>
            <w:t>www.bellowscollege.com</w:t>
          </w:r>
        </w:p>
      </w:docPartBody>
    </w:docPart>
    <w:docPart>
      <w:docPartPr>
        <w:name w:val="06DAFE6284411E49B0F997338CF17F6D"/>
        <w:category>
          <w:name w:val="General"/>
          <w:gallery w:val="placeholder"/>
        </w:category>
        <w:types>
          <w:type w:val="bbPlcHdr"/>
        </w:types>
        <w:behaviors>
          <w:behavior w:val="content"/>
        </w:behaviors>
        <w:guid w:val="{349C0057-DBE9-9A4C-813B-AEFA1FE1C4A8}"/>
      </w:docPartPr>
      <w:docPartBody>
        <w:p w:rsidR="00403F22" w:rsidRDefault="00A249B5" w:rsidP="00A249B5">
          <w:pPr>
            <w:pStyle w:val="06DAFE6284411E49B0F997338CF17F6D6"/>
          </w:pPr>
          <w:r w:rsidRPr="00C3664C">
            <w:rPr>
              <w:rStyle w:val="TextodoEspaoReservado"/>
              <w:lang w:val="pt-BR" w:bidi="pt-BR"/>
            </w:rPr>
            <w:t>215-555-0134</w:t>
          </w:r>
        </w:p>
      </w:docPartBody>
    </w:docPart>
    <w:docPart>
      <w:docPartPr>
        <w:name w:val="14B6FC68BAE55A438E69EC322928AEFB"/>
        <w:category>
          <w:name w:val="General"/>
          <w:gallery w:val="placeholder"/>
        </w:category>
        <w:types>
          <w:type w:val="bbPlcHdr"/>
        </w:types>
        <w:behaviors>
          <w:behavior w:val="content"/>
        </w:behaviors>
        <w:guid w:val="{6CA5103F-0A71-3944-B914-8041496C1F39}"/>
      </w:docPartPr>
      <w:docPartBody>
        <w:p w:rsidR="00403F22" w:rsidRDefault="00A249B5" w:rsidP="00A249B5">
          <w:pPr>
            <w:pStyle w:val="14B6FC68BAE55A438E69EC322928AEFB5"/>
          </w:pPr>
          <w:r w:rsidRPr="00C3664C">
            <w:rPr>
              <w:lang w:val="pt-BR" w:bidi="pt-BR"/>
            </w:rPr>
            <w:t>pessoa@example.com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µÈÏß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A0"/>
    <w:rsid w:val="00283D95"/>
    <w:rsid w:val="00403F22"/>
    <w:rsid w:val="00425C31"/>
    <w:rsid w:val="007131B3"/>
    <w:rsid w:val="0072275C"/>
    <w:rsid w:val="00757B3A"/>
    <w:rsid w:val="009B33A0"/>
    <w:rsid w:val="009F5A3F"/>
    <w:rsid w:val="00A249B5"/>
    <w:rsid w:val="00C62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0F93537211EB7418510FB7E24E481D8">
    <w:name w:val="F0F93537211EB7418510FB7E24E481D8"/>
  </w:style>
  <w:style w:type="paragraph" w:customStyle="1" w:styleId="054376BFE519334A8C478DBD8A1245E6">
    <w:name w:val="054376BFE519334A8C478DBD8A1245E6"/>
  </w:style>
  <w:style w:type="paragraph" w:customStyle="1" w:styleId="6996CF8413FAD3488234C55D5012F1FA">
    <w:name w:val="6996CF8413FAD3488234C55D5012F1FA"/>
  </w:style>
  <w:style w:type="character" w:styleId="TextodoEspaoReservado">
    <w:name w:val="Placeholder Text"/>
    <w:basedOn w:val="Fontepargpadro"/>
    <w:uiPriority w:val="99"/>
    <w:semiHidden/>
    <w:rsid w:val="00A249B5"/>
    <w:rPr>
      <w:color w:val="808080"/>
    </w:rPr>
  </w:style>
  <w:style w:type="paragraph" w:customStyle="1" w:styleId="81D34425A0B6D646A161FA141761D6D3">
    <w:name w:val="81D34425A0B6D646A161FA141761D6D3"/>
  </w:style>
  <w:style w:type="paragraph" w:customStyle="1" w:styleId="0D3D0BADAA1EDE49AB4107A6E8EF7C47">
    <w:name w:val="0D3D0BADAA1EDE49AB4107A6E8EF7C47"/>
  </w:style>
  <w:style w:type="paragraph" w:customStyle="1" w:styleId="E35C764643D5004CA6BE24B084E149EC">
    <w:name w:val="E35C764643D5004CA6BE24B084E149EC"/>
  </w:style>
  <w:style w:type="paragraph" w:customStyle="1" w:styleId="2DA4062EDD7C9F48BA24BB8F592BB689">
    <w:name w:val="2DA4062EDD7C9F48BA24BB8F592BB689"/>
  </w:style>
  <w:style w:type="paragraph" w:customStyle="1" w:styleId="CC0176FBAFEE2241BD8CBA95E074867F">
    <w:name w:val="CC0176FBAFEE2241BD8CBA95E074867F"/>
  </w:style>
  <w:style w:type="paragraph" w:customStyle="1" w:styleId="PTANormal">
    <w:name w:val="PTA_Normal"/>
    <w:basedOn w:val="Normal"/>
    <w:link w:val="CaracteredePTANormal"/>
    <w:qFormat/>
    <w:rsid w:val="00A249B5"/>
    <w:pPr>
      <w:contextualSpacing/>
      <w:jc w:val="both"/>
    </w:pPr>
    <w:rPr>
      <w:rFonts w:eastAsiaTheme="minorHAnsi" w:cstheme="minorHAnsi"/>
      <w:noProof/>
      <w:color w:val="44546A" w:themeColor="text2"/>
      <w:sz w:val="22"/>
      <w:szCs w:val="22"/>
      <w:lang w:val="en-US"/>
    </w:rPr>
  </w:style>
  <w:style w:type="character" w:customStyle="1" w:styleId="PTANormalChar">
    <w:name w:val="PTA_Normal Char"/>
    <w:basedOn w:val="Fontepargpadro"/>
    <w:rsid w:val="00757B3A"/>
    <w:rPr>
      <w:rFonts w:eastAsiaTheme="minorHAnsi" w:cstheme="minorHAnsi"/>
      <w:noProof/>
      <w:color w:val="44546A" w:themeColor="text2"/>
      <w:sz w:val="22"/>
      <w:szCs w:val="22"/>
    </w:rPr>
  </w:style>
  <w:style w:type="paragraph" w:customStyle="1" w:styleId="1A0F7E55A348DC4F9A269BEC538DD98F">
    <w:name w:val="1A0F7E55A348DC4F9A269BEC538DD98F"/>
  </w:style>
  <w:style w:type="paragraph" w:customStyle="1" w:styleId="PTANormal02">
    <w:name w:val="PTA_Normal02"/>
    <w:basedOn w:val="Normal"/>
    <w:link w:val="CaracteredePTANormal02"/>
    <w:qFormat/>
    <w:rsid w:val="00A249B5"/>
    <w:pPr>
      <w:spacing w:after="160"/>
    </w:pPr>
    <w:rPr>
      <w:rFonts w:eastAsiaTheme="minorHAnsi" w:cstheme="minorHAnsi"/>
      <w:noProof/>
      <w:color w:val="44546A" w:themeColor="text2"/>
      <w:sz w:val="22"/>
      <w:szCs w:val="22"/>
      <w:lang w:val="en-US"/>
    </w:rPr>
  </w:style>
  <w:style w:type="character" w:customStyle="1" w:styleId="PTANormal02Char">
    <w:name w:val="PTA_Normal02 Char"/>
    <w:basedOn w:val="Fontepargpadro"/>
    <w:rsid w:val="00757B3A"/>
    <w:rPr>
      <w:rFonts w:eastAsiaTheme="minorHAnsi" w:cstheme="minorHAnsi"/>
      <w:noProof/>
      <w:color w:val="44546A" w:themeColor="text2"/>
      <w:sz w:val="22"/>
      <w:szCs w:val="22"/>
    </w:rPr>
  </w:style>
  <w:style w:type="paragraph" w:customStyle="1" w:styleId="194B2658681268488A7909AE6894A704">
    <w:name w:val="194B2658681268488A7909AE6894A704"/>
  </w:style>
  <w:style w:type="paragraph" w:customStyle="1" w:styleId="C9A14E2632FB9549AD60EA62F6C324D4">
    <w:name w:val="C9A14E2632FB9549AD60EA62F6C324D4"/>
  </w:style>
  <w:style w:type="paragraph" w:customStyle="1" w:styleId="1318DE7BEB96C040AE57535BDC33813B">
    <w:name w:val="1318DE7BEB96C040AE57535BDC33813B"/>
  </w:style>
  <w:style w:type="paragraph" w:customStyle="1" w:styleId="837E7347DD3CEA42A1F60194C4C036A6">
    <w:name w:val="837E7347DD3CEA42A1F60194C4C036A6"/>
  </w:style>
  <w:style w:type="paragraph" w:customStyle="1" w:styleId="CEA316674746094E9ECB5C99F6FAEA2F">
    <w:name w:val="CEA316674746094E9ECB5C99F6FAEA2F"/>
  </w:style>
  <w:style w:type="paragraph" w:customStyle="1" w:styleId="79C5A8B573B82B4A91BD4AD169BE1CB5">
    <w:name w:val="79C5A8B573B82B4A91BD4AD169BE1CB5"/>
  </w:style>
  <w:style w:type="paragraph" w:customStyle="1" w:styleId="4183B697D77F2C499ABE90CEE1C55B2C">
    <w:name w:val="4183B697D77F2C499ABE90CEE1C55B2C"/>
  </w:style>
  <w:style w:type="paragraph" w:customStyle="1" w:styleId="210EBA0FAD26014A9EEB44DD10042F4F">
    <w:name w:val="210EBA0FAD26014A9EEB44DD10042F4F"/>
  </w:style>
  <w:style w:type="paragraph" w:customStyle="1" w:styleId="E6822462B2EA144F8F64EBBA0B9FFA0A">
    <w:name w:val="E6822462B2EA144F8F64EBBA0B9FFA0A"/>
  </w:style>
  <w:style w:type="paragraph" w:customStyle="1" w:styleId="8FE84D029BC2254AA67F190AA745F9ED">
    <w:name w:val="8FE84D029BC2254AA67F190AA745F9ED"/>
  </w:style>
  <w:style w:type="paragraph" w:customStyle="1" w:styleId="EmphasisItalics">
    <w:name w:val="Emphasis_Italics"/>
    <w:basedOn w:val="Normal"/>
    <w:link w:val="CaracteredeEmphasisItalics"/>
    <w:qFormat/>
    <w:rsid w:val="00A249B5"/>
    <w:pPr>
      <w:contextualSpacing/>
    </w:pPr>
    <w:rPr>
      <w:rFonts w:eastAsiaTheme="minorHAnsi" w:cs="Tahoma"/>
      <w:b/>
      <w:i/>
      <w:noProof/>
      <w:color w:val="538135" w:themeColor="accent6" w:themeShade="BF"/>
      <w:sz w:val="22"/>
      <w:lang w:val="en-US"/>
    </w:rPr>
  </w:style>
  <w:style w:type="character" w:customStyle="1" w:styleId="EmphasisItalicsChar">
    <w:name w:val="Emphasis_Italics Char"/>
    <w:basedOn w:val="Fontepargpadro"/>
    <w:rsid w:val="00757B3A"/>
    <w:rPr>
      <w:rFonts w:eastAsiaTheme="minorHAnsi" w:cs="Tahoma"/>
      <w:b/>
      <w:i/>
      <w:noProof/>
      <w:color w:val="538135" w:themeColor="accent6" w:themeShade="BF"/>
      <w:sz w:val="22"/>
    </w:rPr>
  </w:style>
  <w:style w:type="paragraph" w:customStyle="1" w:styleId="F75E0F54D555A8438EBF330B08EF746A">
    <w:name w:val="F75E0F54D555A8438EBF330B08EF746A"/>
  </w:style>
  <w:style w:type="paragraph" w:customStyle="1" w:styleId="1691135860784441B7546AA46A1456F0">
    <w:name w:val="1691135860784441B7546AA46A1456F0"/>
  </w:style>
  <w:style w:type="paragraph" w:customStyle="1" w:styleId="06DAFE6284411E49B0F997338CF17F6D">
    <w:name w:val="06DAFE6284411E49B0F997338CF17F6D"/>
  </w:style>
  <w:style w:type="paragraph" w:customStyle="1" w:styleId="14B6FC68BAE55A438E69EC322928AEFB">
    <w:name w:val="14B6FC68BAE55A438E69EC322928AEFB"/>
  </w:style>
  <w:style w:type="paragraph" w:customStyle="1" w:styleId="81D34425A0B6D646A161FA141761D6D31">
    <w:name w:val="81D34425A0B6D646A161FA141761D6D31"/>
    <w:rsid w:val="00757B3A"/>
    <w:pPr>
      <w:contextualSpacing/>
      <w:jc w:val="right"/>
    </w:pPr>
    <w:rPr>
      <w:rFonts w:eastAsiaTheme="minorHAnsi" w:cstheme="minorHAnsi"/>
      <w:caps/>
      <w:color w:val="44546A" w:themeColor="text2"/>
      <w:szCs w:val="22"/>
    </w:rPr>
  </w:style>
  <w:style w:type="paragraph" w:customStyle="1" w:styleId="0D3D0BADAA1EDE49AB4107A6E8EF7C471">
    <w:name w:val="0D3D0BADAA1EDE49AB4107A6E8EF7C471"/>
    <w:rsid w:val="00757B3A"/>
    <w:pPr>
      <w:contextualSpacing/>
      <w:jc w:val="right"/>
    </w:pPr>
    <w:rPr>
      <w:rFonts w:eastAsiaTheme="minorHAnsi" w:cstheme="minorHAnsi"/>
      <w:caps/>
      <w:color w:val="44546A" w:themeColor="text2"/>
      <w:szCs w:val="22"/>
    </w:rPr>
  </w:style>
  <w:style w:type="paragraph" w:customStyle="1" w:styleId="E35C764643D5004CA6BE24B084E149EC1">
    <w:name w:val="E35C764643D5004CA6BE24B084E149EC1"/>
    <w:rsid w:val="00757B3A"/>
    <w:pPr>
      <w:contextualSpacing/>
      <w:jc w:val="right"/>
    </w:pPr>
    <w:rPr>
      <w:rFonts w:eastAsiaTheme="minorHAnsi" w:cstheme="minorHAnsi"/>
      <w:caps/>
      <w:color w:val="44546A" w:themeColor="text2"/>
      <w:szCs w:val="22"/>
    </w:rPr>
  </w:style>
  <w:style w:type="paragraph" w:customStyle="1" w:styleId="2DA4062EDD7C9F48BA24BB8F592BB6891">
    <w:name w:val="2DA4062EDD7C9F48BA24BB8F592BB6891"/>
    <w:rsid w:val="00757B3A"/>
    <w:pPr>
      <w:contextualSpacing/>
      <w:jc w:val="right"/>
    </w:pPr>
    <w:rPr>
      <w:rFonts w:eastAsiaTheme="minorHAnsi" w:cstheme="minorHAnsi"/>
      <w:caps/>
      <w:color w:val="44546A" w:themeColor="text2"/>
      <w:szCs w:val="22"/>
    </w:rPr>
  </w:style>
  <w:style w:type="paragraph" w:customStyle="1" w:styleId="ContactSmalltext">
    <w:name w:val="Contact Small text"/>
    <w:basedOn w:val="Normal"/>
    <w:link w:val="ContactSmalltextChar"/>
    <w:qFormat/>
    <w:rsid w:val="00757B3A"/>
    <w:pPr>
      <w:spacing w:line="259" w:lineRule="auto"/>
    </w:pPr>
    <w:rPr>
      <w:rFonts w:eastAsiaTheme="minorHAnsi"/>
      <w:noProof/>
      <w:sz w:val="18"/>
      <w:szCs w:val="22"/>
      <w:lang w:val="en-GB"/>
    </w:rPr>
  </w:style>
  <w:style w:type="character" w:customStyle="1" w:styleId="ContactSmalltextChar">
    <w:name w:val="Contact Small text Char"/>
    <w:basedOn w:val="Fontepargpadro"/>
    <w:link w:val="ContactSmalltext"/>
    <w:rsid w:val="00757B3A"/>
    <w:rPr>
      <w:rFonts w:eastAsiaTheme="minorHAnsi"/>
      <w:noProof/>
      <w:sz w:val="18"/>
      <w:szCs w:val="22"/>
      <w:lang w:val="en-GB"/>
    </w:rPr>
  </w:style>
  <w:style w:type="paragraph" w:customStyle="1" w:styleId="194B2658681268488A7909AE6894A7041">
    <w:name w:val="194B2658681268488A7909AE6894A7041"/>
    <w:rsid w:val="00757B3A"/>
    <w:pPr>
      <w:spacing w:after="160"/>
    </w:pPr>
    <w:rPr>
      <w:rFonts w:eastAsiaTheme="minorHAnsi" w:cstheme="minorHAnsi"/>
      <w:noProof/>
      <w:color w:val="44546A" w:themeColor="text2"/>
      <w:sz w:val="22"/>
      <w:szCs w:val="22"/>
    </w:rPr>
  </w:style>
  <w:style w:type="paragraph" w:customStyle="1" w:styleId="C9A14E2632FB9549AD60EA62F6C324D41">
    <w:name w:val="C9A14E2632FB9549AD60EA62F6C324D41"/>
    <w:rsid w:val="00757B3A"/>
    <w:pPr>
      <w:spacing w:after="160"/>
    </w:pPr>
    <w:rPr>
      <w:rFonts w:eastAsiaTheme="minorHAnsi" w:cstheme="minorHAnsi"/>
      <w:noProof/>
      <w:color w:val="44546A" w:themeColor="text2"/>
      <w:sz w:val="22"/>
      <w:szCs w:val="22"/>
    </w:rPr>
  </w:style>
  <w:style w:type="paragraph" w:customStyle="1" w:styleId="837E7347DD3CEA42A1F60194C4C036A61">
    <w:name w:val="837E7347DD3CEA42A1F60194C4C036A61"/>
    <w:rsid w:val="00757B3A"/>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1">
    <w:name w:val="CEA316674746094E9ECB5C99F6FAEA2F1"/>
    <w:rsid w:val="00757B3A"/>
    <w:pPr>
      <w:spacing w:after="160"/>
    </w:pPr>
    <w:rPr>
      <w:rFonts w:eastAsiaTheme="minorHAnsi" w:cstheme="minorHAnsi"/>
      <w:noProof/>
      <w:color w:val="FFFFFF" w:themeColor="background1"/>
      <w:sz w:val="22"/>
      <w:szCs w:val="22"/>
    </w:rPr>
  </w:style>
  <w:style w:type="paragraph" w:customStyle="1" w:styleId="79C5A8B573B82B4A91BD4AD169BE1CB51">
    <w:name w:val="79C5A8B573B82B4A91BD4AD169BE1CB51"/>
    <w:rsid w:val="00757B3A"/>
    <w:pPr>
      <w:spacing w:after="160"/>
    </w:pPr>
    <w:rPr>
      <w:rFonts w:eastAsiaTheme="minorHAnsi" w:cstheme="minorHAnsi"/>
      <w:noProof/>
      <w:color w:val="FFFFFF" w:themeColor="background1"/>
      <w:sz w:val="22"/>
      <w:szCs w:val="22"/>
    </w:rPr>
  </w:style>
  <w:style w:type="paragraph" w:customStyle="1" w:styleId="210EBA0FAD26014A9EEB44DD10042F4F1">
    <w:name w:val="210EBA0FAD26014A9EEB44DD10042F4F1"/>
    <w:rsid w:val="00757B3A"/>
    <w:pPr>
      <w:spacing w:after="160"/>
    </w:pPr>
    <w:rPr>
      <w:rFonts w:eastAsiaTheme="minorHAnsi" w:cstheme="minorHAnsi"/>
      <w:noProof/>
      <w:color w:val="44546A" w:themeColor="text2"/>
      <w:sz w:val="22"/>
      <w:szCs w:val="22"/>
    </w:rPr>
  </w:style>
  <w:style w:type="paragraph" w:customStyle="1" w:styleId="E6822462B2EA144F8F64EBBA0B9FFA0A1">
    <w:name w:val="E6822462B2EA144F8F64EBBA0B9FFA0A1"/>
    <w:rsid w:val="00757B3A"/>
    <w:pPr>
      <w:spacing w:after="160"/>
    </w:pPr>
    <w:rPr>
      <w:rFonts w:eastAsiaTheme="minorHAnsi" w:cstheme="minorHAnsi"/>
      <w:noProof/>
      <w:color w:val="44546A" w:themeColor="text2"/>
      <w:sz w:val="22"/>
      <w:szCs w:val="22"/>
    </w:rPr>
  </w:style>
  <w:style w:type="paragraph" w:customStyle="1" w:styleId="8FE84D029BC2254AA67F190AA745F9ED1">
    <w:name w:val="8FE84D029BC2254AA67F190AA745F9ED1"/>
    <w:rsid w:val="00757B3A"/>
    <w:pPr>
      <w:spacing w:after="160"/>
    </w:pPr>
    <w:rPr>
      <w:rFonts w:eastAsiaTheme="minorHAnsi" w:cstheme="minorHAnsi"/>
      <w:noProof/>
      <w:color w:val="44546A" w:themeColor="text2"/>
      <w:sz w:val="22"/>
      <w:szCs w:val="22"/>
    </w:rPr>
  </w:style>
  <w:style w:type="paragraph" w:customStyle="1" w:styleId="F75E0F54D555A8438EBF330B08EF746A1">
    <w:name w:val="F75E0F54D555A8438EBF330B08EF746A1"/>
    <w:rsid w:val="00757B3A"/>
    <w:pPr>
      <w:contextualSpacing/>
    </w:pPr>
    <w:rPr>
      <w:rFonts w:eastAsiaTheme="minorHAnsi" w:cs="Tahoma"/>
      <w:b/>
      <w:i/>
      <w:noProof/>
      <w:color w:val="538135" w:themeColor="accent6" w:themeShade="BF"/>
      <w:sz w:val="22"/>
    </w:rPr>
  </w:style>
  <w:style w:type="paragraph" w:customStyle="1" w:styleId="1691135860784441B7546AA46A1456F01">
    <w:name w:val="1691135860784441B7546AA46A1456F01"/>
    <w:rsid w:val="00757B3A"/>
    <w:pPr>
      <w:spacing w:line="259" w:lineRule="auto"/>
    </w:pPr>
    <w:rPr>
      <w:rFonts w:eastAsiaTheme="minorHAnsi"/>
      <w:noProof/>
      <w:sz w:val="18"/>
      <w:szCs w:val="22"/>
      <w:lang w:val="en-GB"/>
    </w:rPr>
  </w:style>
  <w:style w:type="paragraph" w:customStyle="1" w:styleId="06DAFE6284411E49B0F997338CF17F6D1">
    <w:name w:val="06DAFE6284411E49B0F997338CF17F6D1"/>
    <w:rsid w:val="00757B3A"/>
    <w:pPr>
      <w:spacing w:line="259" w:lineRule="auto"/>
    </w:pPr>
    <w:rPr>
      <w:rFonts w:eastAsiaTheme="minorHAnsi"/>
      <w:noProof/>
      <w:sz w:val="18"/>
      <w:szCs w:val="22"/>
      <w:lang w:val="en-GB"/>
    </w:rPr>
  </w:style>
  <w:style w:type="paragraph" w:customStyle="1" w:styleId="F0F93537211EB7418510FB7E24E481D81">
    <w:name w:val="F0F93537211EB7418510FB7E24E481D81"/>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1">
    <w:name w:val="054376BFE519334A8C478DBD8A1245E61"/>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1">
    <w:name w:val="6996CF8413FAD3488234C55D5012F1FA1"/>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2">
    <w:name w:val="81D34425A0B6D646A161FA141761D6D32"/>
    <w:rsid w:val="00A249B5"/>
    <w:pPr>
      <w:contextualSpacing/>
      <w:jc w:val="right"/>
    </w:pPr>
    <w:rPr>
      <w:rFonts w:eastAsiaTheme="minorHAnsi" w:cstheme="minorHAnsi"/>
      <w:caps/>
      <w:color w:val="44546A" w:themeColor="text2"/>
      <w:szCs w:val="22"/>
      <w:lang w:val="en-US"/>
    </w:rPr>
  </w:style>
  <w:style w:type="paragraph" w:customStyle="1" w:styleId="0D3D0BADAA1EDE49AB4107A6E8EF7C472">
    <w:name w:val="0D3D0BADAA1EDE49AB4107A6E8EF7C472"/>
    <w:rsid w:val="00A249B5"/>
    <w:pPr>
      <w:contextualSpacing/>
      <w:jc w:val="right"/>
    </w:pPr>
    <w:rPr>
      <w:rFonts w:eastAsiaTheme="minorHAnsi" w:cstheme="minorHAnsi"/>
      <w:caps/>
      <w:color w:val="44546A" w:themeColor="text2"/>
      <w:szCs w:val="22"/>
      <w:lang w:val="en-US"/>
    </w:rPr>
  </w:style>
  <w:style w:type="paragraph" w:customStyle="1" w:styleId="E35C764643D5004CA6BE24B084E149EC2">
    <w:name w:val="E35C764643D5004CA6BE24B084E149EC2"/>
    <w:rsid w:val="00A249B5"/>
    <w:pPr>
      <w:contextualSpacing/>
      <w:jc w:val="right"/>
    </w:pPr>
    <w:rPr>
      <w:rFonts w:eastAsiaTheme="minorHAnsi" w:cstheme="minorHAnsi"/>
      <w:caps/>
      <w:color w:val="44546A" w:themeColor="text2"/>
      <w:szCs w:val="22"/>
      <w:lang w:val="en-US"/>
    </w:rPr>
  </w:style>
  <w:style w:type="paragraph" w:customStyle="1" w:styleId="2DA4062EDD7C9F48BA24BB8F592BB6892">
    <w:name w:val="2DA4062EDD7C9F48BA24BB8F592BB6892"/>
    <w:rsid w:val="00A249B5"/>
    <w:pPr>
      <w:contextualSpacing/>
      <w:jc w:val="right"/>
    </w:pPr>
    <w:rPr>
      <w:rFonts w:eastAsiaTheme="minorHAnsi" w:cstheme="minorHAnsi"/>
      <w:caps/>
      <w:color w:val="44546A" w:themeColor="text2"/>
      <w:szCs w:val="22"/>
      <w:lang w:val="en-US"/>
    </w:rPr>
  </w:style>
  <w:style w:type="paragraph" w:customStyle="1" w:styleId="CC0176FBAFEE2241BD8CBA95E074867F1">
    <w:name w:val="CC0176FBAFEE2241BD8CBA95E074867F1"/>
    <w:rsid w:val="00A249B5"/>
    <w:pPr>
      <w:contextualSpacing/>
      <w:outlineLvl w:val="1"/>
    </w:pPr>
    <w:rPr>
      <w:rFonts w:asciiTheme="majorHAnsi" w:eastAsiaTheme="minorHAnsi" w:hAnsiTheme="majorHAnsi" w:cstheme="majorHAnsi"/>
      <w:b/>
      <w:color w:val="002060"/>
      <w:sz w:val="44"/>
      <w:szCs w:val="44"/>
      <w:lang w:val="en-US"/>
    </w:rPr>
  </w:style>
  <w:style w:type="character" w:customStyle="1" w:styleId="CaracteredePTANormal">
    <w:name w:val="Caractere de PTA_Normal"/>
    <w:basedOn w:val="Fontepargpadro"/>
    <w:link w:val="PTANormal"/>
    <w:rsid w:val="00A249B5"/>
    <w:rPr>
      <w:rFonts w:eastAsiaTheme="minorHAnsi" w:cstheme="minorHAnsi"/>
      <w:noProof/>
      <w:color w:val="44546A" w:themeColor="text2"/>
      <w:sz w:val="22"/>
      <w:szCs w:val="22"/>
      <w:lang w:val="en-US"/>
    </w:rPr>
  </w:style>
  <w:style w:type="character" w:customStyle="1" w:styleId="CaracteredePTANormal02">
    <w:name w:val="Caractere de PTA_Normal02"/>
    <w:basedOn w:val="Fontepargpadro"/>
    <w:link w:val="PTANormal02"/>
    <w:rsid w:val="00A249B5"/>
    <w:rPr>
      <w:rFonts w:eastAsiaTheme="minorHAnsi" w:cstheme="minorHAnsi"/>
      <w:noProof/>
      <w:color w:val="44546A" w:themeColor="text2"/>
      <w:sz w:val="22"/>
      <w:szCs w:val="22"/>
      <w:lang w:val="en-US"/>
    </w:rPr>
  </w:style>
  <w:style w:type="paragraph" w:customStyle="1" w:styleId="1A0F7E55A348DC4F9A269BEC538DD98F1">
    <w:name w:val="1A0F7E55A348DC4F9A269BEC538DD98F1"/>
    <w:rsid w:val="00A249B5"/>
    <w:pPr>
      <w:contextualSpacing/>
      <w:jc w:val="both"/>
    </w:pPr>
    <w:rPr>
      <w:rFonts w:eastAsiaTheme="minorHAnsi" w:cstheme="minorHAnsi"/>
      <w:noProof/>
      <w:color w:val="44546A" w:themeColor="text2"/>
      <w:sz w:val="22"/>
      <w:szCs w:val="22"/>
      <w:lang w:val="en-US"/>
    </w:rPr>
  </w:style>
  <w:style w:type="paragraph" w:customStyle="1" w:styleId="194B2658681268488A7909AE6894A7042">
    <w:name w:val="194B2658681268488A7909AE6894A7042"/>
    <w:rsid w:val="00A249B5"/>
    <w:pPr>
      <w:spacing w:after="160"/>
    </w:pPr>
    <w:rPr>
      <w:rFonts w:eastAsiaTheme="minorHAnsi" w:cstheme="minorHAnsi"/>
      <w:noProof/>
      <w:color w:val="44546A" w:themeColor="text2"/>
      <w:sz w:val="22"/>
      <w:szCs w:val="22"/>
      <w:lang w:val="en-US"/>
    </w:rPr>
  </w:style>
  <w:style w:type="paragraph" w:customStyle="1" w:styleId="C9A14E2632FB9549AD60EA62F6C324D42">
    <w:name w:val="C9A14E2632FB9549AD60EA62F6C324D42"/>
    <w:rsid w:val="00A249B5"/>
    <w:pPr>
      <w:spacing w:after="160"/>
    </w:pPr>
    <w:rPr>
      <w:rFonts w:eastAsiaTheme="minorHAnsi" w:cstheme="minorHAnsi"/>
      <w:noProof/>
      <w:color w:val="44546A" w:themeColor="text2"/>
      <w:sz w:val="22"/>
      <w:szCs w:val="22"/>
      <w:lang w:val="en-US"/>
    </w:rPr>
  </w:style>
  <w:style w:type="paragraph" w:customStyle="1" w:styleId="1318DE7BEB96C040AE57535BDC33813B1">
    <w:name w:val="1318DE7BEB96C040AE57535BDC33813B1"/>
    <w:rsid w:val="00A249B5"/>
    <w:pPr>
      <w:spacing w:after="160"/>
    </w:pPr>
    <w:rPr>
      <w:rFonts w:eastAsiaTheme="minorHAnsi" w:cstheme="minorHAnsi"/>
      <w:noProof/>
      <w:color w:val="44546A" w:themeColor="text2"/>
      <w:sz w:val="22"/>
      <w:szCs w:val="22"/>
      <w:lang w:val="en-US"/>
    </w:rPr>
  </w:style>
  <w:style w:type="paragraph" w:customStyle="1" w:styleId="837E7347DD3CEA42A1F60194C4C036A62">
    <w:name w:val="837E7347DD3CEA42A1F60194C4C036A62"/>
    <w:rsid w:val="00A249B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2">
    <w:name w:val="CEA316674746094E9ECB5C99F6FAEA2F2"/>
    <w:rsid w:val="00A249B5"/>
    <w:pPr>
      <w:spacing w:after="160"/>
    </w:pPr>
    <w:rPr>
      <w:rFonts w:eastAsiaTheme="minorHAnsi" w:cstheme="minorHAnsi"/>
      <w:noProof/>
      <w:color w:val="FFFFFF" w:themeColor="background1"/>
      <w:sz w:val="22"/>
      <w:szCs w:val="22"/>
      <w:lang w:val="en-US"/>
    </w:rPr>
  </w:style>
  <w:style w:type="paragraph" w:customStyle="1" w:styleId="79C5A8B573B82B4A91BD4AD169BE1CB52">
    <w:name w:val="79C5A8B573B82B4A91BD4AD169BE1CB52"/>
    <w:rsid w:val="00A249B5"/>
    <w:pPr>
      <w:spacing w:after="160"/>
    </w:pPr>
    <w:rPr>
      <w:rFonts w:eastAsiaTheme="minorHAnsi" w:cstheme="minorHAnsi"/>
      <w:noProof/>
      <w:color w:val="FFFFFF" w:themeColor="background1"/>
      <w:sz w:val="22"/>
      <w:szCs w:val="22"/>
      <w:lang w:val="en-US"/>
    </w:rPr>
  </w:style>
  <w:style w:type="paragraph" w:customStyle="1" w:styleId="4183B697D77F2C499ABE90CEE1C55B2C1">
    <w:name w:val="4183B697D77F2C499ABE90CEE1C55B2C1"/>
    <w:rsid w:val="00A249B5"/>
    <w:pPr>
      <w:spacing w:after="160"/>
    </w:pPr>
    <w:rPr>
      <w:rFonts w:eastAsiaTheme="minorHAnsi" w:cstheme="minorHAnsi"/>
      <w:noProof/>
      <w:color w:val="FFFFFF" w:themeColor="background1"/>
      <w:sz w:val="22"/>
      <w:szCs w:val="22"/>
      <w:lang w:val="en-US"/>
    </w:rPr>
  </w:style>
  <w:style w:type="paragraph" w:customStyle="1" w:styleId="210EBA0FAD26014A9EEB44DD10042F4F2">
    <w:name w:val="210EBA0FAD26014A9EEB44DD10042F4F2"/>
    <w:rsid w:val="00A249B5"/>
    <w:pPr>
      <w:spacing w:after="160"/>
    </w:pPr>
    <w:rPr>
      <w:rFonts w:eastAsiaTheme="minorHAnsi" w:cstheme="minorHAnsi"/>
      <w:noProof/>
      <w:color w:val="44546A" w:themeColor="text2"/>
      <w:sz w:val="22"/>
      <w:szCs w:val="22"/>
      <w:lang w:val="en-US"/>
    </w:rPr>
  </w:style>
  <w:style w:type="paragraph" w:customStyle="1" w:styleId="E6822462B2EA144F8F64EBBA0B9FFA0A2">
    <w:name w:val="E6822462B2EA144F8F64EBBA0B9FFA0A2"/>
    <w:rsid w:val="00A249B5"/>
    <w:pPr>
      <w:spacing w:after="160"/>
    </w:pPr>
    <w:rPr>
      <w:rFonts w:eastAsiaTheme="minorHAnsi" w:cstheme="minorHAnsi"/>
      <w:noProof/>
      <w:color w:val="44546A" w:themeColor="text2"/>
      <w:sz w:val="22"/>
      <w:szCs w:val="22"/>
      <w:lang w:val="en-US"/>
    </w:rPr>
  </w:style>
  <w:style w:type="paragraph" w:customStyle="1" w:styleId="8FE84D029BC2254AA67F190AA745F9ED2">
    <w:name w:val="8FE84D029BC2254AA67F190AA745F9ED2"/>
    <w:rsid w:val="00A249B5"/>
    <w:pPr>
      <w:spacing w:after="160"/>
    </w:pPr>
    <w:rPr>
      <w:rFonts w:eastAsiaTheme="minorHAnsi" w:cstheme="minorHAnsi"/>
      <w:noProof/>
      <w:color w:val="44546A" w:themeColor="text2"/>
      <w:sz w:val="22"/>
      <w:szCs w:val="22"/>
      <w:lang w:val="en-US"/>
    </w:rPr>
  </w:style>
  <w:style w:type="character" w:customStyle="1" w:styleId="CaracteredeEmphasisItalics">
    <w:name w:val="Caractere de Emphasis_Italics"/>
    <w:basedOn w:val="Fontepargpadro"/>
    <w:link w:val="EmphasisItalics"/>
    <w:rsid w:val="00A249B5"/>
    <w:rPr>
      <w:rFonts w:eastAsiaTheme="minorHAnsi" w:cs="Tahoma"/>
      <w:b/>
      <w:i/>
      <w:noProof/>
      <w:color w:val="538135" w:themeColor="accent6" w:themeShade="BF"/>
      <w:sz w:val="22"/>
      <w:lang w:val="en-US"/>
    </w:rPr>
  </w:style>
  <w:style w:type="paragraph" w:customStyle="1" w:styleId="F75E0F54D555A8438EBF330B08EF746A2">
    <w:name w:val="F75E0F54D555A8438EBF330B08EF746A2"/>
    <w:rsid w:val="00A249B5"/>
    <w:pPr>
      <w:contextualSpacing/>
    </w:pPr>
    <w:rPr>
      <w:rFonts w:eastAsiaTheme="minorHAnsi" w:cs="Tahoma"/>
      <w:b/>
      <w:i/>
      <w:noProof/>
      <w:color w:val="538135" w:themeColor="accent6" w:themeShade="BF"/>
      <w:sz w:val="22"/>
      <w:lang w:val="en-US"/>
    </w:rPr>
  </w:style>
  <w:style w:type="paragraph" w:customStyle="1" w:styleId="1691135860784441B7546AA46A1456F02">
    <w:name w:val="1691135860784441B7546AA46A1456F02"/>
    <w:rsid w:val="00A249B5"/>
    <w:pPr>
      <w:spacing w:line="259" w:lineRule="auto"/>
    </w:pPr>
    <w:rPr>
      <w:rFonts w:eastAsiaTheme="minorHAnsi"/>
      <w:noProof/>
      <w:sz w:val="18"/>
      <w:szCs w:val="22"/>
    </w:rPr>
  </w:style>
  <w:style w:type="paragraph" w:customStyle="1" w:styleId="06DAFE6284411E49B0F997338CF17F6D2">
    <w:name w:val="06DAFE6284411E49B0F997338CF17F6D2"/>
    <w:rsid w:val="00A249B5"/>
    <w:pPr>
      <w:spacing w:line="259" w:lineRule="auto"/>
    </w:pPr>
    <w:rPr>
      <w:rFonts w:eastAsiaTheme="minorHAnsi"/>
      <w:noProof/>
      <w:sz w:val="18"/>
      <w:szCs w:val="22"/>
    </w:rPr>
  </w:style>
  <w:style w:type="paragraph" w:customStyle="1" w:styleId="14B6FC68BAE55A438E69EC322928AEFB1">
    <w:name w:val="14B6FC68BAE55A438E69EC322928AEFB1"/>
    <w:rsid w:val="00A249B5"/>
    <w:pPr>
      <w:spacing w:line="259" w:lineRule="auto"/>
    </w:pPr>
    <w:rPr>
      <w:rFonts w:eastAsiaTheme="minorHAnsi"/>
      <w:noProof/>
      <w:sz w:val="18"/>
      <w:szCs w:val="22"/>
    </w:rPr>
  </w:style>
  <w:style w:type="paragraph" w:customStyle="1" w:styleId="F0F93537211EB7418510FB7E24E481D82">
    <w:name w:val="F0F93537211EB7418510FB7E24E481D82"/>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2">
    <w:name w:val="054376BFE519334A8C478DBD8A1245E62"/>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2">
    <w:name w:val="6996CF8413FAD3488234C55D5012F1FA2"/>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3">
    <w:name w:val="81D34425A0B6D646A161FA141761D6D33"/>
    <w:rsid w:val="00A249B5"/>
    <w:pPr>
      <w:contextualSpacing/>
      <w:jc w:val="right"/>
    </w:pPr>
    <w:rPr>
      <w:rFonts w:eastAsiaTheme="minorHAnsi" w:cstheme="minorHAnsi"/>
      <w:caps/>
      <w:color w:val="44546A" w:themeColor="text2"/>
      <w:szCs w:val="22"/>
      <w:lang w:val="en-US"/>
    </w:rPr>
  </w:style>
  <w:style w:type="paragraph" w:customStyle="1" w:styleId="0D3D0BADAA1EDE49AB4107A6E8EF7C473">
    <w:name w:val="0D3D0BADAA1EDE49AB4107A6E8EF7C473"/>
    <w:rsid w:val="00A249B5"/>
    <w:pPr>
      <w:contextualSpacing/>
      <w:jc w:val="right"/>
    </w:pPr>
    <w:rPr>
      <w:rFonts w:eastAsiaTheme="minorHAnsi" w:cstheme="minorHAnsi"/>
      <w:caps/>
      <w:color w:val="44546A" w:themeColor="text2"/>
      <w:szCs w:val="22"/>
      <w:lang w:val="en-US"/>
    </w:rPr>
  </w:style>
  <w:style w:type="paragraph" w:customStyle="1" w:styleId="E35C764643D5004CA6BE24B084E149EC3">
    <w:name w:val="E35C764643D5004CA6BE24B084E149EC3"/>
    <w:rsid w:val="00A249B5"/>
    <w:pPr>
      <w:contextualSpacing/>
      <w:jc w:val="right"/>
    </w:pPr>
    <w:rPr>
      <w:rFonts w:eastAsiaTheme="minorHAnsi" w:cstheme="minorHAnsi"/>
      <w:caps/>
      <w:color w:val="44546A" w:themeColor="text2"/>
      <w:szCs w:val="22"/>
      <w:lang w:val="en-US"/>
    </w:rPr>
  </w:style>
  <w:style w:type="paragraph" w:customStyle="1" w:styleId="2DA4062EDD7C9F48BA24BB8F592BB6893">
    <w:name w:val="2DA4062EDD7C9F48BA24BB8F592BB6893"/>
    <w:rsid w:val="00A249B5"/>
    <w:pPr>
      <w:contextualSpacing/>
      <w:jc w:val="right"/>
    </w:pPr>
    <w:rPr>
      <w:rFonts w:eastAsiaTheme="minorHAnsi" w:cstheme="minorHAnsi"/>
      <w:caps/>
      <w:color w:val="44546A" w:themeColor="text2"/>
      <w:szCs w:val="22"/>
      <w:lang w:val="en-US"/>
    </w:rPr>
  </w:style>
  <w:style w:type="paragraph" w:customStyle="1" w:styleId="CC0176FBAFEE2241BD8CBA95E074867F2">
    <w:name w:val="CC0176FBAFEE2241BD8CBA95E074867F2"/>
    <w:rsid w:val="00A249B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2">
    <w:name w:val="1A0F7E55A348DC4F9A269BEC538DD98F2"/>
    <w:rsid w:val="00A249B5"/>
    <w:pPr>
      <w:contextualSpacing/>
      <w:jc w:val="both"/>
    </w:pPr>
    <w:rPr>
      <w:rFonts w:eastAsiaTheme="minorHAnsi" w:cstheme="minorHAnsi"/>
      <w:noProof/>
      <w:color w:val="44546A" w:themeColor="text2"/>
      <w:sz w:val="22"/>
      <w:szCs w:val="22"/>
      <w:lang w:val="en-US"/>
    </w:rPr>
  </w:style>
  <w:style w:type="paragraph" w:customStyle="1" w:styleId="194B2658681268488A7909AE6894A7043">
    <w:name w:val="194B2658681268488A7909AE6894A7043"/>
    <w:rsid w:val="00A249B5"/>
    <w:pPr>
      <w:spacing w:after="160"/>
    </w:pPr>
    <w:rPr>
      <w:rFonts w:eastAsiaTheme="minorHAnsi" w:cstheme="minorHAnsi"/>
      <w:noProof/>
      <w:color w:val="44546A" w:themeColor="text2"/>
      <w:sz w:val="22"/>
      <w:szCs w:val="22"/>
      <w:lang w:val="en-US"/>
    </w:rPr>
  </w:style>
  <w:style w:type="paragraph" w:customStyle="1" w:styleId="C9A14E2632FB9549AD60EA62F6C324D43">
    <w:name w:val="C9A14E2632FB9549AD60EA62F6C324D43"/>
    <w:rsid w:val="00A249B5"/>
    <w:pPr>
      <w:spacing w:after="160"/>
    </w:pPr>
    <w:rPr>
      <w:rFonts w:eastAsiaTheme="minorHAnsi" w:cstheme="minorHAnsi"/>
      <w:noProof/>
      <w:color w:val="44546A" w:themeColor="text2"/>
      <w:sz w:val="22"/>
      <w:szCs w:val="22"/>
      <w:lang w:val="en-US"/>
    </w:rPr>
  </w:style>
  <w:style w:type="paragraph" w:customStyle="1" w:styleId="1318DE7BEB96C040AE57535BDC33813B2">
    <w:name w:val="1318DE7BEB96C040AE57535BDC33813B2"/>
    <w:rsid w:val="00A249B5"/>
    <w:pPr>
      <w:spacing w:after="160"/>
    </w:pPr>
    <w:rPr>
      <w:rFonts w:eastAsiaTheme="minorHAnsi" w:cstheme="minorHAnsi"/>
      <w:noProof/>
      <w:color w:val="44546A" w:themeColor="text2"/>
      <w:sz w:val="22"/>
      <w:szCs w:val="22"/>
      <w:lang w:val="en-US"/>
    </w:rPr>
  </w:style>
  <w:style w:type="paragraph" w:customStyle="1" w:styleId="837E7347DD3CEA42A1F60194C4C036A63">
    <w:name w:val="837E7347DD3CEA42A1F60194C4C036A63"/>
    <w:rsid w:val="00A249B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3">
    <w:name w:val="CEA316674746094E9ECB5C99F6FAEA2F3"/>
    <w:rsid w:val="00A249B5"/>
    <w:pPr>
      <w:spacing w:after="160"/>
    </w:pPr>
    <w:rPr>
      <w:rFonts w:eastAsiaTheme="minorHAnsi" w:cstheme="minorHAnsi"/>
      <w:noProof/>
      <w:color w:val="FFFFFF" w:themeColor="background1"/>
      <w:sz w:val="22"/>
      <w:szCs w:val="22"/>
      <w:lang w:val="en-US"/>
    </w:rPr>
  </w:style>
  <w:style w:type="paragraph" w:customStyle="1" w:styleId="79C5A8B573B82B4A91BD4AD169BE1CB53">
    <w:name w:val="79C5A8B573B82B4A91BD4AD169BE1CB53"/>
    <w:rsid w:val="00A249B5"/>
    <w:pPr>
      <w:spacing w:after="160"/>
    </w:pPr>
    <w:rPr>
      <w:rFonts w:eastAsiaTheme="minorHAnsi" w:cstheme="minorHAnsi"/>
      <w:noProof/>
      <w:color w:val="FFFFFF" w:themeColor="background1"/>
      <w:sz w:val="22"/>
      <w:szCs w:val="22"/>
      <w:lang w:val="en-US"/>
    </w:rPr>
  </w:style>
  <w:style w:type="paragraph" w:customStyle="1" w:styleId="4183B697D77F2C499ABE90CEE1C55B2C2">
    <w:name w:val="4183B697D77F2C499ABE90CEE1C55B2C2"/>
    <w:rsid w:val="00A249B5"/>
    <w:pPr>
      <w:spacing w:after="160"/>
    </w:pPr>
    <w:rPr>
      <w:rFonts w:eastAsiaTheme="minorHAnsi" w:cstheme="minorHAnsi"/>
      <w:noProof/>
      <w:color w:val="FFFFFF" w:themeColor="background1"/>
      <w:sz w:val="22"/>
      <w:szCs w:val="22"/>
      <w:lang w:val="en-US"/>
    </w:rPr>
  </w:style>
  <w:style w:type="paragraph" w:customStyle="1" w:styleId="210EBA0FAD26014A9EEB44DD10042F4F3">
    <w:name w:val="210EBA0FAD26014A9EEB44DD10042F4F3"/>
    <w:rsid w:val="00A249B5"/>
    <w:pPr>
      <w:spacing w:after="160"/>
    </w:pPr>
    <w:rPr>
      <w:rFonts w:eastAsiaTheme="minorHAnsi" w:cstheme="minorHAnsi"/>
      <w:noProof/>
      <w:color w:val="44546A" w:themeColor="text2"/>
      <w:sz w:val="22"/>
      <w:szCs w:val="22"/>
      <w:lang w:val="en-US"/>
    </w:rPr>
  </w:style>
  <w:style w:type="paragraph" w:customStyle="1" w:styleId="E6822462B2EA144F8F64EBBA0B9FFA0A3">
    <w:name w:val="E6822462B2EA144F8F64EBBA0B9FFA0A3"/>
    <w:rsid w:val="00A249B5"/>
    <w:pPr>
      <w:spacing w:after="160"/>
    </w:pPr>
    <w:rPr>
      <w:rFonts w:eastAsiaTheme="minorHAnsi" w:cstheme="minorHAnsi"/>
      <w:noProof/>
      <w:color w:val="44546A" w:themeColor="text2"/>
      <w:sz w:val="22"/>
      <w:szCs w:val="22"/>
      <w:lang w:val="en-US"/>
    </w:rPr>
  </w:style>
  <w:style w:type="paragraph" w:customStyle="1" w:styleId="8FE84D029BC2254AA67F190AA745F9ED3">
    <w:name w:val="8FE84D029BC2254AA67F190AA745F9ED3"/>
    <w:rsid w:val="00A249B5"/>
    <w:pPr>
      <w:spacing w:after="160"/>
    </w:pPr>
    <w:rPr>
      <w:rFonts w:eastAsiaTheme="minorHAnsi" w:cstheme="minorHAnsi"/>
      <w:noProof/>
      <w:color w:val="44546A" w:themeColor="text2"/>
      <w:sz w:val="22"/>
      <w:szCs w:val="22"/>
      <w:lang w:val="en-US"/>
    </w:rPr>
  </w:style>
  <w:style w:type="paragraph" w:customStyle="1" w:styleId="F75E0F54D555A8438EBF330B08EF746A3">
    <w:name w:val="F75E0F54D555A8438EBF330B08EF746A3"/>
    <w:rsid w:val="00A249B5"/>
    <w:pPr>
      <w:contextualSpacing/>
    </w:pPr>
    <w:rPr>
      <w:rFonts w:eastAsiaTheme="minorHAnsi" w:cs="Tahoma"/>
      <w:b/>
      <w:i/>
      <w:noProof/>
      <w:color w:val="538135" w:themeColor="accent6" w:themeShade="BF"/>
      <w:sz w:val="22"/>
      <w:lang w:val="en-US"/>
    </w:rPr>
  </w:style>
  <w:style w:type="paragraph" w:customStyle="1" w:styleId="1691135860784441B7546AA46A1456F03">
    <w:name w:val="1691135860784441B7546AA46A1456F03"/>
    <w:rsid w:val="00A249B5"/>
    <w:pPr>
      <w:spacing w:line="259" w:lineRule="auto"/>
    </w:pPr>
    <w:rPr>
      <w:rFonts w:eastAsiaTheme="minorHAnsi"/>
      <w:noProof/>
      <w:sz w:val="18"/>
      <w:szCs w:val="22"/>
    </w:rPr>
  </w:style>
  <w:style w:type="paragraph" w:customStyle="1" w:styleId="06DAFE6284411E49B0F997338CF17F6D3">
    <w:name w:val="06DAFE6284411E49B0F997338CF17F6D3"/>
    <w:rsid w:val="00A249B5"/>
    <w:pPr>
      <w:spacing w:line="259" w:lineRule="auto"/>
    </w:pPr>
    <w:rPr>
      <w:rFonts w:eastAsiaTheme="minorHAnsi"/>
      <w:noProof/>
      <w:sz w:val="18"/>
      <w:szCs w:val="22"/>
    </w:rPr>
  </w:style>
  <w:style w:type="paragraph" w:customStyle="1" w:styleId="14B6FC68BAE55A438E69EC322928AEFB2">
    <w:name w:val="14B6FC68BAE55A438E69EC322928AEFB2"/>
    <w:rsid w:val="00A249B5"/>
    <w:pPr>
      <w:spacing w:line="259" w:lineRule="auto"/>
    </w:pPr>
    <w:rPr>
      <w:rFonts w:eastAsiaTheme="minorHAnsi"/>
      <w:noProof/>
      <w:sz w:val="18"/>
      <w:szCs w:val="22"/>
    </w:rPr>
  </w:style>
  <w:style w:type="paragraph" w:customStyle="1" w:styleId="F0F93537211EB7418510FB7E24E481D83">
    <w:name w:val="F0F93537211EB7418510FB7E24E481D83"/>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3">
    <w:name w:val="054376BFE519334A8C478DBD8A1245E63"/>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3">
    <w:name w:val="6996CF8413FAD3488234C55D5012F1FA3"/>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4">
    <w:name w:val="81D34425A0B6D646A161FA141761D6D34"/>
    <w:rsid w:val="00A249B5"/>
    <w:pPr>
      <w:contextualSpacing/>
      <w:jc w:val="right"/>
    </w:pPr>
    <w:rPr>
      <w:rFonts w:eastAsiaTheme="minorHAnsi" w:cstheme="minorHAnsi"/>
      <w:caps/>
      <w:color w:val="44546A" w:themeColor="text2"/>
      <w:szCs w:val="22"/>
      <w:lang w:val="en-US"/>
    </w:rPr>
  </w:style>
  <w:style w:type="paragraph" w:customStyle="1" w:styleId="0D3D0BADAA1EDE49AB4107A6E8EF7C474">
    <w:name w:val="0D3D0BADAA1EDE49AB4107A6E8EF7C474"/>
    <w:rsid w:val="00A249B5"/>
    <w:pPr>
      <w:contextualSpacing/>
      <w:jc w:val="right"/>
    </w:pPr>
    <w:rPr>
      <w:rFonts w:eastAsiaTheme="minorHAnsi" w:cstheme="minorHAnsi"/>
      <w:caps/>
      <w:color w:val="44546A" w:themeColor="text2"/>
      <w:szCs w:val="22"/>
      <w:lang w:val="en-US"/>
    </w:rPr>
  </w:style>
  <w:style w:type="paragraph" w:customStyle="1" w:styleId="E35C764643D5004CA6BE24B084E149EC4">
    <w:name w:val="E35C764643D5004CA6BE24B084E149EC4"/>
    <w:rsid w:val="00A249B5"/>
    <w:pPr>
      <w:contextualSpacing/>
      <w:jc w:val="right"/>
    </w:pPr>
    <w:rPr>
      <w:rFonts w:eastAsiaTheme="minorHAnsi" w:cstheme="minorHAnsi"/>
      <w:caps/>
      <w:color w:val="44546A" w:themeColor="text2"/>
      <w:szCs w:val="22"/>
      <w:lang w:val="en-US"/>
    </w:rPr>
  </w:style>
  <w:style w:type="paragraph" w:customStyle="1" w:styleId="2DA4062EDD7C9F48BA24BB8F592BB6894">
    <w:name w:val="2DA4062EDD7C9F48BA24BB8F592BB6894"/>
    <w:rsid w:val="00A249B5"/>
    <w:pPr>
      <w:contextualSpacing/>
      <w:jc w:val="right"/>
    </w:pPr>
    <w:rPr>
      <w:rFonts w:eastAsiaTheme="minorHAnsi" w:cstheme="minorHAnsi"/>
      <w:caps/>
      <w:color w:val="44546A" w:themeColor="text2"/>
      <w:szCs w:val="22"/>
      <w:lang w:val="en-US"/>
    </w:rPr>
  </w:style>
  <w:style w:type="paragraph" w:customStyle="1" w:styleId="CC0176FBAFEE2241BD8CBA95E074867F3">
    <w:name w:val="CC0176FBAFEE2241BD8CBA95E074867F3"/>
    <w:rsid w:val="00A249B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3">
    <w:name w:val="1A0F7E55A348DC4F9A269BEC538DD98F3"/>
    <w:rsid w:val="00A249B5"/>
    <w:pPr>
      <w:contextualSpacing/>
      <w:jc w:val="both"/>
    </w:pPr>
    <w:rPr>
      <w:rFonts w:eastAsiaTheme="minorHAnsi" w:cstheme="minorHAnsi"/>
      <w:noProof/>
      <w:color w:val="44546A" w:themeColor="text2"/>
      <w:sz w:val="22"/>
      <w:szCs w:val="22"/>
      <w:lang w:val="en-US"/>
    </w:rPr>
  </w:style>
  <w:style w:type="paragraph" w:customStyle="1" w:styleId="194B2658681268488A7909AE6894A7044">
    <w:name w:val="194B2658681268488A7909AE6894A7044"/>
    <w:rsid w:val="00A249B5"/>
    <w:pPr>
      <w:spacing w:after="160"/>
    </w:pPr>
    <w:rPr>
      <w:rFonts w:eastAsiaTheme="minorHAnsi" w:cstheme="minorHAnsi"/>
      <w:noProof/>
      <w:color w:val="44546A" w:themeColor="text2"/>
      <w:sz w:val="22"/>
      <w:szCs w:val="22"/>
      <w:lang w:val="en-US"/>
    </w:rPr>
  </w:style>
  <w:style w:type="paragraph" w:customStyle="1" w:styleId="C9A14E2632FB9549AD60EA62F6C324D44">
    <w:name w:val="C9A14E2632FB9549AD60EA62F6C324D44"/>
    <w:rsid w:val="00A249B5"/>
    <w:pPr>
      <w:spacing w:after="160"/>
    </w:pPr>
    <w:rPr>
      <w:rFonts w:eastAsiaTheme="minorHAnsi" w:cstheme="minorHAnsi"/>
      <w:noProof/>
      <w:color w:val="44546A" w:themeColor="text2"/>
      <w:sz w:val="22"/>
      <w:szCs w:val="22"/>
      <w:lang w:val="en-US"/>
    </w:rPr>
  </w:style>
  <w:style w:type="paragraph" w:customStyle="1" w:styleId="1318DE7BEB96C040AE57535BDC33813B3">
    <w:name w:val="1318DE7BEB96C040AE57535BDC33813B3"/>
    <w:rsid w:val="00A249B5"/>
    <w:pPr>
      <w:spacing w:after="160"/>
    </w:pPr>
    <w:rPr>
      <w:rFonts w:eastAsiaTheme="minorHAnsi" w:cstheme="minorHAnsi"/>
      <w:noProof/>
      <w:color w:val="44546A" w:themeColor="text2"/>
      <w:sz w:val="22"/>
      <w:szCs w:val="22"/>
      <w:lang w:val="en-US"/>
    </w:rPr>
  </w:style>
  <w:style w:type="paragraph" w:customStyle="1" w:styleId="837E7347DD3CEA42A1F60194C4C036A64">
    <w:name w:val="837E7347DD3CEA42A1F60194C4C036A64"/>
    <w:rsid w:val="00A249B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4">
    <w:name w:val="CEA316674746094E9ECB5C99F6FAEA2F4"/>
    <w:rsid w:val="00A249B5"/>
    <w:pPr>
      <w:spacing w:after="160"/>
    </w:pPr>
    <w:rPr>
      <w:rFonts w:eastAsiaTheme="minorHAnsi" w:cstheme="minorHAnsi"/>
      <w:noProof/>
      <w:color w:val="FFFFFF" w:themeColor="background1"/>
      <w:sz w:val="22"/>
      <w:szCs w:val="22"/>
      <w:lang w:val="en-US"/>
    </w:rPr>
  </w:style>
  <w:style w:type="paragraph" w:customStyle="1" w:styleId="79C5A8B573B82B4A91BD4AD169BE1CB54">
    <w:name w:val="79C5A8B573B82B4A91BD4AD169BE1CB54"/>
    <w:rsid w:val="00A249B5"/>
    <w:pPr>
      <w:spacing w:after="160"/>
    </w:pPr>
    <w:rPr>
      <w:rFonts w:eastAsiaTheme="minorHAnsi" w:cstheme="minorHAnsi"/>
      <w:noProof/>
      <w:color w:val="FFFFFF" w:themeColor="background1"/>
      <w:sz w:val="22"/>
      <w:szCs w:val="22"/>
      <w:lang w:val="en-US"/>
    </w:rPr>
  </w:style>
  <w:style w:type="paragraph" w:customStyle="1" w:styleId="4183B697D77F2C499ABE90CEE1C55B2C3">
    <w:name w:val="4183B697D77F2C499ABE90CEE1C55B2C3"/>
    <w:rsid w:val="00A249B5"/>
    <w:pPr>
      <w:spacing w:after="160"/>
    </w:pPr>
    <w:rPr>
      <w:rFonts w:eastAsiaTheme="minorHAnsi" w:cstheme="minorHAnsi"/>
      <w:noProof/>
      <w:color w:val="FFFFFF" w:themeColor="background1"/>
      <w:sz w:val="22"/>
      <w:szCs w:val="22"/>
      <w:lang w:val="en-US"/>
    </w:rPr>
  </w:style>
  <w:style w:type="paragraph" w:customStyle="1" w:styleId="210EBA0FAD26014A9EEB44DD10042F4F4">
    <w:name w:val="210EBA0FAD26014A9EEB44DD10042F4F4"/>
    <w:rsid w:val="00A249B5"/>
    <w:pPr>
      <w:spacing w:after="160"/>
    </w:pPr>
    <w:rPr>
      <w:rFonts w:eastAsiaTheme="minorHAnsi" w:cstheme="minorHAnsi"/>
      <w:noProof/>
      <w:color w:val="44546A" w:themeColor="text2"/>
      <w:sz w:val="22"/>
      <w:szCs w:val="22"/>
      <w:lang w:val="en-US"/>
    </w:rPr>
  </w:style>
  <w:style w:type="paragraph" w:customStyle="1" w:styleId="E6822462B2EA144F8F64EBBA0B9FFA0A4">
    <w:name w:val="E6822462B2EA144F8F64EBBA0B9FFA0A4"/>
    <w:rsid w:val="00A249B5"/>
    <w:pPr>
      <w:spacing w:after="160"/>
    </w:pPr>
    <w:rPr>
      <w:rFonts w:eastAsiaTheme="minorHAnsi" w:cstheme="minorHAnsi"/>
      <w:noProof/>
      <w:color w:val="44546A" w:themeColor="text2"/>
      <w:sz w:val="22"/>
      <w:szCs w:val="22"/>
      <w:lang w:val="en-US"/>
    </w:rPr>
  </w:style>
  <w:style w:type="paragraph" w:customStyle="1" w:styleId="8FE84D029BC2254AA67F190AA745F9ED4">
    <w:name w:val="8FE84D029BC2254AA67F190AA745F9ED4"/>
    <w:rsid w:val="00A249B5"/>
    <w:pPr>
      <w:spacing w:after="160"/>
    </w:pPr>
    <w:rPr>
      <w:rFonts w:eastAsiaTheme="minorHAnsi" w:cstheme="minorHAnsi"/>
      <w:noProof/>
      <w:color w:val="44546A" w:themeColor="text2"/>
      <w:sz w:val="22"/>
      <w:szCs w:val="22"/>
      <w:lang w:val="en-US"/>
    </w:rPr>
  </w:style>
  <w:style w:type="paragraph" w:customStyle="1" w:styleId="F75E0F54D555A8438EBF330B08EF746A4">
    <w:name w:val="F75E0F54D555A8438EBF330B08EF746A4"/>
    <w:rsid w:val="00A249B5"/>
    <w:pPr>
      <w:contextualSpacing/>
    </w:pPr>
    <w:rPr>
      <w:rFonts w:eastAsiaTheme="minorHAnsi" w:cs="Tahoma"/>
      <w:b/>
      <w:i/>
      <w:noProof/>
      <w:color w:val="538135" w:themeColor="accent6" w:themeShade="BF"/>
      <w:sz w:val="22"/>
      <w:lang w:val="en-US"/>
    </w:rPr>
  </w:style>
  <w:style w:type="paragraph" w:customStyle="1" w:styleId="1691135860784441B7546AA46A1456F04">
    <w:name w:val="1691135860784441B7546AA46A1456F04"/>
    <w:rsid w:val="00A249B5"/>
    <w:pPr>
      <w:spacing w:line="259" w:lineRule="auto"/>
    </w:pPr>
    <w:rPr>
      <w:rFonts w:eastAsiaTheme="minorHAnsi"/>
      <w:noProof/>
      <w:sz w:val="18"/>
      <w:szCs w:val="22"/>
    </w:rPr>
  </w:style>
  <w:style w:type="paragraph" w:customStyle="1" w:styleId="06DAFE6284411E49B0F997338CF17F6D4">
    <w:name w:val="06DAFE6284411E49B0F997338CF17F6D4"/>
    <w:rsid w:val="00A249B5"/>
    <w:pPr>
      <w:spacing w:line="259" w:lineRule="auto"/>
    </w:pPr>
    <w:rPr>
      <w:rFonts w:eastAsiaTheme="minorHAnsi"/>
      <w:noProof/>
      <w:sz w:val="18"/>
      <w:szCs w:val="22"/>
    </w:rPr>
  </w:style>
  <w:style w:type="paragraph" w:customStyle="1" w:styleId="14B6FC68BAE55A438E69EC322928AEFB3">
    <w:name w:val="14B6FC68BAE55A438E69EC322928AEFB3"/>
    <w:rsid w:val="00A249B5"/>
    <w:pPr>
      <w:spacing w:line="259" w:lineRule="auto"/>
    </w:pPr>
    <w:rPr>
      <w:rFonts w:eastAsiaTheme="minorHAnsi"/>
      <w:noProof/>
      <w:sz w:val="18"/>
      <w:szCs w:val="22"/>
    </w:rPr>
  </w:style>
  <w:style w:type="paragraph" w:customStyle="1" w:styleId="F0F93537211EB7418510FB7E24E481D84">
    <w:name w:val="F0F93537211EB7418510FB7E24E481D84"/>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4">
    <w:name w:val="054376BFE519334A8C478DBD8A1245E64"/>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4">
    <w:name w:val="6996CF8413FAD3488234C55D5012F1FA4"/>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5">
    <w:name w:val="81D34425A0B6D646A161FA141761D6D35"/>
    <w:rsid w:val="00A249B5"/>
    <w:pPr>
      <w:contextualSpacing/>
      <w:jc w:val="right"/>
    </w:pPr>
    <w:rPr>
      <w:rFonts w:eastAsiaTheme="minorHAnsi" w:cstheme="minorHAnsi"/>
      <w:caps/>
      <w:color w:val="44546A" w:themeColor="text2"/>
      <w:szCs w:val="22"/>
      <w:lang w:val="en-US"/>
    </w:rPr>
  </w:style>
  <w:style w:type="paragraph" w:customStyle="1" w:styleId="0D3D0BADAA1EDE49AB4107A6E8EF7C475">
    <w:name w:val="0D3D0BADAA1EDE49AB4107A6E8EF7C475"/>
    <w:rsid w:val="00A249B5"/>
    <w:pPr>
      <w:contextualSpacing/>
      <w:jc w:val="right"/>
    </w:pPr>
    <w:rPr>
      <w:rFonts w:eastAsiaTheme="minorHAnsi" w:cstheme="minorHAnsi"/>
      <w:caps/>
      <w:color w:val="44546A" w:themeColor="text2"/>
      <w:szCs w:val="22"/>
      <w:lang w:val="en-US"/>
    </w:rPr>
  </w:style>
  <w:style w:type="paragraph" w:customStyle="1" w:styleId="E35C764643D5004CA6BE24B084E149EC5">
    <w:name w:val="E35C764643D5004CA6BE24B084E149EC5"/>
    <w:rsid w:val="00A249B5"/>
    <w:pPr>
      <w:contextualSpacing/>
      <w:jc w:val="right"/>
    </w:pPr>
    <w:rPr>
      <w:rFonts w:eastAsiaTheme="minorHAnsi" w:cstheme="minorHAnsi"/>
      <w:caps/>
      <w:color w:val="44546A" w:themeColor="text2"/>
      <w:szCs w:val="22"/>
      <w:lang w:val="en-US"/>
    </w:rPr>
  </w:style>
  <w:style w:type="paragraph" w:customStyle="1" w:styleId="2DA4062EDD7C9F48BA24BB8F592BB6895">
    <w:name w:val="2DA4062EDD7C9F48BA24BB8F592BB6895"/>
    <w:rsid w:val="00A249B5"/>
    <w:pPr>
      <w:contextualSpacing/>
      <w:jc w:val="right"/>
    </w:pPr>
    <w:rPr>
      <w:rFonts w:eastAsiaTheme="minorHAnsi" w:cstheme="minorHAnsi"/>
      <w:caps/>
      <w:color w:val="44546A" w:themeColor="text2"/>
      <w:szCs w:val="22"/>
      <w:lang w:val="en-US"/>
    </w:rPr>
  </w:style>
  <w:style w:type="paragraph" w:customStyle="1" w:styleId="CC0176FBAFEE2241BD8CBA95E074867F4">
    <w:name w:val="CC0176FBAFEE2241BD8CBA95E074867F4"/>
    <w:rsid w:val="00A249B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4">
    <w:name w:val="1A0F7E55A348DC4F9A269BEC538DD98F4"/>
    <w:rsid w:val="00A249B5"/>
    <w:pPr>
      <w:contextualSpacing/>
      <w:jc w:val="both"/>
    </w:pPr>
    <w:rPr>
      <w:rFonts w:eastAsiaTheme="minorHAnsi" w:cstheme="minorHAnsi"/>
      <w:noProof/>
      <w:color w:val="44546A" w:themeColor="text2"/>
      <w:sz w:val="22"/>
      <w:szCs w:val="22"/>
      <w:lang w:val="en-US"/>
    </w:rPr>
  </w:style>
  <w:style w:type="paragraph" w:customStyle="1" w:styleId="194B2658681268488A7909AE6894A7045">
    <w:name w:val="194B2658681268488A7909AE6894A7045"/>
    <w:rsid w:val="00A249B5"/>
    <w:pPr>
      <w:spacing w:after="160"/>
    </w:pPr>
    <w:rPr>
      <w:rFonts w:eastAsiaTheme="minorHAnsi" w:cstheme="minorHAnsi"/>
      <w:noProof/>
      <w:color w:val="44546A" w:themeColor="text2"/>
      <w:sz w:val="22"/>
      <w:szCs w:val="22"/>
      <w:lang w:val="en-US"/>
    </w:rPr>
  </w:style>
  <w:style w:type="paragraph" w:customStyle="1" w:styleId="C9A14E2632FB9549AD60EA62F6C324D45">
    <w:name w:val="C9A14E2632FB9549AD60EA62F6C324D45"/>
    <w:rsid w:val="00A249B5"/>
    <w:pPr>
      <w:spacing w:after="160"/>
    </w:pPr>
    <w:rPr>
      <w:rFonts w:eastAsiaTheme="minorHAnsi" w:cstheme="minorHAnsi"/>
      <w:noProof/>
      <w:color w:val="44546A" w:themeColor="text2"/>
      <w:sz w:val="22"/>
      <w:szCs w:val="22"/>
      <w:lang w:val="en-US"/>
    </w:rPr>
  </w:style>
  <w:style w:type="paragraph" w:customStyle="1" w:styleId="1318DE7BEB96C040AE57535BDC33813B4">
    <w:name w:val="1318DE7BEB96C040AE57535BDC33813B4"/>
    <w:rsid w:val="00A249B5"/>
    <w:pPr>
      <w:spacing w:after="160"/>
    </w:pPr>
    <w:rPr>
      <w:rFonts w:eastAsiaTheme="minorHAnsi" w:cstheme="minorHAnsi"/>
      <w:noProof/>
      <w:color w:val="44546A" w:themeColor="text2"/>
      <w:sz w:val="22"/>
      <w:szCs w:val="22"/>
      <w:lang w:val="en-US"/>
    </w:rPr>
  </w:style>
  <w:style w:type="paragraph" w:customStyle="1" w:styleId="837E7347DD3CEA42A1F60194C4C036A65">
    <w:name w:val="837E7347DD3CEA42A1F60194C4C036A65"/>
    <w:rsid w:val="00A249B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5">
    <w:name w:val="CEA316674746094E9ECB5C99F6FAEA2F5"/>
    <w:rsid w:val="00A249B5"/>
    <w:pPr>
      <w:spacing w:after="160"/>
    </w:pPr>
    <w:rPr>
      <w:rFonts w:eastAsiaTheme="minorHAnsi" w:cstheme="minorHAnsi"/>
      <w:noProof/>
      <w:color w:val="FFFFFF" w:themeColor="background1"/>
      <w:sz w:val="22"/>
      <w:szCs w:val="22"/>
      <w:lang w:val="en-US"/>
    </w:rPr>
  </w:style>
  <w:style w:type="paragraph" w:customStyle="1" w:styleId="79C5A8B573B82B4A91BD4AD169BE1CB55">
    <w:name w:val="79C5A8B573B82B4A91BD4AD169BE1CB55"/>
    <w:rsid w:val="00A249B5"/>
    <w:pPr>
      <w:spacing w:after="160"/>
    </w:pPr>
    <w:rPr>
      <w:rFonts w:eastAsiaTheme="minorHAnsi" w:cstheme="minorHAnsi"/>
      <w:noProof/>
      <w:color w:val="FFFFFF" w:themeColor="background1"/>
      <w:sz w:val="22"/>
      <w:szCs w:val="22"/>
      <w:lang w:val="en-US"/>
    </w:rPr>
  </w:style>
  <w:style w:type="paragraph" w:customStyle="1" w:styleId="4183B697D77F2C499ABE90CEE1C55B2C4">
    <w:name w:val="4183B697D77F2C499ABE90CEE1C55B2C4"/>
    <w:rsid w:val="00A249B5"/>
    <w:pPr>
      <w:spacing w:after="160"/>
    </w:pPr>
    <w:rPr>
      <w:rFonts w:eastAsiaTheme="minorHAnsi" w:cstheme="minorHAnsi"/>
      <w:noProof/>
      <w:color w:val="FFFFFF" w:themeColor="background1"/>
      <w:sz w:val="22"/>
      <w:szCs w:val="22"/>
      <w:lang w:val="en-US"/>
    </w:rPr>
  </w:style>
  <w:style w:type="paragraph" w:customStyle="1" w:styleId="210EBA0FAD26014A9EEB44DD10042F4F5">
    <w:name w:val="210EBA0FAD26014A9EEB44DD10042F4F5"/>
    <w:rsid w:val="00A249B5"/>
    <w:pPr>
      <w:spacing w:after="160"/>
    </w:pPr>
    <w:rPr>
      <w:rFonts w:eastAsiaTheme="minorHAnsi" w:cstheme="minorHAnsi"/>
      <w:noProof/>
      <w:color w:val="44546A" w:themeColor="text2"/>
      <w:sz w:val="22"/>
      <w:szCs w:val="22"/>
      <w:lang w:val="en-US"/>
    </w:rPr>
  </w:style>
  <w:style w:type="paragraph" w:customStyle="1" w:styleId="E6822462B2EA144F8F64EBBA0B9FFA0A5">
    <w:name w:val="E6822462B2EA144F8F64EBBA0B9FFA0A5"/>
    <w:rsid w:val="00A249B5"/>
    <w:pPr>
      <w:spacing w:after="160"/>
    </w:pPr>
    <w:rPr>
      <w:rFonts w:eastAsiaTheme="minorHAnsi" w:cstheme="minorHAnsi"/>
      <w:noProof/>
      <w:color w:val="44546A" w:themeColor="text2"/>
      <w:sz w:val="22"/>
      <w:szCs w:val="22"/>
      <w:lang w:val="en-US"/>
    </w:rPr>
  </w:style>
  <w:style w:type="paragraph" w:customStyle="1" w:styleId="8FE84D029BC2254AA67F190AA745F9ED5">
    <w:name w:val="8FE84D029BC2254AA67F190AA745F9ED5"/>
    <w:rsid w:val="00A249B5"/>
    <w:pPr>
      <w:spacing w:after="160"/>
    </w:pPr>
    <w:rPr>
      <w:rFonts w:eastAsiaTheme="minorHAnsi" w:cstheme="minorHAnsi"/>
      <w:noProof/>
      <w:color w:val="44546A" w:themeColor="text2"/>
      <w:sz w:val="22"/>
      <w:szCs w:val="22"/>
      <w:lang w:val="en-US"/>
    </w:rPr>
  </w:style>
  <w:style w:type="paragraph" w:customStyle="1" w:styleId="F75E0F54D555A8438EBF330B08EF746A5">
    <w:name w:val="F75E0F54D555A8438EBF330B08EF746A5"/>
    <w:rsid w:val="00A249B5"/>
    <w:pPr>
      <w:contextualSpacing/>
    </w:pPr>
    <w:rPr>
      <w:rFonts w:eastAsiaTheme="minorHAnsi" w:cs="Tahoma"/>
      <w:b/>
      <w:i/>
      <w:noProof/>
      <w:color w:val="538135" w:themeColor="accent6" w:themeShade="BF"/>
      <w:sz w:val="22"/>
      <w:lang w:val="en-US"/>
    </w:rPr>
  </w:style>
  <w:style w:type="paragraph" w:customStyle="1" w:styleId="1691135860784441B7546AA46A1456F05">
    <w:name w:val="1691135860784441B7546AA46A1456F05"/>
    <w:rsid w:val="00A249B5"/>
    <w:pPr>
      <w:spacing w:line="259" w:lineRule="auto"/>
    </w:pPr>
    <w:rPr>
      <w:rFonts w:eastAsiaTheme="minorHAnsi"/>
      <w:noProof/>
      <w:sz w:val="18"/>
      <w:szCs w:val="22"/>
    </w:rPr>
  </w:style>
  <w:style w:type="paragraph" w:customStyle="1" w:styleId="06DAFE6284411E49B0F997338CF17F6D5">
    <w:name w:val="06DAFE6284411E49B0F997338CF17F6D5"/>
    <w:rsid w:val="00A249B5"/>
    <w:pPr>
      <w:spacing w:line="259" w:lineRule="auto"/>
    </w:pPr>
    <w:rPr>
      <w:rFonts w:eastAsiaTheme="minorHAnsi"/>
      <w:noProof/>
      <w:sz w:val="18"/>
      <w:szCs w:val="22"/>
    </w:rPr>
  </w:style>
  <w:style w:type="paragraph" w:customStyle="1" w:styleId="14B6FC68BAE55A438E69EC322928AEFB4">
    <w:name w:val="14B6FC68BAE55A438E69EC322928AEFB4"/>
    <w:rsid w:val="00A249B5"/>
    <w:pPr>
      <w:spacing w:line="259" w:lineRule="auto"/>
    </w:pPr>
    <w:rPr>
      <w:rFonts w:eastAsiaTheme="minorHAnsi"/>
      <w:noProof/>
      <w:sz w:val="18"/>
      <w:szCs w:val="22"/>
    </w:rPr>
  </w:style>
  <w:style w:type="paragraph" w:customStyle="1" w:styleId="F0F93537211EB7418510FB7E24E481D85">
    <w:name w:val="F0F93537211EB7418510FB7E24E481D85"/>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5">
    <w:name w:val="054376BFE519334A8C478DBD8A1245E65"/>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5">
    <w:name w:val="6996CF8413FAD3488234C55D5012F1FA5"/>
    <w:rsid w:val="00A249B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6">
    <w:name w:val="81D34425A0B6D646A161FA141761D6D36"/>
    <w:rsid w:val="00A249B5"/>
    <w:pPr>
      <w:contextualSpacing/>
      <w:jc w:val="right"/>
    </w:pPr>
    <w:rPr>
      <w:rFonts w:eastAsiaTheme="minorHAnsi" w:cstheme="minorHAnsi"/>
      <w:caps/>
      <w:color w:val="44546A" w:themeColor="text2"/>
      <w:szCs w:val="22"/>
      <w:lang w:val="en-US"/>
    </w:rPr>
  </w:style>
  <w:style w:type="paragraph" w:customStyle="1" w:styleId="0D3D0BADAA1EDE49AB4107A6E8EF7C476">
    <w:name w:val="0D3D0BADAA1EDE49AB4107A6E8EF7C476"/>
    <w:rsid w:val="00A249B5"/>
    <w:pPr>
      <w:contextualSpacing/>
      <w:jc w:val="right"/>
    </w:pPr>
    <w:rPr>
      <w:rFonts w:eastAsiaTheme="minorHAnsi" w:cstheme="minorHAnsi"/>
      <w:caps/>
      <w:color w:val="44546A" w:themeColor="text2"/>
      <w:szCs w:val="22"/>
      <w:lang w:val="en-US"/>
    </w:rPr>
  </w:style>
  <w:style w:type="paragraph" w:customStyle="1" w:styleId="E35C764643D5004CA6BE24B084E149EC6">
    <w:name w:val="E35C764643D5004CA6BE24B084E149EC6"/>
    <w:rsid w:val="00A249B5"/>
    <w:pPr>
      <w:contextualSpacing/>
      <w:jc w:val="right"/>
    </w:pPr>
    <w:rPr>
      <w:rFonts w:eastAsiaTheme="minorHAnsi" w:cstheme="minorHAnsi"/>
      <w:caps/>
      <w:color w:val="44546A" w:themeColor="text2"/>
      <w:szCs w:val="22"/>
      <w:lang w:val="en-US"/>
    </w:rPr>
  </w:style>
  <w:style w:type="paragraph" w:customStyle="1" w:styleId="2DA4062EDD7C9F48BA24BB8F592BB6896">
    <w:name w:val="2DA4062EDD7C9F48BA24BB8F592BB6896"/>
    <w:rsid w:val="00A249B5"/>
    <w:pPr>
      <w:contextualSpacing/>
      <w:jc w:val="right"/>
    </w:pPr>
    <w:rPr>
      <w:rFonts w:eastAsiaTheme="minorHAnsi" w:cstheme="minorHAnsi"/>
      <w:caps/>
      <w:color w:val="44546A" w:themeColor="text2"/>
      <w:szCs w:val="22"/>
      <w:lang w:val="en-US"/>
    </w:rPr>
  </w:style>
  <w:style w:type="paragraph" w:customStyle="1" w:styleId="CC0176FBAFEE2241BD8CBA95E074867F5">
    <w:name w:val="CC0176FBAFEE2241BD8CBA95E074867F5"/>
    <w:rsid w:val="00A249B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5">
    <w:name w:val="1A0F7E55A348DC4F9A269BEC538DD98F5"/>
    <w:rsid w:val="00A249B5"/>
    <w:pPr>
      <w:contextualSpacing/>
      <w:jc w:val="both"/>
    </w:pPr>
    <w:rPr>
      <w:rFonts w:eastAsiaTheme="minorHAnsi" w:cstheme="minorHAnsi"/>
      <w:noProof/>
      <w:color w:val="44546A" w:themeColor="text2"/>
      <w:sz w:val="22"/>
      <w:szCs w:val="22"/>
      <w:lang w:val="en-US"/>
    </w:rPr>
  </w:style>
  <w:style w:type="paragraph" w:customStyle="1" w:styleId="194B2658681268488A7909AE6894A7046">
    <w:name w:val="194B2658681268488A7909AE6894A7046"/>
    <w:rsid w:val="00A249B5"/>
    <w:pPr>
      <w:spacing w:after="160"/>
    </w:pPr>
    <w:rPr>
      <w:rFonts w:eastAsiaTheme="minorHAnsi" w:cstheme="minorHAnsi"/>
      <w:noProof/>
      <w:color w:val="44546A" w:themeColor="text2"/>
      <w:sz w:val="22"/>
      <w:szCs w:val="22"/>
      <w:lang w:val="en-US"/>
    </w:rPr>
  </w:style>
  <w:style w:type="paragraph" w:customStyle="1" w:styleId="C9A14E2632FB9549AD60EA62F6C324D46">
    <w:name w:val="C9A14E2632FB9549AD60EA62F6C324D46"/>
    <w:rsid w:val="00A249B5"/>
    <w:pPr>
      <w:spacing w:after="160"/>
    </w:pPr>
    <w:rPr>
      <w:rFonts w:eastAsiaTheme="minorHAnsi" w:cstheme="minorHAnsi"/>
      <w:noProof/>
      <w:color w:val="44546A" w:themeColor="text2"/>
      <w:sz w:val="22"/>
      <w:szCs w:val="22"/>
      <w:lang w:val="en-US"/>
    </w:rPr>
  </w:style>
  <w:style w:type="paragraph" w:customStyle="1" w:styleId="1318DE7BEB96C040AE57535BDC33813B5">
    <w:name w:val="1318DE7BEB96C040AE57535BDC33813B5"/>
    <w:rsid w:val="00A249B5"/>
    <w:pPr>
      <w:spacing w:after="160"/>
    </w:pPr>
    <w:rPr>
      <w:rFonts w:eastAsiaTheme="minorHAnsi" w:cstheme="minorHAnsi"/>
      <w:noProof/>
      <w:color w:val="44546A" w:themeColor="text2"/>
      <w:sz w:val="22"/>
      <w:szCs w:val="22"/>
      <w:lang w:val="en-US"/>
    </w:rPr>
  </w:style>
  <w:style w:type="paragraph" w:customStyle="1" w:styleId="837E7347DD3CEA42A1F60194C4C036A66">
    <w:name w:val="837E7347DD3CEA42A1F60194C4C036A66"/>
    <w:rsid w:val="00A249B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6">
    <w:name w:val="CEA316674746094E9ECB5C99F6FAEA2F6"/>
    <w:rsid w:val="00A249B5"/>
    <w:pPr>
      <w:spacing w:after="160"/>
    </w:pPr>
    <w:rPr>
      <w:rFonts w:eastAsiaTheme="minorHAnsi" w:cstheme="minorHAnsi"/>
      <w:noProof/>
      <w:color w:val="FFFFFF" w:themeColor="background1"/>
      <w:sz w:val="22"/>
      <w:szCs w:val="22"/>
      <w:lang w:val="en-US"/>
    </w:rPr>
  </w:style>
  <w:style w:type="paragraph" w:customStyle="1" w:styleId="79C5A8B573B82B4A91BD4AD169BE1CB56">
    <w:name w:val="79C5A8B573B82B4A91BD4AD169BE1CB56"/>
    <w:rsid w:val="00A249B5"/>
    <w:pPr>
      <w:spacing w:after="160"/>
    </w:pPr>
    <w:rPr>
      <w:rFonts w:eastAsiaTheme="minorHAnsi" w:cstheme="minorHAnsi"/>
      <w:noProof/>
      <w:color w:val="FFFFFF" w:themeColor="background1"/>
      <w:sz w:val="22"/>
      <w:szCs w:val="22"/>
      <w:lang w:val="en-US"/>
    </w:rPr>
  </w:style>
  <w:style w:type="paragraph" w:customStyle="1" w:styleId="4183B697D77F2C499ABE90CEE1C55B2C5">
    <w:name w:val="4183B697D77F2C499ABE90CEE1C55B2C5"/>
    <w:rsid w:val="00A249B5"/>
    <w:pPr>
      <w:spacing w:after="160"/>
    </w:pPr>
    <w:rPr>
      <w:rFonts w:eastAsiaTheme="minorHAnsi" w:cstheme="minorHAnsi"/>
      <w:noProof/>
      <w:color w:val="FFFFFF" w:themeColor="background1"/>
      <w:sz w:val="22"/>
      <w:szCs w:val="22"/>
      <w:lang w:val="en-US"/>
    </w:rPr>
  </w:style>
  <w:style w:type="paragraph" w:customStyle="1" w:styleId="210EBA0FAD26014A9EEB44DD10042F4F6">
    <w:name w:val="210EBA0FAD26014A9EEB44DD10042F4F6"/>
    <w:rsid w:val="00A249B5"/>
    <w:pPr>
      <w:spacing w:after="160"/>
    </w:pPr>
    <w:rPr>
      <w:rFonts w:eastAsiaTheme="minorHAnsi" w:cstheme="minorHAnsi"/>
      <w:noProof/>
      <w:color w:val="44546A" w:themeColor="text2"/>
      <w:sz w:val="22"/>
      <w:szCs w:val="22"/>
      <w:lang w:val="en-US"/>
    </w:rPr>
  </w:style>
  <w:style w:type="paragraph" w:customStyle="1" w:styleId="E6822462B2EA144F8F64EBBA0B9FFA0A6">
    <w:name w:val="E6822462B2EA144F8F64EBBA0B9FFA0A6"/>
    <w:rsid w:val="00A249B5"/>
    <w:pPr>
      <w:spacing w:after="160"/>
    </w:pPr>
    <w:rPr>
      <w:rFonts w:eastAsiaTheme="minorHAnsi" w:cstheme="minorHAnsi"/>
      <w:noProof/>
      <w:color w:val="44546A" w:themeColor="text2"/>
      <w:sz w:val="22"/>
      <w:szCs w:val="22"/>
      <w:lang w:val="en-US"/>
    </w:rPr>
  </w:style>
  <w:style w:type="paragraph" w:customStyle="1" w:styleId="8FE84D029BC2254AA67F190AA745F9ED6">
    <w:name w:val="8FE84D029BC2254AA67F190AA745F9ED6"/>
    <w:rsid w:val="00A249B5"/>
    <w:pPr>
      <w:spacing w:after="160"/>
    </w:pPr>
    <w:rPr>
      <w:rFonts w:eastAsiaTheme="minorHAnsi" w:cstheme="minorHAnsi"/>
      <w:noProof/>
      <w:color w:val="44546A" w:themeColor="text2"/>
      <w:sz w:val="22"/>
      <w:szCs w:val="22"/>
      <w:lang w:val="en-US"/>
    </w:rPr>
  </w:style>
  <w:style w:type="paragraph" w:customStyle="1" w:styleId="F75E0F54D555A8438EBF330B08EF746A6">
    <w:name w:val="F75E0F54D555A8438EBF330B08EF746A6"/>
    <w:rsid w:val="00A249B5"/>
    <w:pPr>
      <w:contextualSpacing/>
    </w:pPr>
    <w:rPr>
      <w:rFonts w:eastAsiaTheme="minorHAnsi" w:cs="Tahoma"/>
      <w:b/>
      <w:i/>
      <w:noProof/>
      <w:color w:val="538135" w:themeColor="accent6" w:themeShade="BF"/>
      <w:sz w:val="22"/>
      <w:lang w:val="en-US"/>
    </w:rPr>
  </w:style>
  <w:style w:type="paragraph" w:customStyle="1" w:styleId="1691135860784441B7546AA46A1456F06">
    <w:name w:val="1691135860784441B7546AA46A1456F06"/>
    <w:rsid w:val="00A249B5"/>
    <w:pPr>
      <w:spacing w:line="259" w:lineRule="auto"/>
    </w:pPr>
    <w:rPr>
      <w:rFonts w:eastAsiaTheme="minorHAnsi"/>
      <w:noProof/>
      <w:sz w:val="18"/>
      <w:szCs w:val="22"/>
    </w:rPr>
  </w:style>
  <w:style w:type="paragraph" w:customStyle="1" w:styleId="06DAFE6284411E49B0F997338CF17F6D6">
    <w:name w:val="06DAFE6284411E49B0F997338CF17F6D6"/>
    <w:rsid w:val="00A249B5"/>
    <w:pPr>
      <w:spacing w:line="259" w:lineRule="auto"/>
    </w:pPr>
    <w:rPr>
      <w:rFonts w:eastAsiaTheme="minorHAnsi"/>
      <w:noProof/>
      <w:sz w:val="18"/>
      <w:szCs w:val="22"/>
    </w:rPr>
  </w:style>
  <w:style w:type="paragraph" w:customStyle="1" w:styleId="14B6FC68BAE55A438E69EC322928AEFB5">
    <w:name w:val="14B6FC68BAE55A438E69EC322928AEFB5"/>
    <w:rsid w:val="00A249B5"/>
    <w:pPr>
      <w:spacing w:line="259" w:lineRule="auto"/>
    </w:pPr>
    <w:rPr>
      <w:rFonts w:eastAsiaTheme="minorHAnsi"/>
      <w:noProof/>
      <w:sz w:val="18"/>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4.xml><?xml version="1.0" encoding="utf-8"?>
<ds:datastoreItem xmlns:ds="http://schemas.openxmlformats.org/officeDocument/2006/customXml" ds:itemID="{74AD8899-F1FC-4D7D-B891-09E046C1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Office_30658477_TF89135288</Template>
  <TotalTime>5</TotalTime>
  <Pages>1</Pages>
  <Words>513</Words>
  <Characters>2772</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Allen</dc:creator>
  <cp:keywords/>
  <dc:description/>
  <cp:lastModifiedBy>Tester pt-BR</cp:lastModifiedBy>
  <cp:revision>6</cp:revision>
  <dcterms:created xsi:type="dcterms:W3CDTF">2019-03-19T12:17:00Z</dcterms:created>
  <dcterms:modified xsi:type="dcterms:W3CDTF">2019-04-04T15:35:00Z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