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1.xml" ContentType="application/vnd.openxmlformats-officedocument.customXmlProperties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7D3FAD" w14:textId="3004A50C" w:rsidR="00C37E9A" w:rsidRPr="0075052E" w:rsidRDefault="00000000" w:rsidP="0075052E">
      <w:pPr>
        <w:pStyle w:val="Title"/>
      </w:pPr>
      <w:sdt>
        <w:sdtPr>
          <w:id w:val="-1736687540"/>
          <w:placeholder>
            <w:docPart w:val="3B3C8AE4EBB74B0BAA4C95632F613EDC"/>
          </w:placeholder>
          <w:temporary/>
          <w:showingPlcHdr/>
          <w15:appearance w15:val="hidden"/>
        </w:sdtPr>
        <w:sdtContent>
          <w:r w:rsidR="00912FA7" w:rsidRPr="0075052E">
            <w:t>Poetry</w:t>
          </w:r>
        </w:sdtContent>
      </w:sdt>
    </w:p>
    <w:p w14:paraId="58EE7E45" w14:textId="77777777" w:rsidR="005D524C" w:rsidRPr="004A0C53" w:rsidRDefault="005D524C" w:rsidP="0075052E">
      <w:pPr>
        <w:spacing w:after="0"/>
        <w:jc w:val="center"/>
        <w:rPr>
          <w:vertAlign w:val="subscript"/>
        </w:rPr>
      </w:pPr>
      <w:r w:rsidRPr="004A0C53">
        <w:rPr>
          <w:noProof/>
          <w:vertAlign w:val="subscript"/>
          <w:lang w:val="en-AU" w:eastAsia="en-AU"/>
        </w:rPr>
        <mc:AlternateContent>
          <mc:Choice Requires="wps">
            <w:drawing>
              <wp:inline distT="0" distB="0" distL="0" distR="0" wp14:anchorId="506F0571" wp14:editId="4E309ADD">
                <wp:extent cx="3114675" cy="4314825"/>
                <wp:effectExtent l="0" t="0" r="0" b="0"/>
                <wp:docPr id="2" name="Rectangle 2" descr="Drawing of a flow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431482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377E20" w14:textId="77777777" w:rsidR="005D524C" w:rsidRDefault="005D524C" w:rsidP="00955AF2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6F0571" id="Rectangle 2" o:spid="_x0000_s1026" alt="Drawing of a flower" style="width:245.25pt;height:33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" stroked="f" strokeweight="1pt">
                <v:fill r:id="rId8" o:title="Drawing of a flower" recolor="t" rotate="t" type="frame"/>
                <v:textbox>
                  <w:txbxContent>
                    <w:p w14:paraId="51377E20" w14:textId="77777777" w:rsidR="005D524C" w:rsidRDefault="005D524C" w:rsidP="00955AF2">
                      <w:pPr>
                        <w:jc w:val="center"/>
                        <w:rPr>
                          <w:noProof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570C8E21" w14:textId="68040C8C" w:rsidR="00C37E9A" w:rsidRPr="004A0C53" w:rsidRDefault="00000000" w:rsidP="3F493541">
      <w:pPr>
        <w:pStyle w:val="Subtitle"/>
        <w:numPr>
          <w:ilvl w:val="0"/>
          <w:numId w:val="0"/>
        </w:numPr>
      </w:pPr>
      <w:sdt>
        <w:sdtPr>
          <w:id w:val="1486272826"/>
          <w:placeholder>
            <w:docPart w:val="F4838CD16E9147279D23378B08EF05DF"/>
          </w:placeholder>
          <w:temporary/>
          <w:showingPlcHdr/>
          <w15:appearance w15:val="hidden"/>
        </w:sdtPr>
        <w:sdtContent>
          <w:r w:rsidR="00912FA7">
            <w:t>Mrs. Jenkin’s Class</w:t>
          </w:r>
        </w:sdtContent>
      </w:sdt>
    </w:p>
    <w:p w14:paraId="6EF9FCA0" w14:textId="747916F7" w:rsidR="007D2F22" w:rsidRPr="004A0C53" w:rsidRDefault="00000000" w:rsidP="3F493541">
      <w:pPr>
        <w:pStyle w:val="Subtitle"/>
        <w:numPr>
          <w:ilvl w:val="0"/>
          <w:numId w:val="0"/>
        </w:numPr>
      </w:pPr>
      <w:sdt>
        <w:sdtPr>
          <w:id w:val="1313060343"/>
          <w:placeholder>
            <w:docPart w:val="906B9EA52E2744CCAD7CA93A792F6776"/>
          </w:placeholder>
          <w:temporary/>
          <w:showingPlcHdr/>
          <w15:appearance w15:val="hidden"/>
        </w:sdtPr>
        <w:sdtContent>
          <w:r w:rsidR="00912FA7">
            <w:t>Spring Semester</w:t>
          </w:r>
        </w:sdtContent>
      </w:sdt>
    </w:p>
    <w:p w14:paraId="4ECCB2A8" w14:textId="37C9C01B" w:rsidR="007A3CF7" w:rsidRDefault="00000000" w:rsidP="3F493541">
      <w:pPr>
        <w:pStyle w:val="Subtitle"/>
        <w:numPr>
          <w:ilvl w:val="0"/>
          <w:numId w:val="0"/>
        </w:numPr>
      </w:pPr>
      <w:sdt>
        <w:sdtPr>
          <w:id w:val="2039920813"/>
          <w:placeholder>
            <w:docPart w:val="B1A7AD7EA89E4AB4AB072215E5D4C79F"/>
          </w:placeholder>
          <w:temporary/>
          <w:showingPlcHdr/>
          <w15:appearance w15:val="hidden"/>
        </w:sdtPr>
        <w:sdtContent>
          <w:r w:rsidR="00912FA7">
            <w:t>Jackson Plain Middle School</w:t>
          </w:r>
        </w:sdtContent>
      </w:sdt>
    </w:p>
    <w:p w14:paraId="7A0EFBB1" w14:textId="77777777" w:rsidR="0075052E" w:rsidRPr="0075052E" w:rsidRDefault="0075052E" w:rsidP="0075052E">
      <w:pPr>
        <w:pStyle w:val="Subtitle"/>
      </w:pPr>
      <w:r w:rsidRPr="0075052E">
        <w:lastRenderedPageBreak/>
        <w:br w:type="page"/>
      </w:r>
    </w:p>
    <w:p w14:paraId="075D715A" w14:textId="693ACA39" w:rsidR="00C452C7" w:rsidRDefault="00C452C7" w:rsidP="00C452C7">
      <w:pPr>
        <w:pStyle w:val="Subtitle"/>
      </w:pPr>
    </w:p>
    <w:p w14:paraId="29956B94" w14:textId="77777777" w:rsidR="0075052E" w:rsidRDefault="0075052E" w:rsidP="00C452C7">
      <w:pPr>
        <w:pStyle w:val="Subtitle"/>
      </w:pPr>
    </w:p>
    <w:p w14:paraId="7177852C" w14:textId="77777777" w:rsidR="0075052E" w:rsidRDefault="0075052E" w:rsidP="00C452C7">
      <w:pPr>
        <w:pStyle w:val="Subtitle"/>
      </w:pPr>
    </w:p>
    <w:p w14:paraId="680730FA" w14:textId="77777777" w:rsidR="0075052E" w:rsidRDefault="0075052E" w:rsidP="00C452C7">
      <w:pPr>
        <w:pStyle w:val="Subtitle"/>
      </w:pPr>
    </w:p>
    <w:p w14:paraId="431C65A4" w14:textId="77777777" w:rsidR="0075052E" w:rsidRDefault="0075052E" w:rsidP="00C452C7">
      <w:pPr>
        <w:pStyle w:val="Subtitle"/>
      </w:pPr>
    </w:p>
    <w:p w14:paraId="0819080C" w14:textId="77777777" w:rsidR="0075052E" w:rsidRDefault="0075052E" w:rsidP="00C452C7">
      <w:pPr>
        <w:pStyle w:val="Subtitle"/>
      </w:pPr>
    </w:p>
    <w:p w14:paraId="661C3FED" w14:textId="77777777" w:rsidR="0075052E" w:rsidRDefault="0075052E" w:rsidP="00C452C7">
      <w:pPr>
        <w:pStyle w:val="Subtitle"/>
      </w:pPr>
    </w:p>
    <w:p w14:paraId="36C1897E" w14:textId="77777777" w:rsidR="0075052E" w:rsidRDefault="0075052E" w:rsidP="00C452C7">
      <w:pPr>
        <w:pStyle w:val="Subtitle"/>
      </w:pPr>
    </w:p>
    <w:p w14:paraId="3ECC83A5" w14:textId="77777777" w:rsidR="0075052E" w:rsidRDefault="0075052E" w:rsidP="00C452C7">
      <w:pPr>
        <w:pStyle w:val="Subtitle"/>
      </w:pPr>
    </w:p>
    <w:p w14:paraId="11ED635A" w14:textId="77777777" w:rsidR="0075052E" w:rsidRDefault="0075052E" w:rsidP="00C452C7">
      <w:pPr>
        <w:pStyle w:val="Subtitle"/>
      </w:pPr>
    </w:p>
    <w:p w14:paraId="09D18D6B" w14:textId="77777777" w:rsidR="0075052E" w:rsidRDefault="0075052E" w:rsidP="00C452C7">
      <w:pPr>
        <w:pStyle w:val="Subtitle"/>
      </w:pPr>
    </w:p>
    <w:p w14:paraId="55EAEAD0" w14:textId="77777777" w:rsidR="0075052E" w:rsidRDefault="0075052E" w:rsidP="00C452C7">
      <w:pPr>
        <w:pStyle w:val="Subtitle"/>
      </w:pPr>
    </w:p>
    <w:p w14:paraId="7FE02B7F" w14:textId="77777777" w:rsidR="0075052E" w:rsidRDefault="0075052E" w:rsidP="00C452C7">
      <w:pPr>
        <w:pStyle w:val="Subtitle"/>
      </w:pPr>
    </w:p>
    <w:p w14:paraId="3234CBC9" w14:textId="77777777" w:rsidR="0075052E" w:rsidRDefault="0075052E" w:rsidP="00C452C7">
      <w:pPr>
        <w:pStyle w:val="Subtitle"/>
      </w:pPr>
    </w:p>
    <w:p w14:paraId="5EF3A1D8" w14:textId="77777777" w:rsidR="0075052E" w:rsidRDefault="0075052E" w:rsidP="00C452C7">
      <w:pPr>
        <w:pStyle w:val="Subtitle"/>
      </w:pPr>
    </w:p>
    <w:p w14:paraId="0F6CEAE4" w14:textId="326B7535" w:rsidR="007A3CF7" w:rsidRDefault="007A3CF7" w:rsidP="00C452C7">
      <w:pPr>
        <w:pStyle w:val="Subtitle"/>
      </w:pPr>
    </w:p>
    <w:p w14:paraId="5F7C493E" w14:textId="3E12CB4E" w:rsidR="003C2336" w:rsidRDefault="003C2336" w:rsidP="00C452C7">
      <w:pPr>
        <w:pStyle w:val="Subtitle"/>
      </w:pPr>
    </w:p>
    <w:p w14:paraId="720E4BDF" w14:textId="77777777" w:rsidR="003C2336" w:rsidRDefault="003C2336" w:rsidP="00C452C7">
      <w:pPr>
        <w:pStyle w:val="Subtitle"/>
      </w:pPr>
    </w:p>
    <w:p w14:paraId="0AAC69C5" w14:textId="77777777" w:rsidR="007A3CF7" w:rsidRPr="004A0C53" w:rsidRDefault="007A3CF7" w:rsidP="00C452C7">
      <w:pPr>
        <w:pStyle w:val="Subtitle"/>
      </w:pPr>
    </w:p>
    <w:p w14:paraId="26D23A7A" w14:textId="411788DF" w:rsidR="00665970" w:rsidRPr="004A0C53" w:rsidRDefault="00000000" w:rsidP="3F493541">
      <w:pPr>
        <w:pStyle w:val="Subtitle"/>
        <w:numPr>
          <w:ilvl w:val="0"/>
          <w:numId w:val="0"/>
        </w:numPr>
      </w:pPr>
      <w:sdt>
        <w:sdtPr>
          <w:id w:val="-1609190402"/>
          <w:placeholder>
            <w:docPart w:val="D3584059E47C45BD8125A5BE96D8E201"/>
          </w:placeholder>
          <w:temporary/>
          <w:showingPlcHdr/>
          <w15:appearance w15:val="hidden"/>
        </w:sdtPr>
        <w:sdtContent>
          <w:r w:rsidR="00912FA7">
            <w:t>Copyright © 20</w:t>
          </w:r>
          <w:r w:rsidR="007E2643">
            <w:t>XX</w:t>
          </w:r>
        </w:sdtContent>
      </w:sdt>
    </w:p>
    <w:p w14:paraId="6A1A174F" w14:textId="77777777" w:rsidR="00665970" w:rsidRPr="004A0C53" w:rsidRDefault="00665970" w:rsidP="0033256C">
      <w:pPr>
        <w:pStyle w:val="Subtitle"/>
      </w:pPr>
      <w:r w:rsidRPr="004A0C53">
        <w:t xml:space="preserve">by </w:t>
      </w:r>
      <w:sdt>
        <w:sdtPr>
          <w:id w:val="976265059"/>
          <w:placeholder>
            <w:docPart w:val="61EFF80A8EAE47958E42E1D132D8058B"/>
          </w:placeholder>
          <w:temporary/>
          <w:showingPlcHdr/>
          <w15:appearance w15:val="hidden"/>
        </w:sdtPr>
        <w:sdtContent>
          <w:r w:rsidR="009A1509" w:rsidRPr="004A0C53">
            <w:t>Copyright holder name</w:t>
          </w:r>
        </w:sdtContent>
      </w:sdt>
    </w:p>
    <w:p w14:paraId="05FD2C5C" w14:textId="77777777" w:rsidR="00665970" w:rsidRPr="004A0C53" w:rsidRDefault="00665970" w:rsidP="0033256C">
      <w:pPr>
        <w:pStyle w:val="Subtitle"/>
      </w:pPr>
      <w:r w:rsidRPr="004A0C53">
        <w:t>ISBN:</w:t>
      </w:r>
      <w:r w:rsidR="00896C4B" w:rsidRPr="004A0C53">
        <w:t xml:space="preserve"> </w:t>
      </w:r>
      <w:sdt>
        <w:sdtPr>
          <w:id w:val="874352148"/>
          <w:placeholder>
            <w:docPart w:val="4B454050C8E9496DB96B16AAF4C9DBE4"/>
          </w:placeholder>
          <w:temporary/>
          <w:showingPlcHdr/>
          <w15:appearance w15:val="hidden"/>
        </w:sdtPr>
        <w:sdtContent>
          <w:r w:rsidR="00896C4B" w:rsidRPr="004A0C53">
            <w:t>123-45678-9</w:t>
          </w:r>
        </w:sdtContent>
      </w:sdt>
    </w:p>
    <w:p w14:paraId="5C9B8629" w14:textId="77777777" w:rsidR="00665970" w:rsidRPr="004A0C53" w:rsidRDefault="00665970" w:rsidP="0033256C">
      <w:pPr>
        <w:pStyle w:val="Subtitle"/>
      </w:pPr>
      <w:r w:rsidRPr="004A0C53">
        <w:lastRenderedPageBreak/>
        <w:t xml:space="preserve">Printed in </w:t>
      </w:r>
      <w:sdt>
        <w:sdtPr>
          <w:id w:val="933253072"/>
          <w:placeholder>
            <w:docPart w:val="58F3079ABC394C159E638836780FDC02"/>
          </w:placeholder>
          <w:temporary/>
          <w:showingPlcHdr/>
          <w15:appearance w15:val="hidden"/>
        </w:sdtPr>
        <w:sdtContent>
          <w:r w:rsidR="00896C4B" w:rsidRPr="004A0C53">
            <w:t>Country name</w:t>
          </w:r>
        </w:sdtContent>
      </w:sdt>
    </w:p>
    <w:p w14:paraId="5576AA56" w14:textId="48F0EB3E" w:rsidR="0075052E" w:rsidRDefault="0075052E">
      <w:bookmarkStart w:id="0" w:name="_Toc4526269"/>
      <w:bookmarkStart w:id="1" w:name="_Toc4525293"/>
      <w:r>
        <w:br w:type="page"/>
      </w:r>
    </w:p>
    <w:p w14:paraId="0F16E4DE" w14:textId="08E047D5" w:rsidR="00CF34D1" w:rsidRPr="00CF34D1" w:rsidRDefault="00000000" w:rsidP="0075052E">
      <w:pPr>
        <w:pStyle w:val="TOCHeading"/>
      </w:pPr>
      <w:sdt>
        <w:sdtPr>
          <w:id w:val="-179812693"/>
          <w:placeholder>
            <w:docPart w:val="4D96EB07FA0C4B3DAA879500F414AD1E"/>
          </w:placeholder>
          <w:temporary/>
          <w:showingPlcHdr/>
          <w15:appearance w15:val="hidden"/>
        </w:sdtPr>
        <w:sdtContent>
          <w:r w:rsidR="00912FA7">
            <w:t>Table of contents</w:t>
          </w:r>
        </w:sdtContent>
      </w:sdt>
    </w:p>
    <w:p w14:paraId="2B777DF2" w14:textId="3011AF85" w:rsidR="00725D62" w:rsidRDefault="00000000" w:rsidP="00725D62">
      <w:pPr>
        <w:pStyle w:val="TOC1"/>
      </w:pPr>
      <w:sdt>
        <w:sdtPr>
          <w:id w:val="-1177111883"/>
          <w:placeholder>
            <w:docPart w:val="0B60933D4AB94661B9E16017FB657B5F"/>
          </w:placeholder>
          <w:temporary/>
          <w:showingPlcHdr/>
          <w15:appearance w15:val="hidden"/>
        </w:sdtPr>
        <w:sdtContent>
          <w:r w:rsidR="00912FA7">
            <w:t>Jazz Hands by Lynette Yang</w:t>
          </w:r>
          <w:r w:rsidR="00912FA7">
            <w:tab/>
          </w:r>
          <w:r w:rsidR="0075052E">
            <w:t>4</w:t>
          </w:r>
        </w:sdtContent>
      </w:sdt>
    </w:p>
    <w:p w14:paraId="2227857B" w14:textId="2C687141" w:rsidR="00725D62" w:rsidRDefault="00000000" w:rsidP="00725D62">
      <w:pPr>
        <w:pStyle w:val="TOC1"/>
      </w:pPr>
      <w:sdt>
        <w:sdtPr>
          <w:id w:val="568307937"/>
          <w:placeholder>
            <w:docPart w:val="00344C11FBF44A4E998AF677D98CC2D0"/>
          </w:placeholder>
          <w:temporary/>
          <w:showingPlcHdr/>
          <w15:appearance w15:val="hidden"/>
        </w:sdtPr>
        <w:sdtContent>
          <w:r w:rsidR="00912FA7">
            <w:t>poetry by Ernesto Mazza</w:t>
          </w:r>
          <w:r w:rsidR="00912FA7">
            <w:tab/>
          </w:r>
          <w:r w:rsidR="0075052E">
            <w:t>5</w:t>
          </w:r>
        </w:sdtContent>
      </w:sdt>
    </w:p>
    <w:p w14:paraId="61388DFB" w14:textId="12A404EA" w:rsidR="00725D62" w:rsidRDefault="00000000" w:rsidP="00725D62">
      <w:pPr>
        <w:pStyle w:val="TOC1"/>
      </w:pPr>
      <w:sdt>
        <w:sdtPr>
          <w:id w:val="-77988671"/>
          <w:placeholder>
            <w:docPart w:val="10074F158C90435B901D3A14088A4E80"/>
          </w:placeholder>
          <w:temporary/>
          <w:showingPlcHdr/>
          <w15:appearance w15:val="hidden"/>
        </w:sdtPr>
        <w:sdtContent>
          <w:r w:rsidR="00912FA7">
            <w:t>zest by Lesa Wallace</w:t>
          </w:r>
          <w:r w:rsidR="00912FA7">
            <w:tab/>
          </w:r>
          <w:r w:rsidR="0075052E">
            <w:t>6</w:t>
          </w:r>
        </w:sdtContent>
      </w:sdt>
    </w:p>
    <w:p w14:paraId="51ABCF44" w14:textId="4935943E" w:rsidR="00725D62" w:rsidRDefault="00000000" w:rsidP="00725D62">
      <w:pPr>
        <w:pStyle w:val="TOC1"/>
      </w:pPr>
      <w:sdt>
        <w:sdtPr>
          <w:id w:val="1578092846"/>
          <w:placeholder>
            <w:docPart w:val="8EEB44E46D844C799A192A787CC9CE5E"/>
          </w:placeholder>
          <w:temporary/>
          <w:showingPlcHdr/>
          <w15:appearance w15:val="hidden"/>
        </w:sdtPr>
        <w:sdtContent>
          <w:r w:rsidR="00912FA7">
            <w:t>Poem title by Author</w:t>
          </w:r>
          <w:r w:rsidR="00912FA7">
            <w:tab/>
          </w:r>
          <w:r w:rsidR="0075052E">
            <w:t>7</w:t>
          </w:r>
        </w:sdtContent>
      </w:sdt>
    </w:p>
    <w:p w14:paraId="473B51EC" w14:textId="32799672" w:rsidR="00725D62" w:rsidRDefault="00000000" w:rsidP="00725D62">
      <w:pPr>
        <w:pStyle w:val="TOC1"/>
      </w:pPr>
      <w:sdt>
        <w:sdtPr>
          <w:id w:val="363568293"/>
          <w:placeholder>
            <w:docPart w:val="0D9CC240B0974E1FAE5704699D24678C"/>
          </w:placeholder>
          <w:temporary/>
          <w:showingPlcHdr/>
          <w15:appearance w15:val="hidden"/>
        </w:sdtPr>
        <w:sdtContent>
          <w:r w:rsidR="00912FA7">
            <w:t>Authors</w:t>
          </w:r>
          <w:r w:rsidR="00912FA7">
            <w:tab/>
          </w:r>
          <w:r w:rsidR="0075052E">
            <w:t>8</w:t>
          </w:r>
        </w:sdtContent>
      </w:sdt>
    </w:p>
    <w:p w14:paraId="7A88743F" w14:textId="2CB57391" w:rsidR="007A3CF7" w:rsidRDefault="007A3CF7" w:rsidP="004944F7"/>
    <w:p w14:paraId="67FFA131" w14:textId="77777777" w:rsidR="003C2336" w:rsidRDefault="003C2336" w:rsidP="004944F7"/>
    <w:p w14:paraId="74B69084" w14:textId="1CECE42B" w:rsidR="0075052E" w:rsidRDefault="0075052E">
      <w:r>
        <w:br w:type="page"/>
      </w:r>
    </w:p>
    <w:bookmarkStart w:id="2" w:name="_Toc4525295"/>
    <w:bookmarkStart w:id="3" w:name="_Toc4526271"/>
    <w:bookmarkStart w:id="4" w:name="_Toc4527259"/>
    <w:bookmarkStart w:id="5" w:name="_Toc5218898"/>
    <w:bookmarkEnd w:id="0"/>
    <w:bookmarkEnd w:id="1"/>
    <w:p w14:paraId="65E1D1A8" w14:textId="5017593E" w:rsidR="0071058F" w:rsidRDefault="00000000" w:rsidP="009C63F2">
      <w:pPr>
        <w:pStyle w:val="Title1"/>
        <w:rPr>
          <w:rStyle w:val="Author1"/>
        </w:rPr>
      </w:pPr>
      <w:sdt>
        <w:sdtPr>
          <w:rPr>
            <w:sz w:val="24"/>
          </w:rPr>
          <w:id w:val="205376058"/>
          <w:placeholder>
            <w:docPart w:val="4FCB90120ABE46EEB35E9738FD0E43B4"/>
          </w:placeholder>
          <w:temporary/>
          <w:showingPlcHdr/>
          <w15:appearance w15:val="hidden"/>
        </w:sdtPr>
        <w:sdtEndPr>
          <w:rPr>
            <w:sz w:val="56"/>
          </w:rPr>
        </w:sdtEndPr>
        <w:sdtContent>
          <w:r w:rsidR="00F3204B" w:rsidRPr="004A0C53">
            <w:t>Jazz Hands</w:t>
          </w:r>
        </w:sdtContent>
      </w:sdt>
      <w:r w:rsidR="0071058F" w:rsidRPr="004A0C53">
        <w:br/>
      </w:r>
      <w:r w:rsidR="0071058F" w:rsidRPr="004A0C53">
        <w:rPr>
          <w:rStyle w:val="Author1"/>
        </w:rPr>
        <w:t xml:space="preserve">by </w:t>
      </w:r>
      <w:bookmarkEnd w:id="2"/>
      <w:bookmarkEnd w:id="3"/>
      <w:bookmarkEnd w:id="4"/>
      <w:sdt>
        <w:sdtPr>
          <w:rPr>
            <w:rStyle w:val="Author1"/>
          </w:rPr>
          <w:id w:val="1690648683"/>
          <w:placeholder>
            <w:docPart w:val="E00B7ED38F224DE99564279F3D72695F"/>
          </w:placeholder>
          <w:temporary/>
          <w:showingPlcHdr/>
          <w15:appearance w15:val="hidden"/>
        </w:sdtPr>
        <w:sdtContent>
          <w:r w:rsidR="00917F72" w:rsidRPr="004A0C53">
            <w:rPr>
              <w:rStyle w:val="Author1"/>
            </w:rPr>
            <w:t>Lynette Yang</w:t>
          </w:r>
        </w:sdtContent>
      </w:sdt>
      <w:bookmarkEnd w:id="5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1"/>
        <w:gridCol w:w="2189"/>
      </w:tblGrid>
      <w:tr w:rsidR="005D524C" w14:paraId="28953667" w14:textId="77777777" w:rsidTr="005D524C">
        <w:tc>
          <w:tcPr>
            <w:tcW w:w="2515" w:type="dxa"/>
          </w:tcPr>
          <w:p w14:paraId="7947E75F" w14:textId="2AC77A0A" w:rsidR="005D524C" w:rsidRPr="0075052E" w:rsidRDefault="005D524C" w:rsidP="005D524C">
            <w:r w:rsidRPr="0075052E">
              <w:rPr>
                <w:noProof/>
                <w:lang w:eastAsia="en-AU"/>
              </w:rPr>
              <w:drawing>
                <wp:inline distT="0" distB="0" distL="0" distR="0" wp14:anchorId="377CF44C" wp14:editId="1CCA6106">
                  <wp:extent cx="1810512" cy="4745736"/>
                  <wp:effectExtent l="0" t="0" r="0" b="0"/>
                  <wp:docPr id="3" name="Picture 3" descr="Flowers on a 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twork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512" cy="474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5" w:type="dxa"/>
          </w:tcPr>
          <w:sdt>
            <w:sdtPr>
              <w:alias w:val="Poem text"/>
              <w:tag w:val="Poem text"/>
              <w:id w:val="-305162082"/>
              <w:placeholder>
                <w:docPart w:val="5E2F4E0CB231451781E52EEE6153DB23"/>
              </w:placeholder>
              <w:temporary/>
              <w:showingPlcHdr/>
              <w15:appearance w15:val="hidden"/>
            </w:sdtPr>
            <w:sdtContent>
              <w:p w14:paraId="22694973" w14:textId="77777777" w:rsidR="005D524C" w:rsidRPr="004A0C53" w:rsidRDefault="005D524C" w:rsidP="005D524C">
                <w:pPr>
                  <w:pStyle w:val="Text1"/>
                </w:pPr>
                <w:r w:rsidRPr="004A0C53">
                  <w:t>what do you call it?</w:t>
                </w:r>
              </w:p>
              <w:p w14:paraId="3C3379A6" w14:textId="77777777" w:rsidR="005D524C" w:rsidRPr="004A0C53" w:rsidRDefault="005D524C" w:rsidP="005D524C">
                <w:pPr>
                  <w:pStyle w:val="Text1"/>
                </w:pPr>
                <w:r w:rsidRPr="004A0C53">
                  <w:t>spread fingers and</w:t>
                </w:r>
              </w:p>
              <w:p w14:paraId="1DCEA9FA" w14:textId="77777777" w:rsidR="005D524C" w:rsidRPr="004A0C53" w:rsidRDefault="005D524C" w:rsidP="005D524C">
                <w:pPr>
                  <w:pStyle w:val="Text1"/>
                </w:pPr>
                <w:r w:rsidRPr="004A0C53">
                  <w:t>shake or jingle</w:t>
                </w:r>
              </w:p>
              <w:p w14:paraId="1C5B990A" w14:textId="77777777" w:rsidR="005D524C" w:rsidRPr="004A0C53" w:rsidRDefault="005D524C" w:rsidP="005D524C">
                <w:pPr>
                  <w:pStyle w:val="Text1"/>
                </w:pPr>
              </w:p>
              <w:p w14:paraId="010AD779" w14:textId="77777777" w:rsidR="005D524C" w:rsidRPr="004A0C53" w:rsidRDefault="005D524C" w:rsidP="005D524C">
                <w:pPr>
                  <w:pStyle w:val="Text1"/>
                </w:pPr>
                <w:r w:rsidRPr="004A0C53">
                  <w:t>doesn't matter how old</w:t>
                </w:r>
              </w:p>
              <w:p w14:paraId="17F8F156" w14:textId="77777777" w:rsidR="005D524C" w:rsidRPr="004A0C53" w:rsidRDefault="005D524C" w:rsidP="005D524C">
                <w:pPr>
                  <w:pStyle w:val="Text1"/>
                </w:pPr>
                <w:r w:rsidRPr="004A0C53">
                  <w:t>how young the culture</w:t>
                </w:r>
              </w:p>
              <w:p w14:paraId="444F2272" w14:textId="77777777" w:rsidR="005D524C" w:rsidRPr="004A0C53" w:rsidRDefault="005D524C" w:rsidP="005D524C">
                <w:pPr>
                  <w:pStyle w:val="Text1"/>
                </w:pPr>
                <w:r w:rsidRPr="004A0C53">
                  <w:t>recognized worldwide</w:t>
                </w:r>
              </w:p>
              <w:p w14:paraId="2AE94938" w14:textId="77777777" w:rsidR="005D524C" w:rsidRPr="004A0C53" w:rsidRDefault="005D524C" w:rsidP="005D524C">
                <w:pPr>
                  <w:pStyle w:val="Text1"/>
                </w:pPr>
              </w:p>
              <w:p w14:paraId="52AAA463" w14:textId="77777777" w:rsidR="005D524C" w:rsidRPr="004A0C53" w:rsidRDefault="005D524C" w:rsidP="005D524C">
                <w:pPr>
                  <w:pStyle w:val="Text1"/>
                </w:pPr>
                <w:r w:rsidRPr="004A0C53">
                  <w:t>comic or ironic</w:t>
                </w:r>
              </w:p>
              <w:p w14:paraId="777148E5" w14:textId="77777777" w:rsidR="005D524C" w:rsidRPr="004A0C53" w:rsidRDefault="005D524C" w:rsidP="005D524C">
                <w:pPr>
                  <w:pStyle w:val="Text1"/>
                </w:pPr>
                <w:r w:rsidRPr="004A0C53">
                  <w:t>up, down, sideways</w:t>
                </w:r>
              </w:p>
              <w:p w14:paraId="50067EB7" w14:textId="77777777" w:rsidR="005D524C" w:rsidRPr="004A0C53" w:rsidRDefault="005D524C" w:rsidP="005D524C">
                <w:pPr>
                  <w:pStyle w:val="Text1"/>
                </w:pPr>
              </w:p>
              <w:p w14:paraId="24380055" w14:textId="77777777" w:rsidR="005D524C" w:rsidRPr="004A0C53" w:rsidRDefault="005D524C" w:rsidP="005D524C">
                <w:pPr>
                  <w:pStyle w:val="Text1"/>
                </w:pPr>
                <w:r w:rsidRPr="004A0C53">
                  <w:t>necessary to add a flourish</w:t>
                </w:r>
              </w:p>
              <w:p w14:paraId="13718C28" w14:textId="77777777" w:rsidR="005D524C" w:rsidRPr="004A0C53" w:rsidRDefault="005D524C" w:rsidP="005D524C">
                <w:pPr>
                  <w:pStyle w:val="Text1"/>
                </w:pPr>
                <w:r w:rsidRPr="004A0C53">
                  <w:t>add pizzazz</w:t>
                </w:r>
              </w:p>
              <w:p w14:paraId="061A94C1" w14:textId="77777777" w:rsidR="005D524C" w:rsidRPr="004A0C53" w:rsidRDefault="005D524C" w:rsidP="005D524C">
                <w:pPr>
                  <w:pStyle w:val="Text1"/>
                </w:pPr>
              </w:p>
              <w:p w14:paraId="44C968C2" w14:textId="77777777" w:rsidR="005D524C" w:rsidRPr="004A0C53" w:rsidRDefault="005D524C" w:rsidP="005D524C">
                <w:pPr>
                  <w:pStyle w:val="Text1"/>
                </w:pPr>
                <w:r w:rsidRPr="004A0C53">
                  <w:t>excessive</w:t>
                </w:r>
              </w:p>
              <w:p w14:paraId="7DC4C09A" w14:textId="77777777" w:rsidR="005D524C" w:rsidRPr="004A0C53" w:rsidRDefault="005D524C" w:rsidP="005D524C">
                <w:pPr>
                  <w:pStyle w:val="Text1"/>
                </w:pPr>
                <w:r w:rsidRPr="004A0C53">
                  <w:t>percussive</w:t>
                </w:r>
              </w:p>
              <w:p w14:paraId="001DC3E4" w14:textId="77777777" w:rsidR="005D524C" w:rsidRPr="004A0C53" w:rsidRDefault="005D524C" w:rsidP="005D524C">
                <w:pPr>
                  <w:pStyle w:val="Text1"/>
                </w:pPr>
                <w:r w:rsidRPr="004A0C53">
                  <w:t>immoderate</w:t>
                </w:r>
              </w:p>
              <w:p w14:paraId="10F0C3B1" w14:textId="77777777" w:rsidR="005D524C" w:rsidRPr="004A0C53" w:rsidRDefault="005D524C" w:rsidP="005D524C">
                <w:pPr>
                  <w:pStyle w:val="Text1"/>
                </w:pPr>
                <w:r w:rsidRPr="004A0C53">
                  <w:t>extravagant</w:t>
                </w:r>
              </w:p>
              <w:p w14:paraId="7F902A2D" w14:textId="77777777" w:rsidR="005D524C" w:rsidRPr="004A0C53" w:rsidRDefault="005D524C" w:rsidP="005D524C">
                <w:pPr>
                  <w:pStyle w:val="Text1"/>
                </w:pPr>
              </w:p>
              <w:p w14:paraId="58AEF67D" w14:textId="77777777" w:rsidR="005D524C" w:rsidRPr="004A0C53" w:rsidRDefault="005D524C" w:rsidP="005D524C">
                <w:pPr>
                  <w:pStyle w:val="Text1"/>
                </w:pPr>
                <w:r w:rsidRPr="004A0C53">
                  <w:t>dance</w:t>
                </w:r>
              </w:p>
              <w:p w14:paraId="4B330C46" w14:textId="77777777" w:rsidR="005D524C" w:rsidRPr="004A0C53" w:rsidRDefault="005D524C" w:rsidP="005D524C">
                <w:pPr>
                  <w:pStyle w:val="Text1"/>
                </w:pPr>
              </w:p>
              <w:p w14:paraId="56843294" w14:textId="0400FC6B" w:rsidR="005D524C" w:rsidRDefault="005D524C" w:rsidP="005D524C">
                <w:pPr>
                  <w:pStyle w:val="Text1"/>
                </w:pPr>
                <w:r w:rsidRPr="004A0C53">
                  <w:lastRenderedPageBreak/>
                  <w:t>with jazz hands</w:t>
                </w:r>
              </w:p>
            </w:sdtContent>
          </w:sdt>
        </w:tc>
      </w:tr>
    </w:tbl>
    <w:p w14:paraId="7498159D" w14:textId="09821DD3" w:rsidR="003C2336" w:rsidRDefault="003C2336" w:rsidP="003C2336">
      <w:bookmarkStart w:id="6" w:name="_Toc4526270"/>
      <w:bookmarkStart w:id="7" w:name="_Toc4527258"/>
      <w:bookmarkStart w:id="8" w:name="_Toc5218899"/>
      <w:bookmarkStart w:id="9" w:name="_Toc4527260"/>
      <w:bookmarkStart w:id="10" w:name="_Toc4525294"/>
    </w:p>
    <w:p w14:paraId="5FBEEFCF" w14:textId="73CAE8C3" w:rsidR="0075052E" w:rsidRDefault="0075052E">
      <w:r>
        <w:br w:type="page"/>
      </w:r>
    </w:p>
    <w:p w14:paraId="3C3387DE" w14:textId="54D7C471" w:rsidR="0033256C" w:rsidRDefault="00000000" w:rsidP="009C63F2">
      <w:pPr>
        <w:pStyle w:val="Title2"/>
        <w:rPr>
          <w:rStyle w:val="Author2"/>
        </w:rPr>
      </w:pPr>
      <w:sdt>
        <w:sdtPr>
          <w:rPr>
            <w:sz w:val="22"/>
          </w:rPr>
          <w:id w:val="392550595"/>
          <w:placeholder>
            <w:docPart w:val="10AB6615B93B4BB29F4C7936D19B0547"/>
          </w:placeholder>
          <w:temporary/>
          <w:showingPlcHdr/>
          <w15:appearance w15:val="hidden"/>
        </w:sdtPr>
        <w:sdtEndPr>
          <w:rPr>
            <w:sz w:val="56"/>
          </w:rPr>
        </w:sdtEndPr>
        <w:sdtContent>
          <w:r w:rsidR="00917F72" w:rsidRPr="004A0C53">
            <w:t>poetry</w:t>
          </w:r>
        </w:sdtContent>
      </w:sdt>
      <w:r w:rsidR="0033256C" w:rsidRPr="004A0C53">
        <w:br/>
      </w:r>
      <w:r w:rsidR="0033256C" w:rsidRPr="004A0C53">
        <w:rPr>
          <w:rStyle w:val="Author2"/>
        </w:rPr>
        <w:t xml:space="preserve">by </w:t>
      </w:r>
      <w:bookmarkEnd w:id="6"/>
      <w:bookmarkEnd w:id="7"/>
      <w:sdt>
        <w:sdtPr>
          <w:rPr>
            <w:rStyle w:val="Author2"/>
          </w:rPr>
          <w:id w:val="-1750729575"/>
          <w:placeholder>
            <w:docPart w:val="8B31F67E121840708B88D6BAD2DF7AAE"/>
          </w:placeholder>
          <w:temporary/>
          <w:showingPlcHdr/>
          <w15:appearance w15:val="hidden"/>
        </w:sdtPr>
        <w:sdtContent>
          <w:r w:rsidR="00917F72" w:rsidRPr="004A0C53">
            <w:rPr>
              <w:rStyle w:val="Author2"/>
            </w:rPr>
            <w:t>Ernesto Mazza</w:t>
          </w:r>
        </w:sdtContent>
      </w:sdt>
      <w:bookmarkEnd w:id="8"/>
    </w:p>
    <w:p w14:paraId="0BB13903" w14:textId="3EE432AF" w:rsidR="0048249C" w:rsidRPr="0048249C" w:rsidRDefault="0048249C" w:rsidP="0048249C">
      <w:r w:rsidRPr="0075052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5888" behindDoc="1" locked="1" layoutInCell="1" allowOverlap="1" wp14:anchorId="16293DDF" wp14:editId="09029970">
                <wp:simplePos x="0" y="0"/>
                <wp:positionH relativeFrom="column">
                  <wp:posOffset>781050</wp:posOffset>
                </wp:positionH>
                <wp:positionV relativeFrom="paragraph">
                  <wp:posOffset>0</wp:posOffset>
                </wp:positionV>
                <wp:extent cx="3346704" cy="3346704"/>
                <wp:effectExtent l="0" t="0" r="0" b="0"/>
                <wp:wrapNone/>
                <wp:docPr id="17" name="Oval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704" cy="3346704"/>
                        </a:xfrm>
                        <a:prstGeom prst="ellipse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A80724" id="Oval 17" o:spid="_x0000_s1026" alt="&quot;&quot;" style="position:absolute;margin-left:61.5pt;margin-top:0;width:263.5pt;height:263.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zMPSIAAAA/3RSTlM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" stroked="f" strokeweight="1pt">
                <v:fill r:id="rId11" o:title="" recolor="t" rotate="t" type="frame"/>
                <v:stroke joinstyle="miter"/>
                <w10:anchorlock/>
              </v:oval>
            </w:pict>
          </mc:Fallback>
        </mc:AlternateConten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418"/>
        <w:gridCol w:w="3612"/>
      </w:tblGrid>
      <w:tr w:rsidR="0048249C" w14:paraId="2BF9559A" w14:textId="77777777" w:rsidTr="0048249C">
        <w:tc>
          <w:tcPr>
            <w:tcW w:w="1418" w:type="dxa"/>
          </w:tcPr>
          <w:sdt>
            <w:sdtPr>
              <w:alias w:val="Poem text"/>
              <w:tag w:val="Poem text"/>
              <w:id w:val="1312981055"/>
              <w:placeholder>
                <w:docPart w:val="6F2DB04422BE4795BEA23CDE211D4835"/>
              </w:placeholder>
              <w:temporary/>
              <w:showingPlcHdr/>
              <w15:appearance w15:val="hidden"/>
            </w:sdtPr>
            <w:sdtContent>
              <w:p w14:paraId="6D8B0A24" w14:textId="77777777" w:rsidR="0048249C" w:rsidRPr="004A0C53" w:rsidRDefault="0048249C" w:rsidP="0048249C">
                <w:pPr>
                  <w:pStyle w:val="Text2"/>
                </w:pPr>
                <w:r w:rsidRPr="004A0C53">
                  <w:t>patterns</w:t>
                </w:r>
              </w:p>
              <w:p w14:paraId="0A10F108" w14:textId="77777777" w:rsidR="0048249C" w:rsidRPr="004A0C53" w:rsidRDefault="0048249C" w:rsidP="0048249C">
                <w:pPr>
                  <w:pStyle w:val="Text2"/>
                </w:pPr>
                <w:r w:rsidRPr="004A0C53">
                  <w:t>oddly</w:t>
                </w:r>
              </w:p>
              <w:p w14:paraId="46FB6D63" w14:textId="77777777" w:rsidR="0048249C" w:rsidRPr="004A0C53" w:rsidRDefault="0048249C" w:rsidP="0048249C">
                <w:pPr>
                  <w:pStyle w:val="Text2"/>
                </w:pPr>
                <w:r w:rsidRPr="004A0C53">
                  <w:t>evening</w:t>
                </w:r>
              </w:p>
              <w:p w14:paraId="36A0529F" w14:textId="77777777" w:rsidR="0048249C" w:rsidRPr="004A0C53" w:rsidRDefault="0048249C" w:rsidP="0048249C">
                <w:pPr>
                  <w:pStyle w:val="Text2"/>
                </w:pPr>
                <w:r w:rsidRPr="004A0C53">
                  <w:t>traces</w:t>
                </w:r>
              </w:p>
              <w:p w14:paraId="3F8E6791" w14:textId="77777777" w:rsidR="0048249C" w:rsidRPr="004A0C53" w:rsidRDefault="0048249C" w:rsidP="0048249C">
                <w:pPr>
                  <w:pStyle w:val="Text2"/>
                </w:pPr>
                <w:r w:rsidRPr="004A0C53">
                  <w:t>round</w:t>
                </w:r>
              </w:p>
              <w:p w14:paraId="5527FC4B" w14:textId="77777777" w:rsidR="0048249C" w:rsidRPr="004A0C53" w:rsidRDefault="0048249C" w:rsidP="0048249C">
                <w:pPr>
                  <w:pStyle w:val="Text2"/>
                </w:pPr>
                <w:r w:rsidRPr="004A0C53">
                  <w:t>you</w:t>
                </w:r>
              </w:p>
            </w:sdtContent>
          </w:sdt>
          <w:p w14:paraId="1D8BEEEB" w14:textId="5AF18B69" w:rsidR="0048249C" w:rsidRDefault="0048249C" w:rsidP="0048249C"/>
        </w:tc>
        <w:tc>
          <w:tcPr>
            <w:tcW w:w="3612" w:type="dxa"/>
          </w:tcPr>
          <w:p w14:paraId="1C596160" w14:textId="27714EDA" w:rsidR="0048249C" w:rsidRDefault="0048249C" w:rsidP="0048249C"/>
        </w:tc>
      </w:tr>
    </w:tbl>
    <w:p w14:paraId="15B441B8" w14:textId="5CD6E71D" w:rsidR="0075052E" w:rsidRDefault="0075052E" w:rsidP="0048249C"/>
    <w:p w14:paraId="3B6D29AA" w14:textId="77777777" w:rsidR="0075052E" w:rsidRDefault="0075052E">
      <w:r>
        <w:br w:type="page"/>
      </w:r>
    </w:p>
    <w:p w14:paraId="6E056919" w14:textId="609DC4E3" w:rsidR="003C2336" w:rsidRDefault="003C2336" w:rsidP="0048249C"/>
    <w:p w14:paraId="1F972C62" w14:textId="058E5F02" w:rsidR="003C2336" w:rsidRDefault="003C2336" w:rsidP="0048249C"/>
    <w:p w14:paraId="41DF7411" w14:textId="34748DB0" w:rsidR="003C2336" w:rsidRDefault="003C2336" w:rsidP="0048249C"/>
    <w:p w14:paraId="766C66C9" w14:textId="77777777" w:rsidR="003C2336" w:rsidRDefault="003C2336" w:rsidP="0048249C"/>
    <w:p w14:paraId="7B1EDE58" w14:textId="08C6C3B7" w:rsidR="0048249C" w:rsidRDefault="0048249C" w:rsidP="0048249C"/>
    <w:p w14:paraId="4C4F039E" w14:textId="4F918527" w:rsidR="0048249C" w:rsidRDefault="0048249C" w:rsidP="0048249C"/>
    <w:p w14:paraId="1CAE0389" w14:textId="4D8A23A3" w:rsidR="0048249C" w:rsidRDefault="0048249C" w:rsidP="0048249C"/>
    <w:p w14:paraId="10DD3E3A" w14:textId="47861475" w:rsidR="0048249C" w:rsidRDefault="0048249C" w:rsidP="0048249C">
      <w:r w:rsidRPr="0075052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7936" behindDoc="1" locked="1" layoutInCell="1" allowOverlap="1" wp14:anchorId="5FE029E8" wp14:editId="1BBF82E3">
                <wp:simplePos x="0" y="0"/>
                <wp:positionH relativeFrom="column">
                  <wp:posOffset>-923925</wp:posOffset>
                </wp:positionH>
                <wp:positionV relativeFrom="paragraph">
                  <wp:posOffset>-2390140</wp:posOffset>
                </wp:positionV>
                <wp:extent cx="5029200" cy="7772400"/>
                <wp:effectExtent l="0" t="0" r="0" b="0"/>
                <wp:wrapNone/>
                <wp:docPr id="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777240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564D2" id="Rectangle 1" o:spid="_x0000_s1026" alt="&quot;&quot;" style="position:absolute;margin-left:-72.75pt;margin-top:-188.2pt;width:396pt;height:612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" stroked="f" strokeweight="1pt">
                <v:fill r:id="rId13" o:title="" recolor="t" rotate="t" type="frame"/>
                <v:imagedata recolortarget="black"/>
                <w10:anchorlock/>
              </v:rect>
            </w:pict>
          </mc:Fallback>
        </mc:AlternateConten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40"/>
      </w:tblGrid>
      <w:tr w:rsidR="007A5CEF" w14:paraId="69E1C0BD" w14:textId="77777777" w:rsidTr="007A5CEF">
        <w:tc>
          <w:tcPr>
            <w:tcW w:w="5030" w:type="dxa"/>
            <w:shd w:val="clear" w:color="auto" w:fill="FFFFFF" w:themeFill="background1"/>
          </w:tcPr>
          <w:p w14:paraId="1F7D8BC1" w14:textId="77777777" w:rsidR="007A5CEF" w:rsidRPr="004A0C53" w:rsidRDefault="00000000" w:rsidP="007A5CEF">
            <w:pPr>
              <w:pStyle w:val="Title3"/>
              <w:rPr>
                <w:rStyle w:val="Author2"/>
                <w:sz w:val="28"/>
              </w:rPr>
            </w:pPr>
            <w:sdt>
              <w:sdtPr>
                <w:rPr>
                  <w:sz w:val="22"/>
                </w:rPr>
                <w:id w:val="797493348"/>
                <w:placeholder>
                  <w:docPart w:val="D0EDE7F6BF294947A10C190DC1E5DECF"/>
                </w:placeholder>
                <w:temporary/>
                <w:showingPlcHdr/>
                <w15:appearance w15:val="hidden"/>
              </w:sdtPr>
              <w:sdtEndPr>
                <w:rPr>
                  <w:sz w:val="96"/>
                </w:rPr>
              </w:sdtEndPr>
              <w:sdtContent>
                <w:r w:rsidR="007A5CEF" w:rsidRPr="004A0C53">
                  <w:t>zest</w:t>
                </w:r>
              </w:sdtContent>
            </w:sdt>
            <w:r w:rsidR="007A5CEF" w:rsidRPr="004A0C53">
              <w:br/>
            </w:r>
            <w:r w:rsidR="007A5CEF" w:rsidRPr="004A0C53">
              <w:rPr>
                <w:rStyle w:val="Author3"/>
              </w:rPr>
              <w:t xml:space="preserve">by </w:t>
            </w:r>
            <w:sdt>
              <w:sdtPr>
                <w:rPr>
                  <w:rStyle w:val="Author3"/>
                </w:rPr>
                <w:id w:val="-779943208"/>
                <w:placeholder>
                  <w:docPart w:val="F0435BCE73B54F54BF861934457FC3EB"/>
                </w:placeholder>
                <w:temporary/>
                <w:showingPlcHdr/>
                <w15:appearance w15:val="hidden"/>
              </w:sdtPr>
              <w:sdtContent>
                <w:r w:rsidR="007A5CEF" w:rsidRPr="004A0C53">
                  <w:rPr>
                    <w:rStyle w:val="Author3"/>
                  </w:rPr>
                  <w:t>Lesa Wallace</w:t>
                </w:r>
              </w:sdtContent>
            </w:sdt>
          </w:p>
          <w:sdt>
            <w:sdtPr>
              <w:alias w:val="Poem text"/>
              <w:tag w:val="Poem text"/>
              <w:id w:val="1777443852"/>
              <w:placeholder>
                <w:docPart w:val="1AFDAF29EDE14CAF89AF6EF8EB13DB3D"/>
              </w:placeholder>
              <w:temporary/>
              <w:showingPlcHdr/>
              <w15:appearance w15:val="hidden"/>
            </w:sdtPr>
            <w:sdtContent>
              <w:p w14:paraId="2E672EDA" w14:textId="77777777" w:rsidR="007A5CEF" w:rsidRPr="004A0C53" w:rsidRDefault="007A5CEF" w:rsidP="007A5CEF">
                <w:pPr>
                  <w:pStyle w:val="Text3"/>
                </w:pPr>
                <w:r w:rsidRPr="004A0C53">
                  <w:t>orange delights, offends.</w:t>
                </w:r>
              </w:p>
              <w:p w14:paraId="477D1C77" w14:textId="77777777" w:rsidR="007A5CEF" w:rsidRPr="004A0C53" w:rsidRDefault="007A5CEF" w:rsidP="007A5CEF">
                <w:pPr>
                  <w:pStyle w:val="Text3"/>
                </w:pPr>
                <w:r w:rsidRPr="004A0C53">
                  <w:t>sweet, bright, bitter, refreshing.</w:t>
                </w:r>
              </w:p>
              <w:p w14:paraId="4E5339EB" w14:textId="7F6ECCAE" w:rsidR="007A5CEF" w:rsidRDefault="007A5CEF" w:rsidP="007A5CEF">
                <w:pPr>
                  <w:pStyle w:val="Text3"/>
                </w:pPr>
                <w:r w:rsidRPr="004A0C53">
                  <w:t>color controversy.</w:t>
                </w:r>
              </w:p>
            </w:sdtContent>
          </w:sdt>
        </w:tc>
      </w:tr>
    </w:tbl>
    <w:p w14:paraId="7D84823E" w14:textId="1D686442" w:rsidR="0048249C" w:rsidRDefault="0048249C" w:rsidP="0048249C"/>
    <w:p w14:paraId="48DAEDB3" w14:textId="6528B4D7" w:rsidR="008F1F02" w:rsidRDefault="008F1F02" w:rsidP="0048249C"/>
    <w:p w14:paraId="65AE842E" w14:textId="32B795FB" w:rsidR="008F1F02" w:rsidRDefault="008F1F02" w:rsidP="0048249C"/>
    <w:p w14:paraId="48018B0F" w14:textId="4EBFA3FE" w:rsidR="008F1F02" w:rsidRDefault="008F1F02" w:rsidP="0048249C"/>
    <w:p w14:paraId="2903317C" w14:textId="23A7FF12" w:rsidR="008F1F02" w:rsidRDefault="008F1F02" w:rsidP="0048249C"/>
    <w:p w14:paraId="7EF113F3" w14:textId="764487EA" w:rsidR="008F1F02" w:rsidRDefault="008F1F02" w:rsidP="0048249C"/>
    <w:p w14:paraId="3E1F1637" w14:textId="65E42856" w:rsidR="0075052E" w:rsidRDefault="0075052E">
      <w:r>
        <w:br w:type="page"/>
      </w:r>
    </w:p>
    <w:p w14:paraId="3EF2111D" w14:textId="206E21CB" w:rsidR="008F1F02" w:rsidRDefault="008F1F02" w:rsidP="0048249C"/>
    <w:p w14:paraId="3C132FEE" w14:textId="04DEB964" w:rsidR="008F1F02" w:rsidRDefault="008F1F02" w:rsidP="0048249C"/>
    <w:p w14:paraId="6F7AF0F1" w14:textId="3660DAB1" w:rsidR="008F1F02" w:rsidRDefault="008F1F02" w:rsidP="0048249C"/>
    <w:p w14:paraId="3CB288B3" w14:textId="4AAFAB5A" w:rsidR="008F1F02" w:rsidRDefault="008F1F02" w:rsidP="0048249C"/>
    <w:p w14:paraId="504D7024" w14:textId="77777777" w:rsidR="008F1F02" w:rsidRPr="0048249C" w:rsidRDefault="008F1F02" w:rsidP="0048249C"/>
    <w:bookmarkStart w:id="11" w:name="_Toc5218901"/>
    <w:bookmarkEnd w:id="9"/>
    <w:bookmarkEnd w:id="10"/>
    <w:p w14:paraId="76CC95A7" w14:textId="7EB3B5F0" w:rsidR="008F1F02" w:rsidRDefault="008F1F02" w:rsidP="008F1F02">
      <w:r w:rsidRPr="0075052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0F62E044" wp14:editId="1DCF18F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029200" cy="7772400"/>
                <wp:effectExtent l="0" t="0" r="0" b="0"/>
                <wp:wrapNone/>
                <wp:docPr id="11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777240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D2A53" id="Rectangle 11" o:spid="_x0000_s1026" alt="&quot;&quot;" style="position:absolute;margin-left:0;margin-top:0;width:396pt;height:612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" stroked="f" strokeweight="1pt">
                <v:fill r:id="rId16" o:title="" recolor="t" rotate="t" type="frame"/>
                <v:imagedata recolortarget="black"/>
                <w10:wrap anchorx="page" anchory="page"/>
              </v:rect>
            </w:pict>
          </mc:Fallback>
        </mc:AlternateContent>
      </w:r>
    </w:p>
    <w:p w14:paraId="7A91A843" w14:textId="25C481C9" w:rsidR="00477624" w:rsidRPr="004A0C53" w:rsidRDefault="00000000" w:rsidP="00576B01">
      <w:pPr>
        <w:pStyle w:val="Title4"/>
        <w:rPr>
          <w:rStyle w:val="Author1"/>
        </w:rPr>
      </w:pPr>
      <w:sdt>
        <w:sdtPr>
          <w:rPr>
            <w:rFonts w:asciiTheme="majorHAnsi" w:hAnsiTheme="majorHAnsi"/>
            <w:sz w:val="24"/>
          </w:rPr>
          <w:id w:val="-1926958627"/>
          <w:placeholder>
            <w:docPart w:val="E0F4153B55064A64BADC21B7F745C422"/>
          </w:placeholder>
          <w:temporary/>
          <w:showingPlcHdr/>
          <w15:appearance w15:val="hidden"/>
        </w:sdtPr>
        <w:sdtEndPr>
          <w:rPr>
            <w:rFonts w:asciiTheme="minorHAnsi" w:hAnsiTheme="minorHAnsi"/>
            <w:sz w:val="56"/>
          </w:rPr>
        </w:sdtEndPr>
        <w:sdtContent>
          <w:r w:rsidR="00B66B9A" w:rsidRPr="004A0C53">
            <w:t>Poem title</w:t>
          </w:r>
        </w:sdtContent>
      </w:sdt>
      <w:r w:rsidR="00477624" w:rsidRPr="004A0C53">
        <w:br/>
      </w:r>
      <w:r w:rsidR="00477624" w:rsidRPr="004A0C53">
        <w:rPr>
          <w:rStyle w:val="Author1"/>
          <w:rFonts w:asciiTheme="minorHAnsi" w:hAnsiTheme="minorHAnsi"/>
        </w:rPr>
        <w:t xml:space="preserve">by </w:t>
      </w:r>
      <w:sdt>
        <w:sdtPr>
          <w:rPr>
            <w:rStyle w:val="Author1"/>
            <w:rFonts w:asciiTheme="minorHAnsi" w:hAnsiTheme="minorHAnsi"/>
          </w:rPr>
          <w:id w:val="-807094780"/>
          <w:placeholder>
            <w:docPart w:val="5C602DB8D5BE4A8681AF77CF8BFA52A4"/>
          </w:placeholder>
          <w:temporary/>
          <w:showingPlcHdr/>
          <w15:appearance w15:val="hidden"/>
        </w:sdtPr>
        <w:sdtContent>
          <w:r w:rsidR="00B66B9A" w:rsidRPr="004A0C53">
            <w:rPr>
              <w:rStyle w:val="Author2"/>
            </w:rPr>
            <w:t>Author</w:t>
          </w:r>
        </w:sdtContent>
      </w:sdt>
      <w:bookmarkEnd w:id="11"/>
    </w:p>
    <w:sdt>
      <w:sdtPr>
        <w:alias w:val="Poem text"/>
        <w:tag w:val="Poem text"/>
        <w:id w:val="1743682993"/>
        <w:placeholder>
          <w:docPart w:val="064B26FDCEA746108EA7D80C0A951F43"/>
        </w:placeholder>
        <w:temporary/>
        <w:showingPlcHdr/>
        <w15:appearance w15:val="hidden"/>
      </w:sdtPr>
      <w:sdtContent>
        <w:p w14:paraId="40F0FE3D" w14:textId="46C6A5A6" w:rsidR="000F4F09" w:rsidRPr="004A0C53" w:rsidRDefault="000F4F09" w:rsidP="000F4F09">
          <w:r w:rsidRPr="004A0C53">
            <w:t>To get started right away, just tap any placeholder text (such as this) and start typing.</w:t>
          </w:r>
        </w:p>
        <w:p w14:paraId="78563336" w14:textId="77777777" w:rsidR="000F4F09" w:rsidRPr="004A0C53" w:rsidRDefault="000F4F09" w:rsidP="000F4F09">
          <w:r w:rsidRPr="004A0C53">
            <w:t>Want something different? No problem! Change the look of the layout using font and paragraph styles on the Home tab.</w:t>
          </w:r>
        </w:p>
        <w:p w14:paraId="1DF7A2A5" w14:textId="77777777" w:rsidR="00D41F01" w:rsidRPr="004A0C53" w:rsidRDefault="000F4F09" w:rsidP="000F4F09">
          <w:r w:rsidRPr="004A0C53">
            <w:t>When you’re ready to print, print on both sides, flipped on the short edge.</w:t>
          </w:r>
        </w:p>
      </w:sdtContent>
    </w:sdt>
    <w:p w14:paraId="40274984" w14:textId="5FB8CABF" w:rsidR="000B31E5" w:rsidRPr="004A0C53" w:rsidRDefault="00000000" w:rsidP="000F4F09">
      <w:sdt>
        <w:sdtPr>
          <w:id w:val="1991666952"/>
          <w:placeholder>
            <w:docPart w:val="8BF5BF3D49134965B143AB7A2DC367BE"/>
          </w:placeholder>
          <w:temporary/>
          <w:showingPlcHdr/>
          <w15:appearance w15:val="hidden"/>
        </w:sdtPr>
        <w:sdtContent>
          <w:r w:rsidR="00912FA7" w:rsidRPr="004A0C53">
            <w:t xml:space="preserve">Want more? </w:t>
          </w:r>
          <w:hyperlink r:id="rId17" w:history="1">
            <w:r w:rsidR="00912FA7" w:rsidRPr="004A0C53">
              <w:rPr>
                <w:rStyle w:val="Hyperlink"/>
              </w:rPr>
              <w:t>Check out these tips for working with this template</w:t>
            </w:r>
          </w:hyperlink>
          <w:r w:rsidR="00912FA7" w:rsidRPr="004A0C53">
            <w:t>.</w:t>
          </w:r>
        </w:sdtContent>
      </w:sdt>
    </w:p>
    <w:p w14:paraId="3E3C21EC" w14:textId="1ADE2B9F" w:rsidR="00477624" w:rsidRDefault="00477624" w:rsidP="00BC25A8"/>
    <w:p w14:paraId="583C31DA" w14:textId="7502EA59" w:rsidR="007A3CF7" w:rsidRDefault="007A3CF7" w:rsidP="00BC25A8"/>
    <w:p w14:paraId="0BE5577D" w14:textId="11452FBB" w:rsidR="0075052E" w:rsidRDefault="0075052E">
      <w:r>
        <w:br w:type="page"/>
      </w:r>
    </w:p>
    <w:bookmarkStart w:id="12" w:name="_Toc5218902"/>
    <w:p w14:paraId="0446FE5F" w14:textId="36B32BF6" w:rsidR="00AC612B" w:rsidRPr="004A0C53" w:rsidRDefault="00000000" w:rsidP="006C7C4E">
      <w:pPr>
        <w:pStyle w:val="Heading1"/>
      </w:pPr>
      <w:sdt>
        <w:sdtPr>
          <w:id w:val="-1925949428"/>
          <w:placeholder>
            <w:docPart w:val="68FC2A5E3062408A89E89279DF010A6C"/>
          </w:placeholder>
          <w:temporary/>
          <w:showingPlcHdr/>
          <w15:appearance w15:val="hidden"/>
        </w:sdtPr>
        <w:sdtContent>
          <w:r w:rsidR="00AB05E4">
            <w:t>Authors</w:t>
          </w:r>
        </w:sdtContent>
      </w:sdt>
      <w:bookmarkEnd w:id="12"/>
    </w:p>
    <w:tbl>
      <w:tblPr>
        <w:tblW w:w="5000" w:type="pct"/>
        <w:tblLook w:val="0600" w:firstRow="0" w:lastRow="0" w:firstColumn="0" w:lastColumn="0" w:noHBand="1" w:noVBand="1"/>
      </w:tblPr>
      <w:tblGrid>
        <w:gridCol w:w="2514"/>
        <w:gridCol w:w="2526"/>
      </w:tblGrid>
      <w:tr w:rsidR="00AC612B" w:rsidRPr="004A0C53" w14:paraId="5E5D190E" w14:textId="77777777" w:rsidTr="00912FA7">
        <w:tc>
          <w:tcPr>
            <w:tcW w:w="2520" w:type="dxa"/>
          </w:tcPr>
          <w:p w14:paraId="32993863" w14:textId="429DEAD0" w:rsidR="001B4AAF" w:rsidRPr="004A0C53" w:rsidRDefault="00000000" w:rsidP="00015741">
            <w:pPr>
              <w:pStyle w:val="Subtitle"/>
              <w:spacing w:line="360" w:lineRule="auto"/>
            </w:pPr>
            <w:sdt>
              <w:sdtPr>
                <w:alias w:val="Author"/>
                <w:tag w:val="Author"/>
                <w:id w:val="1391310164"/>
                <w:placeholder>
                  <w:docPart w:val="3597D0129CEF42C5AF83E90D542F90CF"/>
                </w:placeholder>
                <w:temporary/>
                <w:showingPlcHdr/>
                <w15:appearance w15:val="hidden"/>
              </w:sdtPr>
              <w:sdtContent>
                <w:r w:rsidR="001B4AAF" w:rsidRPr="004A0C53">
                  <w:rPr>
                    <w:rStyle w:val="PlaceholderText"/>
                    <w:color w:val="auto"/>
                  </w:rPr>
                  <w:t>Ernesto Mazza</w:t>
                </w:r>
              </w:sdtContent>
            </w:sdt>
          </w:p>
          <w:p w14:paraId="3B14F872" w14:textId="7C0432AF" w:rsidR="001B4AAF" w:rsidRPr="004A0C53" w:rsidRDefault="00000000" w:rsidP="00015741">
            <w:pPr>
              <w:pStyle w:val="Subtitle"/>
              <w:spacing w:line="360" w:lineRule="auto"/>
            </w:pPr>
            <w:sdt>
              <w:sdtPr>
                <w:alias w:val="TItle"/>
                <w:tag w:val="Title"/>
                <w:id w:val="696199803"/>
                <w:placeholder>
                  <w:docPart w:val="C5774C0E499F45ECAEE058FC78B26F1E"/>
                </w:placeholder>
                <w:temporary/>
                <w:showingPlcHdr/>
                <w15:appearance w15:val="hidden"/>
              </w:sdtPr>
              <w:sdtContent>
                <w:r w:rsidR="001B4AAF" w:rsidRPr="004A0C53">
                  <w:t>Author</w:t>
                </w:r>
              </w:sdtContent>
            </w:sdt>
          </w:p>
          <w:p w14:paraId="2E8BF605" w14:textId="0E04DE6D" w:rsidR="00AC612B" w:rsidRPr="004A0C53" w:rsidRDefault="00000000" w:rsidP="00015741">
            <w:pPr>
              <w:pStyle w:val="Subtitle"/>
              <w:spacing w:line="360" w:lineRule="auto"/>
            </w:pPr>
            <w:sdt>
              <w:sdtPr>
                <w:alias w:val="Organization"/>
                <w:tag w:val="Organization"/>
                <w:id w:val="771975533"/>
                <w:placeholder>
                  <w:docPart w:val="8FB7A388EBFC40CBBBB6BEDFF22CB60E"/>
                </w:placeholder>
                <w:temporary/>
                <w:showingPlcHdr/>
                <w15:appearance w15:val="hidden"/>
              </w:sdtPr>
              <w:sdtContent>
                <w:r w:rsidR="001B4AAF" w:rsidRPr="004A0C53">
                  <w:t>6th Grade</w:t>
                </w:r>
              </w:sdtContent>
            </w:sdt>
          </w:p>
        </w:tc>
        <w:tc>
          <w:tcPr>
            <w:tcW w:w="2520" w:type="dxa"/>
          </w:tcPr>
          <w:p w14:paraId="4A69F808" w14:textId="77777777" w:rsidR="00AC612B" w:rsidRPr="0075052E" w:rsidRDefault="005A6087" w:rsidP="00B104ED">
            <w:r w:rsidRPr="0075052E">
              <w:rPr>
                <w:noProof/>
                <w:lang w:eastAsia="en-AU"/>
              </w:rPr>
              <w:drawing>
                <wp:inline distT="0" distB="0" distL="0" distR="0" wp14:anchorId="0A641FBA" wp14:editId="346FA063">
                  <wp:extent cx="1466667" cy="1180952"/>
                  <wp:effectExtent l="0" t="0" r="635" b="635"/>
                  <wp:docPr id="6" name="Picture 6" descr="A young person wearing a white shirt and flannel button down that is op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young person wearing a white shirt and flannel button down that is open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667" cy="118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AC1" w:rsidRPr="004A0C53" w14:paraId="7B14786C" w14:textId="77777777" w:rsidTr="00912FA7">
        <w:tc>
          <w:tcPr>
            <w:tcW w:w="2520" w:type="dxa"/>
          </w:tcPr>
          <w:p w14:paraId="3497193C" w14:textId="7DCFF2E9" w:rsidR="005F10F8" w:rsidRPr="004A0C53" w:rsidRDefault="00000000" w:rsidP="00015741">
            <w:pPr>
              <w:pStyle w:val="Subtitle"/>
              <w:spacing w:line="360" w:lineRule="auto"/>
            </w:pPr>
            <w:sdt>
              <w:sdtPr>
                <w:alias w:val="Author"/>
                <w:tag w:val="Author"/>
                <w:id w:val="-1318950275"/>
                <w:placeholder>
                  <w:docPart w:val="FD8661B1BD4742B7B9A88EB6DF4169DD"/>
                </w:placeholder>
                <w:temporary/>
                <w:showingPlcHdr/>
                <w15:appearance w15:val="hidden"/>
              </w:sdtPr>
              <w:sdtContent>
                <w:r w:rsidR="005F10F8" w:rsidRPr="004A0C53">
                  <w:t>Lesa Wallace</w:t>
                </w:r>
              </w:sdtContent>
            </w:sdt>
          </w:p>
          <w:p w14:paraId="23AFE2E6" w14:textId="729CAD75" w:rsidR="002B2E9F" w:rsidRPr="004A0C53" w:rsidRDefault="00000000" w:rsidP="00015741">
            <w:pPr>
              <w:pStyle w:val="Subtitle"/>
              <w:spacing w:line="360" w:lineRule="auto"/>
            </w:pPr>
            <w:sdt>
              <w:sdtPr>
                <w:alias w:val="Title"/>
                <w:tag w:val="Title"/>
                <w:id w:val="1324392598"/>
                <w:placeholder>
                  <w:docPart w:val="CB74C0C5F6A54DADB75FD0733A7A18A6"/>
                </w:placeholder>
                <w:temporary/>
                <w:showingPlcHdr/>
                <w15:appearance w15:val="hidden"/>
              </w:sdtPr>
              <w:sdtContent>
                <w:r w:rsidR="003D1265" w:rsidRPr="004A0C53">
                  <w:t>Author</w:t>
                </w:r>
              </w:sdtContent>
            </w:sdt>
          </w:p>
          <w:p w14:paraId="2DA04BB3" w14:textId="38549820" w:rsidR="00511AC1" w:rsidRPr="004A0C53" w:rsidRDefault="00000000" w:rsidP="00015741">
            <w:pPr>
              <w:pStyle w:val="Subtitle"/>
              <w:spacing w:line="360" w:lineRule="auto"/>
            </w:pPr>
            <w:sdt>
              <w:sdtPr>
                <w:alias w:val="Organization"/>
                <w:tag w:val="Organization"/>
                <w:id w:val="-1095089392"/>
                <w:placeholder>
                  <w:docPart w:val="C9A3A1F538CF41FE9805D83E62F75B69"/>
                </w:placeholder>
                <w:temporary/>
                <w:showingPlcHdr/>
                <w15:appearance w15:val="hidden"/>
              </w:sdtPr>
              <w:sdtContent>
                <w:r w:rsidR="003D1265" w:rsidRPr="004A0C53">
                  <w:t>7th Grade</w:t>
                </w:r>
              </w:sdtContent>
            </w:sdt>
          </w:p>
        </w:tc>
        <w:tc>
          <w:tcPr>
            <w:tcW w:w="2520" w:type="dxa"/>
          </w:tcPr>
          <w:p w14:paraId="7984EA11" w14:textId="77777777" w:rsidR="00511AC1" w:rsidRPr="004A0C53" w:rsidRDefault="009D59C9" w:rsidP="00B104ED">
            <w:pPr>
              <w:rPr>
                <w:noProof/>
              </w:rPr>
            </w:pPr>
            <w:r w:rsidRPr="004A0C53">
              <w:rPr>
                <w:noProof/>
                <w:lang w:val="en-AU" w:eastAsia="en-AU"/>
              </w:rPr>
              <w:drawing>
                <wp:inline distT="0" distB="0" distL="0" distR="0" wp14:anchorId="3176CF0B" wp14:editId="305BF1DA">
                  <wp:extent cx="1466667" cy="1295238"/>
                  <wp:effectExtent l="0" t="0" r="635" b="635"/>
                  <wp:docPr id="5" name="Picture 5" descr="A person with chalk drawings of astronaut helm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person with chalk drawings of astronaut helmet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667" cy="12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25F" w:rsidRPr="004A0C53" w14:paraId="02646C2A" w14:textId="77777777" w:rsidTr="00912FA7">
        <w:tc>
          <w:tcPr>
            <w:tcW w:w="2520" w:type="dxa"/>
          </w:tcPr>
          <w:p w14:paraId="5B5CB6F3" w14:textId="25EDECCD" w:rsidR="003D1265" w:rsidRPr="004A0C53" w:rsidRDefault="00000000" w:rsidP="00015741">
            <w:pPr>
              <w:pStyle w:val="Subtitle"/>
              <w:spacing w:line="360" w:lineRule="auto"/>
            </w:pPr>
            <w:sdt>
              <w:sdtPr>
                <w:alias w:val="Author"/>
                <w:tag w:val="Author"/>
                <w:id w:val="1710452122"/>
                <w:placeholder>
                  <w:docPart w:val="05947E8BD99049A3B7919F25210B574D"/>
                </w:placeholder>
                <w:temporary/>
                <w:showingPlcHdr/>
                <w15:appearance w15:val="hidden"/>
              </w:sdtPr>
              <w:sdtContent>
                <w:r w:rsidR="003D1265" w:rsidRPr="004A0C53">
                  <w:t>Lynette Yang</w:t>
                </w:r>
              </w:sdtContent>
            </w:sdt>
          </w:p>
          <w:p w14:paraId="0EE381E4" w14:textId="713F0BCA" w:rsidR="003D1265" w:rsidRPr="004A0C53" w:rsidRDefault="00000000" w:rsidP="00015741">
            <w:pPr>
              <w:pStyle w:val="Subtitle"/>
              <w:spacing w:line="360" w:lineRule="auto"/>
            </w:pPr>
            <w:sdt>
              <w:sdtPr>
                <w:alias w:val="Title"/>
                <w:tag w:val="Title"/>
                <w:id w:val="-819652461"/>
                <w:placeholder>
                  <w:docPart w:val="C5208B23092640C3BD2A4496CA520E16"/>
                </w:placeholder>
                <w:temporary/>
                <w:showingPlcHdr/>
                <w15:appearance w15:val="hidden"/>
              </w:sdtPr>
              <w:sdtContent>
                <w:r w:rsidR="003D1265" w:rsidRPr="004A0C53">
                  <w:t>Author</w:t>
                </w:r>
              </w:sdtContent>
            </w:sdt>
          </w:p>
          <w:p w14:paraId="48FAB3BC" w14:textId="2BA6D5C6" w:rsidR="00BA125F" w:rsidRPr="004A0C53" w:rsidRDefault="215139F0" w:rsidP="3F493541">
            <w:pPr>
              <w:pStyle w:val="Subtitle"/>
              <w:numPr>
                <w:ilvl w:val="0"/>
                <w:numId w:val="0"/>
              </w:numPr>
              <w:spacing w:line="360" w:lineRule="auto"/>
            </w:pPr>
            <w:r>
              <w:t>8</w:t>
            </w:r>
            <w:r w:rsidRPr="3F493541">
              <w:rPr>
                <w:vertAlign w:val="superscript"/>
              </w:rPr>
              <w:t>th</w:t>
            </w:r>
            <w:r>
              <w:t xml:space="preserve"> Grade</w:t>
            </w:r>
          </w:p>
        </w:tc>
        <w:tc>
          <w:tcPr>
            <w:tcW w:w="2520" w:type="dxa"/>
          </w:tcPr>
          <w:p w14:paraId="54CE1E12" w14:textId="77777777" w:rsidR="00BA125F" w:rsidRPr="0075052E" w:rsidRDefault="00ED0F78" w:rsidP="00B104ED">
            <w:pPr>
              <w:rPr>
                <w:noProof/>
              </w:rPr>
            </w:pPr>
            <w:r w:rsidRPr="0075052E">
              <w:rPr>
                <w:noProof/>
                <w:lang w:eastAsia="en-AU"/>
              </w:rPr>
              <w:drawing>
                <wp:inline distT="0" distB="0" distL="0" distR="0" wp14:anchorId="1321BC08" wp14:editId="3B5EF684">
                  <wp:extent cx="1466850" cy="1562100"/>
                  <wp:effectExtent l="0" t="0" r="0" b="0"/>
                  <wp:docPr id="4" name="Picture 4" descr="A person with pink hair laughing with hair blowing in the w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erson with pink hair laughing with hair blowing in the wind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125F" w:rsidRPr="004A0C53" w14:paraId="7C906000" w14:textId="77777777" w:rsidTr="00912FA7">
        <w:tc>
          <w:tcPr>
            <w:tcW w:w="2520" w:type="dxa"/>
          </w:tcPr>
          <w:p w14:paraId="61962FA4" w14:textId="6C24B136" w:rsidR="003D1265" w:rsidRPr="004A0C53" w:rsidRDefault="00000000" w:rsidP="00015741">
            <w:pPr>
              <w:pStyle w:val="Subtitle"/>
              <w:spacing w:line="360" w:lineRule="auto"/>
            </w:pPr>
            <w:sdt>
              <w:sdtPr>
                <w:alias w:val="Author"/>
                <w:tag w:val="Author"/>
                <w:id w:val="-407699942"/>
                <w:placeholder>
                  <w:docPart w:val="57D6B4CDB366444E8CA428BF7C48666F"/>
                </w:placeholder>
                <w:temporary/>
                <w:showingPlcHdr/>
                <w15:appearance w15:val="hidden"/>
              </w:sdtPr>
              <w:sdtContent>
                <w:r w:rsidR="003D1265" w:rsidRPr="004A0C53">
                  <w:t>Author name</w:t>
                </w:r>
              </w:sdtContent>
            </w:sdt>
          </w:p>
          <w:p w14:paraId="59AEA31C" w14:textId="1E8E2290" w:rsidR="003D1265" w:rsidRPr="007E2643" w:rsidRDefault="00000000" w:rsidP="007E2643">
            <w:pPr>
              <w:pStyle w:val="Subtitle"/>
            </w:pPr>
            <w:sdt>
              <w:sdtPr>
                <w:alias w:val="Title"/>
                <w:tag w:val="Title"/>
                <w:id w:val="-1023172423"/>
                <w:placeholder>
                  <w:docPart w:val="AC6585B468C145D4B39AA62637D0E0BF"/>
                </w:placeholder>
                <w:temporary/>
                <w:showingPlcHdr/>
                <w15:appearance w15:val="hidden"/>
              </w:sdtPr>
              <w:sdtContent>
                <w:r w:rsidR="003D1265" w:rsidRPr="007E2643">
                  <w:t>Title</w:t>
                </w:r>
              </w:sdtContent>
            </w:sdt>
          </w:p>
          <w:p w14:paraId="1BB455AC" w14:textId="5A179A51" w:rsidR="00BA125F" w:rsidRPr="004A0C53" w:rsidRDefault="00000000" w:rsidP="00015741">
            <w:pPr>
              <w:pStyle w:val="Subtitle"/>
              <w:spacing w:line="360" w:lineRule="auto"/>
            </w:pPr>
            <w:sdt>
              <w:sdtPr>
                <w:alias w:val="Organization"/>
                <w:tag w:val="Organization"/>
                <w:id w:val="-711342509"/>
                <w:placeholder>
                  <w:docPart w:val="8F3E3075FD774343AD25E95E1C98791D"/>
                </w:placeholder>
                <w:temporary/>
                <w:showingPlcHdr/>
                <w15:appearance w15:val="hidden"/>
              </w:sdtPr>
              <w:sdtContent>
                <w:r w:rsidR="003D1265" w:rsidRPr="004A0C53">
                  <w:t>Organization</w:t>
                </w:r>
              </w:sdtContent>
            </w:sdt>
          </w:p>
        </w:tc>
        <w:tc>
          <w:tcPr>
            <w:tcW w:w="2520" w:type="dxa"/>
          </w:tcPr>
          <w:p w14:paraId="70475B8F" w14:textId="77777777" w:rsidR="00BA125F" w:rsidRPr="004A0C53" w:rsidRDefault="00BA125F" w:rsidP="00B104ED">
            <w:pPr>
              <w:rPr>
                <w:noProof/>
              </w:rPr>
            </w:pPr>
          </w:p>
        </w:tc>
      </w:tr>
    </w:tbl>
    <w:p w14:paraId="49BFE54C" w14:textId="77777777" w:rsidR="00AC612B" w:rsidRPr="004A0C53" w:rsidRDefault="00AC612B" w:rsidP="00E11F35">
      <w:pPr>
        <w:jc w:val="right"/>
      </w:pPr>
    </w:p>
    <w:sectPr w:rsidR="00AC612B" w:rsidRPr="004A0C53" w:rsidSect="00915F44">
      <w:footerReference w:type="even" r:id="rId21"/>
      <w:footerReference w:type="default" r:id="rId22"/>
      <w:type w:val="oddPage"/>
      <w:pgSz w:w="7920" w:h="12240" w:orient="landscape"/>
      <w:pgMar w:top="720" w:right="1440" w:bottom="720" w:left="1440" w:header="720" w:footer="56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9C1E47" w14:textId="77777777" w:rsidR="00915F44" w:rsidRDefault="00915F44" w:rsidP="00B8645F">
      <w:pPr>
        <w:spacing w:after="0" w:line="240" w:lineRule="auto"/>
      </w:pPr>
      <w:r>
        <w:separator/>
      </w:r>
    </w:p>
  </w:endnote>
  <w:endnote w:type="continuationSeparator" w:id="0">
    <w:p w14:paraId="2869B9BA" w14:textId="77777777" w:rsidR="00915F44" w:rsidRDefault="00915F44" w:rsidP="00B86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GothicM">
    <w:charset w:val="80"/>
    <w:family w:val="modern"/>
    <w:pitch w:val="fixed"/>
    <w:sig w:usb0="80000281" w:usb1="28C76CF8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129937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794169" w14:textId="0060BA66" w:rsidR="000221CB" w:rsidRDefault="000221CB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4E3B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268070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D843599" w14:textId="064743FC" w:rsidR="00477624" w:rsidRDefault="00477624" w:rsidP="0022764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4E3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568F76" w14:textId="77777777" w:rsidR="00915F44" w:rsidRDefault="00915F44" w:rsidP="00B8645F">
      <w:pPr>
        <w:spacing w:after="0" w:line="240" w:lineRule="auto"/>
      </w:pPr>
      <w:r>
        <w:separator/>
      </w:r>
    </w:p>
  </w:footnote>
  <w:footnote w:type="continuationSeparator" w:id="0">
    <w:p w14:paraId="31523EF3" w14:textId="77777777" w:rsidR="00915F44" w:rsidRDefault="00915F44" w:rsidP="00B864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 w:val="false"/>
  <w:proofState w:spelling="clean" w:grammar="clean"/>
  <w:formsDesign/>
  <w:stylePaneSortMethod w:val="0000"/>
  <w:defaultTabStop w:val="720"/>
  <w:hyphenationZone w:val="425"/>
  <w:evenAndOddHeaders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C53"/>
    <w:rsid w:val="000002DB"/>
    <w:rsid w:val="00002DD0"/>
    <w:rsid w:val="000068EE"/>
    <w:rsid w:val="00010610"/>
    <w:rsid w:val="00015741"/>
    <w:rsid w:val="00015F58"/>
    <w:rsid w:val="00016488"/>
    <w:rsid w:val="00017531"/>
    <w:rsid w:val="000221CB"/>
    <w:rsid w:val="000314AA"/>
    <w:rsid w:val="000353B9"/>
    <w:rsid w:val="00047929"/>
    <w:rsid w:val="0005569E"/>
    <w:rsid w:val="0007402C"/>
    <w:rsid w:val="000751CA"/>
    <w:rsid w:val="000904D0"/>
    <w:rsid w:val="00091486"/>
    <w:rsid w:val="000A39C2"/>
    <w:rsid w:val="000A7488"/>
    <w:rsid w:val="000A7ED3"/>
    <w:rsid w:val="000B0161"/>
    <w:rsid w:val="000B07A9"/>
    <w:rsid w:val="000B31E5"/>
    <w:rsid w:val="000C45B8"/>
    <w:rsid w:val="000D6856"/>
    <w:rsid w:val="000E20CC"/>
    <w:rsid w:val="000F1BAD"/>
    <w:rsid w:val="000F4F09"/>
    <w:rsid w:val="00111383"/>
    <w:rsid w:val="00120365"/>
    <w:rsid w:val="001308D8"/>
    <w:rsid w:val="00171409"/>
    <w:rsid w:val="0018040B"/>
    <w:rsid w:val="001830F0"/>
    <w:rsid w:val="00192F07"/>
    <w:rsid w:val="001B4AAF"/>
    <w:rsid w:val="001C4837"/>
    <w:rsid w:val="001D265C"/>
    <w:rsid w:val="001D40E7"/>
    <w:rsid w:val="001D4F1D"/>
    <w:rsid w:val="001E10A8"/>
    <w:rsid w:val="001E437C"/>
    <w:rsid w:val="001F307A"/>
    <w:rsid w:val="001F3682"/>
    <w:rsid w:val="00210F45"/>
    <w:rsid w:val="00211BE4"/>
    <w:rsid w:val="00225D76"/>
    <w:rsid w:val="0022764D"/>
    <w:rsid w:val="002416E6"/>
    <w:rsid w:val="00255252"/>
    <w:rsid w:val="002619A0"/>
    <w:rsid w:val="00276F66"/>
    <w:rsid w:val="0028152A"/>
    <w:rsid w:val="00281A33"/>
    <w:rsid w:val="002919EA"/>
    <w:rsid w:val="00295522"/>
    <w:rsid w:val="002B2E9F"/>
    <w:rsid w:val="002C0C4F"/>
    <w:rsid w:val="002F59EC"/>
    <w:rsid w:val="00303386"/>
    <w:rsid w:val="00320139"/>
    <w:rsid w:val="0033256C"/>
    <w:rsid w:val="00347D0F"/>
    <w:rsid w:val="00354E3B"/>
    <w:rsid w:val="00357D6F"/>
    <w:rsid w:val="003640C2"/>
    <w:rsid w:val="003708FE"/>
    <w:rsid w:val="00380BA4"/>
    <w:rsid w:val="003A0FD1"/>
    <w:rsid w:val="003A7E62"/>
    <w:rsid w:val="003B408A"/>
    <w:rsid w:val="003B4976"/>
    <w:rsid w:val="003C2336"/>
    <w:rsid w:val="003D1265"/>
    <w:rsid w:val="003E4767"/>
    <w:rsid w:val="003E7BC3"/>
    <w:rsid w:val="003F0235"/>
    <w:rsid w:val="00405904"/>
    <w:rsid w:val="0041147B"/>
    <w:rsid w:val="004341E4"/>
    <w:rsid w:val="00453ADA"/>
    <w:rsid w:val="00473EFB"/>
    <w:rsid w:val="00477624"/>
    <w:rsid w:val="0048249C"/>
    <w:rsid w:val="004944F7"/>
    <w:rsid w:val="004946C8"/>
    <w:rsid w:val="004A0C53"/>
    <w:rsid w:val="004F050C"/>
    <w:rsid w:val="00505FF9"/>
    <w:rsid w:val="00511AC1"/>
    <w:rsid w:val="00511C7C"/>
    <w:rsid w:val="00515F0D"/>
    <w:rsid w:val="00535C1A"/>
    <w:rsid w:val="00542587"/>
    <w:rsid w:val="00544E99"/>
    <w:rsid w:val="00562592"/>
    <w:rsid w:val="005642BB"/>
    <w:rsid w:val="00564636"/>
    <w:rsid w:val="00573597"/>
    <w:rsid w:val="00574218"/>
    <w:rsid w:val="00576B01"/>
    <w:rsid w:val="00582911"/>
    <w:rsid w:val="00587123"/>
    <w:rsid w:val="005A6087"/>
    <w:rsid w:val="005C2359"/>
    <w:rsid w:val="005D524C"/>
    <w:rsid w:val="005E1570"/>
    <w:rsid w:val="005F10F8"/>
    <w:rsid w:val="005F54D3"/>
    <w:rsid w:val="005F5967"/>
    <w:rsid w:val="006014B5"/>
    <w:rsid w:val="00611327"/>
    <w:rsid w:val="00614FD9"/>
    <w:rsid w:val="00617C6A"/>
    <w:rsid w:val="00622F1D"/>
    <w:rsid w:val="006327C6"/>
    <w:rsid w:val="00644CB2"/>
    <w:rsid w:val="00665970"/>
    <w:rsid w:val="00671CF3"/>
    <w:rsid w:val="00684D8D"/>
    <w:rsid w:val="00685CDE"/>
    <w:rsid w:val="006870AF"/>
    <w:rsid w:val="006976AC"/>
    <w:rsid w:val="006A429A"/>
    <w:rsid w:val="006B5E1C"/>
    <w:rsid w:val="006C362B"/>
    <w:rsid w:val="006C7C4E"/>
    <w:rsid w:val="006D1524"/>
    <w:rsid w:val="006D4A29"/>
    <w:rsid w:val="006D5BF0"/>
    <w:rsid w:val="006D77FE"/>
    <w:rsid w:val="006D7D64"/>
    <w:rsid w:val="006E0ACB"/>
    <w:rsid w:val="006E1050"/>
    <w:rsid w:val="006E2040"/>
    <w:rsid w:val="006F470F"/>
    <w:rsid w:val="0071058F"/>
    <w:rsid w:val="007113C1"/>
    <w:rsid w:val="00725D62"/>
    <w:rsid w:val="00737B23"/>
    <w:rsid w:val="0075052E"/>
    <w:rsid w:val="00750F20"/>
    <w:rsid w:val="0075472F"/>
    <w:rsid w:val="007856DD"/>
    <w:rsid w:val="00787C43"/>
    <w:rsid w:val="007A3CF7"/>
    <w:rsid w:val="007A5229"/>
    <w:rsid w:val="007A5CEF"/>
    <w:rsid w:val="007C3E58"/>
    <w:rsid w:val="007C57DD"/>
    <w:rsid w:val="007D2F22"/>
    <w:rsid w:val="007E0A2B"/>
    <w:rsid w:val="007E2345"/>
    <w:rsid w:val="007E2643"/>
    <w:rsid w:val="007E55CE"/>
    <w:rsid w:val="007E7AD9"/>
    <w:rsid w:val="007F0CB5"/>
    <w:rsid w:val="007F68B6"/>
    <w:rsid w:val="00812C16"/>
    <w:rsid w:val="00843C57"/>
    <w:rsid w:val="008465DD"/>
    <w:rsid w:val="008640D7"/>
    <w:rsid w:val="00867656"/>
    <w:rsid w:val="00874F0F"/>
    <w:rsid w:val="00881E6A"/>
    <w:rsid w:val="00896C4B"/>
    <w:rsid w:val="008B27D8"/>
    <w:rsid w:val="008C365F"/>
    <w:rsid w:val="008C66CF"/>
    <w:rsid w:val="008C6B06"/>
    <w:rsid w:val="008D5278"/>
    <w:rsid w:val="008E21B4"/>
    <w:rsid w:val="008E765B"/>
    <w:rsid w:val="008F1F02"/>
    <w:rsid w:val="00900041"/>
    <w:rsid w:val="00905346"/>
    <w:rsid w:val="00910B31"/>
    <w:rsid w:val="00912FA7"/>
    <w:rsid w:val="00915F44"/>
    <w:rsid w:val="00917F72"/>
    <w:rsid w:val="00934309"/>
    <w:rsid w:val="00936010"/>
    <w:rsid w:val="00940E36"/>
    <w:rsid w:val="00955AF2"/>
    <w:rsid w:val="00973C1A"/>
    <w:rsid w:val="00975CBD"/>
    <w:rsid w:val="00980581"/>
    <w:rsid w:val="009845D4"/>
    <w:rsid w:val="009A06EA"/>
    <w:rsid w:val="009A1509"/>
    <w:rsid w:val="009A4498"/>
    <w:rsid w:val="009A4757"/>
    <w:rsid w:val="009B1BF9"/>
    <w:rsid w:val="009B4644"/>
    <w:rsid w:val="009C5A9C"/>
    <w:rsid w:val="009C63F2"/>
    <w:rsid w:val="009D59C9"/>
    <w:rsid w:val="009E3924"/>
    <w:rsid w:val="00A0625D"/>
    <w:rsid w:val="00A11CBB"/>
    <w:rsid w:val="00A20088"/>
    <w:rsid w:val="00A35038"/>
    <w:rsid w:val="00A51DD4"/>
    <w:rsid w:val="00A53FE5"/>
    <w:rsid w:val="00A75C16"/>
    <w:rsid w:val="00AA3169"/>
    <w:rsid w:val="00AA6259"/>
    <w:rsid w:val="00AA6BD8"/>
    <w:rsid w:val="00AA7204"/>
    <w:rsid w:val="00AB05E4"/>
    <w:rsid w:val="00AB1C9D"/>
    <w:rsid w:val="00AB7767"/>
    <w:rsid w:val="00AC0A73"/>
    <w:rsid w:val="00AC612B"/>
    <w:rsid w:val="00AD29B1"/>
    <w:rsid w:val="00AD714C"/>
    <w:rsid w:val="00AE1EE2"/>
    <w:rsid w:val="00AF5FBA"/>
    <w:rsid w:val="00B104ED"/>
    <w:rsid w:val="00B16DA7"/>
    <w:rsid w:val="00B203EA"/>
    <w:rsid w:val="00B421CC"/>
    <w:rsid w:val="00B45028"/>
    <w:rsid w:val="00B524CA"/>
    <w:rsid w:val="00B66B9A"/>
    <w:rsid w:val="00B71C24"/>
    <w:rsid w:val="00B7276F"/>
    <w:rsid w:val="00B826EB"/>
    <w:rsid w:val="00B8645F"/>
    <w:rsid w:val="00BA125F"/>
    <w:rsid w:val="00BB1BDC"/>
    <w:rsid w:val="00BB1FE1"/>
    <w:rsid w:val="00BB7E9E"/>
    <w:rsid w:val="00BB7F9C"/>
    <w:rsid w:val="00BC1C39"/>
    <w:rsid w:val="00BC25A8"/>
    <w:rsid w:val="00BC7562"/>
    <w:rsid w:val="00BE2161"/>
    <w:rsid w:val="00BF025F"/>
    <w:rsid w:val="00BF33C0"/>
    <w:rsid w:val="00BF4EDB"/>
    <w:rsid w:val="00C04220"/>
    <w:rsid w:val="00C10D73"/>
    <w:rsid w:val="00C15F90"/>
    <w:rsid w:val="00C37E9A"/>
    <w:rsid w:val="00C452C7"/>
    <w:rsid w:val="00C52B23"/>
    <w:rsid w:val="00C66B23"/>
    <w:rsid w:val="00C80A1B"/>
    <w:rsid w:val="00C83C6E"/>
    <w:rsid w:val="00C85B9F"/>
    <w:rsid w:val="00C86A1B"/>
    <w:rsid w:val="00C9080F"/>
    <w:rsid w:val="00C90D13"/>
    <w:rsid w:val="00C91351"/>
    <w:rsid w:val="00CB3518"/>
    <w:rsid w:val="00CC28DF"/>
    <w:rsid w:val="00CC29A1"/>
    <w:rsid w:val="00CD67C9"/>
    <w:rsid w:val="00CF34D1"/>
    <w:rsid w:val="00CF6CE6"/>
    <w:rsid w:val="00D03B5B"/>
    <w:rsid w:val="00D20913"/>
    <w:rsid w:val="00D30A36"/>
    <w:rsid w:val="00D34EDF"/>
    <w:rsid w:val="00D37054"/>
    <w:rsid w:val="00D41F01"/>
    <w:rsid w:val="00D4520B"/>
    <w:rsid w:val="00D5606F"/>
    <w:rsid w:val="00D77433"/>
    <w:rsid w:val="00D82C71"/>
    <w:rsid w:val="00D8406A"/>
    <w:rsid w:val="00D84F27"/>
    <w:rsid w:val="00D90F19"/>
    <w:rsid w:val="00D970F8"/>
    <w:rsid w:val="00DA7FE6"/>
    <w:rsid w:val="00DC31E9"/>
    <w:rsid w:val="00DC3E4F"/>
    <w:rsid w:val="00DC40A5"/>
    <w:rsid w:val="00DC4516"/>
    <w:rsid w:val="00DC7A30"/>
    <w:rsid w:val="00DF135B"/>
    <w:rsid w:val="00E05775"/>
    <w:rsid w:val="00E10F6F"/>
    <w:rsid w:val="00E11F35"/>
    <w:rsid w:val="00E5246D"/>
    <w:rsid w:val="00E52D4D"/>
    <w:rsid w:val="00E62D59"/>
    <w:rsid w:val="00E85292"/>
    <w:rsid w:val="00E860B3"/>
    <w:rsid w:val="00E94206"/>
    <w:rsid w:val="00EB3CEC"/>
    <w:rsid w:val="00EB5C97"/>
    <w:rsid w:val="00EC1BF5"/>
    <w:rsid w:val="00EC38D0"/>
    <w:rsid w:val="00ED0F78"/>
    <w:rsid w:val="00ED200E"/>
    <w:rsid w:val="00EE08AE"/>
    <w:rsid w:val="00EE30C4"/>
    <w:rsid w:val="00EE4E0F"/>
    <w:rsid w:val="00F07340"/>
    <w:rsid w:val="00F2438A"/>
    <w:rsid w:val="00F3204B"/>
    <w:rsid w:val="00F4637F"/>
    <w:rsid w:val="00F53B1C"/>
    <w:rsid w:val="00F6202E"/>
    <w:rsid w:val="00F968EF"/>
    <w:rsid w:val="00FB6B84"/>
    <w:rsid w:val="00FC09E2"/>
    <w:rsid w:val="00FD08B9"/>
    <w:rsid w:val="00FD1A0E"/>
    <w:rsid w:val="00FE453C"/>
    <w:rsid w:val="00FF27AD"/>
    <w:rsid w:val="00FF69D3"/>
    <w:rsid w:val="04147DC9"/>
    <w:rsid w:val="083DE845"/>
    <w:rsid w:val="1FBB3CB1"/>
    <w:rsid w:val="215139F0"/>
    <w:rsid w:val="38738E48"/>
    <w:rsid w:val="3E76796D"/>
    <w:rsid w:val="3E97B1A4"/>
    <w:rsid w:val="3F066993"/>
    <w:rsid w:val="3F493541"/>
    <w:rsid w:val="41952D51"/>
    <w:rsid w:val="4A7552A6"/>
    <w:rsid w:val="524EDCE4"/>
    <w:rsid w:val="597A4EF4"/>
    <w:rsid w:val="5DCBEED7"/>
    <w:rsid w:val="666C916D"/>
    <w:rsid w:val="6BC35479"/>
    <w:rsid w:val="6FC780C7"/>
    <w:rsid w:val="701A20F8"/>
    <w:rsid w:val="7351A167"/>
    <w:rsid w:val="75559817"/>
    <w:rsid w:val="770A0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8F46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18"/>
    <w:lsdException w:name="heading 3" w:uiPriority="18"/>
    <w:lsdException w:name="heading 4" w:uiPriority="18"/>
    <w:lsdException w:name="heading 5" w:semiHidden="1" w:uiPriority="18" w:unhideWhenUsed="1"/>
    <w:lsdException w:name="heading 6" w:semiHidden="1" w:uiPriority="18"/>
    <w:lsdException w:name="heading 7" w:semiHidden="1" w:uiPriority="18" w:unhideWhenUsed="1" w:qFormat="1"/>
    <w:lsdException w:name="heading 8" w:semiHidden="1" w:uiPriority="18" w:unhideWhenUsed="1" w:qFormat="1"/>
    <w:lsdException w:name="heading 9" w:semiHidden="1" w:uiPriority="1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052E"/>
  </w:style>
  <w:style w:type="paragraph" w:styleId="Heading1">
    <w:name w:val="heading 1"/>
    <w:basedOn w:val="Normal"/>
    <w:next w:val="Normal"/>
    <w:link w:val="Heading1Char"/>
    <w:uiPriority w:val="3"/>
    <w:qFormat/>
    <w:rsid w:val="007A3CF7"/>
    <w:pPr>
      <w:keepNext/>
      <w:keepLines/>
      <w:outlineLvl w:val="0"/>
    </w:pPr>
    <w:rPr>
      <w:rFonts w:asciiTheme="majorHAnsi" w:hAnsiTheme="majorHAnsi"/>
      <w:sz w:val="56"/>
    </w:rPr>
  </w:style>
  <w:style w:type="paragraph" w:styleId="Heading2">
    <w:name w:val="heading 2"/>
    <w:basedOn w:val="Normal"/>
    <w:next w:val="Normal"/>
    <w:link w:val="Heading2Char"/>
    <w:uiPriority w:val="18"/>
    <w:semiHidden/>
    <w:rsid w:val="00573597"/>
    <w:pPr>
      <w:keepNext/>
      <w:keepLines/>
      <w:spacing w:before="40" w:after="0"/>
      <w:outlineLvl w:val="1"/>
    </w:pPr>
    <w:rPr>
      <w:rFonts w:eastAsiaTheme="majorEastAsia" w:cstheme="majorBidi"/>
      <w:sz w:val="56"/>
      <w:szCs w:val="26"/>
    </w:rPr>
  </w:style>
  <w:style w:type="paragraph" w:styleId="Heading3">
    <w:name w:val="heading 3"/>
    <w:basedOn w:val="Title1"/>
    <w:next w:val="Normal"/>
    <w:link w:val="Heading3Char"/>
    <w:uiPriority w:val="18"/>
    <w:semiHidden/>
    <w:rsid w:val="00573597"/>
    <w:pPr>
      <w:outlineLvl w:val="2"/>
    </w:pPr>
  </w:style>
  <w:style w:type="paragraph" w:styleId="Heading4">
    <w:name w:val="heading 4"/>
    <w:basedOn w:val="Title2"/>
    <w:next w:val="Normal"/>
    <w:link w:val="Heading4Char"/>
    <w:uiPriority w:val="18"/>
    <w:semiHidden/>
    <w:rsid w:val="00573597"/>
    <w:pPr>
      <w:outlineLvl w:val="3"/>
    </w:pPr>
  </w:style>
  <w:style w:type="paragraph" w:styleId="Heading5">
    <w:name w:val="heading 5"/>
    <w:basedOn w:val="Title3"/>
    <w:next w:val="Normal"/>
    <w:link w:val="Heading5Char"/>
    <w:uiPriority w:val="18"/>
    <w:semiHidden/>
    <w:rsid w:val="00573597"/>
    <w:pPr>
      <w:outlineLvl w:val="4"/>
    </w:pPr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86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C09E2"/>
  </w:style>
  <w:style w:type="paragraph" w:styleId="Footer">
    <w:name w:val="footer"/>
    <w:basedOn w:val="Normal"/>
    <w:link w:val="FooterChar"/>
    <w:uiPriority w:val="99"/>
    <w:unhideWhenUsed/>
    <w:rsid w:val="00B86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45F"/>
  </w:style>
  <w:style w:type="character" w:styleId="Hyperlink">
    <w:name w:val="Hyperlink"/>
    <w:basedOn w:val="DefaultParagraphFont"/>
    <w:uiPriority w:val="99"/>
    <w:semiHidden/>
    <w:rsid w:val="00295522"/>
    <w:rPr>
      <w:color w:val="8E58B6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9552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3"/>
    <w:rsid w:val="007A3CF7"/>
    <w:rPr>
      <w:rFonts w:asciiTheme="majorHAnsi" w:hAnsiTheme="majorHAnsi"/>
      <w:sz w:val="56"/>
    </w:rPr>
  </w:style>
  <w:style w:type="character" w:styleId="PlaceholderText">
    <w:name w:val="Placeholder Text"/>
    <w:basedOn w:val="DefaultParagraphFont"/>
    <w:uiPriority w:val="99"/>
    <w:semiHidden/>
    <w:rsid w:val="00347D0F"/>
    <w:rPr>
      <w:color w:val="808080"/>
    </w:rPr>
  </w:style>
  <w:style w:type="paragraph" w:styleId="Title">
    <w:name w:val="Title"/>
    <w:link w:val="TitleChar"/>
    <w:uiPriority w:val="1"/>
    <w:qFormat/>
    <w:rsid w:val="0075052E"/>
    <w:pPr>
      <w:spacing w:before="600" w:after="36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1"/>
    <w:rsid w:val="0075052E"/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table" w:styleId="TableGrid">
    <w:name w:val="Table Grid"/>
    <w:basedOn w:val="TableNormal"/>
    <w:uiPriority w:val="39"/>
    <w:rsid w:val="007D2F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semiHidden/>
    <w:rsid w:val="007D2F22"/>
    <w:pPr>
      <w:spacing w:after="0" w:line="240" w:lineRule="auto"/>
    </w:pPr>
  </w:style>
  <w:style w:type="paragraph" w:styleId="TOCHeading">
    <w:name w:val="TOC Heading"/>
    <w:next w:val="Normal"/>
    <w:uiPriority w:val="39"/>
    <w:unhideWhenUsed/>
    <w:qFormat/>
    <w:rsid w:val="003C2336"/>
    <w:pPr>
      <w:spacing w:before="1680"/>
    </w:pPr>
    <w:rPr>
      <w:rFonts w:asciiTheme="majorHAnsi" w:hAnsiTheme="majorHAnsi"/>
      <w:sz w:val="56"/>
    </w:rPr>
  </w:style>
  <w:style w:type="paragraph" w:styleId="TOC1">
    <w:name w:val="toc 1"/>
    <w:basedOn w:val="Normal"/>
    <w:next w:val="Normal"/>
    <w:link w:val="TOC1Char"/>
    <w:autoRedefine/>
    <w:uiPriority w:val="39"/>
    <w:unhideWhenUsed/>
    <w:rsid w:val="00477624"/>
    <w:pPr>
      <w:tabs>
        <w:tab w:val="right" w:leader="dot" w:pos="5030"/>
      </w:tabs>
      <w:spacing w:after="100"/>
    </w:pPr>
    <w:rPr>
      <w:rFonts w:asciiTheme="majorHAnsi" w:hAnsiTheme="majorHAnsi"/>
      <w:noProof/>
      <w:spacing w:val="15"/>
      <w:sz w:val="24"/>
    </w:rPr>
  </w:style>
  <w:style w:type="paragraph" w:styleId="Subtitle">
    <w:name w:val="Subtitle"/>
    <w:link w:val="SubtitleChar"/>
    <w:uiPriority w:val="2"/>
    <w:qFormat/>
    <w:rsid w:val="00BB7F9C"/>
    <w:pPr>
      <w:numPr>
        <w:ilvl w:val="1"/>
      </w:numPr>
      <w:jc w:val="right"/>
    </w:pPr>
    <w:rPr>
      <w:rFonts w:asciiTheme="majorHAnsi" w:eastAsiaTheme="minorEastAsia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576B01"/>
    <w:rPr>
      <w:rFonts w:asciiTheme="majorHAnsi" w:eastAsiaTheme="minorEastAsia" w:hAnsiTheme="majorHAnsi"/>
      <w:spacing w:val="15"/>
      <w:sz w:val="24"/>
    </w:rPr>
  </w:style>
  <w:style w:type="character" w:styleId="SubtleEmphasis">
    <w:name w:val="Subtle Emphasis"/>
    <w:basedOn w:val="DefaultParagraphFont"/>
    <w:uiPriority w:val="19"/>
    <w:rsid w:val="008E765B"/>
    <w:rPr>
      <w:i/>
      <w:iCs/>
      <w:color w:val="404040" w:themeColor="text1" w:themeTint="BF"/>
    </w:rPr>
  </w:style>
  <w:style w:type="paragraph" w:customStyle="1" w:styleId="Author">
    <w:name w:val="Author"/>
    <w:basedOn w:val="Subtitle"/>
    <w:next w:val="Normal"/>
    <w:uiPriority w:val="4"/>
    <w:qFormat/>
    <w:rsid w:val="00F2438A"/>
    <w:pPr>
      <w:spacing w:after="80" w:line="240" w:lineRule="auto"/>
      <w:jc w:val="center"/>
    </w:pPr>
  </w:style>
  <w:style w:type="character" w:customStyle="1" w:styleId="Author1">
    <w:name w:val="Author 1"/>
    <w:uiPriority w:val="6"/>
    <w:qFormat/>
    <w:rsid w:val="00C91351"/>
    <w:rPr>
      <w:rFonts w:asciiTheme="majorHAnsi" w:hAnsiTheme="majorHAnsi"/>
      <w:sz w:val="24"/>
    </w:rPr>
  </w:style>
  <w:style w:type="paragraph" w:styleId="TOC2">
    <w:name w:val="toc 2"/>
    <w:next w:val="Normal"/>
    <w:link w:val="TOC2Char"/>
    <w:uiPriority w:val="39"/>
    <w:unhideWhenUsed/>
    <w:rsid w:val="00574218"/>
    <w:pPr>
      <w:spacing w:after="100"/>
      <w:ind w:left="220"/>
    </w:pPr>
    <w:rPr>
      <w:rFonts w:asciiTheme="majorHAnsi" w:eastAsiaTheme="minorEastAsia" w:hAnsiTheme="majorHAnsi" w:cs="Times New Roman"/>
      <w:spacing w:val="15"/>
    </w:rPr>
  </w:style>
  <w:style w:type="paragraph" w:styleId="TOC3">
    <w:name w:val="toc 3"/>
    <w:basedOn w:val="Normal"/>
    <w:next w:val="Normal"/>
    <w:uiPriority w:val="39"/>
    <w:unhideWhenUsed/>
    <w:rsid w:val="00574218"/>
    <w:pPr>
      <w:spacing w:after="100"/>
      <w:ind w:left="440"/>
    </w:pPr>
    <w:rPr>
      <w:rFonts w:asciiTheme="majorHAnsi" w:eastAsiaTheme="minorEastAsia" w:hAnsiTheme="majorHAnsi" w:cs="Times New Roman"/>
      <w:spacing w:val="15"/>
      <w:sz w:val="24"/>
    </w:rPr>
  </w:style>
  <w:style w:type="paragraph" w:customStyle="1" w:styleId="Text1">
    <w:name w:val="Text 1"/>
    <w:link w:val="Text1Char"/>
    <w:uiPriority w:val="7"/>
    <w:qFormat/>
    <w:rsid w:val="004341E4"/>
    <w:pPr>
      <w:spacing w:after="120" w:line="240" w:lineRule="auto"/>
      <w:jc w:val="center"/>
    </w:pPr>
    <w:rPr>
      <w:rFonts w:asciiTheme="majorHAnsi" w:hAnsiTheme="majorHAnsi"/>
    </w:rPr>
  </w:style>
  <w:style w:type="character" w:customStyle="1" w:styleId="TOC1Char">
    <w:name w:val="TOC 1 Char"/>
    <w:basedOn w:val="DefaultParagraphFont"/>
    <w:link w:val="TOC1"/>
    <w:uiPriority w:val="39"/>
    <w:rsid w:val="00477624"/>
    <w:rPr>
      <w:rFonts w:asciiTheme="majorHAnsi" w:hAnsiTheme="majorHAnsi"/>
      <w:noProof/>
      <w:spacing w:val="15"/>
      <w:sz w:val="24"/>
    </w:rPr>
  </w:style>
  <w:style w:type="character" w:customStyle="1" w:styleId="TOC2Char">
    <w:name w:val="TOC 2 Char"/>
    <w:basedOn w:val="DefaultParagraphFont"/>
    <w:link w:val="TOC2"/>
    <w:uiPriority w:val="39"/>
    <w:rsid w:val="00574218"/>
    <w:rPr>
      <w:rFonts w:asciiTheme="majorHAnsi" w:eastAsiaTheme="minorEastAsia" w:hAnsiTheme="majorHAnsi" w:cs="Times New Roman"/>
      <w:spacing w:val="15"/>
    </w:rPr>
  </w:style>
  <w:style w:type="paragraph" w:customStyle="1" w:styleId="Title1">
    <w:name w:val="Title 1"/>
    <w:next w:val="Text1"/>
    <w:link w:val="Title1Char"/>
    <w:uiPriority w:val="5"/>
    <w:qFormat/>
    <w:rsid w:val="007A3CF7"/>
    <w:pPr>
      <w:spacing w:after="360"/>
    </w:pPr>
    <w:rPr>
      <w:rFonts w:asciiTheme="majorHAnsi" w:hAnsiTheme="majorHAnsi"/>
      <w:color w:val="B55374" w:themeColor="accent4" w:themeShade="BF"/>
      <w:sz w:val="56"/>
    </w:rPr>
  </w:style>
  <w:style w:type="character" w:customStyle="1" w:styleId="Text1Char">
    <w:name w:val="Text 1 Char"/>
    <w:basedOn w:val="DefaultParagraphFont"/>
    <w:link w:val="Text1"/>
    <w:uiPriority w:val="7"/>
    <w:rsid w:val="00576B01"/>
    <w:rPr>
      <w:rFonts w:asciiTheme="majorHAnsi" w:hAnsiTheme="majorHAnsi"/>
    </w:rPr>
  </w:style>
  <w:style w:type="character" w:customStyle="1" w:styleId="Title1Char">
    <w:name w:val="Title 1 Char"/>
    <w:basedOn w:val="DefaultParagraphFont"/>
    <w:link w:val="Title1"/>
    <w:uiPriority w:val="5"/>
    <w:rsid w:val="007A3CF7"/>
    <w:rPr>
      <w:rFonts w:asciiTheme="majorHAnsi" w:hAnsiTheme="majorHAnsi"/>
      <w:color w:val="B55374" w:themeColor="accent4" w:themeShade="BF"/>
      <w:sz w:val="56"/>
    </w:rPr>
  </w:style>
  <w:style w:type="paragraph" w:customStyle="1" w:styleId="Title2">
    <w:name w:val="Title 2"/>
    <w:next w:val="Text2"/>
    <w:link w:val="Title2Char"/>
    <w:uiPriority w:val="8"/>
    <w:qFormat/>
    <w:rsid w:val="007A3CF7"/>
    <w:pPr>
      <w:spacing w:after="840"/>
      <w:jc w:val="right"/>
    </w:pPr>
    <w:rPr>
      <w:sz w:val="56"/>
    </w:rPr>
  </w:style>
  <w:style w:type="paragraph" w:customStyle="1" w:styleId="Text2">
    <w:name w:val="Text 2"/>
    <w:link w:val="Text2Char"/>
    <w:uiPriority w:val="10"/>
    <w:qFormat/>
    <w:rsid w:val="00DF135B"/>
    <w:pPr>
      <w:spacing w:after="360" w:line="360" w:lineRule="auto"/>
      <w:jc w:val="right"/>
    </w:pPr>
  </w:style>
  <w:style w:type="character" w:customStyle="1" w:styleId="Author2">
    <w:name w:val="Author 2"/>
    <w:uiPriority w:val="9"/>
    <w:qFormat/>
    <w:rsid w:val="00DF135B"/>
    <w:rPr>
      <w:sz w:val="22"/>
    </w:rPr>
  </w:style>
  <w:style w:type="character" w:customStyle="1" w:styleId="Text2Char">
    <w:name w:val="Text 2 Char"/>
    <w:basedOn w:val="DefaultParagraphFont"/>
    <w:link w:val="Text2"/>
    <w:uiPriority w:val="10"/>
    <w:rsid w:val="00576B01"/>
  </w:style>
  <w:style w:type="character" w:customStyle="1" w:styleId="Title2Char">
    <w:name w:val="Title 2 Char"/>
    <w:basedOn w:val="DefaultParagraphFont"/>
    <w:link w:val="Title2"/>
    <w:uiPriority w:val="8"/>
    <w:rsid w:val="007A3CF7"/>
    <w:rPr>
      <w:sz w:val="56"/>
    </w:rPr>
  </w:style>
  <w:style w:type="paragraph" w:customStyle="1" w:styleId="Text3">
    <w:name w:val="Text 3"/>
    <w:uiPriority w:val="12"/>
    <w:qFormat/>
    <w:rsid w:val="000068EE"/>
    <w:pPr>
      <w:spacing w:line="480" w:lineRule="auto"/>
      <w:ind w:left="720"/>
    </w:pPr>
    <w:rPr>
      <w:color w:val="CC3300"/>
      <w:sz w:val="24"/>
    </w:rPr>
  </w:style>
  <w:style w:type="paragraph" w:customStyle="1" w:styleId="Title3">
    <w:name w:val="Title 3"/>
    <w:uiPriority w:val="11"/>
    <w:qFormat/>
    <w:rsid w:val="007A5CEF"/>
    <w:pPr>
      <w:spacing w:after="600" w:line="240" w:lineRule="auto"/>
    </w:pPr>
    <w:rPr>
      <w:rFonts w:asciiTheme="majorHAnsi" w:hAnsiTheme="majorHAnsi"/>
      <w:color w:val="CC3300"/>
      <w:sz w:val="96"/>
    </w:rPr>
  </w:style>
  <w:style w:type="paragraph" w:customStyle="1" w:styleId="Title4">
    <w:name w:val="Title 4"/>
    <w:next w:val="Normal"/>
    <w:uiPriority w:val="13"/>
    <w:qFormat/>
    <w:rsid w:val="008F1F02"/>
    <w:pPr>
      <w:spacing w:after="600"/>
    </w:pPr>
    <w:rPr>
      <w:color w:val="000000" w:themeColor="text1"/>
      <w:sz w:val="56"/>
    </w:rPr>
  </w:style>
  <w:style w:type="paragraph" w:customStyle="1" w:styleId="Biography">
    <w:name w:val="Biography"/>
    <w:uiPriority w:val="14"/>
    <w:qFormat/>
    <w:rsid w:val="00015741"/>
    <w:pPr>
      <w:spacing w:after="0" w:line="360" w:lineRule="auto"/>
      <w:jc w:val="right"/>
    </w:pPr>
    <w:rPr>
      <w:rFonts w:asciiTheme="majorHAnsi" w:eastAsiaTheme="minorEastAsia" w:hAnsiTheme="majorHAnsi"/>
      <w:spacing w:val="15"/>
      <w:sz w:val="24"/>
    </w:rPr>
  </w:style>
  <w:style w:type="paragraph" w:styleId="ListParagraph">
    <w:name w:val="List Paragraph"/>
    <w:basedOn w:val="Normal"/>
    <w:uiPriority w:val="34"/>
    <w:semiHidden/>
    <w:rsid w:val="00576B01"/>
    <w:pPr>
      <w:ind w:left="720"/>
      <w:contextualSpacing/>
    </w:pPr>
  </w:style>
  <w:style w:type="character" w:customStyle="1" w:styleId="Author3">
    <w:name w:val="Author 3"/>
    <w:basedOn w:val="Author2"/>
    <w:uiPriority w:val="1"/>
    <w:qFormat/>
    <w:rsid w:val="00576B01"/>
    <w:rPr>
      <w:rFonts w:asciiTheme="majorHAnsi" w:hAnsiTheme="majorHAnsi"/>
      <w:sz w:val="28"/>
    </w:rPr>
  </w:style>
  <w:style w:type="character" w:customStyle="1" w:styleId="Heading3Char">
    <w:name w:val="Heading 3 Char"/>
    <w:basedOn w:val="DefaultParagraphFont"/>
    <w:link w:val="Heading3"/>
    <w:uiPriority w:val="18"/>
    <w:semiHidden/>
    <w:rsid w:val="00FC09E2"/>
    <w:rPr>
      <w:rFonts w:asciiTheme="majorHAnsi" w:hAnsiTheme="majorHAnsi"/>
      <w:color w:val="B55374" w:themeColor="accent4" w:themeShade="BF"/>
      <w:sz w:val="56"/>
    </w:rPr>
  </w:style>
  <w:style w:type="character" w:customStyle="1" w:styleId="Heading4Char">
    <w:name w:val="Heading 4 Char"/>
    <w:basedOn w:val="DefaultParagraphFont"/>
    <w:link w:val="Heading4"/>
    <w:uiPriority w:val="18"/>
    <w:semiHidden/>
    <w:rsid w:val="00FC09E2"/>
    <w:rPr>
      <w:sz w:val="56"/>
    </w:rPr>
  </w:style>
  <w:style w:type="character" w:customStyle="1" w:styleId="Heading5Char">
    <w:name w:val="Heading 5 Char"/>
    <w:basedOn w:val="DefaultParagraphFont"/>
    <w:link w:val="Heading5"/>
    <w:uiPriority w:val="18"/>
    <w:semiHidden/>
    <w:rsid w:val="00FC09E2"/>
    <w:rPr>
      <w:rFonts w:asciiTheme="majorHAnsi" w:hAnsiTheme="majorHAnsi"/>
      <w:color w:val="CC3300"/>
    </w:rPr>
  </w:style>
  <w:style w:type="character" w:customStyle="1" w:styleId="Heading2Char">
    <w:name w:val="Heading 2 Char"/>
    <w:basedOn w:val="DefaultParagraphFont"/>
    <w:link w:val="Heading2"/>
    <w:uiPriority w:val="18"/>
    <w:semiHidden/>
    <w:rsid w:val="00FC09E2"/>
    <w:rPr>
      <w:rFonts w:eastAsiaTheme="majorEastAsia" w:cstheme="majorBidi"/>
      <w:sz w:val="5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017531"/>
    <w:rPr>
      <w:color w:val="7F6F6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0C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0C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go.microsoft.com/fwlink/?linkid=2086676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microsoft.com/office/2007/relationships/hdphoto" Target="media/hdphoto1.wdp"/><Relationship Id="rId23" Type="http://schemas.openxmlformats.org/officeDocument/2006/relationships/fontTable" Target="fontTable.xml"/><Relationship Id="rId28" Type="http://schemas.openxmlformats.org/officeDocument/2006/relationships/customXml" Target="../customXml/item4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Relationship Id="rId27" Type="http://schemas.openxmlformats.org/officeDocument/2006/relationships/customXml" Target="../customXml/item3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hyperlink" Target="https://go.microsoft.com/fwlink/?linkid=2086676" TargetMode="Externa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61EFF80A8EAE47958E42E1D132D80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77C681-FDC5-436D-9464-DD4739AC78EF}"/>
      </w:docPartPr>
      <w:docPartBody>
        <w:p w:rsidR="00673456" w:rsidRDefault="00A11277">
          <w:pPr>
            <w:pStyle w:val="61EFF80A8EAE47958E42E1D132D8058B"/>
          </w:pPr>
          <w:r w:rsidRPr="004A0C53">
            <w:t>Copyright holder name</w:t>
          </w:r>
        </w:p>
      </w:docPartBody>
    </w:docPart>
    <w:docPart>
      <w:docPartPr>
        <w:name w:val="4B454050C8E9496DB96B16AAF4C9D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B1173C-C542-4882-9826-6CDC555A3614}"/>
      </w:docPartPr>
      <w:docPartBody>
        <w:p w:rsidR="00673456" w:rsidRDefault="00A11277">
          <w:pPr>
            <w:pStyle w:val="4B454050C8E9496DB96B16AAF4C9DBE4"/>
          </w:pPr>
          <w:r w:rsidRPr="004A0C53">
            <w:t>123-45678-9</w:t>
          </w:r>
        </w:p>
      </w:docPartBody>
    </w:docPart>
    <w:docPart>
      <w:docPartPr>
        <w:name w:val="58F3079ABC394C159E638836780FDC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445B2E-B359-47DE-BA86-ECE2AA013A30}"/>
      </w:docPartPr>
      <w:docPartBody>
        <w:p w:rsidR="00673456" w:rsidRDefault="00A11277">
          <w:pPr>
            <w:pStyle w:val="58F3079ABC394C159E638836780FDC02"/>
          </w:pPr>
          <w:r w:rsidRPr="004A0C53">
            <w:t>Country name</w:t>
          </w:r>
        </w:p>
      </w:docPartBody>
    </w:docPart>
    <w:docPart>
      <w:docPartPr>
        <w:name w:val="4FCB90120ABE46EEB35E9738FD0E43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361A9B-B1BC-4A87-8BC0-D35011E49C1C}"/>
      </w:docPartPr>
      <w:docPartBody>
        <w:p w:rsidR="00673456" w:rsidRDefault="00A11277">
          <w:pPr>
            <w:pStyle w:val="4FCB90120ABE46EEB35E9738FD0E43B4"/>
          </w:pPr>
          <w:r w:rsidRPr="004A0C53">
            <w:t>Jazz Hands</w:t>
          </w:r>
        </w:p>
      </w:docPartBody>
    </w:docPart>
    <w:docPart>
      <w:docPartPr>
        <w:name w:val="E00B7ED38F224DE99564279F3D7269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44A064-62FB-4BA7-BBB3-7CB740EDBC4D}"/>
      </w:docPartPr>
      <w:docPartBody>
        <w:p w:rsidR="00673456" w:rsidRDefault="00A11277" w:rsidP="00A11277">
          <w:pPr>
            <w:pStyle w:val="E00B7ED38F224DE99564279F3D72695F"/>
          </w:pPr>
          <w:r w:rsidRPr="004A0C53">
            <w:rPr>
              <w:rStyle w:val="Author1"/>
            </w:rPr>
            <w:t>Lynette Yang</w:t>
          </w:r>
        </w:p>
      </w:docPartBody>
    </w:docPart>
    <w:docPart>
      <w:docPartPr>
        <w:name w:val="10AB6615B93B4BB29F4C7936D19B05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0D9A7-3A84-47F0-ADC7-F2104E71BB5A}"/>
      </w:docPartPr>
      <w:docPartBody>
        <w:p w:rsidR="00673456" w:rsidRDefault="00A11277">
          <w:pPr>
            <w:pStyle w:val="10AB6615B93B4BB29F4C7936D19B0547"/>
          </w:pPr>
          <w:r w:rsidRPr="004A0C53">
            <w:t>poetry</w:t>
          </w:r>
        </w:p>
      </w:docPartBody>
    </w:docPart>
    <w:docPart>
      <w:docPartPr>
        <w:name w:val="8B31F67E121840708B88D6BAD2DF7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060D43-955E-4342-8720-7CBE71F47572}"/>
      </w:docPartPr>
      <w:docPartBody>
        <w:p w:rsidR="00673456" w:rsidRDefault="00A11277" w:rsidP="00A11277">
          <w:pPr>
            <w:pStyle w:val="8B31F67E121840708B88D6BAD2DF7AAE"/>
          </w:pPr>
          <w:r w:rsidRPr="004A0C53">
            <w:rPr>
              <w:rStyle w:val="Author2"/>
            </w:rPr>
            <w:t>Ernesto Mazza</w:t>
          </w:r>
        </w:p>
      </w:docPartBody>
    </w:docPart>
    <w:docPart>
      <w:docPartPr>
        <w:name w:val="E0F4153B55064A64BADC21B7F745C4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09A0A-1637-4428-849F-2D2A978959D3}"/>
      </w:docPartPr>
      <w:docPartBody>
        <w:p w:rsidR="00673456" w:rsidRDefault="00A11277">
          <w:pPr>
            <w:pStyle w:val="E0F4153B55064A64BADC21B7F745C422"/>
          </w:pPr>
          <w:r w:rsidRPr="004A0C53">
            <w:t>Poem title</w:t>
          </w:r>
        </w:p>
      </w:docPartBody>
    </w:docPart>
    <w:docPart>
      <w:docPartPr>
        <w:name w:val="5C602DB8D5BE4A8681AF77CF8BFA5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824403-8E4F-4EE8-B2CB-73CC8BC23024}"/>
      </w:docPartPr>
      <w:docPartBody>
        <w:p w:rsidR="00673456" w:rsidRDefault="00A11277" w:rsidP="00A11277">
          <w:pPr>
            <w:pStyle w:val="5C602DB8D5BE4A8681AF77CF8BFA52A4"/>
          </w:pPr>
          <w:r w:rsidRPr="004A0C53">
            <w:rPr>
              <w:rStyle w:val="Author2"/>
            </w:rPr>
            <w:t>Author</w:t>
          </w:r>
        </w:p>
      </w:docPartBody>
    </w:docPart>
    <w:docPart>
      <w:docPartPr>
        <w:name w:val="064B26FDCEA746108EA7D80C0A951F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0CECEC-DCE7-480A-A8A0-8C07F5C88848}"/>
      </w:docPartPr>
      <w:docPartBody>
        <w:p w:rsidR="00A11277" w:rsidRPr="004A0C53" w:rsidRDefault="00A11277" w:rsidP="000F4F09">
          <w:r w:rsidRPr="004A0C53">
            <w:t>To get started right away, just tap any placeholder text (such as this) and start typing.</w:t>
          </w:r>
        </w:p>
        <w:p w:rsidR="00A11277" w:rsidRPr="004A0C53" w:rsidRDefault="00A11277" w:rsidP="000F4F09">
          <w:r w:rsidRPr="004A0C53">
            <w:t>Want something different? No problem! Change the look of the layout using font and paragraph styles on the Home tab.</w:t>
          </w:r>
        </w:p>
        <w:p w:rsidR="00673456" w:rsidRDefault="00A11277">
          <w:pPr>
            <w:pStyle w:val="064B26FDCEA746108EA7D80C0A951F43"/>
          </w:pPr>
          <w:r w:rsidRPr="004A0C53">
            <w:t>When you’re ready to print, print on both sides, flipped on the short edge.</w:t>
          </w:r>
        </w:p>
      </w:docPartBody>
    </w:docPart>
    <w:docPart>
      <w:docPartPr>
        <w:name w:val="3597D0129CEF42C5AF83E90D542F90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A0F9A-133F-413B-8D62-F324560F68BB}"/>
      </w:docPartPr>
      <w:docPartBody>
        <w:p w:rsidR="00673456" w:rsidRDefault="00A11277" w:rsidP="00A11277">
          <w:pPr>
            <w:pStyle w:val="3597D0129CEF42C5AF83E90D542F90CF"/>
          </w:pPr>
          <w:r w:rsidRPr="004A0C53">
            <w:rPr>
              <w:rStyle w:val="PlaceholderText"/>
            </w:rPr>
            <w:t>Ernesto Mazza</w:t>
          </w:r>
        </w:p>
      </w:docPartBody>
    </w:docPart>
    <w:docPart>
      <w:docPartPr>
        <w:name w:val="C5774C0E499F45ECAEE058FC78B26F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795991-C6B0-4ADD-B779-BADECF9D3A1D}"/>
      </w:docPartPr>
      <w:docPartBody>
        <w:p w:rsidR="00673456" w:rsidRDefault="00A11277">
          <w:pPr>
            <w:pStyle w:val="C5774C0E499F45ECAEE058FC78B26F1E"/>
          </w:pPr>
          <w:r w:rsidRPr="004A0C53">
            <w:t>Author</w:t>
          </w:r>
        </w:p>
      </w:docPartBody>
    </w:docPart>
    <w:docPart>
      <w:docPartPr>
        <w:name w:val="8FB7A388EBFC40CBBBB6BEDFF22CB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23479-D60F-413F-9046-68D4095CE91C}"/>
      </w:docPartPr>
      <w:docPartBody>
        <w:p w:rsidR="00673456" w:rsidRDefault="00A11277">
          <w:pPr>
            <w:pStyle w:val="8FB7A388EBFC40CBBBB6BEDFF22CB60E"/>
          </w:pPr>
          <w:r w:rsidRPr="004A0C53">
            <w:t>6th Grade</w:t>
          </w:r>
        </w:p>
      </w:docPartBody>
    </w:docPart>
    <w:docPart>
      <w:docPartPr>
        <w:name w:val="FD8661B1BD4742B7B9A88EB6DF416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02BDB0-08C4-48EB-A0AE-911E26D90BFC}"/>
      </w:docPartPr>
      <w:docPartBody>
        <w:p w:rsidR="00673456" w:rsidRDefault="00A11277">
          <w:pPr>
            <w:pStyle w:val="FD8661B1BD4742B7B9A88EB6DF4169DD"/>
          </w:pPr>
          <w:r w:rsidRPr="004A0C53">
            <w:t>Lesa Wallace</w:t>
          </w:r>
        </w:p>
      </w:docPartBody>
    </w:docPart>
    <w:docPart>
      <w:docPartPr>
        <w:name w:val="CB74C0C5F6A54DADB75FD0733A7A1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16C98-7CB0-4EBD-B40E-CF7C4EA84217}"/>
      </w:docPartPr>
      <w:docPartBody>
        <w:p w:rsidR="00673456" w:rsidRDefault="00A11277">
          <w:pPr>
            <w:pStyle w:val="CB74C0C5F6A54DADB75FD0733A7A18A6"/>
          </w:pPr>
          <w:r w:rsidRPr="004A0C53">
            <w:t>Author</w:t>
          </w:r>
        </w:p>
      </w:docPartBody>
    </w:docPart>
    <w:docPart>
      <w:docPartPr>
        <w:name w:val="C9A3A1F538CF41FE9805D83E62F75B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94389-95C6-41BD-ADEE-23C2341D3450}"/>
      </w:docPartPr>
      <w:docPartBody>
        <w:p w:rsidR="00673456" w:rsidRDefault="00A11277">
          <w:pPr>
            <w:pStyle w:val="C9A3A1F538CF41FE9805D83E62F75B69"/>
          </w:pPr>
          <w:r w:rsidRPr="004A0C53">
            <w:t>7th Grade</w:t>
          </w:r>
        </w:p>
      </w:docPartBody>
    </w:docPart>
    <w:docPart>
      <w:docPartPr>
        <w:name w:val="05947E8BD99049A3B7919F25210B57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D78224-D8E8-4796-8C1E-42D692896CC7}"/>
      </w:docPartPr>
      <w:docPartBody>
        <w:p w:rsidR="00673456" w:rsidRDefault="00A11277">
          <w:pPr>
            <w:pStyle w:val="05947E8BD99049A3B7919F25210B574D"/>
          </w:pPr>
          <w:r w:rsidRPr="004A0C53">
            <w:t>Lynette Yang</w:t>
          </w:r>
        </w:p>
      </w:docPartBody>
    </w:docPart>
    <w:docPart>
      <w:docPartPr>
        <w:name w:val="C5208B23092640C3BD2A4496CA520E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FFFAA5-5865-4A04-ABD0-8F1731847243}"/>
      </w:docPartPr>
      <w:docPartBody>
        <w:p w:rsidR="00673456" w:rsidRDefault="00A11277">
          <w:pPr>
            <w:pStyle w:val="C5208B23092640C3BD2A4496CA520E16"/>
          </w:pPr>
          <w:r w:rsidRPr="004A0C53">
            <w:t>Author</w:t>
          </w:r>
        </w:p>
      </w:docPartBody>
    </w:docPart>
    <w:docPart>
      <w:docPartPr>
        <w:name w:val="57D6B4CDB366444E8CA428BF7C4866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EC1EA-0BCB-4FAB-AF6A-A194170EBF31}"/>
      </w:docPartPr>
      <w:docPartBody>
        <w:p w:rsidR="00673456" w:rsidRDefault="00A11277">
          <w:pPr>
            <w:pStyle w:val="57D6B4CDB366444E8CA428BF7C48666F"/>
          </w:pPr>
          <w:r w:rsidRPr="004A0C53">
            <w:t>Author name</w:t>
          </w:r>
        </w:p>
      </w:docPartBody>
    </w:docPart>
    <w:docPart>
      <w:docPartPr>
        <w:name w:val="AC6585B468C145D4B39AA62637D0E0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D628F8-A10E-4B4C-849B-909D2B8E0C42}"/>
      </w:docPartPr>
      <w:docPartBody>
        <w:p w:rsidR="00673456" w:rsidRDefault="00A11277">
          <w:pPr>
            <w:pStyle w:val="AC6585B468C145D4B39AA62637D0E0BF"/>
          </w:pPr>
          <w:r w:rsidRPr="004A0C53">
            <w:t>Title</w:t>
          </w:r>
        </w:p>
      </w:docPartBody>
    </w:docPart>
    <w:docPart>
      <w:docPartPr>
        <w:name w:val="8F3E3075FD774343AD25E95E1C9879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9AE1E-0EF0-4B9C-B93E-B606C4E6D23B}"/>
      </w:docPartPr>
      <w:docPartBody>
        <w:p w:rsidR="00673456" w:rsidRDefault="00A11277">
          <w:pPr>
            <w:pStyle w:val="8F3E3075FD774343AD25E95E1C98791D"/>
          </w:pPr>
          <w:r w:rsidRPr="004A0C53">
            <w:t>Organization</w:t>
          </w:r>
        </w:p>
      </w:docPartBody>
    </w:docPart>
    <w:docPart>
      <w:docPartPr>
        <w:name w:val="5E2F4E0CB231451781E52EEE6153DB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FC7D36-A327-4C3E-AB9E-603FE4853D97}"/>
      </w:docPartPr>
      <w:docPartBody>
        <w:p w:rsidR="00A11277" w:rsidRPr="004A0C53" w:rsidRDefault="00A11277" w:rsidP="005D524C">
          <w:pPr>
            <w:pStyle w:val="Text1"/>
          </w:pPr>
          <w:r w:rsidRPr="004A0C53">
            <w:t>what do you call it?</w:t>
          </w:r>
        </w:p>
        <w:p w:rsidR="00A11277" w:rsidRPr="004A0C53" w:rsidRDefault="00A11277" w:rsidP="005D524C">
          <w:pPr>
            <w:pStyle w:val="Text1"/>
          </w:pPr>
          <w:r w:rsidRPr="004A0C53">
            <w:t>spread fingers and</w:t>
          </w:r>
        </w:p>
        <w:p w:rsidR="00A11277" w:rsidRPr="004A0C53" w:rsidRDefault="00A11277" w:rsidP="005D524C">
          <w:pPr>
            <w:pStyle w:val="Text1"/>
          </w:pPr>
          <w:r w:rsidRPr="004A0C53">
            <w:t>shake or jingle</w:t>
          </w:r>
        </w:p>
        <w:p w:rsidR="00A11277" w:rsidRPr="004A0C53" w:rsidRDefault="00A11277" w:rsidP="005D524C">
          <w:pPr>
            <w:pStyle w:val="Text1"/>
          </w:pPr>
        </w:p>
        <w:p w:rsidR="00A11277" w:rsidRPr="004A0C53" w:rsidRDefault="00A11277" w:rsidP="005D524C">
          <w:pPr>
            <w:pStyle w:val="Text1"/>
          </w:pPr>
          <w:r w:rsidRPr="004A0C53">
            <w:t>doesn't matter how old</w:t>
          </w:r>
        </w:p>
        <w:p w:rsidR="00A11277" w:rsidRPr="004A0C53" w:rsidRDefault="00A11277" w:rsidP="005D524C">
          <w:pPr>
            <w:pStyle w:val="Text1"/>
          </w:pPr>
          <w:r w:rsidRPr="004A0C53">
            <w:t>how young the culture</w:t>
          </w:r>
        </w:p>
        <w:p w:rsidR="00A11277" w:rsidRPr="004A0C53" w:rsidRDefault="00A11277" w:rsidP="005D524C">
          <w:pPr>
            <w:pStyle w:val="Text1"/>
          </w:pPr>
          <w:r w:rsidRPr="004A0C53">
            <w:t>recognized worldwide</w:t>
          </w:r>
        </w:p>
        <w:p w:rsidR="00A11277" w:rsidRPr="004A0C53" w:rsidRDefault="00A11277" w:rsidP="005D524C">
          <w:pPr>
            <w:pStyle w:val="Text1"/>
          </w:pPr>
        </w:p>
        <w:p w:rsidR="00A11277" w:rsidRPr="004A0C53" w:rsidRDefault="00A11277" w:rsidP="005D524C">
          <w:pPr>
            <w:pStyle w:val="Text1"/>
          </w:pPr>
          <w:r w:rsidRPr="004A0C53">
            <w:t>comic or ironic</w:t>
          </w:r>
        </w:p>
        <w:p w:rsidR="00A11277" w:rsidRPr="004A0C53" w:rsidRDefault="00A11277" w:rsidP="005D524C">
          <w:pPr>
            <w:pStyle w:val="Text1"/>
          </w:pPr>
          <w:r w:rsidRPr="004A0C53">
            <w:t>up, down, sideways</w:t>
          </w:r>
        </w:p>
        <w:p w:rsidR="00A11277" w:rsidRPr="004A0C53" w:rsidRDefault="00A11277" w:rsidP="005D524C">
          <w:pPr>
            <w:pStyle w:val="Text1"/>
          </w:pPr>
        </w:p>
        <w:p w:rsidR="00A11277" w:rsidRPr="004A0C53" w:rsidRDefault="00A11277" w:rsidP="005D524C">
          <w:pPr>
            <w:pStyle w:val="Text1"/>
          </w:pPr>
          <w:r w:rsidRPr="004A0C53">
            <w:t>necessary to add a flourish</w:t>
          </w:r>
        </w:p>
        <w:p w:rsidR="00A11277" w:rsidRPr="004A0C53" w:rsidRDefault="00A11277" w:rsidP="005D524C">
          <w:pPr>
            <w:pStyle w:val="Text1"/>
          </w:pPr>
          <w:r w:rsidRPr="004A0C53">
            <w:t>add pizzazz</w:t>
          </w:r>
        </w:p>
        <w:p w:rsidR="00A11277" w:rsidRPr="004A0C53" w:rsidRDefault="00A11277" w:rsidP="005D524C">
          <w:pPr>
            <w:pStyle w:val="Text1"/>
          </w:pPr>
        </w:p>
        <w:p w:rsidR="00A11277" w:rsidRPr="004A0C53" w:rsidRDefault="00A11277" w:rsidP="005D524C">
          <w:pPr>
            <w:pStyle w:val="Text1"/>
          </w:pPr>
          <w:r w:rsidRPr="004A0C53">
            <w:t>excessive</w:t>
          </w:r>
        </w:p>
        <w:p w:rsidR="00A11277" w:rsidRPr="004A0C53" w:rsidRDefault="00A11277" w:rsidP="005D524C">
          <w:pPr>
            <w:pStyle w:val="Text1"/>
          </w:pPr>
          <w:r w:rsidRPr="004A0C53">
            <w:t>percussive</w:t>
          </w:r>
        </w:p>
        <w:p w:rsidR="00A11277" w:rsidRPr="004A0C53" w:rsidRDefault="00A11277" w:rsidP="005D524C">
          <w:pPr>
            <w:pStyle w:val="Text1"/>
          </w:pPr>
          <w:r w:rsidRPr="004A0C53">
            <w:t>immoderate</w:t>
          </w:r>
        </w:p>
        <w:p w:rsidR="00A11277" w:rsidRPr="004A0C53" w:rsidRDefault="00A11277" w:rsidP="005D524C">
          <w:pPr>
            <w:pStyle w:val="Text1"/>
          </w:pPr>
          <w:r w:rsidRPr="004A0C53">
            <w:t>extravagant</w:t>
          </w:r>
        </w:p>
        <w:p w:rsidR="00A11277" w:rsidRPr="004A0C53" w:rsidRDefault="00A11277" w:rsidP="005D524C">
          <w:pPr>
            <w:pStyle w:val="Text1"/>
          </w:pPr>
        </w:p>
        <w:p w:rsidR="00A11277" w:rsidRPr="004A0C53" w:rsidRDefault="00A11277" w:rsidP="005D524C">
          <w:pPr>
            <w:pStyle w:val="Text1"/>
          </w:pPr>
          <w:r w:rsidRPr="004A0C53">
            <w:t>dance</w:t>
          </w:r>
        </w:p>
        <w:p w:rsidR="00A11277" w:rsidRPr="004A0C53" w:rsidRDefault="00A11277" w:rsidP="005D524C">
          <w:pPr>
            <w:pStyle w:val="Text1"/>
          </w:pPr>
        </w:p>
        <w:p w:rsidR="00421C17" w:rsidRDefault="00A11277" w:rsidP="00424A42">
          <w:pPr>
            <w:pStyle w:val="5E2F4E0CB231451781E52EEE6153DB23"/>
          </w:pPr>
          <w:r w:rsidRPr="004A0C53">
            <w:t>with jazz hands</w:t>
          </w:r>
        </w:p>
      </w:docPartBody>
    </w:docPart>
    <w:docPart>
      <w:docPartPr>
        <w:name w:val="6F2DB04422BE4795BEA23CDE211D48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F25798-E790-4B27-B089-48819ECA3B63}"/>
      </w:docPartPr>
      <w:docPartBody>
        <w:p w:rsidR="00A11277" w:rsidRPr="004A0C53" w:rsidRDefault="00A11277" w:rsidP="0048249C">
          <w:pPr>
            <w:pStyle w:val="Text2"/>
          </w:pPr>
          <w:r w:rsidRPr="004A0C53">
            <w:t>patterns</w:t>
          </w:r>
        </w:p>
        <w:p w:rsidR="00A11277" w:rsidRPr="004A0C53" w:rsidRDefault="00A11277" w:rsidP="0048249C">
          <w:pPr>
            <w:pStyle w:val="Text2"/>
          </w:pPr>
          <w:r w:rsidRPr="004A0C53">
            <w:t>oddly</w:t>
          </w:r>
        </w:p>
        <w:p w:rsidR="00A11277" w:rsidRPr="004A0C53" w:rsidRDefault="00A11277" w:rsidP="0048249C">
          <w:pPr>
            <w:pStyle w:val="Text2"/>
          </w:pPr>
          <w:r w:rsidRPr="004A0C53">
            <w:t>evening</w:t>
          </w:r>
        </w:p>
        <w:p w:rsidR="00A11277" w:rsidRPr="004A0C53" w:rsidRDefault="00A11277" w:rsidP="0048249C">
          <w:pPr>
            <w:pStyle w:val="Text2"/>
          </w:pPr>
          <w:r w:rsidRPr="004A0C53">
            <w:t>traces</w:t>
          </w:r>
        </w:p>
        <w:p w:rsidR="00A11277" w:rsidRPr="004A0C53" w:rsidRDefault="00A11277" w:rsidP="0048249C">
          <w:pPr>
            <w:pStyle w:val="Text2"/>
          </w:pPr>
          <w:r w:rsidRPr="004A0C53">
            <w:t>round</w:t>
          </w:r>
        </w:p>
        <w:p w:rsidR="00421C17" w:rsidRDefault="00A11277" w:rsidP="00424A42">
          <w:pPr>
            <w:pStyle w:val="6F2DB04422BE4795BEA23CDE211D4835"/>
          </w:pPr>
          <w:r w:rsidRPr="004A0C53">
            <w:t>you</w:t>
          </w:r>
        </w:p>
      </w:docPartBody>
    </w:docPart>
    <w:docPart>
      <w:docPartPr>
        <w:name w:val="D0EDE7F6BF294947A10C190DC1E5DE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DD06AA-8EAE-443B-804C-EAE455723167}"/>
      </w:docPartPr>
      <w:docPartBody>
        <w:p w:rsidR="00421C17" w:rsidRDefault="00A11277" w:rsidP="00424A42">
          <w:pPr>
            <w:pStyle w:val="D0EDE7F6BF294947A10C190DC1E5DECF"/>
          </w:pPr>
          <w:r w:rsidRPr="004A0C53">
            <w:t>zest</w:t>
          </w:r>
        </w:p>
      </w:docPartBody>
    </w:docPart>
    <w:docPart>
      <w:docPartPr>
        <w:name w:val="F0435BCE73B54F54BF861934457FC3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BE1EA9-7EBF-45FB-A2B4-44F546FAB4F4}"/>
      </w:docPartPr>
      <w:docPartBody>
        <w:p w:rsidR="00421C17" w:rsidRDefault="00A11277" w:rsidP="00A11277">
          <w:pPr>
            <w:pStyle w:val="F0435BCE73B54F54BF861934457FC3EB"/>
          </w:pPr>
          <w:r w:rsidRPr="004A0C53">
            <w:rPr>
              <w:rStyle w:val="PoemAuthor3"/>
            </w:rPr>
            <w:t>Lesa Wallace</w:t>
          </w:r>
        </w:p>
      </w:docPartBody>
    </w:docPart>
    <w:docPart>
      <w:docPartPr>
        <w:name w:val="1AFDAF29EDE14CAF89AF6EF8EB13DB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991E6D-1560-4AC2-A9F0-84B1151528BC}"/>
      </w:docPartPr>
      <w:docPartBody>
        <w:p w:rsidR="00A11277" w:rsidRPr="004A0C53" w:rsidRDefault="00A11277" w:rsidP="007A5CEF">
          <w:pPr>
            <w:pStyle w:val="Text3"/>
          </w:pPr>
          <w:r w:rsidRPr="004A0C53">
            <w:t>orange delights, offends.</w:t>
          </w:r>
        </w:p>
        <w:p w:rsidR="00A11277" w:rsidRPr="004A0C53" w:rsidRDefault="00A11277" w:rsidP="007A5CEF">
          <w:pPr>
            <w:pStyle w:val="Text3"/>
          </w:pPr>
          <w:r w:rsidRPr="004A0C53">
            <w:t>sweet, bright, bitter, refreshing.</w:t>
          </w:r>
        </w:p>
        <w:p w:rsidR="00421C17" w:rsidRDefault="00A11277" w:rsidP="00424A42">
          <w:pPr>
            <w:pStyle w:val="1AFDAF29EDE14CAF89AF6EF8EB13DB3D"/>
          </w:pPr>
          <w:r w:rsidRPr="004A0C53">
            <w:t>color controversy.</w:t>
          </w:r>
        </w:p>
      </w:docPartBody>
    </w:docPart>
    <w:docPart>
      <w:docPartPr>
        <w:name w:val="68FC2A5E3062408A89E89279DF010A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9404EC-827A-4DF7-89C0-E20294F4187D}"/>
      </w:docPartPr>
      <w:docPartBody>
        <w:p w:rsidR="00ED66B3" w:rsidRDefault="00A11277">
          <w:r>
            <w:t>Authors</w:t>
          </w:r>
        </w:p>
      </w:docPartBody>
    </w:docPart>
    <w:docPart>
      <w:docPartPr>
        <w:name w:val="3B3C8AE4EBB74B0BAA4C95632F613E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EEC101-95FE-4E72-B7CD-971B908A8B73}"/>
      </w:docPartPr>
      <w:docPartBody>
        <w:p w:rsidR="00514896" w:rsidRDefault="00A11277">
          <w:r w:rsidRPr="0075052E">
            <w:t>Poetry</w:t>
          </w:r>
        </w:p>
      </w:docPartBody>
    </w:docPart>
    <w:docPart>
      <w:docPartPr>
        <w:name w:val="F4838CD16E9147279D23378B08EF0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41A83D-222F-4712-9F2E-40E12314E1DB}"/>
      </w:docPartPr>
      <w:docPartBody>
        <w:p w:rsidR="00514896" w:rsidRDefault="00A11277">
          <w:r>
            <w:t>Mrs. Jenkin’s Class</w:t>
          </w:r>
        </w:p>
      </w:docPartBody>
    </w:docPart>
    <w:docPart>
      <w:docPartPr>
        <w:name w:val="906B9EA52E2744CCAD7CA93A792F67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243276-989A-4256-8937-43705B5E036B}"/>
      </w:docPartPr>
      <w:docPartBody>
        <w:p w:rsidR="00514896" w:rsidRDefault="00A11277">
          <w:r>
            <w:t>Spring Semester</w:t>
          </w:r>
        </w:p>
      </w:docPartBody>
    </w:docPart>
    <w:docPart>
      <w:docPartPr>
        <w:name w:val="B1A7AD7EA89E4AB4AB072215E5D4C7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9BC4EE-2488-4B61-B703-4120D982D476}"/>
      </w:docPartPr>
      <w:docPartBody>
        <w:p w:rsidR="00514896" w:rsidRDefault="00A11277">
          <w:r>
            <w:t>Jackson Plain Middle School</w:t>
          </w:r>
        </w:p>
      </w:docPartBody>
    </w:docPart>
    <w:docPart>
      <w:docPartPr>
        <w:name w:val="D3584059E47C45BD8125A5BE96D8E2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74C88B-39EC-4880-9ADE-7EB4EA4FC0AF}"/>
      </w:docPartPr>
      <w:docPartBody>
        <w:p w:rsidR="00514896" w:rsidRDefault="00A11277">
          <w:r>
            <w:t>Copyright © 2024</w:t>
          </w:r>
        </w:p>
      </w:docPartBody>
    </w:docPart>
    <w:docPart>
      <w:docPartPr>
        <w:name w:val="4D96EB07FA0C4B3DAA879500F414AD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DA3AC3-5970-4B23-B29D-C41E9ADCA75B}"/>
      </w:docPartPr>
      <w:docPartBody>
        <w:p w:rsidR="00514896" w:rsidRDefault="00A11277">
          <w:r>
            <w:t>Table of contents</w:t>
          </w:r>
        </w:p>
      </w:docPartBody>
    </w:docPart>
    <w:docPart>
      <w:docPartPr>
        <w:name w:val="0B60933D4AB94661B9E16017FB657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1B8AC9-23C8-41E0-99D4-E27335C39099}"/>
      </w:docPartPr>
      <w:docPartBody>
        <w:p w:rsidR="00514896" w:rsidRDefault="00A11277">
          <w:r>
            <w:t>Jazz Hands by Lynette Yang</w:t>
          </w:r>
          <w:r>
            <w:tab/>
            <w:t>4</w:t>
          </w:r>
        </w:p>
      </w:docPartBody>
    </w:docPart>
    <w:docPart>
      <w:docPartPr>
        <w:name w:val="00344C11FBF44A4E998AF677D98CC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4F25B2-6223-48C2-A9FA-FA62E8DF7847}"/>
      </w:docPartPr>
      <w:docPartBody>
        <w:p w:rsidR="00514896" w:rsidRDefault="00A11277">
          <w:r>
            <w:t>poetry by Ernesto Mazza</w:t>
          </w:r>
          <w:r>
            <w:tab/>
            <w:t>5</w:t>
          </w:r>
        </w:p>
      </w:docPartBody>
    </w:docPart>
    <w:docPart>
      <w:docPartPr>
        <w:name w:val="10074F158C90435B901D3A14088A4E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F55F4F-6AEF-4301-9326-C73DA7C366DB}"/>
      </w:docPartPr>
      <w:docPartBody>
        <w:p w:rsidR="00514896" w:rsidRDefault="00A11277">
          <w:r>
            <w:t>zest by Lesa Wallace</w:t>
          </w:r>
          <w:r>
            <w:tab/>
            <w:t>6</w:t>
          </w:r>
        </w:p>
      </w:docPartBody>
    </w:docPart>
    <w:docPart>
      <w:docPartPr>
        <w:name w:val="8EEB44E46D844C799A192A787CC9C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4475A9-4A97-482B-AD09-A72F6268ED58}"/>
      </w:docPartPr>
      <w:docPartBody>
        <w:p w:rsidR="00514896" w:rsidRDefault="00A11277">
          <w:r>
            <w:t>Poem title by Author</w:t>
          </w:r>
          <w:r>
            <w:tab/>
            <w:t>7</w:t>
          </w:r>
        </w:p>
      </w:docPartBody>
    </w:docPart>
    <w:docPart>
      <w:docPartPr>
        <w:name w:val="0D9CC240B0974E1FAE5704699D2467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79278-E75E-4995-9393-530BE374BAA0}"/>
      </w:docPartPr>
      <w:docPartBody>
        <w:p w:rsidR="00514896" w:rsidRDefault="00A11277">
          <w:r>
            <w:t>Authors</w:t>
          </w:r>
          <w:r>
            <w:tab/>
            <w:t>8</w:t>
          </w:r>
        </w:p>
      </w:docPartBody>
    </w:docPart>
    <w:docPart>
      <w:docPartPr>
        <w:name w:val="8BF5BF3D49134965B143AB7A2DC36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FC302-9694-4010-A473-D797A0F7F7F1}"/>
      </w:docPartPr>
      <w:docPartBody>
        <w:p w:rsidR="00514896" w:rsidRDefault="00A11277" w:rsidP="00A11277">
          <w:pPr>
            <w:pStyle w:val="8BF5BF3D49134965B143AB7A2DC367BE1"/>
          </w:pPr>
          <w:r w:rsidRPr="004A0C53">
            <w:t xml:space="preserve">Want more? </w:t>
          </w:r>
          <w:hyperlink r:id="rId4" w:history="1">
            <w:r w:rsidRPr="004A0C53">
              <w:rPr>
                <w:rStyle w:val="Hyperlink"/>
              </w:rPr>
              <w:t>Check out these tips for working with this template</w:t>
            </w:r>
          </w:hyperlink>
          <w:r w:rsidRPr="004A0C53"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GothicM">
    <w:charset w:val="80"/>
    <w:family w:val="modern"/>
    <w:pitch w:val="fixed"/>
    <w:sig w:usb0="80000281" w:usb1="28C76CF8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216"/>
    <w:rsid w:val="0000060E"/>
    <w:rsid w:val="000655CB"/>
    <w:rsid w:val="001942D1"/>
    <w:rsid w:val="00270216"/>
    <w:rsid w:val="003F76AB"/>
    <w:rsid w:val="00421C17"/>
    <w:rsid w:val="00424A42"/>
    <w:rsid w:val="004D1C50"/>
    <w:rsid w:val="00514896"/>
    <w:rsid w:val="005775FE"/>
    <w:rsid w:val="005808FA"/>
    <w:rsid w:val="005C2A36"/>
    <w:rsid w:val="00673456"/>
    <w:rsid w:val="007F2BF5"/>
    <w:rsid w:val="0093217A"/>
    <w:rsid w:val="00A11277"/>
    <w:rsid w:val="00A76B98"/>
    <w:rsid w:val="00A96DE8"/>
    <w:rsid w:val="00B706C7"/>
    <w:rsid w:val="00BE6078"/>
    <w:rsid w:val="00CD77B7"/>
    <w:rsid w:val="00DA1518"/>
    <w:rsid w:val="00ED6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8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uiPriority w:val="18"/>
    <w:rsid w:val="00A11277"/>
    <w:pPr>
      <w:spacing w:after="600" w:line="240" w:lineRule="auto"/>
      <w:outlineLvl w:val="4"/>
    </w:pPr>
    <w:rPr>
      <w:rFonts w:asciiTheme="majorHAnsi" w:eastAsiaTheme="minorHAnsi" w:hAnsiTheme="majorHAnsi"/>
      <w:color w:val="CC33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AB325648F0449E8A2D2CF6CD7AD105">
    <w:name w:val="ABAB325648F0449E8A2D2CF6CD7AD105"/>
    <w:rsid w:val="00A11277"/>
    <w:rPr>
      <w:kern w:val="2"/>
      <w14:ligatures w14:val="standardContextual"/>
    </w:rPr>
  </w:style>
  <w:style w:type="paragraph" w:customStyle="1" w:styleId="E00B7ED38F224DE99564279F3D72695F">
    <w:name w:val="E00B7ED38F224DE99564279F3D72695F"/>
    <w:rsid w:val="00A11277"/>
    <w:pPr>
      <w:spacing w:after="360"/>
    </w:pPr>
    <w:rPr>
      <w:rFonts w:asciiTheme="majorHAnsi" w:eastAsiaTheme="minorHAnsi" w:hAnsiTheme="majorHAnsi"/>
      <w:color w:val="0B769F" w:themeColor="accent4" w:themeShade="BF"/>
      <w:sz w:val="56"/>
    </w:rPr>
  </w:style>
  <w:style w:type="paragraph" w:customStyle="1" w:styleId="8B31F67E121840708B88D6BAD2DF7AAE">
    <w:name w:val="8B31F67E121840708B88D6BAD2DF7AAE"/>
    <w:rsid w:val="00A11277"/>
    <w:pPr>
      <w:spacing w:after="840"/>
      <w:jc w:val="right"/>
    </w:pPr>
    <w:rPr>
      <w:rFonts w:eastAsiaTheme="minorHAnsi"/>
      <w:sz w:val="56"/>
    </w:rPr>
  </w:style>
  <w:style w:type="paragraph" w:customStyle="1" w:styleId="F0435BCE73B54F54BF861934457FC3EB">
    <w:name w:val="F0435BCE73B54F54BF861934457FC3EB"/>
    <w:rsid w:val="00A11277"/>
    <w:pPr>
      <w:spacing w:after="600" w:line="240" w:lineRule="auto"/>
    </w:pPr>
    <w:rPr>
      <w:rFonts w:asciiTheme="majorHAnsi" w:eastAsiaTheme="minorHAnsi" w:hAnsiTheme="majorHAnsi"/>
      <w:color w:val="CC3300"/>
      <w:sz w:val="96"/>
    </w:rPr>
  </w:style>
  <w:style w:type="paragraph" w:customStyle="1" w:styleId="112E1FF8019C4960ACA03FFD417A7CBB">
    <w:name w:val="112E1FF8019C4960ACA03FFD417A7CBB"/>
  </w:style>
  <w:style w:type="paragraph" w:customStyle="1" w:styleId="5C602DB8D5BE4A8681AF77CF8BFA52A4">
    <w:name w:val="5C602DB8D5BE4A8681AF77CF8BFA52A4"/>
    <w:rsid w:val="00A11277"/>
    <w:pPr>
      <w:spacing w:after="600"/>
    </w:pPr>
    <w:rPr>
      <w:rFonts w:eastAsiaTheme="minorHAnsi"/>
      <w:color w:val="000000" w:themeColor="text1"/>
      <w:sz w:val="56"/>
    </w:rPr>
  </w:style>
  <w:style w:type="paragraph" w:customStyle="1" w:styleId="8BF5BF3D49134965B143AB7A2DC367BE1">
    <w:name w:val="8BF5BF3D49134965B143AB7A2DC367BE1"/>
    <w:rsid w:val="00A11277"/>
    <w:rPr>
      <w:rFonts w:eastAsiaTheme="minorHAnsi"/>
    </w:rPr>
  </w:style>
  <w:style w:type="paragraph" w:customStyle="1" w:styleId="3597D0129CEF42C5AF83E90D542F90CF">
    <w:name w:val="3597D0129CEF42C5AF83E90D542F90CF"/>
    <w:rsid w:val="00A11277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31EAC38D5D04538B4AF0CF71705AD7E">
    <w:name w:val="731EAC38D5D04538B4AF0CF71705AD7E"/>
  </w:style>
  <w:style w:type="paragraph" w:customStyle="1" w:styleId="61EFF80A8EAE47958E42E1D132D8058B">
    <w:name w:val="61EFF80A8EAE47958E42E1D132D8058B"/>
  </w:style>
  <w:style w:type="paragraph" w:customStyle="1" w:styleId="4B454050C8E9496DB96B16AAF4C9DBE4">
    <w:name w:val="4B454050C8E9496DB96B16AAF4C9DBE4"/>
  </w:style>
  <w:style w:type="paragraph" w:customStyle="1" w:styleId="58F3079ABC394C159E638836780FDC02">
    <w:name w:val="58F3079ABC394C159E638836780FDC02"/>
  </w:style>
  <w:style w:type="paragraph" w:customStyle="1" w:styleId="4FCB90120ABE46EEB35E9738FD0E43B4">
    <w:name w:val="4FCB90120ABE46EEB35E9738FD0E43B4"/>
  </w:style>
  <w:style w:type="character" w:customStyle="1" w:styleId="Author1">
    <w:name w:val="Author 1"/>
    <w:uiPriority w:val="6"/>
    <w:qFormat/>
    <w:rsid w:val="00A11277"/>
    <w:rPr>
      <w:rFonts w:asciiTheme="majorHAnsi" w:hAnsiTheme="majorHAnsi"/>
      <w:sz w:val="24"/>
    </w:rPr>
  </w:style>
  <w:style w:type="paragraph" w:customStyle="1" w:styleId="Text1">
    <w:name w:val="Text 1"/>
    <w:link w:val="Text1Char"/>
    <w:uiPriority w:val="7"/>
    <w:qFormat/>
    <w:rsid w:val="00A11277"/>
    <w:pPr>
      <w:spacing w:after="120" w:line="240" w:lineRule="auto"/>
      <w:jc w:val="center"/>
    </w:pPr>
    <w:rPr>
      <w:rFonts w:asciiTheme="majorHAnsi" w:eastAsiaTheme="minorHAnsi" w:hAnsiTheme="majorHAnsi"/>
    </w:rPr>
  </w:style>
  <w:style w:type="character" w:customStyle="1" w:styleId="Text1Char">
    <w:name w:val="Text 1 Char"/>
    <w:basedOn w:val="DefaultParagraphFont"/>
    <w:link w:val="Text1"/>
    <w:uiPriority w:val="7"/>
    <w:rsid w:val="00A11277"/>
    <w:rPr>
      <w:rFonts w:asciiTheme="majorHAnsi" w:eastAsiaTheme="minorHAnsi" w:hAnsiTheme="majorHAnsi"/>
    </w:rPr>
  </w:style>
  <w:style w:type="paragraph" w:customStyle="1" w:styleId="10AB6615B93B4BB29F4C7936D19B0547">
    <w:name w:val="10AB6615B93B4BB29F4C7936D19B0547"/>
  </w:style>
  <w:style w:type="character" w:customStyle="1" w:styleId="Author2">
    <w:name w:val="Author 2"/>
    <w:uiPriority w:val="9"/>
    <w:qFormat/>
    <w:rsid w:val="00A11277"/>
    <w:rPr>
      <w:sz w:val="22"/>
    </w:rPr>
  </w:style>
  <w:style w:type="paragraph" w:customStyle="1" w:styleId="Text2">
    <w:name w:val="Text 2"/>
    <w:link w:val="Text2Char"/>
    <w:uiPriority w:val="10"/>
    <w:qFormat/>
    <w:rsid w:val="00A11277"/>
    <w:pPr>
      <w:spacing w:after="360" w:line="360" w:lineRule="auto"/>
      <w:jc w:val="right"/>
    </w:pPr>
    <w:rPr>
      <w:rFonts w:eastAsiaTheme="minorHAnsi"/>
    </w:rPr>
  </w:style>
  <w:style w:type="character" w:customStyle="1" w:styleId="Text2Char">
    <w:name w:val="Text 2 Char"/>
    <w:basedOn w:val="DefaultParagraphFont"/>
    <w:link w:val="Text2"/>
    <w:uiPriority w:val="10"/>
    <w:rsid w:val="00A11277"/>
    <w:rPr>
      <w:rFonts w:eastAsiaTheme="minorHAnsi"/>
    </w:rPr>
  </w:style>
  <w:style w:type="character" w:customStyle="1" w:styleId="PoemAuthor3">
    <w:name w:val="Poem Author 3"/>
    <w:basedOn w:val="Author2"/>
    <w:uiPriority w:val="1"/>
    <w:qFormat/>
    <w:rsid w:val="00A11277"/>
    <w:rPr>
      <w:rFonts w:asciiTheme="majorHAnsi" w:hAnsiTheme="majorHAnsi"/>
      <w:sz w:val="28"/>
    </w:rPr>
  </w:style>
  <w:style w:type="paragraph" w:customStyle="1" w:styleId="Text3">
    <w:name w:val="Text 3"/>
    <w:uiPriority w:val="12"/>
    <w:qFormat/>
    <w:rsid w:val="00A11277"/>
    <w:pPr>
      <w:spacing w:line="480" w:lineRule="auto"/>
      <w:ind w:left="720"/>
    </w:pPr>
    <w:rPr>
      <w:rFonts w:eastAsiaTheme="minorHAnsi"/>
      <w:color w:val="CC3300"/>
      <w:sz w:val="24"/>
    </w:rPr>
  </w:style>
  <w:style w:type="paragraph" w:customStyle="1" w:styleId="E0F4153B55064A64BADC21B7F745C422">
    <w:name w:val="E0F4153B55064A64BADC21B7F745C422"/>
  </w:style>
  <w:style w:type="paragraph" w:customStyle="1" w:styleId="064B26FDCEA746108EA7D80C0A951F43">
    <w:name w:val="064B26FDCEA746108EA7D80C0A951F43"/>
  </w:style>
  <w:style w:type="character" w:styleId="PlaceholderText">
    <w:name w:val="Placeholder Text"/>
    <w:basedOn w:val="DefaultParagraphFont"/>
    <w:uiPriority w:val="99"/>
    <w:semiHidden/>
    <w:rsid w:val="00A11277"/>
    <w:rPr>
      <w:color w:val="808080"/>
    </w:rPr>
  </w:style>
  <w:style w:type="paragraph" w:customStyle="1" w:styleId="C5774C0E499F45ECAEE058FC78B26F1E">
    <w:name w:val="C5774C0E499F45ECAEE058FC78B26F1E"/>
  </w:style>
  <w:style w:type="paragraph" w:customStyle="1" w:styleId="8FB7A388EBFC40CBBBB6BEDFF22CB60E">
    <w:name w:val="8FB7A388EBFC40CBBBB6BEDFF22CB60E"/>
  </w:style>
  <w:style w:type="paragraph" w:customStyle="1" w:styleId="FD8661B1BD4742B7B9A88EB6DF4169DD">
    <w:name w:val="FD8661B1BD4742B7B9A88EB6DF4169DD"/>
  </w:style>
  <w:style w:type="paragraph" w:customStyle="1" w:styleId="CB74C0C5F6A54DADB75FD0733A7A18A6">
    <w:name w:val="CB74C0C5F6A54DADB75FD0733A7A18A6"/>
  </w:style>
  <w:style w:type="paragraph" w:customStyle="1" w:styleId="C9A3A1F538CF41FE9805D83E62F75B69">
    <w:name w:val="C9A3A1F538CF41FE9805D83E62F75B69"/>
  </w:style>
  <w:style w:type="paragraph" w:customStyle="1" w:styleId="05947E8BD99049A3B7919F25210B574D">
    <w:name w:val="05947E8BD99049A3B7919F25210B574D"/>
  </w:style>
  <w:style w:type="paragraph" w:customStyle="1" w:styleId="C5208B23092640C3BD2A4496CA520E16">
    <w:name w:val="C5208B23092640C3BD2A4496CA520E16"/>
  </w:style>
  <w:style w:type="paragraph" w:customStyle="1" w:styleId="57D6B4CDB366444E8CA428BF7C48666F">
    <w:name w:val="57D6B4CDB366444E8CA428BF7C48666F"/>
  </w:style>
  <w:style w:type="paragraph" w:customStyle="1" w:styleId="AC6585B468C145D4B39AA62637D0E0BF">
    <w:name w:val="AC6585B468C145D4B39AA62637D0E0BF"/>
  </w:style>
  <w:style w:type="paragraph" w:customStyle="1" w:styleId="8F3E3075FD774343AD25E95E1C98791D">
    <w:name w:val="8F3E3075FD774343AD25E95E1C98791D"/>
  </w:style>
  <w:style w:type="character" w:customStyle="1" w:styleId="Heading5Char">
    <w:name w:val="Heading 5 Char"/>
    <w:basedOn w:val="DefaultParagraphFont"/>
    <w:link w:val="Heading5"/>
    <w:uiPriority w:val="18"/>
    <w:rsid w:val="00A11277"/>
    <w:rPr>
      <w:rFonts w:asciiTheme="majorHAnsi" w:eastAsiaTheme="minorHAnsi" w:hAnsiTheme="majorHAnsi"/>
      <w:color w:val="CC3300"/>
    </w:rPr>
  </w:style>
  <w:style w:type="paragraph" w:customStyle="1" w:styleId="5E2F4E0CB231451781E52EEE6153DB23">
    <w:name w:val="5E2F4E0CB231451781E52EEE6153DB23"/>
    <w:rsid w:val="00424A42"/>
    <w:rPr>
      <w:lang w:val="fr-FR" w:eastAsia="fr-FR"/>
    </w:rPr>
  </w:style>
  <w:style w:type="paragraph" w:customStyle="1" w:styleId="6F2DB04422BE4795BEA23CDE211D4835">
    <w:name w:val="6F2DB04422BE4795BEA23CDE211D4835"/>
    <w:rsid w:val="00424A42"/>
    <w:rPr>
      <w:lang w:val="fr-FR" w:eastAsia="fr-FR"/>
    </w:rPr>
  </w:style>
  <w:style w:type="paragraph" w:customStyle="1" w:styleId="D0EDE7F6BF294947A10C190DC1E5DECF">
    <w:name w:val="D0EDE7F6BF294947A10C190DC1E5DECF"/>
    <w:rsid w:val="00424A42"/>
    <w:rPr>
      <w:lang w:val="fr-FR" w:eastAsia="fr-FR"/>
    </w:rPr>
  </w:style>
  <w:style w:type="paragraph" w:customStyle="1" w:styleId="1AFDAF29EDE14CAF89AF6EF8EB13DB3D">
    <w:name w:val="1AFDAF29EDE14CAF89AF6EF8EB13DB3D"/>
    <w:rsid w:val="00424A42"/>
    <w:rPr>
      <w:lang w:val="fr-FR" w:eastAsia="fr-FR"/>
    </w:rPr>
  </w:style>
  <w:style w:type="paragraph" w:customStyle="1" w:styleId="C7BAC440A64D4FD9BEF2A8BD04BBCB59">
    <w:name w:val="C7BAC440A64D4FD9BEF2A8BD04BBCB59"/>
    <w:rsid w:val="004D1C50"/>
    <w:pPr>
      <w:numPr>
        <w:ilvl w:val="1"/>
      </w:numPr>
      <w:spacing w:after="80" w:line="240" w:lineRule="auto"/>
      <w:jc w:val="center"/>
    </w:pPr>
    <w:rPr>
      <w:rFonts w:asciiTheme="majorHAnsi" w:hAnsiTheme="majorHAnsi"/>
      <w:spacing w:val="15"/>
      <w:sz w:val="24"/>
    </w:rPr>
  </w:style>
  <w:style w:type="paragraph" w:customStyle="1" w:styleId="E00B7ED38F224DE99564279F3D72695F13">
    <w:name w:val="E00B7ED38F224DE99564279F3D72695F13"/>
    <w:rsid w:val="004D1C50"/>
    <w:pPr>
      <w:spacing w:after="360"/>
    </w:pPr>
    <w:rPr>
      <w:rFonts w:asciiTheme="majorHAnsi" w:eastAsiaTheme="minorHAnsi" w:hAnsiTheme="majorHAnsi"/>
      <w:color w:val="0B769F" w:themeColor="accent4" w:themeShade="BF"/>
      <w:sz w:val="56"/>
    </w:rPr>
  </w:style>
  <w:style w:type="paragraph" w:customStyle="1" w:styleId="8B31F67E121840708B88D6BAD2DF7AAE13">
    <w:name w:val="8B31F67E121840708B88D6BAD2DF7AAE13"/>
    <w:rsid w:val="004D1C50"/>
    <w:pPr>
      <w:spacing w:after="840"/>
      <w:jc w:val="right"/>
    </w:pPr>
    <w:rPr>
      <w:rFonts w:eastAsiaTheme="minorHAnsi"/>
      <w:sz w:val="56"/>
    </w:rPr>
  </w:style>
  <w:style w:type="paragraph" w:customStyle="1" w:styleId="F0435BCE73B54F54BF861934457FC3EB10">
    <w:name w:val="F0435BCE73B54F54BF861934457FC3EB10"/>
    <w:rsid w:val="004D1C50"/>
    <w:pPr>
      <w:spacing w:after="600" w:line="240" w:lineRule="auto"/>
    </w:pPr>
    <w:rPr>
      <w:rFonts w:asciiTheme="majorHAnsi" w:eastAsiaTheme="minorHAnsi" w:hAnsiTheme="majorHAnsi"/>
      <w:color w:val="CC3300"/>
      <w:sz w:val="96"/>
    </w:rPr>
  </w:style>
  <w:style w:type="paragraph" w:customStyle="1" w:styleId="5C602DB8D5BE4A8681AF77CF8BFA52A413">
    <w:name w:val="5C602DB8D5BE4A8681AF77CF8BFA52A413"/>
    <w:rsid w:val="004D1C50"/>
    <w:pPr>
      <w:spacing w:after="600"/>
    </w:pPr>
    <w:rPr>
      <w:rFonts w:eastAsiaTheme="minorHAnsi"/>
      <w:color w:val="000000" w:themeColor="text1"/>
      <w:sz w:val="56"/>
    </w:rPr>
  </w:style>
  <w:style w:type="character" w:styleId="Hyperlink">
    <w:name w:val="Hyperlink"/>
    <w:basedOn w:val="DefaultParagraphFont"/>
    <w:uiPriority w:val="99"/>
    <w:semiHidden/>
    <w:rsid w:val="00A11277"/>
    <w:rPr>
      <w:color w:val="467886" w:themeColor="hyperlink"/>
      <w:u w:val="single"/>
    </w:rPr>
  </w:style>
  <w:style w:type="paragraph" w:customStyle="1" w:styleId="8BF5BF3D49134965B143AB7A2DC367BE">
    <w:name w:val="8BF5BF3D49134965B143AB7A2DC367BE"/>
    <w:rsid w:val="004D1C50"/>
    <w:rPr>
      <w:rFonts w:eastAsiaTheme="minorHAnsi"/>
    </w:rPr>
  </w:style>
  <w:style w:type="paragraph" w:customStyle="1" w:styleId="3597D0129CEF42C5AF83E90D542F90CF13">
    <w:name w:val="3597D0129CEF42C5AF83E90D542F90CF13"/>
    <w:rsid w:val="004D1C50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4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0066A3"/>
      </a:accent6>
      <a:hlink>
        <a:srgbClr val="8E58B6"/>
      </a:hlink>
      <a:folHlink>
        <a:srgbClr val="7F6F6F"/>
      </a:folHlink>
    </a:clrScheme>
    <a:fontScheme name="Garamond-Trebuchet M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07CE762F-5438-454A-9642-801DDB3107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F8F689D-05C5-4B2A-B21F-F6E8A6544461}"/>
</file>

<file path=customXml/itemProps3.xml><?xml version="1.0" encoding="utf-8"?>
<ds:datastoreItem xmlns:ds="http://schemas.openxmlformats.org/officeDocument/2006/customXml" ds:itemID="{17E71D95-1F87-46AF-8362-E5532394EA5A}"/>
</file>

<file path=customXml/itemProps4.xml><?xml version="1.0" encoding="utf-8"?>
<ds:datastoreItem xmlns:ds="http://schemas.openxmlformats.org/officeDocument/2006/customXml" ds:itemID="{0FC5A51F-B863-48FF-91A1-8287107CE8AB}"/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Poetry booklet_win32_AB_V3</Template>
  <TotalTime>3</TotalTime>
  <Pages>13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2024-02-20T22:11:00Z</dcterms:created>
  <dcterms:modified xsi:type="dcterms:W3CDTF">2024-02-20T22:11:00Z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