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50946" w14:textId="1C0420D8" w:rsidR="005E66C2" w:rsidRPr="00246228" w:rsidRDefault="00E53BCC">
      <w:pPr>
        <w:pStyle w:val="Title"/>
        <w:rPr>
          <w:lang w:val="fr-CA"/>
        </w:rPr>
      </w:pPr>
      <w:r w:rsidRPr="00246228">
        <w:rPr>
          <w:noProof/>
          <w:lang w:val="fr-CA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063" behindDoc="0" locked="0" layoutInCell="1" allowOverlap="1" wp14:anchorId="25A71978" wp14:editId="18B682C6">
            <wp:simplePos x="0" y="0"/>
            <wp:positionH relativeFrom="column">
              <wp:posOffset>3080385</wp:posOffset>
            </wp:positionH>
            <wp:positionV relativeFrom="page">
              <wp:posOffset>1085850</wp:posOffset>
            </wp:positionV>
            <wp:extent cx="1545590" cy="1532890"/>
            <wp:effectExtent l="0" t="0" r="0" b="0"/>
            <wp:wrapSquare wrapText="bothSides"/>
            <wp:docPr id="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F04040173_image_o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EF" w:rsidRPr="00246228">
        <w:rPr>
          <w:noProof/>
          <w:lang w:val="fr-CA" w:bidi="fr-FR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2E8EA847" wp14:editId="656CC460">
                <wp:simplePos x="0" y="0"/>
                <wp:positionH relativeFrom="page">
                  <wp:posOffset>1323975</wp:posOffset>
                </wp:positionH>
                <wp:positionV relativeFrom="page">
                  <wp:posOffset>1409700</wp:posOffset>
                </wp:positionV>
                <wp:extent cx="8009890" cy="657860"/>
                <wp:effectExtent l="0" t="0" r="29210" b="27940"/>
                <wp:wrapNone/>
                <wp:docPr id="3827" name="Lignes de bordure de texte" descr="Élément de concep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3" cy="657352"/>
                        </a:xfrm>
                      </wpg:grpSpPr>
                      <wpg:grpSp>
                        <wpg:cNvPr id="28" name="Groupe 28"/>
                        <wpg:cNvGrpSpPr/>
                        <wpg:grpSpPr>
                          <a:xfrm>
                            <a:off x="0" y="0"/>
                            <a:ext cx="2734628" cy="657352"/>
                            <a:chOff x="0" y="0"/>
                            <a:chExt cx="2171684" cy="656211"/>
                          </a:xfrm>
                        </wpg:grpSpPr>
                        <wps:wsp>
                          <wps:cNvPr id="7" name="Connecteur droit 7"/>
                          <wps:cNvCnPr/>
                          <wps:spPr>
                            <a:xfrm>
                              <a:off x="0" y="0"/>
                              <a:ext cx="217168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necteur droit 10"/>
                          <wps:cNvCnPr/>
                          <wps:spPr>
                            <a:xfrm>
                              <a:off x="0" y="656211"/>
                              <a:ext cx="214141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e 29"/>
                        <wpg:cNvGrpSpPr/>
                        <wpg:grpSpPr>
                          <a:xfrm>
                            <a:off x="4383029" y="0"/>
                            <a:ext cx="3629654" cy="657352"/>
                            <a:chOff x="-1408171" y="0"/>
                            <a:chExt cx="3629654" cy="656211"/>
                          </a:xfrm>
                        </wpg:grpSpPr>
                        <wps:wsp>
                          <wps:cNvPr id="24" name="Connecteur droit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necteur droit 25"/>
                          <wps:cNvCnPr/>
                          <wps:spPr>
                            <a:xfrm>
                              <a:off x="-1331946" y="656211"/>
                              <a:ext cx="355342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6DD04" id="Lignes de bordure de texte" o:spid="_x0000_s1026" alt="Élément de conception" style="position:absolute;margin-left:104.25pt;margin-top:111pt;width:630.7pt;height:51.8pt;z-index:-251645441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" o:allowincell="f">
                <v:group id="Groupe 28" o:spid="_x0000_s1027" style="position:absolute;width:27346;height:6573" coordsize="21716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Connecteur droit 7" o:spid="_x0000_s1028" style="position:absolute;visibility:visible;mso-wrap-style:square" from="0,0" to="217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Connecteur droit 10" o:spid="_x0000_s1029" style="position:absolute;visibility:visible;mso-wrap-style:square" from="0,6562" to="214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e 29" o:spid="_x0000_s1030" style="position:absolute;left:43830;width:36296;height:6573" coordorigin="-14081" coordsize="36296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Connecteur droit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Connecteur droit 25" o:spid="_x0000_s1032" style="position:absolute;visibility:visible;mso-wrap-style:square" from="-13319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sdt>
        <w:sdtPr>
          <w:rPr>
            <w:lang w:val="fr-CA"/>
          </w:rPr>
          <w:alias w:val="Certificat :"/>
          <w:tag w:val="Certificat :"/>
          <w:id w:val="55435526"/>
          <w:placeholder>
            <w:docPart w:val="D83EE53F29AE4DF6AAED82067E4FE412"/>
          </w:placeholder>
          <w:temporary/>
          <w:showingPlcHdr/>
          <w15:appearance w15:val="hidden"/>
        </w:sdtPr>
        <w:sdtEndPr/>
        <w:sdtContent>
          <w:r w:rsidR="000320C2" w:rsidRPr="00246228">
            <w:rPr>
              <w:lang w:val="fr-CA" w:bidi="fr-FR"/>
            </w:rPr>
            <w:t>Certificat</w:t>
          </w:r>
        </w:sdtContent>
      </w:sdt>
      <w:r w:rsidR="00152F24" w:rsidRPr="00246228">
        <w:rPr>
          <w:lang w:val="fr-CA" w:bidi="fr-FR"/>
        </w:rPr>
        <w:t xml:space="preserve"> </w:t>
      </w:r>
      <w:sdt>
        <w:sdtPr>
          <w:rPr>
            <w:lang w:val="fr-CA"/>
          </w:rPr>
          <w:alias w:val="Participation :"/>
          <w:tag w:val="Participation :"/>
          <w:id w:val="-185058133"/>
          <w:placeholder>
            <w:docPart w:val="7AD5DECEF5344C14BECEA95344C0D3FE"/>
          </w:placeholder>
          <w:temporary/>
          <w:showingPlcHdr/>
          <w15:appearance w15:val="hidden"/>
        </w:sdtPr>
        <w:sdtEndPr/>
        <w:sdtContent>
          <w:r w:rsidR="000320C2" w:rsidRPr="00246228">
            <w:rPr>
              <w:lang w:val="fr-CA" w:bidi="fr-FR"/>
            </w:rPr>
            <w:t>participation</w:t>
          </w:r>
        </w:sdtContent>
      </w:sdt>
      <w:bookmarkStart w:id="0" w:name="_GoBack"/>
      <w:bookmarkEnd w:id="0"/>
    </w:p>
    <w:p w14:paraId="08F18485" w14:textId="77777777" w:rsidR="005E66C2" w:rsidRPr="00246228" w:rsidRDefault="00AE12D4" w:rsidP="00006B66">
      <w:pPr>
        <w:pStyle w:val="Heading1"/>
        <w:rPr>
          <w:lang w:val="fr-CA"/>
        </w:rPr>
      </w:pPr>
      <w:sdt>
        <w:sdtPr>
          <w:rPr>
            <w:lang w:val="fr-CA"/>
          </w:rPr>
          <w:alias w:val="Entrez le nom du bénéficiaire :"/>
          <w:tag w:val="Entrez le nom du bénéficiaire :"/>
          <w:id w:val="-1756204315"/>
          <w:placeholder>
            <w:docPart w:val="838D1DCD3B774308B3F40656C29EBC7B"/>
          </w:placeholder>
          <w:temporary/>
          <w:showingPlcHdr/>
          <w15:appearance w15:val="hidden"/>
        </w:sdtPr>
        <w:sdtEndPr/>
        <w:sdtContent>
          <w:r w:rsidR="00162559" w:rsidRPr="00246228">
            <w:rPr>
              <w:lang w:val="fr-CA" w:bidi="fr-FR"/>
            </w:rPr>
            <w:t>Nom du bénéficiaire</w:t>
          </w:r>
        </w:sdtContent>
      </w:sdt>
    </w:p>
    <w:sdt>
      <w:sdtPr>
        <w:rPr>
          <w:lang w:val="fr-CA"/>
        </w:rPr>
        <w:alias w:val="est remercié(e) pour sa précieuse participation à :"/>
        <w:tag w:val="est remercié(e) pour sa précieuse participation à :"/>
        <w:id w:val="1430230843"/>
        <w:placeholder>
          <w:docPart w:val="A825BEB3FE014BB5B618B2958DD52F15"/>
        </w:placeholder>
        <w:temporary/>
        <w:showingPlcHdr/>
        <w15:appearance w15:val="hidden"/>
      </w:sdtPr>
      <w:sdtEndPr/>
      <w:sdtContent>
        <w:p w14:paraId="34759DBC" w14:textId="77777777" w:rsidR="005E66C2" w:rsidRPr="00246228" w:rsidRDefault="00152F24">
          <w:pPr>
            <w:rPr>
              <w:lang w:val="fr-CA"/>
            </w:rPr>
          </w:pPr>
          <w:r w:rsidRPr="00246228">
            <w:rPr>
              <w:lang w:val="fr-CA" w:bidi="fr-FR"/>
            </w:rPr>
            <w:t>est remercié(e) pour sa précieuse participation à</w:t>
          </w:r>
        </w:p>
      </w:sdtContent>
    </w:sdt>
    <w:p w14:paraId="1F3110B6" w14:textId="77777777" w:rsidR="005E66C2" w:rsidRPr="00246228" w:rsidRDefault="00AE12D4" w:rsidP="00006B66">
      <w:pPr>
        <w:pStyle w:val="Heading2"/>
        <w:rPr>
          <w:lang w:val="fr-CA"/>
        </w:rPr>
      </w:pPr>
      <w:sdt>
        <w:sdtPr>
          <w:rPr>
            <w:lang w:val="fr-CA"/>
          </w:rPr>
          <w:alias w:val="Entrez le nom de l’équipe :"/>
          <w:tag w:val="Entrez le nom de l’équipe :"/>
          <w:id w:val="-50456193"/>
          <w:placeholder>
            <w:docPart w:val="924EB3F890094E62AAB22A0BAF51D874"/>
          </w:placeholder>
          <w:temporary/>
          <w:showingPlcHdr/>
          <w15:appearance w15:val="hidden"/>
        </w:sdtPr>
        <w:sdtEndPr/>
        <w:sdtContent>
          <w:r w:rsidR="00162559" w:rsidRPr="00246228">
            <w:rPr>
              <w:lang w:val="fr-CA" w:bidi="fr-FR"/>
            </w:rPr>
            <w:t>Nom de l’équipe</w:t>
          </w:r>
        </w:sdtContent>
      </w:sdt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ceau pour récompense et signature"/>
      </w:tblPr>
      <w:tblGrid>
        <w:gridCol w:w="3369"/>
        <w:gridCol w:w="10301"/>
      </w:tblGrid>
      <w:tr w:rsidR="008B62B2" w:rsidRPr="00246228" w14:paraId="46DB269F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385AE0AC" w14:textId="77777777" w:rsidR="008B62B2" w:rsidRPr="00246228" w:rsidRDefault="008B62B2">
            <w:pPr>
              <w:spacing w:after="0" w:line="240" w:lineRule="auto"/>
              <w:rPr>
                <w:lang w:val="fr-CA"/>
              </w:rPr>
            </w:pPr>
            <w:r w:rsidRPr="00246228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4208C0CC" wp14:editId="64D922CE">
                      <wp:extent cx="1892300" cy="1892300"/>
                      <wp:effectExtent l="0" t="0" r="0" b="0"/>
                      <wp:docPr id="14" name="Groupe 14" descr="Graphique du sceau pour récompen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ceau" descr="Sceau pour récompense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Forme du sceau" descr="Forme du sceau pour récompens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Texture du sceau" descr="Texture du sceau pour récompens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Icône représentant une étoile" descr="Icône représentant une étoi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EECB6" id="Groupe 14" o:spid="_x0000_s1026" alt="Graphique du sceau pour récompense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">
                      <v:group id="Sceau" o:spid="_x0000_s1027" alt="Sceau pour récompense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Forme du sceau" o:spid="_x0000_s1028" alt="Forme du sceau pour récompens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e du sceau" o:spid="_x0000_s1029" type="#_x0000_t75" alt="Texture du sceau pour récompens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">
                          <v:imagedata r:id="rId10" o:title="Texture du sceau pour récompense" croptop="-2164f" cropleft="19433f" cropright="-949f"/>
                        </v:shape>
                      </v:group>
                      <v:shape id="Icône représentant une étoile" o:spid="_x0000_s1030" type="#_x0000_t75" alt="Icône représentant une étoile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">
                        <v:imagedata r:id="rId11" o:title="Icône représentant une étoil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et signature"/>
            </w:tblPr>
            <w:tblGrid>
              <w:gridCol w:w="2629"/>
              <w:gridCol w:w="6750"/>
            </w:tblGrid>
            <w:tr w:rsidR="008B62B2" w:rsidRPr="00246228" w14:paraId="1D8A6A06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1169F610" w14:textId="77777777" w:rsidR="008B62B2" w:rsidRPr="00246228" w:rsidRDefault="00AE12D4" w:rsidP="00006B66">
                  <w:pPr>
                    <w:pStyle w:val="Heading3"/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Émis par :"/>
                      <w:tag w:val="Émis par :"/>
                      <w:id w:val="-29579104"/>
                      <w:placeholder>
                        <w:docPart w:val="A1EF4794C3074B2BA998A4687AB0964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246228">
                        <w:rPr>
                          <w:lang w:val="fr-CA" w:bidi="fr-FR"/>
                        </w:rPr>
                        <w:t>Émis par :</w:t>
                      </w:r>
                    </w:sdtContent>
                  </w:sdt>
                </w:p>
              </w:tc>
              <w:sdt>
                <w:sdtPr>
                  <w:rPr>
                    <w:lang w:val="fr-CA"/>
                  </w:rPr>
                  <w:alias w:val="Entrez le nom/la fonction de l’émetteur :"/>
                  <w:tag w:val="Entrez le nom/la fonction de l’émetteur :"/>
                  <w:id w:val="-446467856"/>
                  <w:placeholder>
                    <w:docPart w:val="1D501DC4FF07475D9CEA4C3A0EB0995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14:paraId="2911738B" w14:textId="77777777" w:rsidR="008B62B2" w:rsidRPr="00246228" w:rsidRDefault="008B62B2" w:rsidP="008B62B2">
                      <w:pPr>
                        <w:pStyle w:val="Heading4"/>
                        <w:rPr>
                          <w:lang w:val="fr-CA"/>
                        </w:rPr>
                      </w:pPr>
                      <w:r w:rsidRPr="00246228">
                        <w:rPr>
                          <w:lang w:val="fr-CA" w:bidi="fr-FR"/>
                        </w:rPr>
                        <w:t>Nom/fonction de l’émetteur</w:t>
                      </w:r>
                    </w:p>
                  </w:tc>
                </w:sdtContent>
              </w:sdt>
            </w:tr>
            <w:tr w:rsidR="008B62B2" w:rsidRPr="00246228" w14:paraId="616B67A9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62122971" w14:textId="77777777" w:rsidR="008B62B2" w:rsidRPr="00246228" w:rsidRDefault="00AE12D4" w:rsidP="00006B66">
                  <w:pPr>
                    <w:pStyle w:val="Heading3"/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Ce jour :"/>
                      <w:tag w:val="Ce jour :"/>
                      <w:id w:val="552434692"/>
                      <w:placeholder>
                        <w:docPart w:val="952F409DC1E847B4981E7A596814CA0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246228">
                        <w:rPr>
                          <w:lang w:val="fr-CA" w:bidi="fr-FR"/>
                        </w:rPr>
                        <w:t>Ce jour 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6DCCB5E8" w14:textId="77777777" w:rsidR="008B62B2" w:rsidRPr="00246228" w:rsidRDefault="00AE12D4" w:rsidP="008B62B2">
                  <w:pPr>
                    <w:pStyle w:val="Heading4"/>
                    <w:rPr>
                      <w:lang w:val="fr-CA"/>
                    </w:rPr>
                  </w:pPr>
                  <w:sdt>
                    <w:sdtPr>
                      <w:rPr>
                        <w:lang w:val="fr-CA"/>
                      </w:rPr>
                      <w:alias w:val="Entrez la date :"/>
                      <w:tag w:val="Entrez la date :"/>
                      <w:id w:val="1746837824"/>
                      <w:placeholder>
                        <w:docPart w:val="7536D328B7CE441C8C335FA9B1533710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246228">
                        <w:rPr>
                          <w:lang w:val="fr-CA" w:bidi="fr-FR"/>
                        </w:rPr>
                        <w:t>Entrez la date</w:t>
                      </w:r>
                    </w:sdtContent>
                  </w:sdt>
                </w:p>
              </w:tc>
            </w:tr>
          </w:tbl>
          <w:p w14:paraId="7074AB43" w14:textId="77777777" w:rsidR="008B62B2" w:rsidRPr="00246228" w:rsidRDefault="008B62B2">
            <w:pPr>
              <w:spacing w:after="0" w:line="240" w:lineRule="auto"/>
              <w:rPr>
                <w:lang w:val="fr-CA"/>
              </w:rPr>
            </w:pPr>
          </w:p>
        </w:tc>
      </w:tr>
    </w:tbl>
    <w:p w14:paraId="60657036" w14:textId="5BB624B1" w:rsidR="00982BCF" w:rsidRPr="00246228" w:rsidRDefault="00982BCF" w:rsidP="00DD1D5B">
      <w:pPr>
        <w:pStyle w:val="NoSpacing"/>
        <w:rPr>
          <w:lang w:val="fr-CA"/>
        </w:rPr>
      </w:pPr>
    </w:p>
    <w:sectPr w:rsidR="00982BCF" w:rsidRPr="00246228" w:rsidSect="00274547">
      <w:headerReference w:type="default" r:id="rId12"/>
      <w:footerReference w:type="default" r:id="rId13"/>
      <w:headerReference w:type="first" r:id="rId14"/>
      <w:pgSz w:w="16838" w:h="11906" w:orient="landscape" w:code="9"/>
      <w:pgMar w:top="2304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3374B" w14:textId="77777777" w:rsidR="00AE12D4" w:rsidRDefault="00AE12D4">
      <w:pPr>
        <w:spacing w:after="0" w:line="240" w:lineRule="auto"/>
      </w:pPr>
      <w:r>
        <w:separator/>
      </w:r>
    </w:p>
  </w:endnote>
  <w:endnote w:type="continuationSeparator" w:id="0">
    <w:p w14:paraId="03C72B7A" w14:textId="77777777" w:rsidR="00AE12D4" w:rsidRDefault="00AE1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Plantagenet Cherokee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83EE79" w14:textId="77777777" w:rsidR="00F65C30" w:rsidRDefault="00F65C30" w:rsidP="00F65C30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006B66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1B00A" w14:textId="77777777" w:rsidR="00AE12D4" w:rsidRDefault="00AE12D4">
      <w:pPr>
        <w:spacing w:after="0" w:line="240" w:lineRule="auto"/>
      </w:pPr>
      <w:r>
        <w:separator/>
      </w:r>
    </w:p>
  </w:footnote>
  <w:footnote w:type="continuationSeparator" w:id="0">
    <w:p w14:paraId="50B55863" w14:textId="77777777" w:rsidR="00AE12D4" w:rsidRDefault="00AE1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3B0B0" w14:textId="77777777" w:rsidR="007D7E74" w:rsidRDefault="00982BCF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3DEAFFC2" wp14:editId="6A71B2E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71200" cy="6867144"/>
              <wp:effectExtent l="0" t="0" r="0" b="0"/>
              <wp:wrapNone/>
              <wp:docPr id="2" name="Groupe 2" descr="2 cadres rectangulaires aux angles entrelacés avec une étoile dont les rayons s’étendent du centre vers la périphéri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12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on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Bordure de rectangle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ordure noir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8CF072" id="Groupe 2" o:spid="_x0000_s1026" alt="2 cadres rectangulaires aux angles entrelacés avec une étoile dont les rayons s’étendent du centre vers la périphérie" style="position:absolute;margin-left:0;margin-top:0;width:777.25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on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Bordure de rectangle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ordure noire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9A9AE" w14:textId="77777777" w:rsidR="00F65C30" w:rsidRDefault="00DD1D5B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E51F16A" wp14:editId="78A7187E">
              <wp:simplePos x="0" y="0"/>
              <wp:positionH relativeFrom="page">
                <wp:posOffset>407035</wp:posOffset>
              </wp:positionH>
              <wp:positionV relativeFrom="page">
                <wp:posOffset>342900</wp:posOffset>
              </wp:positionV>
              <wp:extent cx="9870440" cy="6866890"/>
              <wp:effectExtent l="0" t="0" r="0" b="0"/>
              <wp:wrapNone/>
              <wp:docPr id="6" name="Groupe 6" descr="2 cadres rectangulaires aux angles entrelacés avec une étoile dont les rayons s’étendent du centre vers la périphéri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0440" cy="686689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on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Bordure de rectangle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ordure noir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41212C" id="Groupe 6" o:spid="_x0000_s1026" alt="2 cadres rectangulaires aux angles entrelacés avec une étoile dont les rayons s’étendent du centre vers la périphérie" style="position:absolute;margin-left:32.05pt;margin-top:27pt;width:777.2pt;height:540.7pt;z-index:-251656192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on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Bordure de rectangle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ordure noire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C2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246228"/>
    <w:rsid w:val="00274547"/>
    <w:rsid w:val="00281C27"/>
    <w:rsid w:val="00442795"/>
    <w:rsid w:val="004F1A3A"/>
    <w:rsid w:val="00575585"/>
    <w:rsid w:val="00581C4F"/>
    <w:rsid w:val="005E66C2"/>
    <w:rsid w:val="006347CB"/>
    <w:rsid w:val="006D6821"/>
    <w:rsid w:val="007C49DA"/>
    <w:rsid w:val="007D7E74"/>
    <w:rsid w:val="00873E8C"/>
    <w:rsid w:val="008A5513"/>
    <w:rsid w:val="008B62B2"/>
    <w:rsid w:val="00932285"/>
    <w:rsid w:val="009672F5"/>
    <w:rsid w:val="00982BCF"/>
    <w:rsid w:val="00A3264F"/>
    <w:rsid w:val="00A36B7F"/>
    <w:rsid w:val="00A51BEF"/>
    <w:rsid w:val="00AE12D4"/>
    <w:rsid w:val="00AF4037"/>
    <w:rsid w:val="00B36BA2"/>
    <w:rsid w:val="00D741D7"/>
    <w:rsid w:val="00DD1D5B"/>
    <w:rsid w:val="00DF562D"/>
    <w:rsid w:val="00E53BCC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52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fr-F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Mot-dise1">
    <w:name w:val="Mot-dièse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Lienhypertexteactif1">
    <w:name w:val="Lien hypertexte actif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8D1DCD3B774308B3F40656C29E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1D70-C019-4A92-A352-297828CAB030}"/>
      </w:docPartPr>
      <w:docPartBody>
        <w:p w:rsidR="00820038" w:rsidRDefault="0061136B" w:rsidP="0061136B">
          <w:pPr>
            <w:pStyle w:val="838D1DCD3B774308B3F40656C29EBC7B1"/>
          </w:pPr>
          <w:r w:rsidRPr="00246228">
            <w:rPr>
              <w:lang w:val="fr-CA" w:bidi="fr-FR"/>
            </w:rPr>
            <w:t>Nom du bénéficiaire</w:t>
          </w:r>
        </w:p>
      </w:docPartBody>
    </w:docPart>
    <w:docPart>
      <w:docPartPr>
        <w:name w:val="A825BEB3FE014BB5B618B2958DD52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FA2BE-74D1-488E-B3BC-9B0EBB5ADCFA}"/>
      </w:docPartPr>
      <w:docPartBody>
        <w:p w:rsidR="00820038" w:rsidRDefault="0061136B" w:rsidP="0061136B">
          <w:pPr>
            <w:pStyle w:val="A825BEB3FE014BB5B618B2958DD52F151"/>
          </w:pPr>
          <w:r w:rsidRPr="00246228">
            <w:rPr>
              <w:lang w:val="fr-CA" w:bidi="fr-FR"/>
            </w:rPr>
            <w:t>est remercié(e) pour sa précieuse participation à</w:t>
          </w:r>
        </w:p>
      </w:docPartBody>
    </w:docPart>
    <w:docPart>
      <w:docPartPr>
        <w:name w:val="924EB3F890094E62AAB22A0BAF51D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5764-4EBE-4C78-9774-45B1E1408C88}"/>
      </w:docPartPr>
      <w:docPartBody>
        <w:p w:rsidR="00820038" w:rsidRDefault="0061136B" w:rsidP="0061136B">
          <w:pPr>
            <w:pStyle w:val="924EB3F890094E62AAB22A0BAF51D8741"/>
          </w:pPr>
          <w:r w:rsidRPr="00246228">
            <w:rPr>
              <w:lang w:val="fr-CA" w:bidi="fr-FR"/>
            </w:rPr>
            <w:t>Nom de l’équipe</w:t>
          </w:r>
        </w:p>
      </w:docPartBody>
    </w:docPart>
    <w:docPart>
      <w:docPartPr>
        <w:name w:val="D83EE53F29AE4DF6AAED82067E4FE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F46C5-0802-4792-8F5E-558B8209C8A5}"/>
      </w:docPartPr>
      <w:docPartBody>
        <w:p w:rsidR="007C5BFC" w:rsidRDefault="0061136B" w:rsidP="0061136B">
          <w:pPr>
            <w:pStyle w:val="D83EE53F29AE4DF6AAED82067E4FE4121"/>
          </w:pPr>
          <w:r w:rsidRPr="00246228">
            <w:rPr>
              <w:lang w:val="fr-CA" w:bidi="fr-FR"/>
            </w:rPr>
            <w:t>Certificat</w:t>
          </w:r>
        </w:p>
      </w:docPartBody>
    </w:docPart>
    <w:docPart>
      <w:docPartPr>
        <w:name w:val="7AD5DECEF5344C14BECEA95344C0D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50485-3912-4E26-8AAF-689C20C40F12}"/>
      </w:docPartPr>
      <w:docPartBody>
        <w:p w:rsidR="007C5BFC" w:rsidRDefault="0061136B" w:rsidP="0061136B">
          <w:pPr>
            <w:pStyle w:val="7AD5DECEF5344C14BECEA95344C0D3FE1"/>
          </w:pPr>
          <w:r w:rsidRPr="00246228">
            <w:rPr>
              <w:lang w:val="fr-CA" w:bidi="fr-FR"/>
            </w:rPr>
            <w:t>participation</w:t>
          </w:r>
        </w:p>
      </w:docPartBody>
    </w:docPart>
    <w:docPart>
      <w:docPartPr>
        <w:name w:val="A1EF4794C3074B2BA998A4687AB0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0491C-09D5-46C2-B852-877C0D0170B1}"/>
      </w:docPartPr>
      <w:docPartBody>
        <w:p w:rsidR="009C3188" w:rsidRDefault="0061136B" w:rsidP="0061136B">
          <w:pPr>
            <w:pStyle w:val="A1EF4794C3074B2BA998A4687AB096442"/>
          </w:pPr>
          <w:r w:rsidRPr="00246228">
            <w:rPr>
              <w:lang w:val="fr-CA" w:bidi="fr-FR"/>
            </w:rPr>
            <w:t>Émis par :</w:t>
          </w:r>
        </w:p>
      </w:docPartBody>
    </w:docPart>
    <w:docPart>
      <w:docPartPr>
        <w:name w:val="1D501DC4FF07475D9CEA4C3A0EB09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7FCDF-EA66-4F2B-A7BA-30B465282E3D}"/>
      </w:docPartPr>
      <w:docPartBody>
        <w:p w:rsidR="009C3188" w:rsidRDefault="0061136B" w:rsidP="0061136B">
          <w:pPr>
            <w:pStyle w:val="1D501DC4FF07475D9CEA4C3A0EB099512"/>
          </w:pPr>
          <w:r w:rsidRPr="00246228">
            <w:rPr>
              <w:lang w:val="fr-CA" w:bidi="fr-FR"/>
            </w:rPr>
            <w:t>Nom/fonction de l’émetteur</w:t>
          </w:r>
        </w:p>
      </w:docPartBody>
    </w:docPart>
    <w:docPart>
      <w:docPartPr>
        <w:name w:val="952F409DC1E847B4981E7A596814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E569F-F363-49A7-B649-8BB5517B6A20}"/>
      </w:docPartPr>
      <w:docPartBody>
        <w:p w:rsidR="009C3188" w:rsidRDefault="0061136B" w:rsidP="0061136B">
          <w:pPr>
            <w:pStyle w:val="952F409DC1E847B4981E7A596814CA072"/>
          </w:pPr>
          <w:r w:rsidRPr="00246228">
            <w:rPr>
              <w:lang w:val="fr-CA" w:bidi="fr-FR"/>
            </w:rPr>
            <w:t>Ce jour :</w:t>
          </w:r>
        </w:p>
      </w:docPartBody>
    </w:docPart>
    <w:docPart>
      <w:docPartPr>
        <w:name w:val="7536D328B7CE441C8C335FA9B1533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4A670-140E-4A50-BFDA-AB5C9DCDAF6C}"/>
      </w:docPartPr>
      <w:docPartBody>
        <w:p w:rsidR="009C3188" w:rsidRDefault="0061136B" w:rsidP="0061136B">
          <w:pPr>
            <w:pStyle w:val="7536D328B7CE441C8C335FA9B15337102"/>
          </w:pPr>
          <w:r w:rsidRPr="00246228">
            <w:rPr>
              <w:lang w:val="fr-CA" w:bidi="fr-FR"/>
            </w:rPr>
            <w:t>Entrez la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Plantagenet Cherokee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38"/>
    <w:rsid w:val="00161CA0"/>
    <w:rsid w:val="00192E3D"/>
    <w:rsid w:val="00297F5C"/>
    <w:rsid w:val="002B6661"/>
    <w:rsid w:val="003D2381"/>
    <w:rsid w:val="00554261"/>
    <w:rsid w:val="0061136B"/>
    <w:rsid w:val="006773C7"/>
    <w:rsid w:val="006D15DE"/>
    <w:rsid w:val="006E40CA"/>
    <w:rsid w:val="007A0188"/>
    <w:rsid w:val="007C5BFC"/>
    <w:rsid w:val="00820038"/>
    <w:rsid w:val="00834654"/>
    <w:rsid w:val="00972E64"/>
    <w:rsid w:val="009C3188"/>
    <w:rsid w:val="00AB310A"/>
    <w:rsid w:val="00D4185D"/>
    <w:rsid w:val="00D50BB5"/>
    <w:rsid w:val="00DB2671"/>
    <w:rsid w:val="00EC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136B"/>
    <w:rPr>
      <w:color w:val="808080"/>
    </w:rPr>
  </w:style>
  <w:style w:type="paragraph" w:customStyle="1" w:styleId="A1EF4794C3074B2BA998A4687AB09644">
    <w:name w:val="A1EF4794C3074B2BA998A4687AB09644"/>
    <w:rsid w:val="00161CA0"/>
  </w:style>
  <w:style w:type="paragraph" w:customStyle="1" w:styleId="1D501DC4FF07475D9CEA4C3A0EB09951">
    <w:name w:val="1D501DC4FF07475D9CEA4C3A0EB09951"/>
    <w:rsid w:val="00161CA0"/>
  </w:style>
  <w:style w:type="paragraph" w:customStyle="1" w:styleId="952F409DC1E847B4981E7A596814CA07">
    <w:name w:val="952F409DC1E847B4981E7A596814CA07"/>
    <w:rsid w:val="00161CA0"/>
  </w:style>
  <w:style w:type="paragraph" w:customStyle="1" w:styleId="7536D328B7CE441C8C335FA9B1533710">
    <w:name w:val="7536D328B7CE441C8C335FA9B1533710"/>
    <w:rsid w:val="00161CA0"/>
  </w:style>
  <w:style w:type="paragraph" w:customStyle="1" w:styleId="D83EE53F29AE4DF6AAED82067E4FE412">
    <w:name w:val="D83EE53F29AE4DF6AAED82067E4FE412"/>
    <w:rsid w:val="00AB310A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">
    <w:name w:val="7AD5DECEF5344C14BECEA95344C0D3FE"/>
    <w:rsid w:val="00AB310A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">
    <w:name w:val="838D1DCD3B774308B3F40656C29EBC7B"/>
    <w:rsid w:val="00AB310A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">
    <w:name w:val="A825BEB3FE014BB5B618B2958DD52F15"/>
    <w:rsid w:val="00AB310A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">
    <w:name w:val="924EB3F890094E62AAB22A0BAF51D874"/>
    <w:rsid w:val="00AB310A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1">
    <w:name w:val="A1EF4794C3074B2BA998A4687AB096441"/>
    <w:rsid w:val="00AB310A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1">
    <w:name w:val="1D501DC4FF07475D9CEA4C3A0EB099511"/>
    <w:rsid w:val="00AB310A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1">
    <w:name w:val="952F409DC1E847B4981E7A596814CA071"/>
    <w:rsid w:val="00AB310A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1">
    <w:name w:val="7536D328B7CE441C8C335FA9B15337101"/>
    <w:rsid w:val="00AB310A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D83EE53F29AE4DF6AAED82067E4FE4121">
    <w:name w:val="D83EE53F29AE4DF6AAED82067E4FE4121"/>
    <w:rsid w:val="0061136B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1">
    <w:name w:val="7AD5DECEF5344C14BECEA95344C0D3FE1"/>
    <w:rsid w:val="0061136B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1">
    <w:name w:val="838D1DCD3B774308B3F40656C29EBC7B1"/>
    <w:rsid w:val="0061136B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1">
    <w:name w:val="A825BEB3FE014BB5B618B2958DD52F151"/>
    <w:rsid w:val="0061136B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1">
    <w:name w:val="924EB3F890094E62AAB22A0BAF51D8741"/>
    <w:rsid w:val="0061136B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2">
    <w:name w:val="A1EF4794C3074B2BA998A4687AB096442"/>
    <w:rsid w:val="0061136B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2">
    <w:name w:val="1D501DC4FF07475D9CEA4C3A0EB099512"/>
    <w:rsid w:val="0061136B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2">
    <w:name w:val="952F409DC1E847B4981E7A596814CA072"/>
    <w:rsid w:val="0061136B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2">
    <w:name w:val="7536D328B7CE441C8C335FA9B15337102"/>
    <w:rsid w:val="0061136B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TF04040173.dotx</Template>
  <TotalTime>7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ModifiedBy>Eric Wu (RWS Moravia)</cp:lastModifiedBy>
  <cp:revision>3</cp:revision>
  <dcterms:created xsi:type="dcterms:W3CDTF">2018-12-12T15:44:00Z</dcterms:created>
  <dcterms:modified xsi:type="dcterms:W3CDTF">2018-12-21T02:18:00Z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