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661" w:tblpY="52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5"/>
      </w:tblGrid>
      <w:tr w:rsidR="00E3298E" w14:paraId="6D67C162" w14:textId="77777777" w:rsidTr="00E3298E">
        <w:trPr>
          <w:trHeight w:val="1200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B2A6F" w14:textId="77777777" w:rsidR="00E3298E" w:rsidRDefault="00E3298E" w:rsidP="00E3298E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05140BC0" wp14:editId="6D136711">
                      <wp:extent cx="2914650" cy="801666"/>
                      <wp:effectExtent l="0" t="0" r="0" b="0"/>
                      <wp:docPr id="7" name="Tekstvak 7" descr="Tekst buitenkan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914650" cy="8016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AD1277" w14:textId="77777777" w:rsidR="00E3298E" w:rsidRPr="00894022" w:rsidRDefault="00E3298E" w:rsidP="00E3298E">
                                  <w:pPr>
                                    <w:pStyle w:val="Heading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nl-NL"/>
                                    </w:rPr>
                                    <w:t xml:space="preserve">Gefeliciteerd </w:t>
                                  </w:r>
                                </w:p>
                                <w:p w14:paraId="59AA22D1" w14:textId="77777777" w:rsidR="00E3298E" w:rsidRPr="00894022" w:rsidRDefault="00E3298E" w:rsidP="00E3298E">
                                  <w:pPr>
                                    <w:pStyle w:val="Heading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nl-NL"/>
                                    </w:rPr>
                                    <w:t>Met Vaderdag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5140B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7" o:spid="_x0000_s1026" type="#_x0000_t202" alt="Tekst buitenkant" style="width:229.5pt;height:63.1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" filled="f" stroked="f" strokeweight=".5pt">
                      <v:textbox>
                        <w:txbxContent>
                          <w:p w14:paraId="1BAD1277" w14:textId="77777777" w:rsidR="00E3298E" w:rsidRPr="00894022" w:rsidRDefault="00E3298E" w:rsidP="00E3298E">
                            <w:pPr>
                              <w:pStyle w:val="Heading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nl-NL"/>
                              </w:rPr>
                              <w:t xml:space="preserve">Gefeliciteerd </w:t>
                            </w:r>
                          </w:p>
                          <w:p w14:paraId="59AA22D1" w14:textId="77777777" w:rsidR="00E3298E" w:rsidRPr="00894022" w:rsidRDefault="00E3298E" w:rsidP="00E3298E">
                            <w:pPr>
                              <w:pStyle w:val="Heading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nl-NL"/>
                              </w:rPr>
                              <w:t>Met Vaderdag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7846" w:tblpY="100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5"/>
      </w:tblGrid>
      <w:tr w:rsidR="005B0124" w14:paraId="0CD7A73A" w14:textId="77777777" w:rsidTr="005B0124">
        <w:trPr>
          <w:trHeight w:val="745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2BD5E" w14:textId="77777777" w:rsidR="005B0124" w:rsidRDefault="005B0124" w:rsidP="005B0124">
            <w:pPr>
              <w:jc w:val="center"/>
            </w:pPr>
            <w:r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1C65D85C" wp14:editId="0A2A0B88">
                      <wp:extent cx="561975" cy="0"/>
                      <wp:effectExtent l="0" t="19050" r="28575" b="19050"/>
                      <wp:docPr id="3" name="Rechte verbindingslijn 3" descr="scheidingslijn teks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0A675C8" id="Rechte verbindingslijn 3" o:spid="_x0000_s1026" alt="scheidingslijn teks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" strokecolor="#344d6c [1609]" strokeweight="2.25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0A09062C" wp14:editId="5800EAF8">
                      <wp:extent cx="1654175" cy="667910"/>
                      <wp:effectExtent l="0" t="0" r="0" b="0"/>
                      <wp:docPr id="5" name="Tekstvak 5" descr="Berichttekstva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4175" cy="66791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5ACC7A" w14:textId="77777777" w:rsidR="005B0124" w:rsidRPr="00C1665D" w:rsidRDefault="005B0124" w:rsidP="005B0124">
                                  <w:pPr>
                                    <w:jc w:val="center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C1665D">
                                    <w:rPr>
                                      <w:rStyle w:val="Strong"/>
                                      <w:color w:val="344D6C" w:themeColor="accent6" w:themeShade="80"/>
                                      <w:lang w:bidi="nl-NL"/>
                                    </w:rPr>
                                    <w:t>Pap,</w:t>
                                  </w:r>
                                  <w:r w:rsidRPr="00C1665D">
                                    <w:rPr>
                                      <w:color w:val="344D6C" w:themeColor="accent6" w:themeShade="80"/>
                                      <w:lang w:bidi="nl-NL"/>
                                    </w:rPr>
                                    <w:t xml:space="preserve"> bedankt dat je er altijd voor me bent.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A09062C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Tekstvak 5" o:spid="_x0000_s1027" type="#_x0000_t176" alt="Berichttekstvak" style="width:130.25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" filled="f" stroked="f" strokeweight=".5pt">
                      <v:textbox>
                        <w:txbxContent>
                          <w:p w14:paraId="675ACC7A" w14:textId="77777777" w:rsidR="005B0124" w:rsidRPr="00C1665D" w:rsidRDefault="005B0124" w:rsidP="005B0124">
                            <w:pPr>
                              <w:jc w:val="center"/>
                              <w:rPr>
                                <w:color w:val="344D6C" w:themeColor="accent6" w:themeShade="80"/>
                              </w:rPr>
                            </w:pPr>
                            <w:r w:rsidRPr="00C1665D">
                              <w:rPr>
                                <w:rStyle w:val="Strong"/>
                                <w:color w:val="344D6C" w:themeColor="accent6" w:themeShade="80"/>
                                <w:lang w:bidi="nl-NL"/>
                              </w:rPr>
                              <w:t>Pap,</w:t>
                            </w:r>
                            <w:r w:rsidRPr="00C1665D">
                              <w:rPr>
                                <w:color w:val="344D6C" w:themeColor="accent6" w:themeShade="80"/>
                                <w:lang w:bidi="nl-NL"/>
                              </w:rPr>
                              <w:t xml:space="preserve"> bedankt dat je er altijd voor me bent.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48371B03" w14:textId="77777777" w:rsidR="00ED121B" w:rsidRDefault="00B41CA3" w:rsidP="007617CF">
      <w:bookmarkStart w:id="0" w:name="_GoBack"/>
      <w:r>
        <w:rPr>
          <w:noProof/>
          <w:lang w:bidi="nl-NL"/>
        </w:rPr>
        <w:drawing>
          <wp:anchor distT="0" distB="0" distL="114300" distR="114300" simplePos="0" relativeHeight="251663360" behindDoc="1" locked="0" layoutInCell="1" allowOverlap="1" wp14:anchorId="55EB5154" wp14:editId="3F9BD9E9">
            <wp:simplePos x="0" y="0"/>
            <wp:positionH relativeFrom="margin">
              <wp:posOffset>-76200</wp:posOffset>
            </wp:positionH>
            <wp:positionV relativeFrom="paragraph">
              <wp:posOffset>9525</wp:posOffset>
            </wp:positionV>
            <wp:extent cx="7772400" cy="10687050"/>
            <wp:effectExtent l="0" t="0" r="0" b="0"/>
            <wp:wrapNone/>
            <wp:docPr id="1" name="Afbeelding 1" descr="afbeeldingen van vader en zoon b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ther'sday-bear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121B" w:rsidSect="005B012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6705F" w14:textId="77777777" w:rsidR="00952775" w:rsidRDefault="00952775" w:rsidP="007617CF">
      <w:r>
        <w:separator/>
      </w:r>
    </w:p>
  </w:endnote>
  <w:endnote w:type="continuationSeparator" w:id="0">
    <w:p w14:paraId="63994293" w14:textId="77777777" w:rsidR="00952775" w:rsidRDefault="00952775" w:rsidP="0076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383AE" w14:textId="77777777" w:rsidR="00952775" w:rsidRDefault="00952775" w:rsidP="007617CF">
      <w:r>
        <w:separator/>
      </w:r>
    </w:p>
  </w:footnote>
  <w:footnote w:type="continuationSeparator" w:id="0">
    <w:p w14:paraId="77723D0C" w14:textId="77777777" w:rsidR="00952775" w:rsidRDefault="00952775" w:rsidP="0076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5841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87EDD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08B7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30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04B5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4819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9241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7E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84C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EA0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54410A"/>
    <w:multiLevelType w:val="hybridMultilevel"/>
    <w:tmpl w:val="CA8AB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75"/>
    <w:rsid w:val="000A7C43"/>
    <w:rsid w:val="0023565E"/>
    <w:rsid w:val="00361FF2"/>
    <w:rsid w:val="004A307B"/>
    <w:rsid w:val="005331C0"/>
    <w:rsid w:val="00594CC0"/>
    <w:rsid w:val="005B0124"/>
    <w:rsid w:val="007617CF"/>
    <w:rsid w:val="00842D0C"/>
    <w:rsid w:val="00894022"/>
    <w:rsid w:val="00950A3A"/>
    <w:rsid w:val="00952775"/>
    <w:rsid w:val="00AC14E1"/>
    <w:rsid w:val="00B41CA3"/>
    <w:rsid w:val="00B86139"/>
    <w:rsid w:val="00C1665D"/>
    <w:rsid w:val="00CF4166"/>
    <w:rsid w:val="00D77CEF"/>
    <w:rsid w:val="00E3298E"/>
    <w:rsid w:val="00E36413"/>
    <w:rsid w:val="00ED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184D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17CF"/>
    <w:rPr>
      <w:color w:val="4E74A2" w:themeColor="accent6" w:themeShade="BF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7617CF"/>
    <w:pPr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7617CF"/>
    <w:rPr>
      <w:rFonts w:asciiTheme="majorHAnsi" w:eastAsiaTheme="majorEastAsia" w:hAnsiTheme="majorHAnsi" w:cstheme="majorBidi"/>
      <w:b/>
      <w:bCs/>
      <w:color w:val="4E74A2" w:themeColor="accent6" w:themeShade="BF"/>
      <w:sz w:val="44"/>
      <w:szCs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A5B592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D0C"/>
    <w:rPr>
      <w:color w:val="4E74A2" w:themeColor="accent6" w:themeShade="BF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D0C"/>
    <w:rPr>
      <w:color w:val="4E74A2" w:themeColor="accent6" w:themeShade="BF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Office_27160387_TF03991868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2018-12-07T11:02:00Z</dcterms:created>
  <dcterms:modified xsi:type="dcterms:W3CDTF">2018-12-07T11:07:00Z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