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8B98E" w14:textId="77777777" w:rsidR="005E66C2" w:rsidRPr="00E76CC8" w:rsidRDefault="00274547">
      <w:pPr>
        <w:pStyle w:val="Title"/>
      </w:pPr>
      <w:r w:rsidRPr="00E76CC8">
        <w:rPr>
          <w:lang w:bidi="en-GB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11C2531E" wp14:editId="66FB4E5C">
                <wp:simplePos x="0" y="0"/>
                <wp:positionH relativeFrom="page">
                  <wp:posOffset>1326515</wp:posOffset>
                </wp:positionH>
                <wp:positionV relativeFrom="page">
                  <wp:posOffset>1409700</wp:posOffset>
                </wp:positionV>
                <wp:extent cx="8009890" cy="657860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EC0FC" id="Text border lines" o:spid="_x0000_s1026" alt="Design Element" style="position:absolute;margin-left:104.45pt;margin-top:111pt;width:630.7pt;height:51.8pt;z-index:-251656704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Pr="00E76CC8">
        <w:rPr>
          <w:lang w:bidi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1F9FC8F" wp14:editId="7E5ACB51">
                <wp:simplePos x="0" y="0"/>
                <wp:positionH relativeFrom="page">
                  <wp:posOffset>4594224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‘Of’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4D5F8" id="Group 23" o:spid="_x0000_s1026" alt="‘Of’ text in fancy script" style="position:absolute;margin-left:361.75pt;margin-top:104.25pt;width:77pt;height:91.4pt;z-index:251657728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sdt>
        <w:sdtPr>
          <w:alias w:val="Certificate:"/>
          <w:tag w:val="Certificate:"/>
          <w:id w:val="55435526"/>
          <w:placeholder>
            <w:docPart w:val="D83EE53F29AE4DF6AAED82067E4FE412"/>
          </w:placeholder>
          <w:temporary/>
          <w:showingPlcHdr/>
          <w15:appearance w15:val="hidden"/>
        </w:sdtPr>
        <w:sdtEndPr/>
        <w:sdtContent>
          <w:r w:rsidR="000320C2" w:rsidRPr="00E76CC8">
            <w:rPr>
              <w:lang w:bidi="en-GB"/>
            </w:rPr>
            <w:t>Certificate</w:t>
          </w:r>
        </w:sdtContent>
      </w:sdt>
      <w:r w:rsidR="00152F24" w:rsidRPr="00E76CC8">
        <w:rPr>
          <w:lang w:bidi="en-GB"/>
        </w:rPr>
        <w:t xml:space="preserve"> </w:t>
      </w:r>
      <w:sdt>
        <w:sdtPr>
          <w:alias w:val="Participation:"/>
          <w:tag w:val="Participation:"/>
          <w:id w:val="-185058133"/>
          <w:placeholder>
            <w:docPart w:val="7AD5DECEF5344C14BECEA95344C0D3FE"/>
          </w:placeholder>
          <w:temporary/>
          <w:showingPlcHdr/>
          <w15:appearance w15:val="hidden"/>
        </w:sdtPr>
        <w:sdtEndPr/>
        <w:sdtContent>
          <w:r w:rsidR="000320C2" w:rsidRPr="00E76CC8">
            <w:rPr>
              <w:lang w:bidi="en-GB"/>
            </w:rPr>
            <w:t>Participation</w:t>
          </w:r>
        </w:sdtContent>
      </w:sdt>
    </w:p>
    <w:p w14:paraId="7C23730B" w14:textId="77777777" w:rsidR="005E66C2" w:rsidRPr="00E76CC8" w:rsidRDefault="00644B52" w:rsidP="00006B66">
      <w:pPr>
        <w:pStyle w:val="Heading1"/>
      </w:pPr>
      <w:sdt>
        <w:sdtPr>
          <w:alias w:val="Enter recipient name:"/>
          <w:tag w:val="Enter recipient name:"/>
          <w:id w:val="-1756204315"/>
          <w:placeholder>
            <w:docPart w:val="838D1DCD3B774308B3F40656C29EBC7B"/>
          </w:placeholder>
          <w:temporary/>
          <w:showingPlcHdr/>
          <w15:appearance w15:val="hidden"/>
        </w:sdtPr>
        <w:sdtEndPr/>
        <w:sdtContent>
          <w:r w:rsidR="00162559" w:rsidRPr="00E76CC8">
            <w:rPr>
              <w:lang w:bidi="en-GB"/>
            </w:rPr>
            <w:t>Recipient name</w:t>
          </w:r>
        </w:sdtContent>
      </w:sdt>
    </w:p>
    <w:sdt>
      <w:sdtPr>
        <w:alias w:val="Is thanked for their phenomenal participation on:"/>
        <w:tag w:val="Is thanked for their phenomenal participation on:"/>
        <w:id w:val="1430230843"/>
        <w:placeholder>
          <w:docPart w:val="A825BEB3FE014BB5B618B2958DD52F15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70173F0" w14:textId="77777777" w:rsidR="005E66C2" w:rsidRPr="00E76CC8" w:rsidRDefault="00152F24">
          <w:r w:rsidRPr="00E76CC8">
            <w:rPr>
              <w:lang w:bidi="en-GB"/>
            </w:rPr>
            <w:t>is thanked for their phenomenal participation on</w:t>
          </w:r>
        </w:p>
        <w:bookmarkEnd w:id="0" w:displacedByCustomXml="next"/>
      </w:sdtContent>
    </w:sdt>
    <w:p w14:paraId="0DC9C3A3" w14:textId="77777777" w:rsidR="005E66C2" w:rsidRPr="00E76CC8" w:rsidRDefault="00644B52" w:rsidP="00006B66">
      <w:pPr>
        <w:pStyle w:val="Heading2"/>
      </w:pPr>
      <w:sdt>
        <w:sdtPr>
          <w:alias w:val="Enter team name:"/>
          <w:tag w:val="Enter team name:"/>
          <w:id w:val="-50456193"/>
          <w:placeholder>
            <w:docPart w:val="924EB3F890094E62AAB22A0BAF51D874"/>
          </w:placeholder>
          <w:temporary/>
          <w:showingPlcHdr/>
          <w15:appearance w15:val="hidden"/>
        </w:sdtPr>
        <w:sdtEndPr/>
        <w:sdtContent>
          <w:r w:rsidR="00162559" w:rsidRPr="00E76CC8">
            <w:rPr>
              <w:lang w:bidi="en-GB"/>
            </w:rPr>
            <w:t>Team Name</w:t>
          </w:r>
        </w:sdtContent>
      </w:sdt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369"/>
        <w:gridCol w:w="10301"/>
      </w:tblGrid>
      <w:tr w:rsidR="008B62B2" w:rsidRPr="00E76CC8" w14:paraId="56715A86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10630B06" w14:textId="77777777" w:rsidR="008B62B2" w:rsidRPr="00E76CC8" w:rsidRDefault="008B62B2">
            <w:pPr>
              <w:spacing w:after="0" w:line="240" w:lineRule="auto"/>
            </w:pPr>
            <w:r w:rsidRPr="00E76CC8">
              <w:rPr>
                <w:lang w:bidi="en-GB"/>
              </w:rPr>
              <mc:AlternateContent>
                <mc:Choice Requires="wpg">
                  <w:drawing>
                    <wp:inline distT="0" distB="0" distL="0" distR="0" wp14:anchorId="7C36ECAA" wp14:editId="62223AE7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EF353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">
                          <v:imagedata r:id="rId11" o:title="Award seal texture" croptop="-2164f" cropleft="19433f" cropright="-949f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">
                        <v:imagedata r:id="rId12" o:title="Star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629"/>
              <w:gridCol w:w="6750"/>
            </w:tblGrid>
            <w:tr w:rsidR="008B62B2" w:rsidRPr="00E76CC8" w14:paraId="3F6A2E5F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42AAB19B" w14:textId="77777777" w:rsidR="008B62B2" w:rsidRPr="00E76CC8" w:rsidRDefault="00644B52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A1EF4794C3074B2BA998A4687AB0964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E76CC8">
                        <w:rPr>
                          <w:lang w:bidi="en-GB"/>
                        </w:rPr>
                        <w:t>Presented by:</w:t>
                      </w:r>
                    </w:sdtContent>
                  </w:sdt>
                </w:p>
              </w:tc>
              <w:sdt>
                <w:sdtPr>
                  <w:alias w:val="Enter name/title of presenter:"/>
                  <w:tag w:val="Enter name/title of presenter:"/>
                  <w:id w:val="-446467856"/>
                  <w:placeholder>
                    <w:docPart w:val="1D501DC4FF07475D9CEA4C3A0EB0995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14:paraId="296C6BA4" w14:textId="77777777" w:rsidR="008B62B2" w:rsidRPr="00E76CC8" w:rsidRDefault="008B62B2" w:rsidP="008B62B2">
                      <w:pPr>
                        <w:pStyle w:val="Heading4"/>
                      </w:pPr>
                      <w:r w:rsidRPr="00E76CC8">
                        <w:rPr>
                          <w:lang w:bidi="en-GB"/>
                        </w:rPr>
                        <w:t>Name/Title of Presenter</w:t>
                      </w:r>
                    </w:p>
                  </w:tc>
                </w:sdtContent>
              </w:sdt>
            </w:tr>
            <w:tr w:rsidR="008B62B2" w:rsidRPr="00E76CC8" w14:paraId="749BB061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6781CA67" w14:textId="77777777" w:rsidR="008B62B2" w:rsidRPr="00E76CC8" w:rsidRDefault="00644B52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952F409DC1E847B4981E7A596814CA0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E76CC8">
                        <w:rPr>
                          <w:lang w:bidi="en-GB"/>
                        </w:rPr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793EADBA" w14:textId="77777777" w:rsidR="008B62B2" w:rsidRPr="00E76CC8" w:rsidRDefault="00644B52" w:rsidP="008B62B2">
                  <w:pPr>
                    <w:pStyle w:val="Heading4"/>
                  </w:pPr>
                  <w:sdt>
                    <w:sdtPr>
                      <w:alias w:val="Enter date:"/>
                      <w:tag w:val="Enter date:"/>
                      <w:id w:val="1746837824"/>
                      <w:placeholder>
                        <w:docPart w:val="7536D328B7CE441C8C335FA9B1533710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E76CC8">
                        <w:rPr>
                          <w:lang w:bidi="en-GB"/>
                        </w:rPr>
                        <w:t>Enter date</w:t>
                      </w:r>
                    </w:sdtContent>
                  </w:sdt>
                </w:p>
              </w:tc>
            </w:tr>
          </w:tbl>
          <w:p w14:paraId="13CA642A" w14:textId="77777777" w:rsidR="008B62B2" w:rsidRPr="00E76CC8" w:rsidRDefault="008B62B2">
            <w:pPr>
              <w:spacing w:after="0" w:line="240" w:lineRule="auto"/>
            </w:pPr>
          </w:p>
        </w:tc>
      </w:tr>
    </w:tbl>
    <w:p w14:paraId="55AABA85" w14:textId="77777777" w:rsidR="00982BCF" w:rsidRPr="00E76CC8" w:rsidRDefault="00982BCF" w:rsidP="00DD1D5B">
      <w:pPr>
        <w:pStyle w:val="NoSpacing"/>
      </w:pPr>
    </w:p>
    <w:sectPr w:rsidR="00982BCF" w:rsidRPr="00E76CC8" w:rsidSect="00274547">
      <w:headerReference w:type="default" r:id="rId13"/>
      <w:footerReference w:type="default" r:id="rId14"/>
      <w:headerReference w:type="first" r:id="rId15"/>
      <w:pgSz w:w="16838" w:h="11906" w:orient="landscape" w:code="9"/>
      <w:pgMar w:top="2304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6889D" w14:textId="77777777" w:rsidR="00644B52" w:rsidRDefault="00644B52">
      <w:pPr>
        <w:spacing w:after="0" w:line="240" w:lineRule="auto"/>
      </w:pPr>
      <w:r>
        <w:separator/>
      </w:r>
    </w:p>
  </w:endnote>
  <w:endnote w:type="continuationSeparator" w:id="0">
    <w:p w14:paraId="5389A13C" w14:textId="77777777" w:rsidR="00644B52" w:rsidRDefault="00644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en-GB"/>
      </w:r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6D51DA" w14:textId="77777777" w:rsidR="00F65C30" w:rsidRPr="00E76CC8" w:rsidRDefault="00F65C30" w:rsidP="00F65C30">
        <w:pPr>
          <w:pStyle w:val="Footer"/>
          <w:rPr>
            <w:lang w:val="en-GB"/>
          </w:rPr>
        </w:pPr>
        <w:r w:rsidRPr="00E76CC8">
          <w:rPr>
            <w:lang w:val="en-GB" w:bidi="en-GB"/>
          </w:rPr>
          <w:fldChar w:fldCharType="begin"/>
        </w:r>
        <w:r w:rsidRPr="00E76CC8">
          <w:rPr>
            <w:lang w:val="en-GB" w:bidi="en-GB"/>
          </w:rPr>
          <w:instrText xml:space="preserve"> PAGE   \* MERGEFORMAT </w:instrText>
        </w:r>
        <w:r w:rsidRPr="00E76CC8">
          <w:rPr>
            <w:lang w:val="en-GB" w:bidi="en-GB"/>
          </w:rPr>
          <w:fldChar w:fldCharType="separate"/>
        </w:r>
        <w:r w:rsidR="00006B66" w:rsidRPr="00E76CC8">
          <w:rPr>
            <w:noProof/>
            <w:lang w:val="en-GB" w:bidi="en-GB"/>
          </w:rPr>
          <w:t>2</w:t>
        </w:r>
        <w:r w:rsidRPr="00E76CC8">
          <w:rPr>
            <w:noProof/>
            <w:lang w:val="en-GB"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79BAE" w14:textId="77777777" w:rsidR="00644B52" w:rsidRDefault="00644B52">
      <w:pPr>
        <w:spacing w:after="0" w:line="240" w:lineRule="auto"/>
      </w:pPr>
      <w:r>
        <w:separator/>
      </w:r>
    </w:p>
  </w:footnote>
  <w:footnote w:type="continuationSeparator" w:id="0">
    <w:p w14:paraId="294A5667" w14:textId="77777777" w:rsidR="00644B52" w:rsidRDefault="00644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65AF8" w14:textId="77777777" w:rsidR="007D7E74" w:rsidRDefault="00982BCF">
    <w:pPr>
      <w:pStyle w:val="Header"/>
    </w:pPr>
    <w:r>
      <w:rPr>
        <w:lang w:val="en-GB" w:bidi="en-GB"/>
      </w:rPr>
      <mc:AlternateContent>
        <mc:Choice Requires="wpg">
          <w:drawing>
            <wp:anchor distT="0" distB="0" distL="114300" distR="114300" simplePos="0" relativeHeight="251654656" behindDoc="1" locked="1" layoutInCell="1" allowOverlap="1" wp14:anchorId="2D0EAB71" wp14:editId="255BD5D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71200" cy="6867144"/>
              <wp:effectExtent l="0" t="0" r="0" b="0"/>
              <wp:wrapNone/>
              <wp:docPr id="2" name="Group 2" descr="Two rectangle frames interwoven at the corners with starburst rays extending from the middle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12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5D1073" id="Group 2" o:spid="_x0000_s1026" alt="Two rectangle frames interwoven at the corners with starburst rays extending from the middle to the edges" style="position:absolute;margin-left:0;margin-top:0;width:777.25pt;height:540.7pt;z-index:-251661824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5BAC3" w14:textId="77777777" w:rsidR="00F65C30" w:rsidRDefault="00DD1D5B">
    <w:pPr>
      <w:pStyle w:val="Header"/>
    </w:pPr>
    <w:r>
      <w:rPr>
        <w:lang w:val="en-GB" w:bidi="en-GB"/>
      </w:rPr>
      <mc:AlternateContent>
        <mc:Choice Requires="wpg">
          <w:drawing>
            <wp:anchor distT="0" distB="0" distL="114300" distR="114300" simplePos="0" relativeHeight="251655680" behindDoc="1" locked="1" layoutInCell="1" allowOverlap="1" wp14:anchorId="295FF3EB" wp14:editId="611D3D62">
              <wp:simplePos x="0" y="0"/>
              <wp:positionH relativeFrom="page">
                <wp:posOffset>407035</wp:posOffset>
              </wp:positionH>
              <wp:positionV relativeFrom="page">
                <wp:posOffset>342900</wp:posOffset>
              </wp:positionV>
              <wp:extent cx="9870440" cy="6866890"/>
              <wp:effectExtent l="0" t="0" r="0" b="0"/>
              <wp:wrapNone/>
              <wp:docPr id="6" name="Group 6" descr="Two rectangle frames interwoven at the corners with starburst rays extending from the middle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0440" cy="686689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1A9803" id="Group 6" o:spid="_x0000_s1026" alt="Two rectangle frames interwoven at the corners with starburst rays extending from the middle to the edges" style="position:absolute;margin-left:32.05pt;margin-top:27pt;width:777.2pt;height:540.7pt;z-index:-251660800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C2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274547"/>
    <w:rsid w:val="003F4AA0"/>
    <w:rsid w:val="00442795"/>
    <w:rsid w:val="004F1A3A"/>
    <w:rsid w:val="00575585"/>
    <w:rsid w:val="00581C4F"/>
    <w:rsid w:val="005E66C2"/>
    <w:rsid w:val="00644B52"/>
    <w:rsid w:val="006D6821"/>
    <w:rsid w:val="007C49DA"/>
    <w:rsid w:val="007D7E74"/>
    <w:rsid w:val="00873E8C"/>
    <w:rsid w:val="008A5513"/>
    <w:rsid w:val="008B62B2"/>
    <w:rsid w:val="00982BCF"/>
    <w:rsid w:val="00A3264F"/>
    <w:rsid w:val="00A36B7F"/>
    <w:rsid w:val="00AF4037"/>
    <w:rsid w:val="00B36BA2"/>
    <w:rsid w:val="00D741D7"/>
    <w:rsid w:val="00DD1D5B"/>
    <w:rsid w:val="00DF562D"/>
    <w:rsid w:val="00E72630"/>
    <w:rsid w:val="00E76CC8"/>
    <w:rsid w:val="00F127B6"/>
    <w:rsid w:val="00F65C30"/>
    <w:rsid w:val="00FE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D098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8D1DCD3B774308B3F40656C29E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1D70-C019-4A92-A352-297828CAB030}"/>
      </w:docPartPr>
      <w:docPartBody>
        <w:p w:rsidR="00820038" w:rsidRDefault="006D15DE">
          <w:r>
            <w:rPr>
              <w:lang w:val="en-GB" w:bidi="en-GB"/>
            </w:rPr>
            <w:t>Recipient name</w:t>
          </w:r>
        </w:p>
      </w:docPartBody>
    </w:docPart>
    <w:docPart>
      <w:docPartPr>
        <w:name w:val="A825BEB3FE014BB5B618B2958DD52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FA2BE-74D1-488E-B3BC-9B0EBB5ADCFA}"/>
      </w:docPartPr>
      <w:docPartBody>
        <w:p w:rsidR="00820038" w:rsidRDefault="006D15DE">
          <w:r>
            <w:rPr>
              <w:lang w:val="en-GB" w:bidi="en-GB"/>
            </w:rPr>
            <w:t>is thanked for their phenomenal participation on</w:t>
          </w:r>
        </w:p>
      </w:docPartBody>
    </w:docPart>
    <w:docPart>
      <w:docPartPr>
        <w:name w:val="924EB3F890094E62AAB22A0BAF51D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5764-4EBE-4C78-9774-45B1E1408C88}"/>
      </w:docPartPr>
      <w:docPartBody>
        <w:p w:rsidR="00820038" w:rsidRDefault="006D15DE">
          <w:r w:rsidRPr="00006B66">
            <w:rPr>
              <w:lang w:val="en-GB" w:bidi="en-GB"/>
            </w:rPr>
            <w:t>Team Name</w:t>
          </w:r>
        </w:p>
      </w:docPartBody>
    </w:docPart>
    <w:docPart>
      <w:docPartPr>
        <w:name w:val="D83EE53F29AE4DF6AAED82067E4FE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F46C5-0802-4792-8F5E-558B8209C8A5}"/>
      </w:docPartPr>
      <w:docPartBody>
        <w:p w:rsidR="007C5BFC" w:rsidRDefault="006D15DE">
          <w:r>
            <w:rPr>
              <w:lang w:val="en-GB" w:bidi="en-GB"/>
            </w:rPr>
            <w:t>Certificate</w:t>
          </w:r>
        </w:p>
      </w:docPartBody>
    </w:docPart>
    <w:docPart>
      <w:docPartPr>
        <w:name w:val="7AD5DECEF5344C14BECEA95344C0D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50485-3912-4E26-8AAF-689C20C40F12}"/>
      </w:docPartPr>
      <w:docPartBody>
        <w:p w:rsidR="007C5BFC" w:rsidRDefault="006D15DE">
          <w:r>
            <w:rPr>
              <w:lang w:val="en-GB" w:bidi="en-GB"/>
            </w:rPr>
            <w:t>Participation</w:t>
          </w:r>
        </w:p>
      </w:docPartBody>
    </w:docPart>
    <w:docPart>
      <w:docPartPr>
        <w:name w:val="A1EF4794C3074B2BA998A4687AB0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0491C-09D5-46C2-B852-877C0D0170B1}"/>
      </w:docPartPr>
      <w:docPartBody>
        <w:p w:rsidR="009C3188" w:rsidRDefault="006D15DE" w:rsidP="00161CA0">
          <w:pPr>
            <w:pStyle w:val="A1EF4794C3074B2BA998A4687AB09644"/>
          </w:pPr>
          <w:r w:rsidRPr="008B62B2">
            <w:rPr>
              <w:lang w:val="en-GB" w:bidi="en-GB"/>
            </w:rPr>
            <w:t>Presented by:</w:t>
          </w:r>
        </w:p>
      </w:docPartBody>
    </w:docPart>
    <w:docPart>
      <w:docPartPr>
        <w:name w:val="1D501DC4FF07475D9CEA4C3A0EB09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7FCDF-EA66-4F2B-A7BA-30B465282E3D}"/>
      </w:docPartPr>
      <w:docPartBody>
        <w:p w:rsidR="009C3188" w:rsidRDefault="006D15DE" w:rsidP="00161CA0">
          <w:pPr>
            <w:pStyle w:val="1D501DC4FF07475D9CEA4C3A0EB09951"/>
          </w:pPr>
          <w:r w:rsidRPr="008B62B2">
            <w:rPr>
              <w:lang w:val="en-GB" w:bidi="en-GB"/>
            </w:rPr>
            <w:t>Name/Title of Presenter</w:t>
          </w:r>
        </w:p>
      </w:docPartBody>
    </w:docPart>
    <w:docPart>
      <w:docPartPr>
        <w:name w:val="952F409DC1E847B4981E7A596814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E569F-F363-49A7-B649-8BB5517B6A20}"/>
      </w:docPartPr>
      <w:docPartBody>
        <w:p w:rsidR="009C3188" w:rsidRDefault="006D15DE" w:rsidP="00161CA0">
          <w:pPr>
            <w:pStyle w:val="952F409DC1E847B4981E7A596814CA07"/>
          </w:pPr>
          <w:r w:rsidRPr="008B62B2">
            <w:rPr>
              <w:lang w:val="en-GB" w:bidi="en-GB"/>
            </w:rPr>
            <w:t>On this day:</w:t>
          </w:r>
        </w:p>
      </w:docPartBody>
    </w:docPart>
    <w:docPart>
      <w:docPartPr>
        <w:name w:val="7536D328B7CE441C8C335FA9B1533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4A670-140E-4A50-BFDA-AB5C9DCDAF6C}"/>
      </w:docPartPr>
      <w:docPartBody>
        <w:p w:rsidR="009C3188" w:rsidRDefault="006D15DE" w:rsidP="00161CA0">
          <w:pPr>
            <w:pStyle w:val="7536D328B7CE441C8C335FA9B1533710"/>
          </w:pPr>
          <w:r w:rsidRPr="008B62B2">
            <w:rPr>
              <w:lang w:val="en-GB" w:bidi="en-GB"/>
            </w:rPr>
            <w:t>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38"/>
    <w:rsid w:val="00161CA0"/>
    <w:rsid w:val="00192E3D"/>
    <w:rsid w:val="00297F5C"/>
    <w:rsid w:val="002B6661"/>
    <w:rsid w:val="00554261"/>
    <w:rsid w:val="006773C7"/>
    <w:rsid w:val="006D15DE"/>
    <w:rsid w:val="006E40CA"/>
    <w:rsid w:val="007A0188"/>
    <w:rsid w:val="007C5BFC"/>
    <w:rsid w:val="00820038"/>
    <w:rsid w:val="00834654"/>
    <w:rsid w:val="00972E64"/>
    <w:rsid w:val="009C3188"/>
    <w:rsid w:val="00D4185D"/>
    <w:rsid w:val="00D50BB5"/>
    <w:rsid w:val="00FA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15DE"/>
    <w:rPr>
      <w:color w:val="808080"/>
    </w:rPr>
  </w:style>
  <w:style w:type="paragraph" w:customStyle="1" w:styleId="A1EF4794C3074B2BA998A4687AB09644">
    <w:name w:val="A1EF4794C3074B2BA998A4687AB09644"/>
    <w:rsid w:val="00161CA0"/>
  </w:style>
  <w:style w:type="paragraph" w:customStyle="1" w:styleId="1D501DC4FF07475D9CEA4C3A0EB09951">
    <w:name w:val="1D501DC4FF07475D9CEA4C3A0EB09951"/>
    <w:rsid w:val="00161CA0"/>
  </w:style>
  <w:style w:type="paragraph" w:customStyle="1" w:styleId="952F409DC1E847B4981E7A596814CA07">
    <w:name w:val="952F409DC1E847B4981E7A596814CA07"/>
    <w:rsid w:val="00161CA0"/>
  </w:style>
  <w:style w:type="paragraph" w:customStyle="1" w:styleId="7536D328B7CE441C8C335FA9B1533710">
    <w:name w:val="7536D328B7CE441C8C335FA9B1533710"/>
    <w:rsid w:val="00161C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Office_27218129_TF04040173</Template>
  <TotalTime>3</TotalTime>
  <Pages>1</Pages>
  <Words>28</Words>
  <Characters>161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2018-12-11T18:07:00Z</dcterms:created>
  <dcterms:modified xsi:type="dcterms:W3CDTF">2018-12-17T02:37:00Z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