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1C52C19" w14:textId="31F4A6DB" w:rsidR="005E66C2" w:rsidRPr="00D80954" w:rsidRDefault="00E93EDF">
      <w:pPr>
        <w:pStyle w:val="Ttulo"/>
        <w:rPr>
          <w:lang w:val="pt-BR"/>
        </w:rPr>
      </w:pPr>
      <w:r w:rsidRPr="00D80954">
        <w:rPr>
          <w:noProof/>
          <w:lang w:val="pt-BR" w:bidi="pt-BR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 wp14:anchorId="30835639" wp14:editId="70301876">
                <wp:simplePos x="0" y="0"/>
                <wp:positionH relativeFrom="page">
                  <wp:posOffset>1323975</wp:posOffset>
                </wp:positionH>
                <wp:positionV relativeFrom="page">
                  <wp:posOffset>1409700</wp:posOffset>
                </wp:positionV>
                <wp:extent cx="8009890" cy="657860"/>
                <wp:effectExtent l="0" t="0" r="29210" b="27940"/>
                <wp:wrapNone/>
                <wp:docPr id="3827" name="Linhas de borda do texto" descr="Elemento de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7860"/>
                          <a:chOff x="0" y="0"/>
                          <a:chExt cx="8012683" cy="657352"/>
                        </a:xfrm>
                      </wpg:grpSpPr>
                      <wpg:grpSp>
                        <wpg:cNvPr id="28" name="Grupo 28"/>
                        <wpg:cNvGrpSpPr/>
                        <wpg:grpSpPr>
                          <a:xfrm>
                            <a:off x="0" y="0"/>
                            <a:ext cx="3001422" cy="657352"/>
                            <a:chOff x="0" y="0"/>
                            <a:chExt cx="2383556" cy="656211"/>
                          </a:xfrm>
                        </wpg:grpSpPr>
                        <wps:wsp>
                          <wps:cNvPr id="7" name="Conector reto 7"/>
                          <wps:cNvCnPr/>
                          <wps:spPr>
                            <a:xfrm>
                              <a:off x="0" y="0"/>
                              <a:ext cx="238355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Conector reto 10"/>
                          <wps:cNvCnPr/>
                          <wps:spPr>
                            <a:xfrm>
                              <a:off x="0" y="656211"/>
                              <a:ext cx="237598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upo 29"/>
                        <wpg:cNvGrpSpPr/>
                        <wpg:grpSpPr>
                          <a:xfrm>
                            <a:off x="4497367" y="0"/>
                            <a:ext cx="3515316" cy="657352"/>
                            <a:chOff x="-1293833" y="0"/>
                            <a:chExt cx="3515316" cy="656211"/>
                          </a:xfrm>
                        </wpg:grpSpPr>
                        <wps:wsp>
                          <wps:cNvPr id="24" name="Conector reto 24"/>
                          <wps:cNvCnPr/>
                          <wps:spPr>
                            <a:xfrm>
                              <a:off x="-1293833" y="0"/>
                              <a:ext cx="3507191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Conector reto 25"/>
                          <wps:cNvCnPr/>
                          <wps:spPr>
                            <a:xfrm>
                              <a:off x="-1284304" y="656211"/>
                              <a:ext cx="350578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ECC8C" id="Linhas de borda do texto" o:spid="_x0000_s1026" alt="Elemento de design" style="position:absolute;margin-left:104.25pt;margin-top:111pt;width:630.7pt;height:51.8pt;z-index:-251645441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" o:allowincell="f">
                <v:group id="Grupo 28" o:spid="_x0000_s1027" style="position:absolute;width:30014;height:6573" coordsize="23835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Conector reto 7" o:spid="_x0000_s1028" style="position:absolute;visibility:visible;mso-wrap-style:square" from="0,0" to="238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Conector reto 10" o:spid="_x0000_s1029" style="position:absolute;visibility:visible;mso-wrap-style:square" from="0,6562" to="23759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upo 29" o:spid="_x0000_s1030" style="position:absolute;left:44973;width:35153;height:6573" coordorigin="-12938" coordsize="35153,6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Conector reto 24" o:spid="_x0000_s1031" style="position:absolute;visibility:visible;mso-wrap-style:square" from="-12938,0" to="221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Conector reto 25" o:spid="_x0000_s1032" style="position:absolute;visibility:visible;mso-wrap-style:square" from="-12843,6562" to="22214,6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page" anchory="page"/>
              </v:group>
            </w:pict>
          </mc:Fallback>
        </mc:AlternateContent>
      </w:r>
      <w:r w:rsidRPr="00D80954">
        <w:rPr>
          <w:noProof/>
          <w:lang w:val="pt-BR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2063" behindDoc="0" locked="0" layoutInCell="1" allowOverlap="1" wp14:anchorId="694185B1" wp14:editId="11B1E1CC">
            <wp:simplePos x="0" y="0"/>
            <wp:positionH relativeFrom="column">
              <wp:posOffset>3442335</wp:posOffset>
            </wp:positionH>
            <wp:positionV relativeFrom="page">
              <wp:posOffset>1057275</wp:posOffset>
            </wp:positionV>
            <wp:extent cx="1318895" cy="1362075"/>
            <wp:effectExtent l="0" t="0" r="0" b="9525"/>
            <wp:wrapSquare wrapText="bothSides"/>
            <wp:docPr id="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F04040173_image_of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lang w:val="pt-BR"/>
          </w:rPr>
          <w:alias w:val="Certificado:"/>
          <w:tag w:val="Certificado:"/>
          <w:id w:val="55435526"/>
          <w:placeholder>
            <w:docPart w:val="D83EE53F29AE4DF6AAED82067E4FE412"/>
          </w:placeholder>
          <w:temporary/>
          <w:showingPlcHdr/>
          <w15:appearance w15:val="hidden"/>
        </w:sdtPr>
        <w:sdtEndPr/>
        <w:sdtContent>
          <w:r w:rsidR="000320C2" w:rsidRPr="00D80954">
            <w:rPr>
              <w:lang w:val="pt-BR" w:bidi="pt-BR"/>
            </w:rPr>
            <w:t>Certificado</w:t>
          </w:r>
        </w:sdtContent>
      </w:sdt>
      <w:r w:rsidR="00152F24" w:rsidRPr="00D80954">
        <w:rPr>
          <w:lang w:val="pt-BR" w:bidi="pt-BR"/>
        </w:rPr>
        <w:t xml:space="preserve"> </w:t>
      </w:r>
      <w:sdt>
        <w:sdtPr>
          <w:rPr>
            <w:lang w:val="pt-BR"/>
          </w:rPr>
          <w:alias w:val="Participação:"/>
          <w:tag w:val="Participação:"/>
          <w:id w:val="-185058133"/>
          <w:placeholder>
            <w:docPart w:val="7AD5DECEF5344C14BECEA95344C0D3FE"/>
          </w:placeholder>
          <w:temporary/>
          <w:showingPlcHdr/>
          <w15:appearance w15:val="hidden"/>
        </w:sdtPr>
        <w:sdtEndPr/>
        <w:sdtContent>
          <w:r w:rsidR="000320C2" w:rsidRPr="00D80954">
            <w:rPr>
              <w:lang w:val="pt-BR" w:bidi="pt-BR"/>
            </w:rPr>
            <w:t>Participação</w:t>
          </w:r>
        </w:sdtContent>
      </w:sdt>
    </w:p>
    <w:p w14:paraId="543965CB" w14:textId="77777777" w:rsidR="005E66C2" w:rsidRPr="00D80954" w:rsidRDefault="005622C3" w:rsidP="00006B66">
      <w:pPr>
        <w:pStyle w:val="Ttulo1"/>
        <w:rPr>
          <w:lang w:val="pt-BR"/>
        </w:rPr>
      </w:pPr>
      <w:sdt>
        <w:sdtPr>
          <w:rPr>
            <w:lang w:val="pt-BR"/>
          </w:rPr>
          <w:alias w:val="Insira o nome do destinatário:"/>
          <w:tag w:val="Insira o nome do destinatário:"/>
          <w:id w:val="-1756204315"/>
          <w:placeholder>
            <w:docPart w:val="838D1DCD3B774308B3F40656C29EBC7B"/>
          </w:placeholder>
          <w:temporary/>
          <w:showingPlcHdr/>
          <w15:appearance w15:val="hidden"/>
        </w:sdtPr>
        <w:sdtEndPr/>
        <w:sdtContent>
          <w:r w:rsidR="00162559" w:rsidRPr="00D80954">
            <w:rPr>
              <w:lang w:val="pt-BR" w:bidi="pt-BR"/>
            </w:rPr>
            <w:t>Nome do destinatário</w:t>
          </w:r>
        </w:sdtContent>
      </w:sdt>
    </w:p>
    <w:sdt>
      <w:sdtPr>
        <w:rPr>
          <w:lang w:val="pt-BR"/>
        </w:rPr>
        <w:alias w:val="Recebe agradecimento pela excelente participação na:"/>
        <w:tag w:val="Recebe agradecimento pela excelente participação na:"/>
        <w:id w:val="1430230843"/>
        <w:placeholder>
          <w:docPart w:val="A825BEB3FE014BB5B618B2958DD52F15"/>
        </w:placeholder>
        <w:temporary/>
        <w:showingPlcHdr/>
        <w15:appearance w15:val="hidden"/>
      </w:sdtPr>
      <w:sdtEndPr/>
      <w:sdtContent>
        <w:p w14:paraId="3902FBC2" w14:textId="77777777" w:rsidR="005E66C2" w:rsidRPr="00D80954" w:rsidRDefault="00152F24">
          <w:pPr>
            <w:rPr>
              <w:lang w:val="pt-BR"/>
            </w:rPr>
          </w:pPr>
          <w:r w:rsidRPr="00D80954">
            <w:rPr>
              <w:lang w:val="pt-BR" w:bidi="pt-BR"/>
            </w:rPr>
            <w:t>recebe agradecimento pela excelente participação na</w:t>
          </w:r>
        </w:p>
      </w:sdtContent>
    </w:sdt>
    <w:p w14:paraId="4281013E" w14:textId="77777777" w:rsidR="005E66C2" w:rsidRPr="00D80954" w:rsidRDefault="005622C3" w:rsidP="00006B66">
      <w:pPr>
        <w:pStyle w:val="Ttulo2"/>
        <w:rPr>
          <w:lang w:val="pt-BR"/>
        </w:rPr>
      </w:pPr>
      <w:sdt>
        <w:sdtPr>
          <w:rPr>
            <w:lang w:val="pt-BR"/>
          </w:rPr>
          <w:alias w:val="Insira o nome da equipe:"/>
          <w:tag w:val="Insira o nome da equipe:"/>
          <w:id w:val="-50456193"/>
          <w:placeholder>
            <w:docPart w:val="924EB3F890094E62AAB22A0BAF51D874"/>
          </w:placeholder>
          <w:temporary/>
          <w:showingPlcHdr/>
          <w15:appearance w15:val="hidden"/>
        </w:sdtPr>
        <w:sdtEndPr/>
        <w:sdtContent>
          <w:r w:rsidR="00162559" w:rsidRPr="00D80954">
            <w:rPr>
              <w:lang w:val="pt-BR" w:bidi="pt-BR"/>
            </w:rPr>
            <w:t>Nome da equipe</w:t>
          </w:r>
        </w:sdtContent>
      </w:sdt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elo da premiação e assinatura"/>
      </w:tblPr>
      <w:tblGrid>
        <w:gridCol w:w="3369"/>
        <w:gridCol w:w="10301"/>
      </w:tblGrid>
      <w:tr w:rsidR="008B62B2" w:rsidRPr="00D80954" w14:paraId="311B178C" w14:textId="77777777" w:rsidTr="008B62B2">
        <w:trPr>
          <w:trHeight w:val="3024"/>
        </w:trPr>
        <w:tc>
          <w:tcPr>
            <w:tcW w:w="3123" w:type="dxa"/>
            <w:vAlign w:val="center"/>
          </w:tcPr>
          <w:p w14:paraId="6A19711A" w14:textId="77777777" w:rsidR="008B62B2" w:rsidRPr="00D80954" w:rsidRDefault="008B62B2">
            <w:pPr>
              <w:spacing w:after="0" w:line="240" w:lineRule="auto"/>
              <w:rPr>
                <w:lang w:val="pt-BR"/>
              </w:rPr>
            </w:pPr>
            <w:r w:rsidRPr="00D80954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62338434" wp14:editId="6D63AB02">
                      <wp:extent cx="1892300" cy="1892300"/>
                      <wp:effectExtent l="0" t="0" r="0" b="0"/>
                      <wp:docPr id="14" name="Grupo 14" descr="Gráfico de selo da premiaçã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15" name="Selo" descr="Selo da premiação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16" name="Forma do selo" descr="Forma do selo da premiação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" name="Textura do selo" descr="Textura do selo da premiação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Ícone de estrela" descr="Ícone de estrel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414311"/>
                                  <a:ext cx="1123950" cy="1066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7AAD93" id="Grupo 14" o:spid="_x0000_s1026" alt="Gráfico de selo da premiação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">
                      <v:group id="Selo" o:spid="_x0000_s1027" alt="Selo da premiação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Forma do selo" o:spid="_x0000_s1028" alt="Forma do selo da premiação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653a95 [3208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xtura do selo" o:spid="_x0000_s1029" type="#_x0000_t75" alt="Textura do selo da premiação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">
                          <v:imagedata r:id="rId10" o:title="Textura do selo da premiação" croptop="-2164f" cropleft="19433f" cropright="-949f"/>
                        </v:shape>
                      </v:group>
                      <v:shape id="Ícone de estrela" o:spid="_x0000_s1030" type="#_x0000_t75" alt="Ícone de estrela" style="position:absolute;left:3810;top:4143;width:112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">
                        <v:imagedata r:id="rId11" o:title="Ícone de estrela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a e assinatura"/>
            </w:tblPr>
            <w:tblGrid>
              <w:gridCol w:w="2798"/>
              <w:gridCol w:w="6581"/>
            </w:tblGrid>
            <w:tr w:rsidR="008B62B2" w:rsidRPr="00D80954" w14:paraId="05B46E6C" w14:textId="77777777" w:rsidTr="00633E2B">
              <w:trPr>
                <w:trHeight w:val="1584"/>
                <w:jc w:val="right"/>
              </w:trPr>
              <w:tc>
                <w:tcPr>
                  <w:tcW w:w="2798" w:type="dxa"/>
                  <w:vAlign w:val="bottom"/>
                </w:tcPr>
                <w:p w14:paraId="6D14DA85" w14:textId="77777777" w:rsidR="008B62B2" w:rsidRPr="00D80954" w:rsidRDefault="005622C3" w:rsidP="00006B66">
                  <w:pPr>
                    <w:pStyle w:val="Ttulo3"/>
                    <w:rPr>
                      <w:lang w:val="pt-BR"/>
                    </w:rPr>
                  </w:pPr>
                  <w:sdt>
                    <w:sdtPr>
                      <w:rPr>
                        <w:lang w:val="pt-BR"/>
                      </w:rPr>
                      <w:alias w:val="Apresentado por:"/>
                      <w:tag w:val="Apresentado por:"/>
                      <w:id w:val="-29579104"/>
                      <w:placeholder>
                        <w:docPart w:val="A1EF4794C3074B2BA998A4687AB09644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D80954">
                        <w:rPr>
                          <w:lang w:val="pt-BR" w:bidi="pt-BR"/>
                        </w:rPr>
                        <w:t>Apresentado por:</w:t>
                      </w:r>
                    </w:sdtContent>
                  </w:sdt>
                </w:p>
              </w:tc>
              <w:sdt>
                <w:sdtPr>
                  <w:rPr>
                    <w:lang w:val="pt-BR"/>
                  </w:rPr>
                  <w:alias w:val="Digite nome/título do apresentador:"/>
                  <w:tag w:val="Digite nome/título do apresentador:"/>
                  <w:id w:val="-446467856"/>
                  <w:placeholder>
                    <w:docPart w:val="1D501DC4FF07475D9CEA4C3A0EB0995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581" w:type="dxa"/>
                      <w:vAlign w:val="bottom"/>
                    </w:tcPr>
                    <w:p w14:paraId="5410059E" w14:textId="77777777" w:rsidR="008B62B2" w:rsidRPr="00D80954" w:rsidRDefault="008B62B2" w:rsidP="008B62B2">
                      <w:pPr>
                        <w:pStyle w:val="Ttulo4"/>
                        <w:rPr>
                          <w:lang w:val="pt-BR"/>
                        </w:rPr>
                      </w:pPr>
                      <w:r w:rsidRPr="00D80954">
                        <w:rPr>
                          <w:lang w:val="pt-BR" w:bidi="pt-BR"/>
                        </w:rPr>
                        <w:t>Nome/título do apresentador:</w:t>
                      </w:r>
                    </w:p>
                  </w:tc>
                </w:sdtContent>
              </w:sdt>
            </w:tr>
            <w:tr w:rsidR="008B62B2" w:rsidRPr="00D80954" w14:paraId="3E2658E3" w14:textId="77777777" w:rsidTr="00633E2B">
              <w:trPr>
                <w:trHeight w:val="1150"/>
                <w:jc w:val="right"/>
              </w:trPr>
              <w:tc>
                <w:tcPr>
                  <w:tcW w:w="2798" w:type="dxa"/>
                  <w:vAlign w:val="bottom"/>
                </w:tcPr>
                <w:p w14:paraId="75FCC78C" w14:textId="77777777" w:rsidR="008B62B2" w:rsidRPr="00D80954" w:rsidRDefault="005622C3" w:rsidP="00006B66">
                  <w:pPr>
                    <w:pStyle w:val="Ttulo3"/>
                    <w:rPr>
                      <w:lang w:val="pt-BR"/>
                    </w:rPr>
                  </w:pPr>
                  <w:sdt>
                    <w:sdtPr>
                      <w:rPr>
                        <w:lang w:val="pt-BR"/>
                      </w:rPr>
                      <w:alias w:val="No dia:"/>
                      <w:tag w:val="No dia:"/>
                      <w:id w:val="552434692"/>
                      <w:placeholder>
                        <w:docPart w:val="952F409DC1E847B4981E7A596814CA0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D80954">
                        <w:rPr>
                          <w:lang w:val="pt-BR" w:bidi="pt-BR"/>
                        </w:rPr>
                        <w:t>No dia:</w:t>
                      </w:r>
                    </w:sdtContent>
                  </w:sdt>
                </w:p>
              </w:tc>
              <w:tc>
                <w:tcPr>
                  <w:tcW w:w="6581" w:type="dxa"/>
                  <w:vAlign w:val="bottom"/>
                </w:tcPr>
                <w:p w14:paraId="7D804D67" w14:textId="77777777" w:rsidR="008B62B2" w:rsidRPr="00D80954" w:rsidRDefault="005622C3" w:rsidP="008B62B2">
                  <w:pPr>
                    <w:pStyle w:val="Ttulo4"/>
                    <w:rPr>
                      <w:lang w:val="pt-BR"/>
                    </w:rPr>
                  </w:pPr>
                  <w:sdt>
                    <w:sdtPr>
                      <w:rPr>
                        <w:lang w:val="pt-BR"/>
                      </w:rPr>
                      <w:alias w:val="Insira a data:"/>
                      <w:tag w:val="Insira a data:"/>
                      <w:id w:val="1746837824"/>
                      <w:placeholder>
                        <w:docPart w:val="7536D328B7CE441C8C335FA9B1533710"/>
                      </w:placeholder>
                      <w:temporary/>
                      <w:showingPlcHdr/>
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<w15:appearance w15:val="hidden"/>
                      <w:text/>
                    </w:sdtPr>
                    <w:sdtEndPr/>
                    <w:sdtContent>
                      <w:r w:rsidR="008B62B2" w:rsidRPr="00D80954">
                        <w:rPr>
                          <w:lang w:val="pt-BR" w:bidi="pt-BR"/>
                        </w:rPr>
                        <w:t>Insira a data</w:t>
                      </w:r>
                    </w:sdtContent>
                  </w:sdt>
                </w:p>
              </w:tc>
            </w:tr>
          </w:tbl>
          <w:p w14:paraId="602CC8AA" w14:textId="77777777" w:rsidR="008B62B2" w:rsidRPr="00D80954" w:rsidRDefault="008B62B2">
            <w:pPr>
              <w:spacing w:after="0" w:line="240" w:lineRule="auto"/>
              <w:rPr>
                <w:lang w:val="pt-BR"/>
              </w:rPr>
            </w:pPr>
          </w:p>
        </w:tc>
      </w:tr>
    </w:tbl>
    <w:p w14:paraId="77631E03" w14:textId="433EB769" w:rsidR="00982BCF" w:rsidRDefault="00982BCF" w:rsidP="00DD1D5B">
      <w:pPr>
        <w:pStyle w:val="SemEspaamento"/>
        <w:rPr>
          <w:lang w:val="pt-BR"/>
        </w:rPr>
      </w:pPr>
    </w:p>
    <w:sectPr w:rsidR="00982BCF" w:rsidSect="00274547">
      <w:headerReference w:type="default" r:id="rId12"/>
      <w:footerReference w:type="default" r:id="rId13"/>
      <w:headerReference w:type="first" r:id="rId14"/>
      <w:pgSz w:w="16838" w:h="11906" w:orient="landscape" w:code="9"/>
      <w:pgMar w:top="2304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D8BE0" w14:textId="77777777" w:rsidR="005622C3" w:rsidRDefault="005622C3">
      <w:pPr>
        <w:spacing w:after="0" w:line="240" w:lineRule="auto"/>
      </w:pPr>
      <w:r>
        <w:separator/>
      </w:r>
    </w:p>
  </w:endnote>
  <w:endnote w:type="continuationSeparator" w:id="0">
    <w:p w14:paraId="1DF0C0E6" w14:textId="77777777" w:rsidR="005622C3" w:rsidRDefault="00562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2803E3" w14:textId="77777777" w:rsidR="00F65C30" w:rsidRDefault="00F65C30" w:rsidP="00F65C30">
        <w:pPr>
          <w:pStyle w:val="Rodap"/>
        </w:pPr>
        <w:r>
          <w:rPr>
            <w:lang w:val="pt-BR" w:bidi="pt-BR"/>
          </w:rPr>
          <w:fldChar w:fldCharType="begin"/>
        </w:r>
        <w:r>
          <w:rPr>
            <w:lang w:val="pt-BR" w:bidi="pt-BR"/>
          </w:rPr>
          <w:instrText xml:space="preserve"> PAGE   \* MERGEFORMAT </w:instrText>
        </w:r>
        <w:r>
          <w:rPr>
            <w:lang w:val="pt-BR" w:bidi="pt-BR"/>
          </w:rPr>
          <w:fldChar w:fldCharType="separate"/>
        </w:r>
        <w:r w:rsidR="00006B66">
          <w:rPr>
            <w:noProof/>
            <w:lang w:val="pt-BR" w:bidi="pt-BR"/>
          </w:rPr>
          <w:t>2</w:t>
        </w:r>
        <w:r>
          <w:rPr>
            <w:noProof/>
            <w:lang w:val="pt-BR" w:bidi="pt-B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1396BB" w14:textId="77777777" w:rsidR="005622C3" w:rsidRDefault="005622C3">
      <w:pPr>
        <w:spacing w:after="0" w:line="240" w:lineRule="auto"/>
      </w:pPr>
      <w:r>
        <w:separator/>
      </w:r>
    </w:p>
  </w:footnote>
  <w:footnote w:type="continuationSeparator" w:id="0">
    <w:p w14:paraId="5E8680B5" w14:textId="77777777" w:rsidR="005622C3" w:rsidRDefault="00562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2B3A5" w14:textId="77777777" w:rsidR="007D7E74" w:rsidRDefault="00982BCF">
    <w:pPr>
      <w:pStyle w:val="Cabealho"/>
    </w:pP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7DE082F7" wp14:editId="170ED0C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871200" cy="6867144"/>
              <wp:effectExtent l="0" t="0" r="0" b="0"/>
              <wp:wrapNone/>
              <wp:docPr id="2" name="Grupo 2" descr="Duas estruturas retangulares interligadas nos cantos com raios estrelares se estendendo do centro às borda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12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io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Borda retangula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orda pret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07D89A" id="Grupo 2" o:spid="_x0000_s1026" alt="Duas estruturas retangulares interligadas nos cantos com raios estrelares se estendendo do centro às bordas" style="position:absolute;margin-left:0;margin-top:0;width:777.25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io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"/>
              </v:shape>
              <v:rect id="Borda retangula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" filled="f" strokecolor="#653a95 [3208]" strokeweight="6.5pt">
                <v:path arrowok="t"/>
                <o:lock v:ext="edit" aspectratio="t"/>
              </v:rect>
              <v:shape id="Borda preta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E5B7D4" w14:textId="77777777" w:rsidR="00F65C30" w:rsidRDefault="00DD1D5B">
    <w:pPr>
      <w:pStyle w:val="Cabealho"/>
    </w:pPr>
    <w:r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7CB48411" wp14:editId="343B7E0E">
              <wp:simplePos x="0" y="0"/>
              <wp:positionH relativeFrom="page">
                <wp:posOffset>407035</wp:posOffset>
              </wp:positionH>
              <wp:positionV relativeFrom="page">
                <wp:posOffset>342900</wp:posOffset>
              </wp:positionV>
              <wp:extent cx="9870440" cy="6866890"/>
              <wp:effectExtent l="0" t="0" r="0" b="0"/>
              <wp:wrapNone/>
              <wp:docPr id="6" name="Grupo 6" descr="Duas estruturas retangulares interligadas nos cantos com raios estrelares se estendendo do centro às borda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70440" cy="6866890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io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Borda retangula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orda preta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52ABF9" id="Grupo 6" o:spid="_x0000_s1026" alt="Duas estruturas retangulares interligadas nos cantos com raios estrelares se estendendo do centro às bordas" style="position:absolute;margin-left:32.05pt;margin-top:27pt;width:777.2pt;height:540.7pt;z-index:-251656192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ios" o:spid="_x0000_s1027" type="#_x0000_t75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">
                <v:imagedata r:id="rId3" o:title=""/>
              </v:shape>
              <v:rect id="Borda retangular" o:spid="_x0000_s1028" style="position:absolute;left:1803;top:1674;width:88331;height:65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" filled="f" strokecolor="#653a95 [3208]" strokeweight="6.5pt">
                <v:path arrowok="t"/>
                <o:lock v:ext="edit" aspectratio="t"/>
              </v:rect>
              <v:shape id="Borda preta" o:spid="_x0000_s1029" type="#_x0000_t75" style="position:absolute;left:128;width:91796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6C2"/>
    <w:rsid w:val="00005485"/>
    <w:rsid w:val="00006B66"/>
    <w:rsid w:val="000320C2"/>
    <w:rsid w:val="000904A2"/>
    <w:rsid w:val="000B3AB8"/>
    <w:rsid w:val="000D7D0F"/>
    <w:rsid w:val="00106A0B"/>
    <w:rsid w:val="00107117"/>
    <w:rsid w:val="00152F24"/>
    <w:rsid w:val="00162559"/>
    <w:rsid w:val="00274547"/>
    <w:rsid w:val="00442795"/>
    <w:rsid w:val="004F1A3A"/>
    <w:rsid w:val="005622C3"/>
    <w:rsid w:val="00575585"/>
    <w:rsid w:val="00581C4F"/>
    <w:rsid w:val="005E66C2"/>
    <w:rsid w:val="00633E2B"/>
    <w:rsid w:val="006D6821"/>
    <w:rsid w:val="007C49DA"/>
    <w:rsid w:val="007D7E74"/>
    <w:rsid w:val="007F6356"/>
    <w:rsid w:val="00821075"/>
    <w:rsid w:val="00873E8C"/>
    <w:rsid w:val="008A5513"/>
    <w:rsid w:val="008B62B2"/>
    <w:rsid w:val="00982BCF"/>
    <w:rsid w:val="00A3264F"/>
    <w:rsid w:val="00A36B7F"/>
    <w:rsid w:val="00A966BB"/>
    <w:rsid w:val="00AF4037"/>
    <w:rsid w:val="00B36BA2"/>
    <w:rsid w:val="00B97EC8"/>
    <w:rsid w:val="00D741D7"/>
    <w:rsid w:val="00D80954"/>
    <w:rsid w:val="00DD1D5B"/>
    <w:rsid w:val="00DF562D"/>
    <w:rsid w:val="00E72630"/>
    <w:rsid w:val="00E93EDF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C23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pt-PT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27B6"/>
  </w:style>
  <w:style w:type="paragraph" w:styleId="Ttulo1">
    <w:name w:val="heading 1"/>
    <w:basedOn w:val="Normal"/>
    <w:link w:val="Ttulo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Ttulo3">
    <w:name w:val="heading 3"/>
    <w:basedOn w:val="Normal"/>
    <w:link w:val="Ttulo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Ttulo4">
    <w:name w:val="heading 4"/>
    <w:basedOn w:val="Normal"/>
    <w:link w:val="Ttulo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22"/>
      <w:szCs w:val="16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tuloChar">
    <w:name w:val="Título Char"/>
    <w:basedOn w:val="Fontepargpadro"/>
    <w:link w:val="Ttulo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tulo1Char">
    <w:name w:val="Título 1 Char"/>
    <w:basedOn w:val="Fontepargpadro"/>
    <w:link w:val="Ttulo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F127B6"/>
    <w:rPr>
      <w:rFonts w:eastAsiaTheme="majorEastAsia" w:cstheme="majorBidi"/>
      <w:caps/>
      <w:sz w:val="66"/>
    </w:rPr>
  </w:style>
  <w:style w:type="paragraph" w:styleId="Cabealho">
    <w:name w:val="header"/>
    <w:basedOn w:val="Normal"/>
    <w:link w:val="CabealhoChar"/>
    <w:uiPriority w:val="99"/>
    <w:unhideWhenUsed/>
    <w:rsid w:val="00162559"/>
    <w:pPr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62559"/>
  </w:style>
  <w:style w:type="paragraph" w:styleId="Rodap">
    <w:name w:val="footer"/>
    <w:basedOn w:val="Normal"/>
    <w:link w:val="RodapChar"/>
    <w:uiPriority w:val="99"/>
    <w:unhideWhenUsed/>
    <w:rsid w:val="00162559"/>
    <w:pPr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62559"/>
  </w:style>
  <w:style w:type="paragraph" w:styleId="Bibliografia">
    <w:name w:val="Bibliography"/>
    <w:basedOn w:val="Normal"/>
    <w:next w:val="Normal"/>
    <w:uiPriority w:val="37"/>
    <w:semiHidden/>
    <w:unhideWhenUsed/>
    <w:rsid w:val="008A5513"/>
  </w:style>
  <w:style w:type="paragraph" w:styleId="Textoembloco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A551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A5513"/>
  </w:style>
  <w:style w:type="paragraph" w:styleId="Corpodetexto2">
    <w:name w:val="Body Text 2"/>
    <w:basedOn w:val="Normal"/>
    <w:link w:val="Corpodetexto2Char"/>
    <w:uiPriority w:val="99"/>
    <w:semiHidden/>
    <w:unhideWhenUsed/>
    <w:rsid w:val="008A5513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8A5513"/>
  </w:style>
  <w:style w:type="paragraph" w:styleId="Corpodetexto3">
    <w:name w:val="Body Text 3"/>
    <w:basedOn w:val="Normal"/>
    <w:link w:val="Corpodetexto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A5513"/>
    <w:rPr>
      <w:sz w:val="22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8A5513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8A5513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A5513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A5513"/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8A5513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8A5513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A5513"/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A5513"/>
    <w:rPr>
      <w:sz w:val="22"/>
      <w:szCs w:val="16"/>
    </w:rPr>
  </w:style>
  <w:style w:type="character" w:styleId="TtulodoLivro">
    <w:name w:val="Book Title"/>
    <w:basedOn w:val="Fontepargpadro"/>
    <w:uiPriority w:val="33"/>
    <w:semiHidden/>
    <w:qFormat/>
    <w:rsid w:val="008A5513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8A5513"/>
  </w:style>
  <w:style w:type="table" w:styleId="GradeColorida">
    <w:name w:val="Colorful Grid"/>
    <w:basedOn w:val="Tabela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8A5513"/>
    <w:rPr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A5513"/>
    <w:rPr>
      <w:sz w:val="22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A551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A5513"/>
    <w:rPr>
      <w:b/>
      <w:bCs/>
      <w:sz w:val="22"/>
      <w:szCs w:val="20"/>
    </w:rPr>
  </w:style>
  <w:style w:type="table" w:styleId="ListaEscura">
    <w:name w:val="Dark List"/>
    <w:basedOn w:val="Tabela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a">
    <w:name w:val="Date"/>
    <w:basedOn w:val="Normal"/>
    <w:next w:val="Normal"/>
    <w:link w:val="DataChar"/>
    <w:uiPriority w:val="99"/>
    <w:semiHidden/>
    <w:unhideWhenUsed/>
    <w:rsid w:val="008A5513"/>
  </w:style>
  <w:style w:type="character" w:customStyle="1" w:styleId="DataChar">
    <w:name w:val="Data Char"/>
    <w:basedOn w:val="Fontepargpadro"/>
    <w:link w:val="Data"/>
    <w:uiPriority w:val="99"/>
    <w:semiHidden/>
    <w:rsid w:val="008A5513"/>
  </w:style>
  <w:style w:type="paragraph" w:styleId="MapadoDocumento">
    <w:name w:val="Document Map"/>
    <w:basedOn w:val="Normal"/>
    <w:link w:val="MapadoDocumento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8A5513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8A5513"/>
  </w:style>
  <w:style w:type="character" w:styleId="nfase">
    <w:name w:val="Emphasis"/>
    <w:basedOn w:val="Fontepargpadro"/>
    <w:uiPriority w:val="20"/>
    <w:semiHidden/>
    <w:qFormat/>
    <w:rsid w:val="00107117"/>
    <w:rPr>
      <w:b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8A5513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A5513"/>
    <w:rPr>
      <w:sz w:val="22"/>
      <w:szCs w:val="20"/>
    </w:rPr>
  </w:style>
  <w:style w:type="paragraph" w:styleId="Destinatrio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Refdenotaderodap">
    <w:name w:val="footnote reference"/>
    <w:basedOn w:val="Fontepargpadro"/>
    <w:uiPriority w:val="99"/>
    <w:semiHidden/>
    <w:unhideWhenUsed/>
    <w:rsid w:val="008A5513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A5513"/>
    <w:rPr>
      <w:sz w:val="22"/>
      <w:szCs w:val="20"/>
    </w:rPr>
  </w:style>
  <w:style w:type="table" w:styleId="TabeladeGrade1Clara">
    <w:name w:val="Grid Table 1 Light"/>
    <w:basedOn w:val="Tabela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abeladeGrade3">
    <w:name w:val="Grid Table 3"/>
    <w:basedOn w:val="Tabela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Fontepargpadro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Ttulo3Char">
    <w:name w:val="Título 3 Char"/>
    <w:basedOn w:val="Fontepargpadro"/>
    <w:link w:val="Ttulo3"/>
    <w:uiPriority w:val="9"/>
    <w:rsid w:val="00F127B6"/>
    <w:rPr>
      <w:rFonts w:eastAsiaTheme="majorEastAsia" w:cstheme="majorBidi"/>
      <w:caps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Ttulo5Char">
    <w:name w:val="Título 5 Char"/>
    <w:basedOn w:val="Fontepargpadro"/>
    <w:link w:val="Ttulo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crnimoHTML">
    <w:name w:val="HTML Acronym"/>
    <w:basedOn w:val="Fontepargpadro"/>
    <w:uiPriority w:val="99"/>
    <w:semiHidden/>
    <w:unhideWhenUsed/>
    <w:rsid w:val="008A5513"/>
  </w:style>
  <w:style w:type="paragraph" w:styleId="EndereoHTML">
    <w:name w:val="HTML Address"/>
    <w:basedOn w:val="Normal"/>
    <w:link w:val="EndereoHTML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8A5513"/>
    <w:rPr>
      <w:i/>
      <w:iCs/>
    </w:rPr>
  </w:style>
  <w:style w:type="character" w:styleId="CitaoHTML">
    <w:name w:val="HTML Cite"/>
    <w:basedOn w:val="Fontepargpadro"/>
    <w:uiPriority w:val="99"/>
    <w:semiHidden/>
    <w:unhideWhenUsed/>
    <w:rsid w:val="008A5513"/>
    <w:rPr>
      <w:i/>
      <w:iCs/>
    </w:rPr>
  </w:style>
  <w:style w:type="character" w:styleId="CdigoHTML">
    <w:name w:val="HTML Code"/>
    <w:basedOn w:val="Fontepargpadro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8A5513"/>
    <w:rPr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A5513"/>
    <w:rPr>
      <w:rFonts w:ascii="Consolas" w:hAnsi="Consolas"/>
      <w:sz w:val="22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Fontepargpadro"/>
    <w:uiPriority w:val="99"/>
    <w:semiHidden/>
    <w:unhideWhenUsed/>
    <w:rsid w:val="008A5513"/>
    <w:rPr>
      <w:color w:val="006AB2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nfaseIntensa">
    <w:name w:val="Intense Emphasis"/>
    <w:basedOn w:val="Fontepargpadro"/>
    <w:uiPriority w:val="21"/>
    <w:semiHidden/>
    <w:qFormat/>
    <w:rsid w:val="008A5513"/>
    <w:rPr>
      <w:i/>
      <w:iCs/>
      <w:color w:val="8B0E04" w:themeColor="accent1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8A5513"/>
    <w:rPr>
      <w:i/>
      <w:iCs/>
      <w:color w:val="8B0E04" w:themeColor="accent1"/>
    </w:rPr>
  </w:style>
  <w:style w:type="character" w:styleId="RefernciaIntensa">
    <w:name w:val="Intense Reference"/>
    <w:basedOn w:val="Fontepargpadro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GradeClara">
    <w:name w:val="Light Grid"/>
    <w:basedOn w:val="Tabela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Nmerodelinha">
    <w:name w:val="line number"/>
    <w:basedOn w:val="Fontepargpadro"/>
    <w:uiPriority w:val="99"/>
    <w:semiHidden/>
    <w:unhideWhenUsed/>
    <w:rsid w:val="008A5513"/>
  </w:style>
  <w:style w:type="paragraph" w:styleId="Lista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Commarcadores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PargrafodaLista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abeladeLista2">
    <w:name w:val="List Table 2"/>
    <w:basedOn w:val="Tabela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abeladeLista3">
    <w:name w:val="List Table 3"/>
    <w:basedOn w:val="Tabela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8A5513"/>
    <w:rPr>
      <w:rFonts w:ascii="Consolas" w:hAnsi="Consolas"/>
      <w:sz w:val="22"/>
      <w:szCs w:val="20"/>
    </w:rPr>
  </w:style>
  <w:style w:type="table" w:styleId="GradeMdia1">
    <w:name w:val="Medium Grid 1"/>
    <w:basedOn w:val="Tabela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o1">
    <w:name w:val="Menção1"/>
    <w:basedOn w:val="Fontepargpadro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emEspaamento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Recuonormal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8A5513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8A5513"/>
  </w:style>
  <w:style w:type="character" w:styleId="Nmerodepgina">
    <w:name w:val="page number"/>
    <w:basedOn w:val="Fontepargpadro"/>
    <w:uiPriority w:val="99"/>
    <w:semiHidden/>
    <w:unhideWhenUsed/>
    <w:rsid w:val="008A5513"/>
  </w:style>
  <w:style w:type="table" w:styleId="TabelaSimples1">
    <w:name w:val="Plain Table 1"/>
    <w:basedOn w:val="Tabela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8A5513"/>
    <w:rPr>
      <w:rFonts w:ascii="Consolas" w:hAnsi="Consolas"/>
      <w:sz w:val="22"/>
      <w:szCs w:val="21"/>
    </w:rPr>
  </w:style>
  <w:style w:type="paragraph" w:styleId="Citao">
    <w:name w:val="Quote"/>
    <w:basedOn w:val="Normal"/>
    <w:next w:val="Normal"/>
    <w:link w:val="Citao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8A5513"/>
    <w:rPr>
      <w:i/>
      <w:iCs/>
      <w:color w:val="404040" w:themeColor="text1" w:themeTint="BF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8A5513"/>
  </w:style>
  <w:style w:type="character" w:customStyle="1" w:styleId="SaudaoChar">
    <w:name w:val="Saudação Char"/>
    <w:basedOn w:val="Fontepargpadro"/>
    <w:link w:val="Saudao"/>
    <w:uiPriority w:val="99"/>
    <w:semiHidden/>
    <w:rsid w:val="008A5513"/>
  </w:style>
  <w:style w:type="character" w:customStyle="1" w:styleId="Hyperlinkinteligente1">
    <w:name w:val="Hyperlink inteligente 1"/>
    <w:basedOn w:val="Fontepargpadro"/>
    <w:uiPriority w:val="99"/>
    <w:semiHidden/>
    <w:unhideWhenUsed/>
    <w:rsid w:val="008A5513"/>
    <w:rPr>
      <w:u w:val="dotted"/>
    </w:rPr>
  </w:style>
  <w:style w:type="character" w:styleId="Forte">
    <w:name w:val="Strong"/>
    <w:basedOn w:val="Fontepargpadro"/>
    <w:uiPriority w:val="22"/>
    <w:semiHidden/>
    <w:qFormat/>
    <w:rsid w:val="008A5513"/>
    <w:rPr>
      <w:b/>
      <w:bCs/>
    </w:rPr>
  </w:style>
  <w:style w:type="paragraph" w:styleId="Subttulo">
    <w:name w:val="Subtitle"/>
    <w:basedOn w:val="Normal"/>
    <w:link w:val="Subttulo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nfaseSutil">
    <w:name w:val="Subtle Emphasis"/>
    <w:basedOn w:val="Fontepargpadro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qFormat/>
    <w:rsid w:val="008A5513"/>
    <w:rPr>
      <w:smallCaps/>
      <w:color w:val="5A5A5A" w:themeColor="text1" w:themeTint="A5"/>
    </w:rPr>
  </w:style>
  <w:style w:type="table" w:styleId="Tabelacomefeitos3D1">
    <w:name w:val="Table 3D effects 1"/>
    <w:basedOn w:val="Tabela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elaprofissional">
    <w:name w:val="Table Professional"/>
    <w:basedOn w:val="Tabela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0">
    <w:name w:val="Table Simple 1"/>
    <w:basedOn w:val="Tabela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38D1DCD3B774308B3F40656C29EBC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31D70-C019-4A92-A352-297828CAB030}"/>
      </w:docPartPr>
      <w:docPartBody>
        <w:p w:rsidR="00820038" w:rsidRDefault="007401E4" w:rsidP="007401E4">
          <w:pPr>
            <w:pStyle w:val="838D1DCD3B774308B3F40656C29EBC7B1"/>
          </w:pPr>
          <w:r w:rsidRPr="00D80954">
            <w:rPr>
              <w:lang w:val="pt-BR" w:bidi="pt-BR"/>
            </w:rPr>
            <w:t>Nome do destinatário</w:t>
          </w:r>
        </w:p>
      </w:docPartBody>
    </w:docPart>
    <w:docPart>
      <w:docPartPr>
        <w:name w:val="A825BEB3FE014BB5B618B2958DD52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FA2BE-74D1-488E-B3BC-9B0EBB5ADCFA}"/>
      </w:docPartPr>
      <w:docPartBody>
        <w:p w:rsidR="00820038" w:rsidRDefault="007401E4" w:rsidP="007401E4">
          <w:pPr>
            <w:pStyle w:val="A825BEB3FE014BB5B618B2958DD52F151"/>
          </w:pPr>
          <w:r w:rsidRPr="00D80954">
            <w:rPr>
              <w:lang w:val="pt-BR" w:bidi="pt-BR"/>
            </w:rPr>
            <w:t>recebe agradecimento pela excelente participação na</w:t>
          </w:r>
        </w:p>
      </w:docPartBody>
    </w:docPart>
    <w:docPart>
      <w:docPartPr>
        <w:name w:val="924EB3F890094E62AAB22A0BAF51D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55764-4EBE-4C78-9774-45B1E1408C88}"/>
      </w:docPartPr>
      <w:docPartBody>
        <w:p w:rsidR="00820038" w:rsidRDefault="007401E4" w:rsidP="007401E4">
          <w:pPr>
            <w:pStyle w:val="924EB3F890094E62AAB22A0BAF51D8741"/>
          </w:pPr>
          <w:r w:rsidRPr="00D80954">
            <w:rPr>
              <w:lang w:val="pt-BR" w:bidi="pt-BR"/>
            </w:rPr>
            <w:t>Nome da equipe</w:t>
          </w:r>
        </w:p>
      </w:docPartBody>
    </w:docPart>
    <w:docPart>
      <w:docPartPr>
        <w:name w:val="D83EE53F29AE4DF6AAED82067E4FE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F46C5-0802-4792-8F5E-558B8209C8A5}"/>
      </w:docPartPr>
      <w:docPartBody>
        <w:p w:rsidR="007C5BFC" w:rsidRDefault="007401E4" w:rsidP="007401E4">
          <w:pPr>
            <w:pStyle w:val="D83EE53F29AE4DF6AAED82067E4FE4121"/>
          </w:pPr>
          <w:r w:rsidRPr="00D80954">
            <w:rPr>
              <w:lang w:val="pt-BR" w:bidi="pt-BR"/>
            </w:rPr>
            <w:t>Certificado</w:t>
          </w:r>
        </w:p>
      </w:docPartBody>
    </w:docPart>
    <w:docPart>
      <w:docPartPr>
        <w:name w:val="7AD5DECEF5344C14BECEA95344C0D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50485-3912-4E26-8AAF-689C20C40F12}"/>
      </w:docPartPr>
      <w:docPartBody>
        <w:p w:rsidR="007C5BFC" w:rsidRDefault="007401E4" w:rsidP="007401E4">
          <w:pPr>
            <w:pStyle w:val="7AD5DECEF5344C14BECEA95344C0D3FE1"/>
          </w:pPr>
          <w:r w:rsidRPr="00D80954">
            <w:rPr>
              <w:lang w:val="pt-BR" w:bidi="pt-BR"/>
            </w:rPr>
            <w:t>Participação</w:t>
          </w:r>
        </w:p>
      </w:docPartBody>
    </w:docPart>
    <w:docPart>
      <w:docPartPr>
        <w:name w:val="A1EF4794C3074B2BA998A4687AB09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0491C-09D5-46C2-B852-877C0D0170B1}"/>
      </w:docPartPr>
      <w:docPartBody>
        <w:p w:rsidR="009C3188" w:rsidRDefault="007401E4" w:rsidP="007401E4">
          <w:pPr>
            <w:pStyle w:val="A1EF4794C3074B2BA998A4687AB096442"/>
          </w:pPr>
          <w:r w:rsidRPr="00D80954">
            <w:rPr>
              <w:lang w:val="pt-BR" w:bidi="pt-BR"/>
            </w:rPr>
            <w:t>Apresentado por:</w:t>
          </w:r>
        </w:p>
      </w:docPartBody>
    </w:docPart>
    <w:docPart>
      <w:docPartPr>
        <w:name w:val="1D501DC4FF07475D9CEA4C3A0EB09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7FCDF-EA66-4F2B-A7BA-30B465282E3D}"/>
      </w:docPartPr>
      <w:docPartBody>
        <w:p w:rsidR="009C3188" w:rsidRDefault="007401E4" w:rsidP="007401E4">
          <w:pPr>
            <w:pStyle w:val="1D501DC4FF07475D9CEA4C3A0EB099512"/>
          </w:pPr>
          <w:r w:rsidRPr="00D80954">
            <w:rPr>
              <w:lang w:val="pt-BR" w:bidi="pt-BR"/>
            </w:rPr>
            <w:t>Nome/título do apresentador:</w:t>
          </w:r>
        </w:p>
      </w:docPartBody>
    </w:docPart>
    <w:docPart>
      <w:docPartPr>
        <w:name w:val="952F409DC1E847B4981E7A596814C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E569F-F363-49A7-B649-8BB5517B6A20}"/>
      </w:docPartPr>
      <w:docPartBody>
        <w:p w:rsidR="009C3188" w:rsidRDefault="007401E4" w:rsidP="007401E4">
          <w:pPr>
            <w:pStyle w:val="952F409DC1E847B4981E7A596814CA072"/>
          </w:pPr>
          <w:r w:rsidRPr="00D80954">
            <w:rPr>
              <w:lang w:val="pt-BR" w:bidi="pt-BR"/>
            </w:rPr>
            <w:t>No dia:</w:t>
          </w:r>
        </w:p>
      </w:docPartBody>
    </w:docPart>
    <w:docPart>
      <w:docPartPr>
        <w:name w:val="7536D328B7CE441C8C335FA9B1533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4A670-140E-4A50-BFDA-AB5C9DCDAF6C}"/>
      </w:docPartPr>
      <w:docPartBody>
        <w:p w:rsidR="009C3188" w:rsidRDefault="007401E4" w:rsidP="007401E4">
          <w:pPr>
            <w:pStyle w:val="7536D328B7CE441C8C335FA9B15337102"/>
          </w:pPr>
          <w:r w:rsidRPr="00D80954">
            <w:rPr>
              <w:lang w:val="pt-BR" w:bidi="pt-BR"/>
            </w:rPr>
            <w:t>Insira a data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038"/>
    <w:rsid w:val="00161CA0"/>
    <w:rsid w:val="00192E3D"/>
    <w:rsid w:val="00247E29"/>
    <w:rsid w:val="00297F5C"/>
    <w:rsid w:val="002B6661"/>
    <w:rsid w:val="00301BAF"/>
    <w:rsid w:val="0033444E"/>
    <w:rsid w:val="00554261"/>
    <w:rsid w:val="006773C7"/>
    <w:rsid w:val="006D15DE"/>
    <w:rsid w:val="006E40CA"/>
    <w:rsid w:val="007401E4"/>
    <w:rsid w:val="007A0188"/>
    <w:rsid w:val="007C5BFC"/>
    <w:rsid w:val="00820038"/>
    <w:rsid w:val="00834654"/>
    <w:rsid w:val="00972E64"/>
    <w:rsid w:val="009C3188"/>
    <w:rsid w:val="00D4185D"/>
    <w:rsid w:val="00D5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401E4"/>
    <w:rPr>
      <w:color w:val="808080"/>
    </w:rPr>
  </w:style>
  <w:style w:type="paragraph" w:customStyle="1" w:styleId="A1EF4794C3074B2BA998A4687AB09644">
    <w:name w:val="A1EF4794C3074B2BA998A4687AB09644"/>
    <w:rsid w:val="00161CA0"/>
  </w:style>
  <w:style w:type="paragraph" w:customStyle="1" w:styleId="1D501DC4FF07475D9CEA4C3A0EB09951">
    <w:name w:val="1D501DC4FF07475D9CEA4C3A0EB09951"/>
    <w:rsid w:val="00161CA0"/>
  </w:style>
  <w:style w:type="paragraph" w:customStyle="1" w:styleId="952F409DC1E847B4981E7A596814CA07">
    <w:name w:val="952F409DC1E847B4981E7A596814CA07"/>
    <w:rsid w:val="00161CA0"/>
  </w:style>
  <w:style w:type="paragraph" w:customStyle="1" w:styleId="7536D328B7CE441C8C335FA9B1533710">
    <w:name w:val="7536D328B7CE441C8C335FA9B1533710"/>
    <w:rsid w:val="00161CA0"/>
  </w:style>
  <w:style w:type="paragraph" w:customStyle="1" w:styleId="D83EE53F29AE4DF6AAED82067E4FE412">
    <w:name w:val="D83EE53F29AE4DF6AAED82067E4FE412"/>
    <w:rsid w:val="007401E4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AD5DECEF5344C14BECEA95344C0D3FE">
    <w:name w:val="7AD5DECEF5344C14BECEA95344C0D3FE"/>
    <w:rsid w:val="007401E4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838D1DCD3B774308B3F40656C29EBC7B">
    <w:name w:val="838D1DCD3B774308B3F40656C29EBC7B"/>
    <w:rsid w:val="007401E4"/>
    <w:pPr>
      <w:keepNext/>
      <w:keepLines/>
      <w:pBdr>
        <w:bottom w:val="single" w:sz="8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A825BEB3FE014BB5B618B2958DD52F15">
    <w:name w:val="A825BEB3FE014BB5B618B2958DD52F15"/>
    <w:rsid w:val="007401E4"/>
    <w:pPr>
      <w:spacing w:after="200" w:line="276" w:lineRule="auto"/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924EB3F890094E62AAB22A0BAF51D874">
    <w:name w:val="924EB3F890094E62AAB22A0BAF51D874"/>
    <w:rsid w:val="007401E4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A1EF4794C3074B2BA998A4687AB096441">
    <w:name w:val="A1EF4794C3074B2BA998A4687AB096441"/>
    <w:rsid w:val="007401E4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1D501DC4FF07475D9CEA4C3A0EB099511">
    <w:name w:val="1D501DC4FF07475D9CEA4C3A0EB099511"/>
    <w:rsid w:val="007401E4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952F409DC1E847B4981E7A596814CA071">
    <w:name w:val="952F409DC1E847B4981E7A596814CA071"/>
    <w:rsid w:val="007401E4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536D328B7CE441C8C335FA9B15337101">
    <w:name w:val="7536D328B7CE441C8C335FA9B15337101"/>
    <w:rsid w:val="007401E4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D83EE53F29AE4DF6AAED82067E4FE4121">
    <w:name w:val="D83EE53F29AE4DF6AAED82067E4FE4121"/>
    <w:rsid w:val="007401E4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7AD5DECEF5344C14BECEA95344C0D3FE1">
    <w:name w:val="7AD5DECEF5344C14BECEA95344C0D3FE1"/>
    <w:rsid w:val="007401E4"/>
    <w:pPr>
      <w:spacing w:after="1000" w:line="240" w:lineRule="auto"/>
      <w:jc w:val="center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68"/>
      <w:szCs w:val="68"/>
      <w:lang w:eastAsia="ja-JP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838D1DCD3B774308B3F40656C29EBC7B1">
    <w:name w:val="838D1DCD3B774308B3F40656C29EBC7B1"/>
    <w:rsid w:val="007401E4"/>
    <w:pPr>
      <w:keepNext/>
      <w:keepLines/>
      <w:pBdr>
        <w:bottom w:val="single" w:sz="8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eastAsiaTheme="majorEastAsia" w:cstheme="majorBidi"/>
      <w:color w:val="262626" w:themeColor="text1" w:themeTint="D9"/>
      <w:sz w:val="114"/>
      <w:szCs w:val="32"/>
      <w:lang w:eastAsia="ja-JP"/>
    </w:rPr>
  </w:style>
  <w:style w:type="paragraph" w:customStyle="1" w:styleId="A825BEB3FE014BB5B618B2958DD52F151">
    <w:name w:val="A825BEB3FE014BB5B618B2958DD52F151"/>
    <w:rsid w:val="007401E4"/>
    <w:pPr>
      <w:spacing w:after="200" w:line="276" w:lineRule="auto"/>
      <w:jc w:val="center"/>
    </w:pPr>
    <w:rPr>
      <w:color w:val="262626" w:themeColor="text1" w:themeTint="D9"/>
      <w:sz w:val="26"/>
      <w:szCs w:val="26"/>
      <w:lang w:eastAsia="ja-JP"/>
    </w:rPr>
  </w:style>
  <w:style w:type="paragraph" w:customStyle="1" w:styleId="924EB3F890094E62AAB22A0BAF51D8741">
    <w:name w:val="924EB3F890094E62AAB22A0BAF51D8741"/>
    <w:rsid w:val="007401E4"/>
    <w:pPr>
      <w:keepNext/>
      <w:keepLines/>
      <w:spacing w:after="0" w:line="240" w:lineRule="auto"/>
      <w:jc w:val="center"/>
      <w:outlineLvl w:val="1"/>
    </w:pPr>
    <w:rPr>
      <w:rFonts w:eastAsiaTheme="majorEastAsia" w:cstheme="majorBidi"/>
      <w:caps/>
      <w:color w:val="262626" w:themeColor="text1" w:themeTint="D9"/>
      <w:sz w:val="66"/>
      <w:szCs w:val="26"/>
      <w:lang w:eastAsia="ja-JP"/>
    </w:rPr>
  </w:style>
  <w:style w:type="paragraph" w:customStyle="1" w:styleId="A1EF4794C3074B2BA998A4687AB096442">
    <w:name w:val="A1EF4794C3074B2BA998A4687AB096442"/>
    <w:rsid w:val="007401E4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1D501DC4FF07475D9CEA4C3A0EB099512">
    <w:name w:val="1D501DC4FF07475D9CEA4C3A0EB099512"/>
    <w:rsid w:val="007401E4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  <w:style w:type="paragraph" w:customStyle="1" w:styleId="952F409DC1E847B4981E7A596814CA072">
    <w:name w:val="952F409DC1E847B4981E7A596814CA072"/>
    <w:rsid w:val="007401E4"/>
    <w:pPr>
      <w:keepNext/>
      <w:keepLines/>
      <w:spacing w:before="160" w:after="0" w:line="240" w:lineRule="auto"/>
      <w:jc w:val="center"/>
      <w:outlineLvl w:val="2"/>
    </w:pPr>
    <w:rPr>
      <w:rFonts w:eastAsiaTheme="majorEastAsia" w:cstheme="majorBidi"/>
      <w:caps/>
      <w:color w:val="262626" w:themeColor="text1" w:themeTint="D9"/>
      <w:sz w:val="26"/>
      <w:szCs w:val="24"/>
      <w:lang w:eastAsia="ja-JP"/>
    </w:rPr>
  </w:style>
  <w:style w:type="paragraph" w:customStyle="1" w:styleId="7536D328B7CE441C8C335FA9B15337102">
    <w:name w:val="7536D328B7CE441C8C335FA9B15337102"/>
    <w:rsid w:val="007401E4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sz w:val="26"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Office_27217919_TF04040173</Template>
  <TotalTime>17</TotalTime>
  <Pages>1</Pages>
  <Words>32</Words>
  <Characters>176</Characters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2018-12-12T15:16:00Z</dcterms:created>
  <dcterms:modified xsi:type="dcterms:W3CDTF">2018-12-14T07:29:00Z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