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6C2" w:rsidRDefault="00CA0F89">
      <w:pPr>
        <w:pStyle w:val="Pavadinimas"/>
      </w:pPr>
      <w:r>
        <w:rPr>
          <w:lang w:bidi="lt-LT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posOffset>1323975</wp:posOffset>
                </wp:positionH>
                <wp:positionV relativeFrom="page">
                  <wp:posOffset>1409700</wp:posOffset>
                </wp:positionV>
                <wp:extent cx="8009890" cy="657860"/>
                <wp:effectExtent l="0" t="0" r="29210" b="27940"/>
                <wp:wrapNone/>
                <wp:docPr id="3827" name="Teksto kraštinės linijos" descr="Dizaino elementa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3" cy="657352"/>
                        </a:xfrm>
                      </wpg:grpSpPr>
                      <wpg:grpSp>
                        <wpg:cNvPr id="28" name="28 grupė"/>
                        <wpg:cNvGrpSpPr/>
                        <wpg:grpSpPr>
                          <a:xfrm>
                            <a:off x="0" y="0"/>
                            <a:ext cx="3039535" cy="657352"/>
                            <a:chOff x="0" y="0"/>
                            <a:chExt cx="2413823" cy="656211"/>
                          </a:xfrm>
                        </wpg:grpSpPr>
                        <wps:wsp>
                          <wps:cNvPr id="7" name="7 tiesioji jungtis"/>
                          <wps:cNvCnPr/>
                          <wps:spPr>
                            <a:xfrm>
                              <a:off x="0" y="0"/>
                              <a:ext cx="241382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10 tiesioji jungtis"/>
                          <wps:cNvCnPr/>
                          <wps:spPr>
                            <a:xfrm>
                              <a:off x="0" y="656211"/>
                              <a:ext cx="24138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29 grupė"/>
                        <wpg:cNvGrpSpPr/>
                        <wpg:grpSpPr>
                          <a:xfrm>
                            <a:off x="4440197" y="0"/>
                            <a:ext cx="3572486" cy="657352"/>
                            <a:chOff x="-1351003" y="0"/>
                            <a:chExt cx="3572486" cy="656211"/>
                          </a:xfrm>
                        </wpg:grpSpPr>
                        <wps:wsp>
                          <wps:cNvPr id="24" name="24 tiesioji jungtis"/>
                          <wps:cNvCnPr/>
                          <wps:spPr>
                            <a:xfrm>
                              <a:off x="-1322417" y="0"/>
                              <a:ext cx="353577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25 tiesioji jungtis"/>
                          <wps:cNvCnPr/>
                          <wps:spPr>
                            <a:xfrm>
                              <a:off x="-1351003" y="656211"/>
                              <a:ext cx="35724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7D8436" id="Teksto kraštinės linijos" o:spid="_x0000_s1026" alt="Dizaino elementas" style="position:absolute;margin-left:104.25pt;margin-top:111pt;width:630.7pt;height:51.8pt;z-index:-251645441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" o:allowincell="f">
                <v:group id="28 grupė" o:spid="_x0000_s1027" style="position:absolute;width:30395;height:6573" coordsize="24138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7 tiesioji jungtis" o:spid="_x0000_s1028" style="position:absolute;visibility:visible;mso-wrap-style:square" from="0,0" to="241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10 tiesioji jungtis" o:spid="_x0000_s1029" style="position:absolute;visibility:visible;mso-wrap-style:square" from="0,6562" to="24138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29 grupė" o:spid="_x0000_s1030" style="position:absolute;left:44401;width:35725;height:6573" coordorigin="-13510" coordsize="35724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24 tiesioji jungtis" o:spid="_x0000_s1031" style="position:absolute;visibility:visible;mso-wrap-style:square" from="-13224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25 tiesioji jungtis" o:spid="_x0000_s1032" style="position:absolute;visibility:visible;mso-wrap-style:square" from="-13510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8105C2">
        <w:rPr>
          <w:noProof/>
          <w:lang w:bidi="lt-L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063" behindDoc="1" locked="0" layoutInCell="1" allowOverlap="1">
            <wp:simplePos x="0" y="0"/>
            <wp:positionH relativeFrom="column">
              <wp:posOffset>3356610</wp:posOffset>
            </wp:positionH>
            <wp:positionV relativeFrom="page">
              <wp:posOffset>809625</wp:posOffset>
            </wp:positionV>
            <wp:extent cx="1485265" cy="1612265"/>
            <wp:effectExtent l="0" t="0" r="635" b="6985"/>
            <wp:wrapSquare wrapText="bothSides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F04040173_image_o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sdt>
        <w:sdtPr>
          <w:alias w:val="Sertifikatas:"/>
          <w:tag w:val="Sertifikatas:"/>
          <w:id w:val="55435526"/>
          <w:placeholder>
            <w:docPart w:val="D83EE53F29AE4DF6AAED82067E4FE412"/>
          </w:placeholder>
          <w:temporary/>
          <w:showingPlcHdr/>
          <w15:appearance w15:val="hidden"/>
        </w:sdtPr>
        <w:sdtEndPr/>
        <w:sdtContent>
          <w:r w:rsidR="000320C2">
            <w:rPr>
              <w:lang w:bidi="lt-LT"/>
            </w:rPr>
            <w:t>Sertifikatas</w:t>
          </w:r>
        </w:sdtContent>
      </w:sdt>
      <w:r w:rsidR="00152F24">
        <w:rPr>
          <w:lang w:bidi="lt-LT"/>
        </w:rPr>
        <w:t xml:space="preserve"> </w:t>
      </w:r>
      <w:sdt>
        <w:sdtPr>
          <w:alias w:val="Dalyvavimas:"/>
          <w:tag w:val="Dalyvavimas:"/>
          <w:id w:val="-185058133"/>
          <w:placeholder>
            <w:docPart w:val="7AD5DECEF5344C14BECEA95344C0D3FE"/>
          </w:placeholder>
          <w:temporary/>
          <w:showingPlcHdr/>
          <w15:appearance w15:val="hidden"/>
        </w:sdtPr>
        <w:sdtEndPr/>
        <w:sdtContent>
          <w:r w:rsidR="000320C2">
            <w:rPr>
              <w:lang w:bidi="lt-LT"/>
            </w:rPr>
            <w:t>dalyvavimą</w:t>
          </w:r>
        </w:sdtContent>
      </w:sdt>
    </w:p>
    <w:p w:rsidR="005E66C2" w:rsidRDefault="00404E7E" w:rsidP="00006B66">
      <w:pPr>
        <w:pStyle w:val="Antrat1"/>
      </w:pPr>
      <w:sdt>
        <w:sdtPr>
          <w:alias w:val="Įveskite gavėjo vardą:"/>
          <w:tag w:val="Įveskite gavėjo vardą:"/>
          <w:id w:val="-1756204315"/>
          <w:placeholder>
            <w:docPart w:val="838D1DCD3B774308B3F40656C29EBC7B"/>
          </w:placeholder>
          <w:temporary/>
          <w:showingPlcHdr/>
          <w15:appearance w15:val="hidden"/>
        </w:sdtPr>
        <w:sdtEndPr/>
        <w:sdtContent>
          <w:bookmarkStart w:id="0" w:name="_GoBack"/>
          <w:r w:rsidR="00162559">
            <w:rPr>
              <w:lang w:bidi="lt-LT"/>
            </w:rPr>
            <w:t>Gavėjo vardas ir pavardė</w:t>
          </w:r>
          <w:bookmarkEnd w:id="0"/>
        </w:sdtContent>
      </w:sdt>
    </w:p>
    <w:sdt>
      <w:sdtPr>
        <w:alias w:val="dėkojama už įspūdingą dalyvavimą:"/>
        <w:tag w:val="dėkojama už įspūdingą dalyvavimą:"/>
        <w:id w:val="1430230843"/>
        <w:placeholder>
          <w:docPart w:val="A825BEB3FE014BB5B618B2958DD52F15"/>
        </w:placeholder>
        <w:temporary/>
        <w:showingPlcHdr/>
        <w15:appearance w15:val="hidden"/>
      </w:sdtPr>
      <w:sdtEndPr/>
      <w:sdtContent>
        <w:p w:rsidR="005E66C2" w:rsidRDefault="00152F24">
          <w:r>
            <w:rPr>
              <w:lang w:bidi="lt-LT"/>
            </w:rPr>
            <w:t>dėkojama už įspūdingą dalyvavimą</w:t>
          </w:r>
        </w:p>
      </w:sdtContent>
    </w:sdt>
    <w:p w:rsidR="005E66C2" w:rsidRPr="00006B66" w:rsidRDefault="00404E7E" w:rsidP="00006B66">
      <w:pPr>
        <w:pStyle w:val="Antrat2"/>
      </w:pPr>
      <w:sdt>
        <w:sdtPr>
          <w:alias w:val="Įveskite komandos pavadinimą:"/>
          <w:tag w:val="Įveskite komandos pavadinimą:"/>
          <w:id w:val="-50456193"/>
          <w:placeholder>
            <w:docPart w:val="924EB3F890094E62AAB22A0BAF51D874"/>
          </w:placeholder>
          <w:temporary/>
          <w:showingPlcHdr/>
          <w15:appearance w15:val="hidden"/>
        </w:sdtPr>
        <w:sdtEndPr/>
        <w:sdtContent>
          <w:r w:rsidR="00162559" w:rsidRPr="00006B66">
            <w:rPr>
              <w:lang w:bidi="lt-LT"/>
            </w:rPr>
            <w:t>Komandos pavadinimas</w:t>
          </w:r>
        </w:sdtContent>
      </w:sdt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dovanojimo antspaudas ir parašas"/>
      </w:tblPr>
      <w:tblGrid>
        <w:gridCol w:w="3369"/>
        <w:gridCol w:w="10301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lang w:bidi="lt-LT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14 grupė" descr="Apdovanojimo antspaudo grafinis elementa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Antspaudas" descr="Apdovanojimo antspaudas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Antspaudo figūra" descr="Apdovanojimo antspaudo figūra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Antspaudo tekstūra" descr="Apdovanojimo antspaudo tekstūr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Žvaigždutės piktograma" descr="Žvaigždutės piktogram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77D11" id="14 grupė" o:spid="_x0000_s1026" alt="Apdovanojimo antspaudo grafinis elementas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">
                      <v:group id="Antspaudas" o:spid="_x0000_s1027" alt="Apdovanojimo antspaudas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Antspaudo figūra" o:spid="_x0000_s1028" alt="Apdovanojimo antspaudo figūra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Antspaudo tekstūra" o:spid="_x0000_s1029" type="#_x0000_t75" alt="Apdovanojimo antspaudo tekstūra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">
                          <v:imagedata r:id="rId10" o:title="Apdovanojimo antspaudo tekstūra" croptop="-2164f" cropleft="19433f" cropright="-949f"/>
                        </v:shape>
                      </v:group>
                      <v:shape id="Žvaigždutės piktograma" o:spid="_x0000_s1030" type="#_x0000_t75" alt="Žvaigždutės piktograma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">
                        <v:imagedata r:id="rId11" o:title="Žvaigždutės piktogram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a ir parašas"/>
            </w:tblPr>
            <w:tblGrid>
              <w:gridCol w:w="2629"/>
              <w:gridCol w:w="6750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404E7E" w:rsidP="00006B66">
                  <w:pPr>
                    <w:pStyle w:val="Antrat3"/>
                  </w:pPr>
                  <w:sdt>
                    <w:sdtPr>
                      <w:alias w:val="Įteikia:"/>
                      <w:tag w:val="Įteikia:"/>
                      <w:id w:val="-29579104"/>
                      <w:placeholder>
                        <w:docPart w:val="A1EF4794C3074B2BA998A4687AB0964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lt-LT"/>
                        </w:rPr>
                        <w:t>Įteikia:</w:t>
                      </w:r>
                    </w:sdtContent>
                  </w:sdt>
                </w:p>
              </w:tc>
              <w:sdt>
                <w:sdtPr>
                  <w:alias w:val="Įveskite įteikėjo vardą / kreipinį:"/>
                  <w:tag w:val="Įveskite įteikėjo vardą / kreipinį:"/>
                  <w:id w:val="-446467856"/>
                  <w:placeholder>
                    <w:docPart w:val="1D501DC4FF07475D9CEA4C3A0EB0995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62B2" w:rsidRPr="008B62B2" w:rsidRDefault="008B62B2" w:rsidP="008B62B2">
                      <w:pPr>
                        <w:pStyle w:val="Antrat4"/>
                      </w:pPr>
                      <w:r w:rsidRPr="008B62B2">
                        <w:rPr>
                          <w:lang w:bidi="lt-LT"/>
                        </w:rPr>
                        <w:t>Pranešėjo vardas / kreipinys</w:t>
                      </w:r>
                    </w:p>
                  </w:tc>
                </w:sdtContent>
              </w:sdt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404E7E" w:rsidP="00006B66">
                  <w:pPr>
                    <w:pStyle w:val="Antrat3"/>
                  </w:pPr>
                  <w:sdt>
                    <w:sdtPr>
                      <w:alias w:val="Data:"/>
                      <w:tag w:val="Data:"/>
                      <w:id w:val="552434692"/>
                      <w:placeholder>
                        <w:docPart w:val="952F409DC1E847B4981E7A596814CA0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lt-LT"/>
                        </w:rPr>
                        <w:t>Data: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404E7E" w:rsidP="008B62B2">
                  <w:pPr>
                    <w:pStyle w:val="Antrat4"/>
                  </w:pPr>
                  <w:sdt>
                    <w:sdtPr>
                      <w:alias w:val="Įveskite datą:"/>
                      <w:tag w:val="Įveskite datą:"/>
                      <w:id w:val="1746837824"/>
                      <w:placeholder>
                        <w:docPart w:val="7536D328B7CE441C8C335FA9B1533710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8B62B2">
                        <w:rPr>
                          <w:lang w:bidi="lt-LT"/>
                        </w:rPr>
                        <w:t>Įveskite datą</w:t>
                      </w:r>
                    </w:sdtContent>
                  </w:sdt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Betarp"/>
      </w:pPr>
    </w:p>
    <w:sectPr w:rsidR="00982BCF" w:rsidSect="00CA0F89">
      <w:headerReference w:type="default" r:id="rId12"/>
      <w:footerReference w:type="default" r:id="rId13"/>
      <w:headerReference w:type="first" r:id="rId14"/>
      <w:pgSz w:w="16838" w:h="11906" w:orient="landscape" w:code="9"/>
      <w:pgMar w:top="2304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E7E" w:rsidRDefault="00404E7E">
      <w:pPr>
        <w:spacing w:after="0" w:line="240" w:lineRule="auto"/>
      </w:pPr>
      <w:r>
        <w:separator/>
      </w:r>
    </w:p>
  </w:endnote>
  <w:endnote w:type="continuationSeparator" w:id="0">
    <w:p w:rsidR="00404E7E" w:rsidRDefault="00404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Porat"/>
        </w:pPr>
        <w:r>
          <w:rPr>
            <w:lang w:bidi="lt-LT"/>
          </w:rPr>
          <w:fldChar w:fldCharType="begin"/>
        </w:r>
        <w:r>
          <w:rPr>
            <w:lang w:bidi="lt-LT"/>
          </w:rPr>
          <w:instrText xml:space="preserve"> PAGE   \* MERGEFORMAT </w:instrText>
        </w:r>
        <w:r>
          <w:rPr>
            <w:lang w:bidi="lt-LT"/>
          </w:rPr>
          <w:fldChar w:fldCharType="separate"/>
        </w:r>
        <w:r w:rsidR="00006B66">
          <w:rPr>
            <w:noProof/>
            <w:lang w:bidi="lt-LT"/>
          </w:rPr>
          <w:t>2</w:t>
        </w:r>
        <w:r>
          <w:rPr>
            <w:noProof/>
            <w:lang w:bidi="lt-L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E7E" w:rsidRDefault="00404E7E">
      <w:pPr>
        <w:spacing w:after="0" w:line="240" w:lineRule="auto"/>
      </w:pPr>
      <w:r>
        <w:separator/>
      </w:r>
    </w:p>
  </w:footnote>
  <w:footnote w:type="continuationSeparator" w:id="0">
    <w:p w:rsidR="00404E7E" w:rsidRDefault="00404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E74" w:rsidRDefault="00982BCF">
    <w:pPr>
      <w:pStyle w:val="Antrats"/>
    </w:pPr>
    <w:r>
      <w:rPr>
        <w:noProof/>
        <w:lang w:bidi="lt-LT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71200" cy="6867144"/>
              <wp:effectExtent l="0" t="0" r="0" b="0"/>
              <wp:wrapNone/>
              <wp:docPr id="2" name="2 grupė" descr="2 stačiakampiai rėmeliai, susipynę kampuose, o iš vidurio link pakraščių nusitęsia spindulia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12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pindulia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Stačiakampė kraštinė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Juoda kraštinė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C42BEB" id="2 grupė" o:spid="_x0000_s1026" alt="2 stačiakampiai rėmeliai, susipynę kampuose, o iš vidurio link pakraščių nusitęsia spinduliai" style="position:absolute;margin-left:0;margin-top:0;width:777.25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pinduliai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Stačiakampė kraštinė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Juoda kraštinė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C30" w:rsidRDefault="00DD1D5B">
    <w:pPr>
      <w:pStyle w:val="Antrats"/>
    </w:pPr>
    <w:r>
      <w:rPr>
        <w:lang w:bidi="lt-LT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posOffset>407035</wp:posOffset>
              </wp:positionH>
              <wp:positionV relativeFrom="page">
                <wp:posOffset>342900</wp:posOffset>
              </wp:positionV>
              <wp:extent cx="9870440" cy="6866890"/>
              <wp:effectExtent l="0" t="0" r="0" b="0"/>
              <wp:wrapNone/>
              <wp:docPr id="6" name="6 grupė" descr="2 stačiakampiai rėmeliai, susipynę kampuose, o iš vidurio link pakraščių nusitęsia spindulia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0440" cy="686689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Spindulia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Stačiakampė kraštinė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Juoda kraštinė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E6F754" id="6 grupė" o:spid="_x0000_s1026" alt="2 stačiakampiai rėmeliai, susipynę kampuose, o iš vidurio link pakraščių nusitęsia spinduliai" style="position:absolute;margin-left:32.05pt;margin-top:27pt;width:777.2pt;height:540.7pt;z-index:-251656192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pinduliai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Stačiakampė kraštinė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Juoda kraštinė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C2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274547"/>
    <w:rsid w:val="00404E7E"/>
    <w:rsid w:val="00442795"/>
    <w:rsid w:val="004F1A3A"/>
    <w:rsid w:val="00575585"/>
    <w:rsid w:val="00581C4F"/>
    <w:rsid w:val="005E66C2"/>
    <w:rsid w:val="006D6821"/>
    <w:rsid w:val="007C49DA"/>
    <w:rsid w:val="007D7E74"/>
    <w:rsid w:val="008105C2"/>
    <w:rsid w:val="00873E8C"/>
    <w:rsid w:val="008A5513"/>
    <w:rsid w:val="008B62B2"/>
    <w:rsid w:val="00982BCF"/>
    <w:rsid w:val="00A3264F"/>
    <w:rsid w:val="00A36B7F"/>
    <w:rsid w:val="00AF4037"/>
    <w:rsid w:val="00B36BA2"/>
    <w:rsid w:val="00CA0F89"/>
    <w:rsid w:val="00D741D7"/>
    <w:rsid w:val="00DD1D5B"/>
    <w:rsid w:val="00DD51E3"/>
    <w:rsid w:val="00DF562D"/>
    <w:rsid w:val="00E62A56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98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lt-L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E62A56"/>
    <w:rPr>
      <w:rFonts w:ascii="Times New Roman" w:hAnsi="Times New Roman"/>
    </w:rPr>
  </w:style>
  <w:style w:type="paragraph" w:styleId="Antrat1">
    <w:name w:val="heading 1"/>
    <w:basedOn w:val="prastasis"/>
    <w:link w:val="Antrat1Diagrama"/>
    <w:uiPriority w:val="9"/>
    <w:qFormat/>
    <w:rsid w:val="00E62A5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Antrat2">
    <w:name w:val="heading 2"/>
    <w:basedOn w:val="prastasis"/>
    <w:link w:val="Antrat2Diagrama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Antrat3">
    <w:name w:val="heading 3"/>
    <w:basedOn w:val="prastasis"/>
    <w:link w:val="Antrat3Diagrama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Antrat4">
    <w:name w:val="heading 4"/>
    <w:basedOn w:val="prastasis"/>
    <w:link w:val="Antrat4Diagrama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Pr>
      <w:rFonts w:ascii="Tahoma" w:hAnsi="Tahoma" w:cs="Tahoma"/>
      <w:sz w:val="22"/>
      <w:szCs w:val="16"/>
    </w:rPr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table" w:styleId="Lentelstinklelis">
    <w:name w:val="Table Grid"/>
    <w:basedOn w:val="prastojilente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vadinimas">
    <w:name w:val="Title"/>
    <w:basedOn w:val="prastasis"/>
    <w:link w:val="PavadinimasDiagrama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PavadinimasDiagrama">
    <w:name w:val="Pavadinimas Diagrama"/>
    <w:basedOn w:val="Numatytasispastraiposriftas"/>
    <w:link w:val="Pavadinimas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E62A56"/>
    <w:rPr>
      <w:rFonts w:ascii="Times New Roman" w:eastAsiaTheme="majorEastAsia" w:hAnsi="Times New Roman" w:cstheme="majorBidi"/>
      <w:sz w:val="114"/>
      <w:szCs w:val="32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127B6"/>
    <w:rPr>
      <w:rFonts w:eastAsiaTheme="majorEastAsia" w:cstheme="majorBidi"/>
      <w:caps/>
      <w:sz w:val="66"/>
    </w:rPr>
  </w:style>
  <w:style w:type="paragraph" w:styleId="Antrats">
    <w:name w:val="header"/>
    <w:basedOn w:val="prastasis"/>
    <w:link w:val="AntratsDiagrama"/>
    <w:uiPriority w:val="99"/>
    <w:unhideWhenUsed/>
    <w:rsid w:val="00162559"/>
    <w:pPr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62559"/>
  </w:style>
  <w:style w:type="paragraph" w:styleId="Porat">
    <w:name w:val="footer"/>
    <w:basedOn w:val="prastasis"/>
    <w:link w:val="PoratDiagrama"/>
    <w:uiPriority w:val="99"/>
    <w:unhideWhenUsed/>
    <w:rsid w:val="00162559"/>
    <w:pPr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62559"/>
  </w:style>
  <w:style w:type="paragraph" w:styleId="Bibliografija">
    <w:name w:val="Bibliography"/>
    <w:basedOn w:val="prastasis"/>
    <w:next w:val="prastasis"/>
    <w:uiPriority w:val="37"/>
    <w:semiHidden/>
    <w:unhideWhenUsed/>
    <w:rsid w:val="008A5513"/>
  </w:style>
  <w:style w:type="paragraph" w:styleId="Tekstoblokas">
    <w:name w:val="Block Text"/>
    <w:basedOn w:val="prastasis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8A5513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8A5513"/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8A5513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8A5513"/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8A5513"/>
    <w:rPr>
      <w:sz w:val="22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8A5513"/>
    <w:pPr>
      <w:spacing w:after="20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8A5513"/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8A5513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8A5513"/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8A5513"/>
    <w:pPr>
      <w:spacing w:after="20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8A5513"/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8A5513"/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8A5513"/>
    <w:rPr>
      <w:sz w:val="22"/>
      <w:szCs w:val="16"/>
    </w:rPr>
  </w:style>
  <w:style w:type="character" w:styleId="Knygospavadinimas">
    <w:name w:val="Book Title"/>
    <w:basedOn w:val="Numatytasispastraiposriftas"/>
    <w:uiPriority w:val="33"/>
    <w:semiHidden/>
    <w:qFormat/>
    <w:rsid w:val="008A5513"/>
    <w:rPr>
      <w:b/>
      <w:bCs/>
      <w:i/>
      <w:iCs/>
      <w:spacing w:val="5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8A5513"/>
  </w:style>
  <w:style w:type="table" w:styleId="Spalvotastinklelis">
    <w:name w:val="Colorful Grid"/>
    <w:basedOn w:val="prastojilente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Spalvotassraas">
    <w:name w:val="Colorful List"/>
    <w:basedOn w:val="prastojilente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aronuoroda">
    <w:name w:val="annotation reference"/>
    <w:basedOn w:val="Numatytasispastraiposriftas"/>
    <w:uiPriority w:val="99"/>
    <w:semiHidden/>
    <w:unhideWhenUsed/>
    <w:rsid w:val="008A5513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A5513"/>
    <w:rPr>
      <w:sz w:val="22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A5513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A5513"/>
    <w:rPr>
      <w:b/>
      <w:bCs/>
      <w:sz w:val="22"/>
      <w:szCs w:val="20"/>
    </w:rPr>
  </w:style>
  <w:style w:type="table" w:styleId="Tamsussraas">
    <w:name w:val="Dark List"/>
    <w:basedOn w:val="prastojilente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8A5513"/>
  </w:style>
  <w:style w:type="character" w:customStyle="1" w:styleId="DataDiagrama">
    <w:name w:val="Data Diagrama"/>
    <w:basedOn w:val="Numatytasispastraiposriftas"/>
    <w:link w:val="Data"/>
    <w:uiPriority w:val="99"/>
    <w:semiHidden/>
    <w:rsid w:val="008A5513"/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8A5513"/>
    <w:pPr>
      <w:spacing w:after="0" w:line="240" w:lineRule="auto"/>
    </w:pPr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8A5513"/>
  </w:style>
  <w:style w:type="character" w:styleId="Emfaz">
    <w:name w:val="Emphasis"/>
    <w:basedOn w:val="Numatytasispastraiposriftas"/>
    <w:uiPriority w:val="20"/>
    <w:semiHidden/>
    <w:qFormat/>
    <w:rsid w:val="00107117"/>
    <w:rPr>
      <w:b/>
      <w:i/>
      <w:iCs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8A5513"/>
    <w:rPr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8A5513"/>
    <w:rPr>
      <w:sz w:val="22"/>
      <w:szCs w:val="20"/>
    </w:rPr>
  </w:style>
  <w:style w:type="paragraph" w:styleId="Adresasantvoko">
    <w:name w:val="envelope address"/>
    <w:basedOn w:val="prastasis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Vokoatgalinisadresas">
    <w:name w:val="envelope return"/>
    <w:basedOn w:val="prastasis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8A5513"/>
    <w:rPr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8A5513"/>
    <w:rPr>
      <w:sz w:val="22"/>
      <w:szCs w:val="20"/>
    </w:rPr>
  </w:style>
  <w:style w:type="table" w:styleId="1tinkleliolentelviesi">
    <w:name w:val="Grid Table 1 Light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-1parykinimas">
    <w:name w:val="Grid Table 1 Light Accent 1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2parykinimas">
    <w:name w:val="Grid Table 1 Light Accent 2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3parykinimas">
    <w:name w:val="Grid Table 1 Light Accent 3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4parykinimas">
    <w:name w:val="Grid Table 1 Light Accent 4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6parykinimas">
    <w:name w:val="Grid Table 1 Light Accent 6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tinkleliolentel">
    <w:name w:val="Grid Table 2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tinkleliolentel-1parykinimas">
    <w:name w:val="Grid Table 2 Accent 1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tinkleliolentel2parykinimas">
    <w:name w:val="Grid Table 2 Accent 2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tinkleliolentel3parykinimas">
    <w:name w:val="Grid Table 2 Accent 3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tinkleliolentel4parykinimas">
    <w:name w:val="Grid Table 2 Accent 4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tinkleliolentel5parykinimas">
    <w:name w:val="Grid Table 2 Accent 5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tinkleliolentel6parykinimas">
    <w:name w:val="Grid Table 2 Accent 6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tinkleliolentel">
    <w:name w:val="Grid Table 3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tinkleliolentel-1parykinimas">
    <w:name w:val="Grid Table 3 Accent 1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3tinkleliolentel2parykinimas">
    <w:name w:val="Grid Table 3 Accent 2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3tinkleliolentel3parykinimas">
    <w:name w:val="Grid Table 3 Accent 3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3tinkleliolentel4parykinimas">
    <w:name w:val="Grid Table 3 Accent 4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3tinkleliolentel5parykinimas">
    <w:name w:val="Grid Table 3 Accent 5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3tinkleliolentel6parykinimas">
    <w:name w:val="Grid Table 3 Accent 6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4tinkleliolentel">
    <w:name w:val="Grid Table 4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tinkleliolentel-1parykinimas">
    <w:name w:val="Grid Table 4 Accent 1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tinkleliolentel2parykinimas">
    <w:name w:val="Grid Table 4 Accent 2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tinkleliolentel3parykinimas">
    <w:name w:val="Grid Table 4 Accent 3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tinkleliolentel4parykinimas">
    <w:name w:val="Grid Table 4 Accent 4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tinkleliolentel5parykinimas">
    <w:name w:val="Grid Table 4 Accent 5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tinkleliolentel6parykinimas">
    <w:name w:val="Grid Table 4 Accent 6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tinkleliolenteltamsi">
    <w:name w:val="Grid Table 5 Dark"/>
    <w:basedOn w:val="prastojilente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tinkleliolenteltamsi-1parykinimas">
    <w:name w:val="Grid Table 5 Dark Accent 1"/>
    <w:basedOn w:val="prastojilente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5tinkleliolenteltamsi2parykinimas">
    <w:name w:val="Grid Table 5 Dark Accent 2"/>
    <w:basedOn w:val="prastojilente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5tinkleliolenteltamsi3parykinimas">
    <w:name w:val="Grid Table 5 Dark Accent 3"/>
    <w:basedOn w:val="prastojilente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5tinkleliolenteltamsi4parykinimas">
    <w:name w:val="Grid Table 5 Dark Accent 4"/>
    <w:basedOn w:val="prastojilente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5tinkleliolenteltamsi5parykinimas">
    <w:name w:val="Grid Table 5 Dark Accent 5"/>
    <w:basedOn w:val="prastojilente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5tinkleliolenteltamsi6parykinimas">
    <w:name w:val="Grid Table 5 Dark Accent 6"/>
    <w:basedOn w:val="prastojilente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6tinkleliolentelspalvinga">
    <w:name w:val="Grid Table 6 Colorful"/>
    <w:basedOn w:val="prastojilente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tinkleliolentelspalvinga-1parykinimas">
    <w:name w:val="Grid Table 6 Colorful Accent 1"/>
    <w:basedOn w:val="prastojilente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tinkleliolentelspalvinga2parykinimas">
    <w:name w:val="Grid Table 6 Colorful Accent 2"/>
    <w:basedOn w:val="prastojilente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tinkleliolentelspalvinga3parykinimas">
    <w:name w:val="Grid Table 6 Colorful Accent 3"/>
    <w:basedOn w:val="prastojilente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tinkleliolentelspalvinga4parykinimas">
    <w:name w:val="Grid Table 6 Colorful Accent 4"/>
    <w:basedOn w:val="prastojilente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tinkleliolentelspalvinga5parykinimas">
    <w:name w:val="Grid Table 6 Colorful Accent 5"/>
    <w:basedOn w:val="prastojilente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tinkleliolentelspalvinga6parykinimas">
    <w:name w:val="Grid Table 6 Colorful Accent 6"/>
    <w:basedOn w:val="prastojilente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tinkleliolentelspalvinga">
    <w:name w:val="Grid Table 7 Colorful"/>
    <w:basedOn w:val="prastojilente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tinkleliolentelspalvinga-1parykinimas">
    <w:name w:val="Grid Table 7 Colorful Accent 1"/>
    <w:basedOn w:val="prastojilente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7tinkleliolentelspalvinga2parykinimas">
    <w:name w:val="Grid Table 7 Colorful Accent 2"/>
    <w:basedOn w:val="prastojilente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7tinkleliolentelspalvinga3parykinimas">
    <w:name w:val="Grid Table 7 Colorful Accent 3"/>
    <w:basedOn w:val="prastojilente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7tinkleliolentelspalvinga4parykinimas">
    <w:name w:val="Grid Table 7 Colorful Accent 4"/>
    <w:basedOn w:val="prastojilente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7tinkleliolentelspalvinga5parykinimas">
    <w:name w:val="Grid Table 7 Colorful Accent 5"/>
    <w:basedOn w:val="prastojilente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7tinkleliolentelspalvinga6parykinimas">
    <w:name w:val="Grid Table 7 Colorful Accent 6"/>
    <w:basedOn w:val="prastojilente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Saitaodis1">
    <w:name w:val="Saitažodis1"/>
    <w:basedOn w:val="Numatytasispastraiposriftas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F127B6"/>
    <w:rPr>
      <w:rFonts w:eastAsiaTheme="majorEastAsia" w:cstheme="majorBidi"/>
      <w:caps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kronimas">
    <w:name w:val="HTML Acronym"/>
    <w:basedOn w:val="Numatytasispastraiposriftas"/>
    <w:uiPriority w:val="99"/>
    <w:semiHidden/>
    <w:unhideWhenUsed/>
    <w:rsid w:val="008A5513"/>
  </w:style>
  <w:style w:type="paragraph" w:styleId="HTMLadresas">
    <w:name w:val="HTML Address"/>
    <w:basedOn w:val="prastasis"/>
    <w:link w:val="HTMLadresasDiagrama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8A5513"/>
    <w:rPr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8A5513"/>
    <w:rPr>
      <w:i/>
      <w:iCs/>
    </w:rPr>
  </w:style>
  <w:style w:type="character" w:styleId="HTMLkodas">
    <w:name w:val="HTML Code"/>
    <w:basedOn w:val="Numatytasispastraiposriftas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apibrimas">
    <w:name w:val="HTML Definition"/>
    <w:basedOn w:val="Numatytasispastraiposriftas"/>
    <w:uiPriority w:val="99"/>
    <w:semiHidden/>
    <w:unhideWhenUsed/>
    <w:rsid w:val="008A5513"/>
    <w:rPr>
      <w:i/>
      <w:iCs/>
    </w:rPr>
  </w:style>
  <w:style w:type="character" w:styleId="HTMLklaviatra">
    <w:name w:val="HTML Keyboard"/>
    <w:basedOn w:val="Numatytasispastraiposriftas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8A5513"/>
    <w:rPr>
      <w:rFonts w:ascii="Consolas" w:hAnsi="Consolas"/>
      <w:sz w:val="22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8A5513"/>
    <w:rPr>
      <w:i/>
      <w:iCs/>
    </w:rPr>
  </w:style>
  <w:style w:type="character" w:styleId="Hipersaitas">
    <w:name w:val="Hyperlink"/>
    <w:basedOn w:val="Numatytasispastraiposriftas"/>
    <w:uiPriority w:val="99"/>
    <w:semiHidden/>
    <w:unhideWhenUsed/>
    <w:rsid w:val="008A5513"/>
    <w:rPr>
      <w:color w:val="006AB2" w:themeColor="hyperlink"/>
      <w:u w:val="single"/>
    </w:r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Rykuspabraukimas">
    <w:name w:val="Intense Emphasis"/>
    <w:basedOn w:val="Numatytasispastraiposriftas"/>
    <w:uiPriority w:val="21"/>
    <w:semiHidden/>
    <w:qFormat/>
    <w:rsid w:val="008A5513"/>
    <w:rPr>
      <w:i/>
      <w:iCs/>
      <w:color w:val="8B0E04" w:themeColor="accent1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8A5513"/>
    <w:rPr>
      <w:i/>
      <w:iCs/>
      <w:color w:val="8B0E04" w:themeColor="accent1"/>
    </w:rPr>
  </w:style>
  <w:style w:type="character" w:styleId="Rykinuoroda">
    <w:name w:val="Intense Reference"/>
    <w:basedOn w:val="Numatytasispastraiposriftas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viesustinklelis">
    <w:name w:val="Light Grid"/>
    <w:basedOn w:val="prastojilente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viesussraas">
    <w:name w:val="Light List"/>
    <w:basedOn w:val="prastojilente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Eilutsnumeris">
    <w:name w:val="line number"/>
    <w:basedOn w:val="Numatytasispastraiposriftas"/>
    <w:uiPriority w:val="99"/>
    <w:semiHidden/>
    <w:unhideWhenUsed/>
    <w:rsid w:val="008A5513"/>
  </w:style>
  <w:style w:type="paragraph" w:styleId="Sraas">
    <w:name w:val="List"/>
    <w:basedOn w:val="prastasis"/>
    <w:uiPriority w:val="99"/>
    <w:semiHidden/>
    <w:unhideWhenUsed/>
    <w:rsid w:val="008A5513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8A5513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8A5513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8A5513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8A5513"/>
    <w:pPr>
      <w:ind w:left="1800" w:hanging="360"/>
      <w:contextualSpacing/>
    </w:pPr>
  </w:style>
  <w:style w:type="paragraph" w:styleId="Sraassuenkleliais">
    <w:name w:val="List Bullet"/>
    <w:basedOn w:val="prastasis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Sraotsinys">
    <w:name w:val="List Continue"/>
    <w:basedOn w:val="prastasis"/>
    <w:uiPriority w:val="99"/>
    <w:semiHidden/>
    <w:unhideWhenUsed/>
    <w:rsid w:val="008A5513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8A5513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Sraopastraipa">
    <w:name w:val="List Paragraph"/>
    <w:basedOn w:val="prastasis"/>
    <w:uiPriority w:val="34"/>
    <w:semiHidden/>
    <w:qFormat/>
    <w:rsid w:val="008A5513"/>
    <w:pPr>
      <w:ind w:left="720"/>
      <w:contextualSpacing/>
    </w:pPr>
  </w:style>
  <w:style w:type="table" w:styleId="1sraolentelviesi">
    <w:name w:val="List Table 1 Light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sraolentelviesi1parykinimas">
    <w:name w:val="List Table 1 Light Accent 1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1sraolentelviesi2parykinimas">
    <w:name w:val="List Table 1 Light Accent 2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1sraolentelviesi3parykinimas">
    <w:name w:val="List Table 1 Light Accent 3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1sraolentelviesi4parykinimas">
    <w:name w:val="List Table 1 Light Accent 4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1sraolentelviesi5parykinimas">
    <w:name w:val="List Table 1 Light Accent 5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1sraolentelviesi6parykinimas">
    <w:name w:val="List Table 1 Light Accent 6"/>
    <w:basedOn w:val="prastojilente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2sraolentel">
    <w:name w:val="List Table 2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sraolentel1parykinimas">
    <w:name w:val="List Table 2 Accent 1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sraolentel2parykinimas">
    <w:name w:val="List Table 2 Accent 2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sraolentel3parykinimas">
    <w:name w:val="List Table 2 Accent 3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sraolentel4parykinimas">
    <w:name w:val="List Table 2 Accent 4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sraolentel5parykinimas">
    <w:name w:val="List Table 2 Accent 5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sraolentel6parykinimas">
    <w:name w:val="List Table 2 Accent 6"/>
    <w:basedOn w:val="prastojilente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sraolentel">
    <w:name w:val="List Table 3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sraolentel1parykinimas">
    <w:name w:val="List Table 3 Accent 1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3sraolentel2parykinimas">
    <w:name w:val="List Table 3 Accent 2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3sraolentel3parykinimas">
    <w:name w:val="List Table 3 Accent 3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3sraolentel4parykinimas">
    <w:name w:val="List Table 3 Accent 4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3sraolentel5parykinimas">
    <w:name w:val="List Table 3 Accent 5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3sraolentel6parykinimas">
    <w:name w:val="List Table 3 Accent 6"/>
    <w:basedOn w:val="prastojilente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4sraolentel">
    <w:name w:val="List Table 4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sraolentel1parykinimas">
    <w:name w:val="List Table 4 Accent 1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sraolentel2parykinimas">
    <w:name w:val="List Table 4 Accent 2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sraolentel3parykinimas">
    <w:name w:val="List Table 4 Accent 3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sraolentel4parykinimas">
    <w:name w:val="List Table 4 Accent 4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sraolentel5parykinimas">
    <w:name w:val="List Table 4 Accent 5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sraolentel6parykinimas">
    <w:name w:val="List Table 4 Accent 6"/>
    <w:basedOn w:val="prastojilente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sraolenteltamsi">
    <w:name w:val="List Table 5 Dark"/>
    <w:basedOn w:val="prastojilente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1parykinimas">
    <w:name w:val="List Table 5 Dark Accent 1"/>
    <w:basedOn w:val="prastojilente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2parykinimas">
    <w:name w:val="List Table 5 Dark Accent 2"/>
    <w:basedOn w:val="prastojilente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3parykinimas">
    <w:name w:val="List Table 5 Dark Accent 3"/>
    <w:basedOn w:val="prastojilente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4parykinimas">
    <w:name w:val="List Table 5 Dark Accent 4"/>
    <w:basedOn w:val="prastojilente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5parykinimas">
    <w:name w:val="List Table 5 Dark Accent 5"/>
    <w:basedOn w:val="prastojilente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6parykinimas">
    <w:name w:val="List Table 5 Dark Accent 6"/>
    <w:basedOn w:val="prastojilente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sraolentelspalvinga">
    <w:name w:val="List Table 6 Colorful"/>
    <w:basedOn w:val="prastojilente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sraolentelspalvinga1parykinimas">
    <w:name w:val="List Table 6 Colorful Accent 1"/>
    <w:basedOn w:val="prastojilente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sraolentelspalvinga2parykinimas">
    <w:name w:val="List Table 6 Colorful Accent 2"/>
    <w:basedOn w:val="prastojilente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sraolentelspalvinga3parykinimas">
    <w:name w:val="List Table 6 Colorful Accent 3"/>
    <w:basedOn w:val="prastojilente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sraolentelspalvinga4parykinimas">
    <w:name w:val="List Table 6 Colorful Accent 4"/>
    <w:basedOn w:val="prastojilente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sraolentelspalvinga5parykinimas">
    <w:name w:val="List Table 6 Colorful Accent 5"/>
    <w:basedOn w:val="prastojilente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sraolentelspalvinga6parykinimas">
    <w:name w:val="List Table 6 Colorful Accent 6"/>
    <w:basedOn w:val="prastojilente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sraolentelspalvinga">
    <w:name w:val="List Table 7 Colorful"/>
    <w:basedOn w:val="prastojilente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1parykinimas">
    <w:name w:val="List Table 7 Colorful Accent 1"/>
    <w:basedOn w:val="prastojilente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2parykinimas">
    <w:name w:val="List Table 7 Colorful Accent 2"/>
    <w:basedOn w:val="prastojilente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3parykinimas">
    <w:name w:val="List Table 7 Colorful Accent 3"/>
    <w:basedOn w:val="prastojilente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4parykinimas">
    <w:name w:val="List Table 7 Colorful Accent 4"/>
    <w:basedOn w:val="prastojilente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5parykinimas">
    <w:name w:val="List Table 7 Colorful Accent 5"/>
    <w:basedOn w:val="prastojilente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6parykinimas">
    <w:name w:val="List Table 7 Colorful Accent 6"/>
    <w:basedOn w:val="prastojilente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komandostekstas">
    <w:name w:val="macro"/>
    <w:link w:val="MakrokomandostekstasDiagrama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8A5513"/>
    <w:rPr>
      <w:rFonts w:ascii="Consolas" w:hAnsi="Consolas"/>
      <w:sz w:val="22"/>
      <w:szCs w:val="20"/>
    </w:rPr>
  </w:style>
  <w:style w:type="table" w:styleId="1vidutinistinklelis">
    <w:name w:val="Medium Grid 1"/>
    <w:basedOn w:val="prastojilente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paminjimas">
    <w:name w:val="1 paminėjimas"/>
    <w:basedOn w:val="Numatytasispastraiposriftas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tarp">
    <w:name w:val="No Spacing"/>
    <w:uiPriority w:val="98"/>
    <w:qFormat/>
    <w:rsid w:val="008A5513"/>
    <w:pPr>
      <w:spacing w:after="0" w:line="240" w:lineRule="auto"/>
    </w:pPr>
  </w:style>
  <w:style w:type="paragraph" w:styleId="prastasiniatinklio">
    <w:name w:val="Normal (Web)"/>
    <w:basedOn w:val="prastasis"/>
    <w:uiPriority w:val="99"/>
    <w:semiHidden/>
    <w:unhideWhenUsed/>
    <w:rsid w:val="008A5513"/>
    <w:rPr>
      <w:rFonts w:cs="Times New Roman"/>
      <w:sz w:val="24"/>
      <w:szCs w:val="24"/>
    </w:rPr>
  </w:style>
  <w:style w:type="paragraph" w:styleId="prastojitrauka">
    <w:name w:val="Normal Indent"/>
    <w:basedOn w:val="prastasis"/>
    <w:uiPriority w:val="99"/>
    <w:semiHidden/>
    <w:unhideWhenUsed/>
    <w:rsid w:val="008A5513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8A5513"/>
    <w:pPr>
      <w:spacing w:after="0" w:line="240" w:lineRule="auto"/>
    </w:pPr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8A5513"/>
  </w:style>
  <w:style w:type="character" w:styleId="Puslapionumeris">
    <w:name w:val="page number"/>
    <w:basedOn w:val="Numatytasispastraiposriftas"/>
    <w:uiPriority w:val="99"/>
    <w:semiHidden/>
    <w:unhideWhenUsed/>
    <w:rsid w:val="008A5513"/>
  </w:style>
  <w:style w:type="table" w:styleId="1paprastojilentel">
    <w:name w:val="Plain Table 1"/>
    <w:basedOn w:val="prastojilente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paprastojilentel">
    <w:name w:val="Plain Table 2"/>
    <w:basedOn w:val="prastojilente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paprastojilentel">
    <w:name w:val="Plain Table 3"/>
    <w:basedOn w:val="prastojilente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paprastojilentel">
    <w:name w:val="Plain Table 4"/>
    <w:basedOn w:val="prastojilente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paprastojilentel">
    <w:name w:val="Plain Table 5"/>
    <w:basedOn w:val="prastojilente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8A5513"/>
    <w:rPr>
      <w:rFonts w:ascii="Consolas" w:hAnsi="Consolas"/>
      <w:sz w:val="22"/>
      <w:szCs w:val="21"/>
    </w:rPr>
  </w:style>
  <w:style w:type="paragraph" w:styleId="Citata">
    <w:name w:val="Quote"/>
    <w:basedOn w:val="prastasis"/>
    <w:next w:val="prastasis"/>
    <w:link w:val="CitataDiagrama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8A5513"/>
    <w:rPr>
      <w:i/>
      <w:iCs/>
      <w:color w:val="404040" w:themeColor="text1" w:themeTint="BF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8A5513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8A5513"/>
  </w:style>
  <w:style w:type="character" w:customStyle="1" w:styleId="Intelektualusishipersaitas1">
    <w:name w:val="Intelektualusis hipersaitas1"/>
    <w:basedOn w:val="Numatytasispastraiposriftas"/>
    <w:uiPriority w:val="99"/>
    <w:semiHidden/>
    <w:unhideWhenUsed/>
    <w:rsid w:val="008A5513"/>
    <w:rPr>
      <w:u w:val="dotted"/>
    </w:rPr>
  </w:style>
  <w:style w:type="character" w:styleId="Grietas">
    <w:name w:val="Strong"/>
    <w:basedOn w:val="Numatytasispastraiposriftas"/>
    <w:uiPriority w:val="22"/>
    <w:semiHidden/>
    <w:qFormat/>
    <w:rsid w:val="008A5513"/>
    <w:rPr>
      <w:b/>
      <w:bCs/>
    </w:rPr>
  </w:style>
  <w:style w:type="paragraph" w:styleId="Paantrat">
    <w:name w:val="Subtitle"/>
    <w:basedOn w:val="prastasis"/>
    <w:link w:val="PaantratDiagrama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PaantratDiagrama">
    <w:name w:val="Paantraštė Diagrama"/>
    <w:basedOn w:val="Numatytasispastraiposriftas"/>
    <w:link w:val="Paantrat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Nerykuspabraukimas">
    <w:name w:val="Subtle Emphasis"/>
    <w:basedOn w:val="Numatytasispastraiposriftas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Nerykinuoroda">
    <w:name w:val="Subtle Reference"/>
    <w:basedOn w:val="Numatytasispastraiposriftas"/>
    <w:uiPriority w:val="31"/>
    <w:semiHidden/>
    <w:qFormat/>
    <w:rsid w:val="008A5513"/>
    <w:rPr>
      <w:smallCaps/>
      <w:color w:val="5A5A5A" w:themeColor="text1" w:themeTint="A5"/>
    </w:rPr>
  </w:style>
  <w:style w:type="table" w:styleId="LentelTrimaiaiefektai1">
    <w:name w:val="Table 3D effects 1"/>
    <w:basedOn w:val="prastojilente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enteliuolaikin">
    <w:name w:val="Table Contemporary"/>
    <w:basedOn w:val="prastojilente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1">
    <w:name w:val="Table Grid 1"/>
    <w:basedOn w:val="prastojilente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viesus">
    <w:name w:val="Grid Table Light"/>
    <w:basedOn w:val="prastojilente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entelSraas1">
    <w:name w:val="Table List 1"/>
    <w:basedOn w:val="prastojilente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teratra">
    <w:name w:val="table of authorities"/>
    <w:basedOn w:val="prastasis"/>
    <w:next w:val="prastasis"/>
    <w:uiPriority w:val="99"/>
    <w:semiHidden/>
    <w:unhideWhenUsed/>
    <w:rsid w:val="008A5513"/>
    <w:pPr>
      <w:spacing w:after="0"/>
      <w:ind w:left="260" w:hanging="26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8A5513"/>
    <w:pPr>
      <w:spacing w:after="0"/>
    </w:pPr>
  </w:style>
  <w:style w:type="table" w:styleId="LentelProfesionali">
    <w:name w:val="Table Professional"/>
    <w:basedOn w:val="prastojilente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teratrossraoantrat">
    <w:name w:val="toa heading"/>
    <w:basedOn w:val="prastasis"/>
    <w:next w:val="prastasis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8A5513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8A5513"/>
    <w:pPr>
      <w:spacing w:after="100"/>
      <w:ind w:left="26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8A5513"/>
    <w:pPr>
      <w:spacing w:after="100"/>
      <w:ind w:left="52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8A5513"/>
    <w:pPr>
      <w:spacing w:after="100"/>
      <w:ind w:left="78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8A5513"/>
    <w:pPr>
      <w:spacing w:after="100"/>
      <w:ind w:left="104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8A5513"/>
    <w:pPr>
      <w:spacing w:after="100"/>
      <w:ind w:left="13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8A5513"/>
    <w:pPr>
      <w:spacing w:after="100"/>
      <w:ind w:left="156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8A5513"/>
    <w:pPr>
      <w:spacing w:after="100"/>
      <w:ind w:left="182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8A5513"/>
    <w:pPr>
      <w:spacing w:after="100"/>
      <w:ind w:left="208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8D1DCD3B774308B3F40656C29E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1D70-C019-4A92-A352-297828CAB030}"/>
      </w:docPartPr>
      <w:docPartBody>
        <w:p w:rsidR="00820038" w:rsidRDefault="006D15DE">
          <w:r>
            <w:rPr>
              <w:lang w:bidi="lt-LT"/>
            </w:rPr>
            <w:t>Gavėjo vardas ir pavardė</w:t>
          </w:r>
        </w:p>
      </w:docPartBody>
    </w:docPart>
    <w:docPart>
      <w:docPartPr>
        <w:name w:val="A825BEB3FE014BB5B618B2958DD52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FA2BE-74D1-488E-B3BC-9B0EBB5ADCFA}"/>
      </w:docPartPr>
      <w:docPartBody>
        <w:p w:rsidR="00820038" w:rsidRDefault="006D15DE">
          <w:r>
            <w:rPr>
              <w:lang w:bidi="lt-LT"/>
            </w:rPr>
            <w:t>dėkojama už įspūdingą dalyvavimą</w:t>
          </w:r>
        </w:p>
      </w:docPartBody>
    </w:docPart>
    <w:docPart>
      <w:docPartPr>
        <w:name w:val="924EB3F890094E62AAB22A0BAF51D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5764-4EBE-4C78-9774-45B1E1408C88}"/>
      </w:docPartPr>
      <w:docPartBody>
        <w:p w:rsidR="00820038" w:rsidRDefault="006D15DE">
          <w:r w:rsidRPr="00006B66">
            <w:rPr>
              <w:lang w:bidi="lt-LT"/>
            </w:rPr>
            <w:t>Komandos pavadinimas</w:t>
          </w:r>
        </w:p>
      </w:docPartBody>
    </w:docPart>
    <w:docPart>
      <w:docPartPr>
        <w:name w:val="D83EE53F29AE4DF6AAED82067E4FE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F46C5-0802-4792-8F5E-558B8209C8A5}"/>
      </w:docPartPr>
      <w:docPartBody>
        <w:p w:rsidR="007C5BFC" w:rsidRDefault="006D15DE">
          <w:r>
            <w:rPr>
              <w:lang w:bidi="lt-LT"/>
            </w:rPr>
            <w:t>Sertifikatas</w:t>
          </w:r>
        </w:p>
      </w:docPartBody>
    </w:docPart>
    <w:docPart>
      <w:docPartPr>
        <w:name w:val="7AD5DECEF5344C14BECEA95344C0D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50485-3912-4E26-8AAF-689C20C40F12}"/>
      </w:docPartPr>
      <w:docPartBody>
        <w:p w:rsidR="007C5BFC" w:rsidRDefault="006D15DE">
          <w:r>
            <w:rPr>
              <w:lang w:bidi="lt-LT"/>
            </w:rPr>
            <w:t>dalyvavimą</w:t>
          </w:r>
        </w:p>
      </w:docPartBody>
    </w:docPart>
    <w:docPart>
      <w:docPartPr>
        <w:name w:val="A1EF4794C3074B2BA998A4687AB0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0491C-09D5-46C2-B852-877C0D0170B1}"/>
      </w:docPartPr>
      <w:docPartBody>
        <w:p w:rsidR="009C3188" w:rsidRDefault="006D15DE" w:rsidP="00161CA0">
          <w:pPr>
            <w:pStyle w:val="A1EF4794C3074B2BA998A4687AB09644"/>
          </w:pPr>
          <w:r w:rsidRPr="008B62B2">
            <w:rPr>
              <w:lang w:bidi="lt-LT"/>
            </w:rPr>
            <w:t>Įteikia:</w:t>
          </w:r>
        </w:p>
      </w:docPartBody>
    </w:docPart>
    <w:docPart>
      <w:docPartPr>
        <w:name w:val="1D501DC4FF07475D9CEA4C3A0EB09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7FCDF-EA66-4F2B-A7BA-30B465282E3D}"/>
      </w:docPartPr>
      <w:docPartBody>
        <w:p w:rsidR="009C3188" w:rsidRDefault="006D15DE" w:rsidP="00161CA0">
          <w:pPr>
            <w:pStyle w:val="1D501DC4FF07475D9CEA4C3A0EB09951"/>
          </w:pPr>
          <w:r w:rsidRPr="008B62B2">
            <w:rPr>
              <w:lang w:bidi="lt-LT"/>
            </w:rPr>
            <w:t>Pranešėjo vardas / kreipinys</w:t>
          </w:r>
        </w:p>
      </w:docPartBody>
    </w:docPart>
    <w:docPart>
      <w:docPartPr>
        <w:name w:val="952F409DC1E847B4981E7A596814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E569F-F363-49A7-B649-8BB5517B6A20}"/>
      </w:docPartPr>
      <w:docPartBody>
        <w:p w:rsidR="009C3188" w:rsidRDefault="006D15DE" w:rsidP="00161CA0">
          <w:pPr>
            <w:pStyle w:val="952F409DC1E847B4981E7A596814CA07"/>
          </w:pPr>
          <w:r w:rsidRPr="008B62B2">
            <w:rPr>
              <w:lang w:bidi="lt-LT"/>
            </w:rPr>
            <w:t>Data:</w:t>
          </w:r>
        </w:p>
      </w:docPartBody>
    </w:docPart>
    <w:docPart>
      <w:docPartPr>
        <w:name w:val="7536D328B7CE441C8C335FA9B1533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4A670-140E-4A50-BFDA-AB5C9DCDAF6C}"/>
      </w:docPartPr>
      <w:docPartBody>
        <w:p w:rsidR="009C3188" w:rsidRDefault="006D15DE" w:rsidP="00161CA0">
          <w:pPr>
            <w:pStyle w:val="7536D328B7CE441C8C335FA9B1533710"/>
          </w:pPr>
          <w:r w:rsidRPr="008B62B2">
            <w:rPr>
              <w:lang w:bidi="lt-LT"/>
            </w:rPr>
            <w:t>Įveskite datą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38"/>
    <w:rsid w:val="00161CA0"/>
    <w:rsid w:val="00192E3D"/>
    <w:rsid w:val="00297F5C"/>
    <w:rsid w:val="002B0729"/>
    <w:rsid w:val="002B6661"/>
    <w:rsid w:val="00554261"/>
    <w:rsid w:val="006773C7"/>
    <w:rsid w:val="006D15DE"/>
    <w:rsid w:val="006E40CA"/>
    <w:rsid w:val="007A0188"/>
    <w:rsid w:val="007C5BFC"/>
    <w:rsid w:val="00820038"/>
    <w:rsid w:val="00834654"/>
    <w:rsid w:val="00972E64"/>
    <w:rsid w:val="009C3188"/>
    <w:rsid w:val="00D4185D"/>
    <w:rsid w:val="00D5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6D15DE"/>
    <w:rPr>
      <w:color w:val="808080"/>
    </w:rPr>
  </w:style>
  <w:style w:type="paragraph" w:customStyle="1" w:styleId="A1EF4794C3074B2BA998A4687AB09644">
    <w:name w:val="A1EF4794C3074B2BA998A4687AB09644"/>
    <w:rsid w:val="00161CA0"/>
  </w:style>
  <w:style w:type="paragraph" w:customStyle="1" w:styleId="1D501DC4FF07475D9CEA4C3A0EB09951">
    <w:name w:val="1D501DC4FF07475D9CEA4C3A0EB09951"/>
    <w:rsid w:val="00161CA0"/>
  </w:style>
  <w:style w:type="paragraph" w:customStyle="1" w:styleId="952F409DC1E847B4981E7A596814CA07">
    <w:name w:val="952F409DC1E847B4981E7A596814CA07"/>
    <w:rsid w:val="00161CA0"/>
  </w:style>
  <w:style w:type="paragraph" w:customStyle="1" w:styleId="7536D328B7CE441C8C335FA9B1533710">
    <w:name w:val="7536D328B7CE441C8C335FA9B1533710"/>
    <w:rsid w:val="00161C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Office_27218039_TF04040173</Template>
  <TotalTime>28</TotalTime>
  <Pages>1</Pages>
  <Words>119</Words>
  <Characters>69</Characters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2018-12-12T15:13:00Z</dcterms:created>
  <dcterms:modified xsi:type="dcterms:W3CDTF">2018-12-14T07:37:00Z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