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Disposition de carte de visite pour 10 cartes par page"/>
      </w:tblPr>
      <w:tblGrid>
        <w:gridCol w:w="3081"/>
        <w:gridCol w:w="3080"/>
        <w:gridCol w:w="3079"/>
        <w:gridCol w:w="3079"/>
        <w:gridCol w:w="3079"/>
      </w:tblGrid>
      <w:tr w:rsidR="00FD19EA" w:rsidRPr="00E272E8" w14:paraId="199439F2" w14:textId="54CDB520" w:rsidTr="00F96E5F">
        <w:trPr>
          <w:trHeight w:hRule="exact" w:val="4966"/>
        </w:trPr>
        <w:tc>
          <w:tcPr>
            <w:tcW w:w="2996" w:type="dxa"/>
          </w:tcPr>
          <w:bookmarkStart w:id="0" w:name="_GoBack"/>
          <w:bookmarkEnd w:id="0"/>
          <w:p w14:paraId="54E4C1BF" w14:textId="7DF290DF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oupe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FA079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">
                      <o:lock v:ext="edit" aspectratio="t"/>
                      <v:group id="Groupe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E272E8" w:rsidRDefault="00A828FD" w:rsidP="00FD19EA">
            <w:pPr>
              <w:pStyle w:val="Nom"/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votre nom :"/>
                <w:tag w:val="Entrez votre nom 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Votre nom</w:t>
                </w:r>
              </w:sdtContent>
            </w:sdt>
          </w:p>
          <w:p w14:paraId="24538C9E" w14:textId="77777777" w:rsidR="00AF10EE" w:rsidRPr="00E272E8" w:rsidRDefault="00A828FD" w:rsidP="00AF10EE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’adresse :"/>
                <w:tag w:val="Entrez l’adresse 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Adresse postale</w:t>
                </w:r>
              </w:sdtContent>
            </w:sdt>
            <w:r w:rsidR="00AF10EE" w:rsidRPr="00E272E8">
              <w:rPr>
                <w:lang w:val="fr-CA" w:bidi="fr-FR"/>
              </w:rPr>
              <w:t>,</w:t>
            </w:r>
          </w:p>
          <w:p w14:paraId="72746B48" w14:textId="787D4D43" w:rsidR="00AF10EE" w:rsidRPr="00E272E8" w:rsidRDefault="00A828FD" w:rsidP="00730835">
            <w:pPr>
              <w:pStyle w:val="Coordonnes"/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e code postal et la ville :"/>
                <w:tag w:val="Entrez le code postal et la ville 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lang w:val="fr-CA" w:bidi="fr-FR"/>
                  </w:rPr>
                  <w:t>Ville (Province), Code postal</w:t>
                </w:r>
              </w:sdtContent>
            </w:sdt>
          </w:p>
          <w:p w14:paraId="2E98870B" w14:textId="77777777" w:rsidR="00730835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votre numéro de téléphone :"/>
                <w:tag w:val="Entrez votre numéro de téléphone 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278BA0CA" w14:textId="2D3F6242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ntrez l’adresse de courrier :"/>
                <w:tag w:val="Entrez votre adresse de courrier 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 w:rsidRPr="00A828FD"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330F2AE1" w14:textId="6725F398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Entrez un pseudo Twitter :"/>
                <w:tag w:val="Entrez votre pseudo Twitter 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A828FD">
                  <w:rPr>
                    <w:lang w:val="en-US" w:bidi="fr-FR"/>
                  </w:rPr>
                  <w:t>Pseudo sur Twitter</w:t>
                </w:r>
              </w:sdtContent>
            </w:sdt>
          </w:p>
          <w:sdt>
            <w:sdtPr>
              <w:rPr>
                <w:lang w:val="fr-CA"/>
              </w:rPr>
              <w:alias w:val="Adresse web :"/>
              <w:tag w:val="Adresse web :"/>
              <w:id w:val="-564268036"/>
              <w:placeholder>
                <w:docPart w:val="1035B991BE0341FF998FC5DE2D380AC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7ECC39E" w14:textId="4969990B" w:rsidR="00FD19EA" w:rsidRPr="00E272E8" w:rsidRDefault="00A828FD" w:rsidP="00F96E5F">
                <w:pPr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</w:tcPr>
          <w:p w14:paraId="011961FD" w14:textId="02FEBCA9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oupe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678C4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">
                      <o:lock v:ext="edit" aspectratio="t"/>
                      <v:group id="Groupe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alias w:val="Votre nom :"/>
              <w:tag w:val="Votre nom 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E272E8" w:rsidRDefault="00FD19EA" w:rsidP="00FD19EA">
                <w:pPr>
                  <w:pStyle w:val="Nom"/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Votre nom</w:t>
                </w:r>
              </w:p>
            </w:sdtContent>
          </w:sdt>
          <w:sdt>
            <w:sdtPr>
              <w:rPr>
                <w:lang w:val="fr-CA"/>
              </w:rPr>
              <w:alias w:val="Adresse postale :"/>
              <w:tag w:val="Adresse postale 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E272E8" w:rsidRDefault="00FD19EA" w:rsidP="00FD19EA">
                <w:pPr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Adresse postale</w:t>
                </w:r>
              </w:p>
            </w:sdtContent>
          </w:sdt>
          <w:sdt>
            <w:sdtPr>
              <w:rPr>
                <w:lang w:val="fr-CA"/>
              </w:rPr>
              <w:alias w:val="Code postal, Ville :"/>
              <w:tag w:val="Code postal, Ville 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51EC04AC" w:rsidR="00AF10EE" w:rsidRPr="00E272E8" w:rsidRDefault="00A828FD" w:rsidP="00730835">
                <w:pPr>
                  <w:pStyle w:val="Coordonnes"/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Ville (Province), Code postal</w:t>
                </w:r>
              </w:p>
            </w:sdtContent>
          </w:sdt>
          <w:p w14:paraId="2AB97BED" w14:textId="77777777" w:rsidR="00730835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Téléphone :"/>
                <w:tag w:val="Téléphone 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222E4981" w14:textId="517499EE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-mail :"/>
                <w:tag w:val="E-mail 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5A7A7065" w14:textId="20B4E272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Pseudo Twitter :"/>
                <w:tag w:val="Pseudo Twitter 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>
                  <w:rPr>
                    <w:lang w:val="en-US" w:bidi="fr-FR"/>
                  </w:rPr>
                  <w:t>Pseudo sur Twitter</w:t>
                </w:r>
              </w:sdtContent>
            </w:sdt>
          </w:p>
          <w:sdt>
            <w:sdtPr>
              <w:rPr>
                <w:lang w:val="fr-CA"/>
              </w:rPr>
              <w:alias w:val="Adresse web :"/>
              <w:tag w:val="Adresse web 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31220D42" w:rsidR="00FD19EA" w:rsidRPr="00E272E8" w:rsidRDefault="00A828FD" w:rsidP="00FD19EA">
                <w:pPr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oupe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93A79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">
                      <o:lock v:ext="edit" aspectratio="t"/>
                      <v:group id="Groupe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alias w:val="Votre nom :"/>
              <w:tag w:val="Votre nom 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E272E8" w:rsidRDefault="00FD19EA" w:rsidP="00FD19EA">
                <w:pPr>
                  <w:pStyle w:val="Nom"/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Votre nom</w:t>
                </w:r>
              </w:p>
            </w:sdtContent>
          </w:sdt>
          <w:p w14:paraId="73939F02" w14:textId="77777777" w:rsidR="00AF10EE" w:rsidRPr="00E272E8" w:rsidRDefault="00A828FD" w:rsidP="00AF10EE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Adresse postale :"/>
                <w:tag w:val="Adresse postale 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Adresse postale</w:t>
                </w:r>
              </w:sdtContent>
            </w:sdt>
            <w:r w:rsidR="00AF10EE" w:rsidRPr="00E272E8">
              <w:rPr>
                <w:lang w:val="fr-CA" w:bidi="fr-FR"/>
              </w:rPr>
              <w:t>,</w:t>
            </w:r>
          </w:p>
          <w:p w14:paraId="384B062A" w14:textId="186821C8" w:rsidR="00FD19EA" w:rsidRPr="00E272E8" w:rsidRDefault="00A828FD" w:rsidP="00730835">
            <w:pPr>
              <w:pStyle w:val="Coordonnes"/>
              <w:rPr>
                <w:lang w:val="fr-CA"/>
              </w:rPr>
            </w:pPr>
            <w:sdt>
              <w:sdtPr>
                <w:rPr>
                  <w:lang w:val="fr-CA"/>
                </w:rPr>
                <w:alias w:val="Code postal, Ville :"/>
                <w:tag w:val="Code postal, Ville 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lang w:val="fr-CA" w:bidi="fr-FR"/>
                  </w:rPr>
                  <w:t>Ville (Province), Code postal</w:t>
                </w:r>
              </w:sdtContent>
            </w:sdt>
          </w:p>
          <w:p w14:paraId="0C042168" w14:textId="77777777" w:rsidR="00730835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Téléphone :"/>
                <w:tag w:val="Téléphone 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773FCFE0" w14:textId="44A171AE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-mail :"/>
                <w:tag w:val="E-mail 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31385AD1" w14:textId="4593C2ED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Pseudo Twitter :"/>
                <w:tag w:val="Pseudo Twitter 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>
                  <w:rPr>
                    <w:lang w:val="en-US" w:bidi="fr-FR"/>
                  </w:rPr>
                  <w:t>Pseudo sur Twitter</w:t>
                </w:r>
              </w:sdtContent>
            </w:sdt>
          </w:p>
          <w:sdt>
            <w:sdtPr>
              <w:rPr>
                <w:lang w:val="fr-CA"/>
              </w:rPr>
              <w:alias w:val="Adresse web :"/>
              <w:tag w:val="Adresse web 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15F94FEF" w:rsidR="00FD19EA" w:rsidRPr="00E272E8" w:rsidRDefault="00A828FD" w:rsidP="00FD19EA">
                <w:pPr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oupe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07BF6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">
                      <o:lock v:ext="edit" aspectratio="t"/>
                      <v:group id="Groupe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alias w:val="Votre nom :"/>
              <w:tag w:val="Votre nom 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E272E8" w:rsidRDefault="00FD19EA" w:rsidP="00FD19EA">
                <w:pPr>
                  <w:pStyle w:val="Nom"/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Votre nom</w:t>
                </w:r>
              </w:p>
            </w:sdtContent>
          </w:sdt>
          <w:p w14:paraId="55E02D4D" w14:textId="77777777" w:rsidR="00AF10EE" w:rsidRPr="00E272E8" w:rsidRDefault="00A828FD" w:rsidP="00AF10EE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Adresse postale :"/>
                <w:tag w:val="Adresse postale 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Adresse postale</w:t>
                </w:r>
              </w:sdtContent>
            </w:sdt>
            <w:r w:rsidR="00AF10EE" w:rsidRPr="00E272E8">
              <w:rPr>
                <w:lang w:val="fr-CA" w:bidi="fr-FR"/>
              </w:rPr>
              <w:t>,</w:t>
            </w:r>
          </w:p>
          <w:p w14:paraId="391AB4E5" w14:textId="50AE97A3" w:rsidR="00AF10EE" w:rsidRPr="00E272E8" w:rsidRDefault="00A828FD" w:rsidP="00730835">
            <w:pPr>
              <w:pStyle w:val="Coordonnes"/>
              <w:rPr>
                <w:lang w:val="fr-CA"/>
              </w:rPr>
            </w:pPr>
            <w:sdt>
              <w:sdtPr>
                <w:rPr>
                  <w:lang w:val="fr-CA"/>
                </w:rPr>
                <w:alias w:val="Code postal, Ville :"/>
                <w:tag w:val="Code postal, Ville 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lang w:val="fr-CA" w:bidi="fr-FR"/>
                  </w:rPr>
                  <w:t>Ville (Province), Code postal</w:t>
                </w:r>
              </w:sdtContent>
            </w:sdt>
          </w:p>
          <w:p w14:paraId="568F1E07" w14:textId="77777777" w:rsidR="00730835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Téléphone :"/>
                <w:tag w:val="Téléphone 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267B6C78" w14:textId="25093520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-mail :"/>
                <w:tag w:val="E-mail 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386DF020" w14:textId="651339B7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Pseudo Twitter :"/>
                <w:tag w:val="Pseudo Twitter 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>
                  <w:rPr>
                    <w:lang w:val="en-US" w:bidi="fr-FR"/>
                  </w:rPr>
                  <w:t>Pseudo sur Twitter</w:t>
                </w:r>
              </w:sdtContent>
            </w:sdt>
          </w:p>
          <w:sdt>
            <w:sdtPr>
              <w:rPr>
                <w:lang w:val="fr-CA"/>
              </w:rPr>
              <w:alias w:val="Adresse web :"/>
              <w:tag w:val="Adresse web 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7AA155CC" w:rsidR="00FD19EA" w:rsidRPr="00E272E8" w:rsidRDefault="00A828FD" w:rsidP="00FD19EA">
                <w:pPr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oupe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BA965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">
                      <o:lock v:ext="edit" aspectratio="t"/>
                      <v:group id="Groupe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alias w:val="Votre nom :"/>
              <w:tag w:val="Votre nom 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E272E8" w:rsidRDefault="00FD19EA" w:rsidP="00FD19EA">
                <w:pPr>
                  <w:pStyle w:val="Nom"/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Votre nom</w:t>
                </w:r>
              </w:p>
            </w:sdtContent>
          </w:sdt>
          <w:p w14:paraId="1D15892B" w14:textId="59EE7239" w:rsidR="00FD19EA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Adresse postale :"/>
                <w:tag w:val="Adresse postale 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Adresse postale</w:t>
                </w:r>
              </w:sdtContent>
            </w:sdt>
            <w:r w:rsidR="00AF10EE" w:rsidRPr="00E272E8">
              <w:rPr>
                <w:lang w:val="fr-CA" w:bidi="fr-FR"/>
              </w:rPr>
              <w:t>,</w:t>
            </w:r>
          </w:p>
          <w:p w14:paraId="756C17D2" w14:textId="64EDBE44" w:rsidR="00AF10EE" w:rsidRPr="00E272E8" w:rsidRDefault="00A828FD" w:rsidP="00730835">
            <w:pPr>
              <w:pStyle w:val="Coordonnes"/>
              <w:rPr>
                <w:lang w:val="fr-CA"/>
              </w:rPr>
            </w:pPr>
            <w:sdt>
              <w:sdtPr>
                <w:rPr>
                  <w:lang w:val="fr-CA"/>
                </w:rPr>
                <w:alias w:val="Code postal, Ville :"/>
                <w:tag w:val="Code postal, Ville 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lang w:val="fr-CA" w:bidi="fr-FR"/>
                  </w:rPr>
                  <w:t>Ville (Province), Code postal</w:t>
                </w:r>
              </w:sdtContent>
            </w:sdt>
          </w:p>
          <w:p w14:paraId="4737E9D2" w14:textId="77777777" w:rsidR="00730835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Téléphone :"/>
                <w:tag w:val="Téléphone 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599B9CEF" w14:textId="6D937AE1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-mail :"/>
                <w:tag w:val="E-mail 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5E3BE899" w14:textId="0776C06D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Pseudo Twitter :"/>
                <w:tag w:val="Pseudo Twitter 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>
                  <w:rPr>
                    <w:lang w:val="en-US" w:bidi="fr-FR"/>
                  </w:rPr>
                  <w:t>Pseudo sur Twitter</w:t>
                </w:r>
              </w:sdtContent>
            </w:sdt>
          </w:p>
          <w:sdt>
            <w:sdtPr>
              <w:rPr>
                <w:lang w:val="fr-CA"/>
              </w:rPr>
              <w:alias w:val="Adresse web :"/>
              <w:tag w:val="Adresse web 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656468DF" w:rsidR="00FD19EA" w:rsidRPr="00E272E8" w:rsidRDefault="00A828FD" w:rsidP="00FD19EA">
                <w:pPr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Web</w:t>
                </w:r>
              </w:p>
            </w:sdtContent>
          </w:sdt>
        </w:tc>
      </w:tr>
      <w:tr w:rsidR="00FD19EA" w:rsidRPr="00E272E8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oupe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5B194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">
                      <o:lock v:ext="edit" aspectratio="t"/>
                      <v:group id="Groupe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alias w:val="Votre nom :"/>
              <w:tag w:val="Votre nom 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E272E8" w:rsidRDefault="00FD19EA" w:rsidP="00FD19EA">
                <w:pPr>
                  <w:pStyle w:val="Nom"/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Votre nom</w:t>
                </w:r>
              </w:p>
            </w:sdtContent>
          </w:sdt>
          <w:p w14:paraId="3A9B36BC" w14:textId="39A91896" w:rsidR="00FD19EA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Adresse postale :"/>
                <w:tag w:val="Adresse postale 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Adresse postale</w:t>
                </w:r>
              </w:sdtContent>
            </w:sdt>
            <w:r w:rsidR="00AF10EE" w:rsidRPr="00E272E8">
              <w:rPr>
                <w:lang w:val="fr-CA" w:bidi="fr-FR"/>
              </w:rPr>
              <w:t>,</w:t>
            </w:r>
          </w:p>
          <w:p w14:paraId="323D9AC4" w14:textId="4E3DCCC7" w:rsidR="00AF10EE" w:rsidRPr="00E272E8" w:rsidRDefault="00A828FD" w:rsidP="00730835">
            <w:pPr>
              <w:pStyle w:val="Coordonnes"/>
              <w:rPr>
                <w:lang w:val="fr-CA"/>
              </w:rPr>
            </w:pPr>
            <w:sdt>
              <w:sdtPr>
                <w:rPr>
                  <w:lang w:val="fr-CA"/>
                </w:rPr>
                <w:alias w:val="Code postal, Ville :"/>
                <w:tag w:val="Code postal, Ville 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lang w:val="fr-CA" w:bidi="fr-FR"/>
                  </w:rPr>
                  <w:t>Ville (Province), Code postal</w:t>
                </w:r>
              </w:sdtContent>
            </w:sdt>
          </w:p>
          <w:p w14:paraId="110385F1" w14:textId="77777777" w:rsidR="00730835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Téléphone :"/>
                <w:tag w:val="Téléphone 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267A5CD3" w14:textId="59D082F5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-mail :"/>
                <w:tag w:val="E-mail 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6F8F9AC4" w14:textId="6B089954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Pseudo Twitter :"/>
                <w:tag w:val="Pseudo Twitter 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>
                  <w:rPr>
                    <w:lang w:val="en-US" w:bidi="fr-FR"/>
                  </w:rPr>
                  <w:t>Pseudo sur Twitter</w:t>
                </w:r>
              </w:sdtContent>
            </w:sdt>
          </w:p>
          <w:sdt>
            <w:sdtPr>
              <w:rPr>
                <w:lang w:val="fr-CA"/>
              </w:rPr>
              <w:alias w:val="Adresse web :"/>
              <w:tag w:val="Adresse web 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3FF8D6E1" w:rsidR="00FD19EA" w:rsidRPr="00E272E8" w:rsidRDefault="00A828FD" w:rsidP="00FD19EA">
                <w:pPr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oupe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37B33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">
                      <o:lock v:ext="edit" aspectratio="t"/>
                      <v:group id="Groupe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alias w:val="Votre nom :"/>
              <w:tag w:val="Votre nom 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E272E8" w:rsidRDefault="00FD19EA" w:rsidP="00FD19EA">
                <w:pPr>
                  <w:pStyle w:val="Nom"/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Votre nom</w:t>
                </w:r>
              </w:p>
            </w:sdtContent>
          </w:sdt>
          <w:p w14:paraId="7255EC0D" w14:textId="77777777" w:rsidR="00AF10EE" w:rsidRPr="00E272E8" w:rsidRDefault="00A828FD" w:rsidP="00AF10EE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Adresse postale :"/>
                <w:tag w:val="Adresse postale 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Adresse postale</w:t>
                </w:r>
              </w:sdtContent>
            </w:sdt>
            <w:r w:rsidR="00AF10EE" w:rsidRPr="00E272E8">
              <w:rPr>
                <w:lang w:val="fr-CA" w:bidi="fr-FR"/>
              </w:rPr>
              <w:t>,</w:t>
            </w:r>
          </w:p>
          <w:p w14:paraId="4D83F9D4" w14:textId="403250BB" w:rsidR="00AF10EE" w:rsidRPr="00E272E8" w:rsidRDefault="00A828FD" w:rsidP="00730835">
            <w:pPr>
              <w:pStyle w:val="Coordonnes"/>
              <w:rPr>
                <w:lang w:val="fr-CA"/>
              </w:rPr>
            </w:pPr>
            <w:sdt>
              <w:sdtPr>
                <w:rPr>
                  <w:lang w:val="fr-CA"/>
                </w:rPr>
                <w:alias w:val="Code postal, Ville :"/>
                <w:tag w:val="Code postal, Ville 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lang w:val="fr-CA" w:bidi="fr-FR"/>
                  </w:rPr>
                  <w:t>Ville (Province), Code postal</w:t>
                </w:r>
              </w:sdtContent>
            </w:sdt>
          </w:p>
          <w:p w14:paraId="277C4F0D" w14:textId="77777777" w:rsidR="00730835" w:rsidRPr="00E272E8" w:rsidRDefault="00A828FD" w:rsidP="00730835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votre numéro de téléphone :"/>
                <w:tag w:val="Entrez votre numéro de téléphone 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59C41C8F" w14:textId="02D6DF2B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-mail :"/>
                <w:tag w:val="E-mail 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2C4EAC32" w14:textId="08C6B837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Pseudo Twitter :"/>
                <w:tag w:val="Pseudo Twitter 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>
                  <w:rPr>
                    <w:lang w:val="en-US" w:bidi="fr-FR"/>
                  </w:rPr>
                  <w:t>Pseudo sur Twitter</w:t>
                </w:r>
              </w:sdtContent>
            </w:sdt>
          </w:p>
          <w:sdt>
            <w:sdtPr>
              <w:rPr>
                <w:lang w:val="fr-CA"/>
              </w:rPr>
              <w:alias w:val="Adresse web :"/>
              <w:tag w:val="Adresse web 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656A5C9C" w:rsidR="00FD19EA" w:rsidRPr="00E272E8" w:rsidRDefault="00A828FD" w:rsidP="00FD19EA">
                <w:pPr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oupe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E2815F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">
                      <o:lock v:ext="edit" aspectratio="t"/>
                      <v:group id="Groupe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alias w:val="Votre nom :"/>
              <w:tag w:val="Votre nom 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E272E8" w:rsidRDefault="00FD19EA" w:rsidP="00FD19EA">
                <w:pPr>
                  <w:pStyle w:val="Nom"/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Votre nom</w:t>
                </w:r>
              </w:p>
            </w:sdtContent>
          </w:sdt>
          <w:sdt>
            <w:sdtPr>
              <w:rPr>
                <w:lang w:val="fr-CA"/>
              </w:rPr>
              <w:alias w:val="Adresse postale :"/>
              <w:tag w:val="Adresse postale 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E272E8" w:rsidRDefault="00FD19EA" w:rsidP="00FD19EA">
                <w:pPr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Adresse postale</w:t>
                </w:r>
              </w:p>
            </w:sdtContent>
          </w:sdt>
          <w:p w14:paraId="7461D026" w14:textId="5AF02857" w:rsidR="00AF10EE" w:rsidRPr="00E272E8" w:rsidRDefault="00A828FD" w:rsidP="00730835">
            <w:pPr>
              <w:pStyle w:val="Coordonnes"/>
              <w:rPr>
                <w:lang w:val="fr-CA"/>
              </w:rPr>
            </w:pPr>
            <w:sdt>
              <w:sdtPr>
                <w:rPr>
                  <w:lang w:val="fr-CA"/>
                </w:rPr>
                <w:alias w:val="Code postal, Ville :"/>
                <w:tag w:val="Code postal, Ville 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lang w:val="fr-CA" w:bidi="fr-FR"/>
                  </w:rPr>
                  <w:t>Ville (Province), Code postal</w:t>
                </w:r>
              </w:sdtContent>
            </w:sdt>
          </w:p>
          <w:p w14:paraId="21DC3DE0" w14:textId="77777777" w:rsidR="00730835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Téléphone :"/>
                <w:tag w:val="Téléphone 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426CC11F" w14:textId="4CF252D8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-mail :"/>
                <w:tag w:val="E-mail 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22FA5724" w14:textId="252B7451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Pseudo Twitter :"/>
                <w:tag w:val="Pseudo Twitter 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>
                  <w:rPr>
                    <w:lang w:val="en-US" w:bidi="fr-FR"/>
                  </w:rPr>
                  <w:t>Pseudo sur Twitter</w:t>
                </w:r>
              </w:sdtContent>
            </w:sdt>
          </w:p>
          <w:p w14:paraId="13EB2051" w14:textId="5EE7B7E5" w:rsidR="00FD19EA" w:rsidRPr="00E272E8" w:rsidRDefault="00A828FD" w:rsidP="008736FF">
            <w:pPr>
              <w:rPr>
                <w:lang w:val="fr-CA" w:eastAsia="en-US"/>
              </w:rPr>
            </w:pPr>
            <w:sdt>
              <w:sdtPr>
                <w:rPr>
                  <w:lang w:val="fr-CA"/>
                </w:rPr>
                <w:alias w:val="Adresse web :"/>
                <w:tag w:val="Adresse web 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lang w:val="fr-CA" w:bidi="fr-FR"/>
                  </w:rPr>
                  <w:t>Adresse Web</w:t>
                </w:r>
              </w:sdtContent>
            </w:sdt>
            <w:r w:rsidR="00FD19EA" w:rsidRPr="00E272E8">
              <w:rPr>
                <w:lang w:val="fr-CA" w:bidi="fr-FR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oupe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A24EF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">
                      <o:lock v:ext="edit" aspectratio="t"/>
                      <v:group id="Groupe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alias w:val="Votre nom :"/>
              <w:tag w:val="Votre nom 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E272E8" w:rsidRDefault="00FD19EA" w:rsidP="00FD19EA">
                <w:pPr>
                  <w:pStyle w:val="Nom"/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Votre nom</w:t>
                </w:r>
              </w:p>
            </w:sdtContent>
          </w:sdt>
          <w:p w14:paraId="786A08F7" w14:textId="7D0E1801" w:rsidR="00FD19EA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Adresse postale :"/>
                <w:tag w:val="Adresse postale 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Adresse postale</w:t>
                </w:r>
              </w:sdtContent>
            </w:sdt>
            <w:r w:rsidR="00AF10EE" w:rsidRPr="00E272E8">
              <w:rPr>
                <w:lang w:val="fr-CA" w:bidi="fr-FR"/>
              </w:rPr>
              <w:t>,</w:t>
            </w:r>
          </w:p>
          <w:p w14:paraId="27660EA7" w14:textId="39FE9FBB" w:rsidR="00AF10EE" w:rsidRPr="00E272E8" w:rsidRDefault="00A828FD" w:rsidP="00730835">
            <w:pPr>
              <w:pStyle w:val="Coordonnes"/>
              <w:rPr>
                <w:lang w:val="fr-CA"/>
              </w:rPr>
            </w:pPr>
            <w:sdt>
              <w:sdtPr>
                <w:rPr>
                  <w:lang w:val="fr-CA"/>
                </w:rPr>
                <w:alias w:val="Code postal, Ville :"/>
                <w:tag w:val="Code postal, Ville 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lang w:val="fr-CA" w:bidi="fr-FR"/>
                  </w:rPr>
                  <w:t>Ville (Province), Code postal</w:t>
                </w:r>
              </w:sdtContent>
            </w:sdt>
          </w:p>
          <w:p w14:paraId="2F4FAC9A" w14:textId="77777777" w:rsidR="00730835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Téléphone :"/>
                <w:tag w:val="Téléphone 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293A64AD" w14:textId="50A54B1C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-mail :"/>
                <w:tag w:val="E-mail 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16E6EF15" w14:textId="4F45A496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Pseudo Twitter :"/>
                <w:tag w:val="Pseudo Twitter 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>
                  <w:rPr>
                    <w:lang w:val="en-US" w:bidi="fr-FR"/>
                  </w:rPr>
                  <w:t>Pseudo sur Twitter</w:t>
                </w:r>
              </w:sdtContent>
            </w:sdt>
          </w:p>
          <w:sdt>
            <w:sdtPr>
              <w:rPr>
                <w:lang w:val="fr-CA"/>
              </w:rPr>
              <w:alias w:val="Adresse web :"/>
              <w:tag w:val="Adresse web 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2D606DA9" w:rsidR="00FD19EA" w:rsidRPr="00E272E8" w:rsidRDefault="00A828FD" w:rsidP="00FD19EA">
                <w:pPr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E272E8" w:rsidRDefault="00242F54" w:rsidP="00FD19EA">
            <w:pPr>
              <w:pStyle w:val="Image"/>
              <w:rPr>
                <w:lang w:val="fr-CA"/>
              </w:rPr>
            </w:pPr>
            <w:r w:rsidRPr="00E272E8">
              <w:rPr>
                <w:noProof/>
                <w:lang w:val="fr-CA"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oupe 87" descr="Illustration flor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oupe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orme libre 4" descr="Illustration floral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orme libre 5" descr="Gousse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orme libre 3" descr="Gousse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688BC" id="Groupe 87" o:spid="_x0000_s1026" alt="Illustration floral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">
                      <o:lock v:ext="edit" aspectratio="t"/>
                      <v:group id="Groupe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orme libre 4" o:spid="_x0000_s1028" alt="Illustration floral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alt="Gousse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3" o:spid="_x0000_s1030" alt="Gousse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alias w:val="Votre nom :"/>
              <w:tag w:val="Votre nom 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E272E8" w:rsidRDefault="00FD19EA" w:rsidP="00FD19EA">
                <w:pPr>
                  <w:pStyle w:val="Nom"/>
                  <w:rPr>
                    <w:lang w:val="fr-CA"/>
                  </w:rPr>
                </w:pPr>
                <w:r w:rsidRPr="00E272E8">
                  <w:rPr>
                    <w:lang w:val="fr-CA" w:bidi="fr-FR"/>
                  </w:rPr>
                  <w:t>Votre nom</w:t>
                </w:r>
              </w:p>
            </w:sdtContent>
          </w:sdt>
          <w:p w14:paraId="5C230A81" w14:textId="5866410F" w:rsidR="00FD19EA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Adresse postale :"/>
                <w:tag w:val="Adresse postale 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Adresse postale</w:t>
                </w:r>
              </w:sdtContent>
            </w:sdt>
            <w:r w:rsidR="00AF10EE" w:rsidRPr="00E272E8">
              <w:rPr>
                <w:lang w:val="fr-CA" w:bidi="fr-FR"/>
              </w:rPr>
              <w:t>,</w:t>
            </w:r>
          </w:p>
          <w:p w14:paraId="1C2A23AF" w14:textId="03562E9A" w:rsidR="00AF10EE" w:rsidRPr="00E272E8" w:rsidRDefault="00A828FD" w:rsidP="00730835">
            <w:pPr>
              <w:pStyle w:val="Coordonnes"/>
              <w:rPr>
                <w:lang w:val="fr-CA"/>
              </w:rPr>
            </w:pPr>
            <w:sdt>
              <w:sdtPr>
                <w:rPr>
                  <w:lang w:val="fr-CA"/>
                </w:rPr>
                <w:alias w:val="Code postal, Ville :"/>
                <w:tag w:val="Code postal, Ville 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lang w:val="fr-CA" w:bidi="fr-FR"/>
                  </w:rPr>
                  <w:t>Ville (Province), Code postal</w:t>
                </w:r>
              </w:sdtContent>
            </w:sdt>
          </w:p>
          <w:p w14:paraId="49CDDEED" w14:textId="77777777" w:rsidR="00730835" w:rsidRPr="00E272E8" w:rsidRDefault="00A828FD" w:rsidP="00FD19EA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Téléphone :"/>
                <w:tag w:val="Téléphone 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E272E8">
                  <w:rPr>
                    <w:lang w:val="fr-CA" w:bidi="fr-FR"/>
                  </w:rPr>
                  <w:t>Téléphone</w:t>
                </w:r>
              </w:sdtContent>
            </w:sdt>
          </w:p>
          <w:p w14:paraId="2CB6F620" w14:textId="3DFA4302" w:rsidR="00730835" w:rsidRPr="00A828FD" w:rsidRDefault="00A828FD" w:rsidP="00FD19EA">
            <w:pPr>
              <w:rPr>
                <w:lang w:val="en-US"/>
              </w:rPr>
            </w:pPr>
            <w:sdt>
              <w:sdtPr>
                <w:rPr>
                  <w:lang w:val="fr-CA"/>
                </w:rPr>
                <w:alias w:val="E-mail :"/>
                <w:tag w:val="E-mail 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proofErr w:type="spellStart"/>
                <w:r>
                  <w:rPr>
                    <w:lang w:val="en-US" w:bidi="fr-FR"/>
                  </w:rPr>
                  <w:t>Courriel</w:t>
                </w:r>
                <w:proofErr w:type="spellEnd"/>
              </w:sdtContent>
            </w:sdt>
          </w:p>
          <w:p w14:paraId="4756DF8A" w14:textId="3C7BB1E5" w:rsidR="00FD19EA" w:rsidRPr="00A828FD" w:rsidRDefault="00A828FD" w:rsidP="00730835">
            <w:pPr>
              <w:pStyle w:val="Coordonnes"/>
              <w:rPr>
                <w:lang w:val="en-US"/>
              </w:rPr>
            </w:pPr>
            <w:sdt>
              <w:sdtPr>
                <w:rPr>
                  <w:lang w:val="fr-CA"/>
                </w:rPr>
                <w:alias w:val="Twitter :"/>
                <w:tag w:val="Twitter 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A828FD">
                  <w:rPr>
                    <w:lang w:val="en-US" w:bidi="fr-FR"/>
                  </w:rPr>
                  <w:t>@twitter</w:t>
                </w:r>
              </w:sdtContent>
            </w:sdt>
            <w:r w:rsidR="00FD19EA" w:rsidRPr="00A828FD">
              <w:rPr>
                <w:lang w:val="en-US" w:bidi="fr-FR"/>
              </w:rPr>
              <w:t xml:space="preserve"> : </w:t>
            </w:r>
            <w:sdt>
              <w:sdtPr>
                <w:rPr>
                  <w:lang w:val="fr-CA"/>
                </w:rPr>
                <w:alias w:val="Pseudo Twitter :"/>
                <w:tag w:val="Pseudo Twitter 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>
                  <w:rPr>
                    <w:lang w:val="en-US" w:bidi="fr-FR"/>
                  </w:rPr>
                  <w:t>Pseudo sur Twitter</w:t>
                </w:r>
              </w:sdtContent>
            </w:sdt>
          </w:p>
          <w:sdt>
            <w:sdtPr>
              <w:rPr>
                <w:lang w:val="fr-CA"/>
              </w:rPr>
              <w:alias w:val="Adresse web :"/>
              <w:tag w:val="Adresse web 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470463D1" w:rsidR="00FD19EA" w:rsidRPr="00E272E8" w:rsidRDefault="00A828FD" w:rsidP="00FD19EA">
                <w:pPr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Web</w:t>
                </w:r>
              </w:p>
            </w:sdtContent>
          </w:sdt>
        </w:tc>
      </w:tr>
    </w:tbl>
    <w:p w14:paraId="4AC57265" w14:textId="77777777" w:rsidR="00E94CBA" w:rsidRPr="00E272E8" w:rsidRDefault="00E94CBA" w:rsidP="009C67BB">
      <w:pPr>
        <w:rPr>
          <w:lang w:val="fr-CA"/>
        </w:rPr>
      </w:pPr>
    </w:p>
    <w:sectPr w:rsidR="00E94CBA" w:rsidRPr="00E272E8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8F1F5" w14:textId="77777777" w:rsidR="00BF01AE" w:rsidRDefault="00BF01AE" w:rsidP="0093710A">
      <w:r>
        <w:separator/>
      </w:r>
    </w:p>
  </w:endnote>
  <w:endnote w:type="continuationSeparator" w:id="0">
    <w:p w14:paraId="16B48138" w14:textId="77777777" w:rsidR="00BF01AE" w:rsidRDefault="00BF01AE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EEA60" w14:textId="77777777" w:rsidR="00BF01AE" w:rsidRDefault="00BF01AE" w:rsidP="0093710A">
      <w:r>
        <w:separator/>
      </w:r>
    </w:p>
  </w:footnote>
  <w:footnote w:type="continuationSeparator" w:id="0">
    <w:p w14:paraId="7B431305" w14:textId="77777777" w:rsidR="00BF01AE" w:rsidRDefault="00BF01AE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106BD"/>
    <w:rsid w:val="00333B97"/>
    <w:rsid w:val="00360D51"/>
    <w:rsid w:val="003C28DB"/>
    <w:rsid w:val="003F1705"/>
    <w:rsid w:val="00412687"/>
    <w:rsid w:val="00462C4E"/>
    <w:rsid w:val="00486642"/>
    <w:rsid w:val="004D498B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84699"/>
    <w:rsid w:val="009A6BAE"/>
    <w:rsid w:val="009C67BB"/>
    <w:rsid w:val="009D78A3"/>
    <w:rsid w:val="00A44B39"/>
    <w:rsid w:val="00A67ADB"/>
    <w:rsid w:val="00A828FD"/>
    <w:rsid w:val="00AF015F"/>
    <w:rsid w:val="00AF10EE"/>
    <w:rsid w:val="00B008EB"/>
    <w:rsid w:val="00B129EC"/>
    <w:rsid w:val="00B27594"/>
    <w:rsid w:val="00B42F65"/>
    <w:rsid w:val="00BC20F4"/>
    <w:rsid w:val="00BF01AE"/>
    <w:rsid w:val="00C13C13"/>
    <w:rsid w:val="00C307D8"/>
    <w:rsid w:val="00C515E4"/>
    <w:rsid w:val="00C747F9"/>
    <w:rsid w:val="00D154D3"/>
    <w:rsid w:val="00E2623D"/>
    <w:rsid w:val="00E272E8"/>
    <w:rsid w:val="00E94CBA"/>
    <w:rsid w:val="00EF5E34"/>
    <w:rsid w:val="00F16789"/>
    <w:rsid w:val="00F61FEE"/>
    <w:rsid w:val="00F621A8"/>
    <w:rsid w:val="00F96E5F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fr-FR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28FD"/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m">
    <w:name w:val="Nom"/>
    <w:basedOn w:val="Normal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lev">
    <w:name w:val="Strong"/>
    <w:basedOn w:val="Policepardfaut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333B97"/>
  </w:style>
  <w:style w:type="paragraph" w:styleId="Normalcentr">
    <w:name w:val="Block Text"/>
    <w:basedOn w:val="Normal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33B9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33B97"/>
  </w:style>
  <w:style w:type="paragraph" w:styleId="Corpsdetexte2">
    <w:name w:val="Body Text 2"/>
    <w:basedOn w:val="Normal"/>
    <w:link w:val="Corpsdetexte2Car"/>
    <w:uiPriority w:val="99"/>
    <w:semiHidden/>
    <w:unhideWhenUsed/>
    <w:rsid w:val="00333B9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333B97"/>
  </w:style>
  <w:style w:type="paragraph" w:styleId="Corpsdetexte3">
    <w:name w:val="Body Text 3"/>
    <w:basedOn w:val="Normal"/>
    <w:link w:val="Corpsdetexte3C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33B97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333B97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333B97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333B97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33B97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333B97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333B97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333B97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333B97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333B97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333B97"/>
  </w:style>
  <w:style w:type="table" w:styleId="Grillecouleur">
    <w:name w:val="Colorful Grid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333B97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3B97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3B97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3B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3B97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333B97"/>
  </w:style>
  <w:style w:type="character" w:customStyle="1" w:styleId="DateCar">
    <w:name w:val="Date Car"/>
    <w:basedOn w:val="Policepardfaut"/>
    <w:link w:val="Date"/>
    <w:uiPriority w:val="99"/>
    <w:semiHidden/>
    <w:rsid w:val="00333B97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33B97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333B97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333B97"/>
  </w:style>
  <w:style w:type="character" w:styleId="Accentuation">
    <w:name w:val="Emphasis"/>
    <w:basedOn w:val="Policepardfaut"/>
    <w:uiPriority w:val="20"/>
    <w:semiHidden/>
    <w:unhideWhenUsed/>
    <w:qFormat/>
    <w:rsid w:val="00333B97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333B9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33B97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33B97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93710A"/>
  </w:style>
  <w:style w:type="character" w:customStyle="1" w:styleId="PieddepageCar">
    <w:name w:val="Pied de page Car"/>
    <w:basedOn w:val="Policepardfaut"/>
    <w:link w:val="Pieddepage"/>
    <w:uiPriority w:val="99"/>
    <w:rsid w:val="0093710A"/>
  </w:style>
  <w:style w:type="character" w:styleId="Appelnotedebasdep">
    <w:name w:val="footnote reference"/>
    <w:basedOn w:val="Policepardfaut"/>
    <w:uiPriority w:val="99"/>
    <w:semiHidden/>
    <w:unhideWhenUsed/>
    <w:rsid w:val="00333B97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33B97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33B97"/>
    <w:rPr>
      <w:szCs w:val="20"/>
    </w:rPr>
  </w:style>
  <w:style w:type="table" w:customStyle="1" w:styleId="TableauGrille1Clair1">
    <w:name w:val="Tableau Grille 1 Clair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21">
    <w:name w:val="Tableau Grille 1 Clair - Accentuation 2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31">
    <w:name w:val="Tableau Grille 1 Clair - Accentuation 3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41">
    <w:name w:val="Tableau Grille 1 Clair - Accentuation 4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51">
    <w:name w:val="Tableau Grille 1 Clair - Accentuation 5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1">
    <w:name w:val="Tableau Grille 1 Clair - Accentuation 6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Grille2-Accentuation21">
    <w:name w:val="Tableau Grille 2 - Accentuation 2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Grille2-Accentuation31">
    <w:name w:val="Tableau Grille 2 - Accentuation 3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Grille2-Accentuation41">
    <w:name w:val="Tableau Grille 2 - Accentuation 4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Grille2-Accentuation51">
    <w:name w:val="Tableau Grille 2 - Accentuation 5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Grille2-Accentuation61">
    <w:name w:val="Tableau Grille 2 - Accentuation 6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Grille31">
    <w:name w:val="Tableau Grille 3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3-Accentuation11">
    <w:name w:val="Tableau Grille 3 - Accentuation 1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eauGrille3-Accentuation21">
    <w:name w:val="Tableau Grille 3 - Accentuation 2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eauGrille3-Accentuation31">
    <w:name w:val="Tableau Grille 3 - Accentuation 3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eauGrille3-Accentuation41">
    <w:name w:val="Tableau Grille 3 - Accentuation 4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eauGrille3-Accentuation51">
    <w:name w:val="Tableau Grille 3 - Accentuation 5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eauGrille3-Accentuation61">
    <w:name w:val="Tableau Grille 3 - Accentuation 6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leauGrille41">
    <w:name w:val="Tableau Grille 4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4-Accentuation11">
    <w:name w:val="Tableau Grille 4 - Accentuation 1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Grille4-Accentuation21">
    <w:name w:val="Tableau Grille 4 - Accentuation 2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Grille4-Accentuation41">
    <w:name w:val="Tableau Grille 4 - Accentuation 4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Grille4-Accentuation51">
    <w:name w:val="Tableau Grille 4 - Accentuation 5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Grille4-Accentuation61">
    <w:name w:val="Tableau Grille 4 - Accentuation 6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Grille5Fonc1">
    <w:name w:val="Tableau Grille 5 Foncé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leauGrille5Fonc-Accentuation21">
    <w:name w:val="Tableau Grille 5 Foncé - Accentuation 2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leauGrille5Fonc-Accentuation31">
    <w:name w:val="Tableau Grille 5 Foncé - Accentuation 3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leauGrille5Fonc-Accentuation41">
    <w:name w:val="Tableau Grille 5 Foncé - Accentuation 4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leauGrille5Fonc-Accentuation61">
    <w:name w:val="Tableau Grille 5 Foncé - Accentuation 6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leauGrille6Couleur1">
    <w:name w:val="Tableau Grille 6 Couleur1"/>
    <w:basedOn w:val="Tableau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6Couleur-Accentuation11">
    <w:name w:val="Tableau Grille 6 Couleur - Accentuation 11"/>
    <w:basedOn w:val="Tableau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Grille6Couleur-Accentuation21">
    <w:name w:val="Tableau Grille 6 Couleur - Accentuation 21"/>
    <w:basedOn w:val="Tableau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Grille6Couleur-Accentuation31">
    <w:name w:val="Tableau Grille 6 Couleur - Accentuation 31"/>
    <w:basedOn w:val="Tableau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Grille6Couleur-Accentuation41">
    <w:name w:val="Tableau Grille 6 Couleur - Accentuation 41"/>
    <w:basedOn w:val="Tableau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Grille6Couleur-Accentuation51">
    <w:name w:val="Tableau Grille 6 Couleur - Accentuation 51"/>
    <w:basedOn w:val="Tableau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Grille6Couleur-Accentuation61">
    <w:name w:val="Tableau Grille 6 Couleur - Accentuation 61"/>
    <w:basedOn w:val="Tableau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Grille7Couleur1">
    <w:name w:val="Tableau Grille 7 Couleur1"/>
    <w:basedOn w:val="Tableau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7Couleur-Accentuation11">
    <w:name w:val="Tableau Grille 7 Couleur - Accentuation 11"/>
    <w:basedOn w:val="Tableau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eauGrille7Couleur-Accentuation21">
    <w:name w:val="Tableau Grille 7 Couleur - Accentuation 21"/>
    <w:basedOn w:val="Tableau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eauGrille7Couleur-Accentuation41">
    <w:name w:val="Tableau Grille 7 Couleur - Accentuation 41"/>
    <w:basedOn w:val="Tableau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eauGrille7Couleur-Accentuation51">
    <w:name w:val="Tableau Grille 7 Couleur - Accentuation 51"/>
    <w:basedOn w:val="Tableau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eauGrille7Couleur-Accentuation61">
    <w:name w:val="Tableau Grille 7 Couleur - Accentuation 61"/>
    <w:basedOn w:val="Tableau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93710A"/>
  </w:style>
  <w:style w:type="character" w:customStyle="1" w:styleId="En-tteCar">
    <w:name w:val="En-tête Car"/>
    <w:basedOn w:val="Policepardfaut"/>
    <w:link w:val="En-tte"/>
    <w:uiPriority w:val="99"/>
    <w:rsid w:val="0093710A"/>
  </w:style>
  <w:style w:type="character" w:customStyle="1" w:styleId="Titre1Car">
    <w:name w:val="Titre 1 Car"/>
    <w:basedOn w:val="Policepardfaut"/>
    <w:link w:val="Titre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333B97"/>
  </w:style>
  <w:style w:type="paragraph" w:styleId="AdresseHTML">
    <w:name w:val="HTML Address"/>
    <w:basedOn w:val="Normal"/>
    <w:link w:val="AdresseHTMLCar"/>
    <w:uiPriority w:val="99"/>
    <w:semiHidden/>
    <w:unhideWhenUsed/>
    <w:rsid w:val="00333B97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333B97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333B97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333B97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33B97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333B97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03245B"/>
    <w:rPr>
      <w:i/>
      <w:iCs/>
      <w:color w:val="A1226E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Grilleclaire">
    <w:name w:val="Light Grid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333B97"/>
  </w:style>
  <w:style w:type="paragraph" w:styleId="Liste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leauListe1Clair1">
    <w:name w:val="Tableau Liste 1 Clair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1Clair-Accentuation11">
    <w:name w:val="Tableau Liste 1 Clair - Accentuation 1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1Clair-Accentuation21">
    <w:name w:val="Tableau Liste 1 Clair - Accentuation 2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1Clair-Accentuation31">
    <w:name w:val="Tableau Liste 1 Clair - Accentuation 3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1Clair-Accentuation41">
    <w:name w:val="Tableau Liste 1 Clair - Accentuation 4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1Clair-Accentuation51">
    <w:name w:val="Tableau Liste 1 Clair - Accentuation 5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1Clair-Accentuation61">
    <w:name w:val="Tableau Liste 1 Clair - Accentuation 6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21">
    <w:name w:val="Tableau Liste 2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2-Accentuation11">
    <w:name w:val="Tableau Liste 2 - Accentuation 1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2-Accentuation21">
    <w:name w:val="Tableau Liste 2 - Accentuation 2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2-Accentuation31">
    <w:name w:val="Tableau Liste 2 - Accentuation 3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2-Accentuation41">
    <w:name w:val="Tableau Liste 2 - Accentuation 4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2-Accentuation51">
    <w:name w:val="Tableau Liste 2 - Accentuation 5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2-Accentuation61">
    <w:name w:val="Tableau Liste 2 - Accentuation 6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31">
    <w:name w:val="Tableau Liste 3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leauListe3-Accentuation21">
    <w:name w:val="Tableau Liste 3 - Accentuation 2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leauListe3-Accentuation31">
    <w:name w:val="Tableau Liste 3 - Accentuation 3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leauListe3-Accentuation41">
    <w:name w:val="Tableau Liste 3 - Accentuation 4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leauListe3-Accentuation51">
    <w:name w:val="Tableau Liste 3 - Accentuation 5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leauListe3-Accentuation61">
    <w:name w:val="Tableau Liste 3 - Accentuation 6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4-Accentuation11">
    <w:name w:val="Tableau Liste 4 - Accentuation 1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4-Accentuation21">
    <w:name w:val="Tableau Liste 4 - Accentuation 2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4-Accentuation31">
    <w:name w:val="Tableau Liste 4 - Accentuation 3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4-Accentuation41">
    <w:name w:val="Tableau Liste 4 - Accentuation 4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4-Accentuation51">
    <w:name w:val="Tableau Liste 4 - Accentuation 5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4-Accentuation61">
    <w:name w:val="Tableau Liste 4 - Accentuation 6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5Fonc1">
    <w:name w:val="Tableau Liste 5 Foncé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11">
    <w:name w:val="Tableau Liste 5 Foncé - Accentuation 1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21">
    <w:name w:val="Tableau Liste 5 Foncé - Accentuation 2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31">
    <w:name w:val="Tableau Liste 5 Foncé - Accentuation 3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41">
    <w:name w:val="Tableau Liste 5 Foncé - Accentuation 4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51">
    <w:name w:val="Tableau Liste 5 Foncé - Accentuation 5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61">
    <w:name w:val="Tableau Liste 5 Foncé - Accentuation 6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6Couleur1">
    <w:name w:val="Tableau Liste 6 Couleur1"/>
    <w:basedOn w:val="Tableau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6Couleur-Accentuation11">
    <w:name w:val="Tableau Liste 6 Couleur - Accentuation 11"/>
    <w:basedOn w:val="Tableau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6Couleur-Accentuation21">
    <w:name w:val="Tableau Liste 6 Couleur - Accentuation 21"/>
    <w:basedOn w:val="Tableau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6Couleur-Accentuation31">
    <w:name w:val="Tableau Liste 6 Couleur - Accentuation 31"/>
    <w:basedOn w:val="Tableau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6Couleur-Accentuation41">
    <w:name w:val="Tableau Liste 6 Couleur - Accentuation 41"/>
    <w:basedOn w:val="Tableau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6Couleur-Accentuation51">
    <w:name w:val="Tableau Liste 6 Couleur - Accentuation 51"/>
    <w:basedOn w:val="Tableau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6Couleur-Accentuation61">
    <w:name w:val="Tableau Liste 6 Couleur - Accentuation 61"/>
    <w:basedOn w:val="Tableau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7Couleur1">
    <w:name w:val="Tableau Liste 7 Couleur1"/>
    <w:basedOn w:val="Tableau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11">
    <w:name w:val="Tableau Liste 7 Couleur - Accentuation 11"/>
    <w:basedOn w:val="Tableau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21">
    <w:name w:val="Tableau Liste 7 Couleur - Accentuation 21"/>
    <w:basedOn w:val="Tableau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31">
    <w:name w:val="Tableau Liste 7 Couleur - Accentuation 31"/>
    <w:basedOn w:val="Tableau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41">
    <w:name w:val="Tableau Liste 7 Couleur - Accentuation 41"/>
    <w:basedOn w:val="Tableau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51">
    <w:name w:val="Tableau Liste 7 Couleur - Accentuation 51"/>
    <w:basedOn w:val="Tableau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61">
    <w:name w:val="Tableau Liste 7 Couleur - Accentuation 61"/>
    <w:basedOn w:val="Tableau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333B97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Sansinterligne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333B97"/>
  </w:style>
  <w:style w:type="character" w:customStyle="1" w:styleId="TitredenoteCar">
    <w:name w:val="Titre de note Car"/>
    <w:basedOn w:val="Policepardfaut"/>
    <w:link w:val="Titredenote"/>
    <w:uiPriority w:val="99"/>
    <w:semiHidden/>
    <w:rsid w:val="00333B97"/>
  </w:style>
  <w:style w:type="character" w:styleId="Numrodepage">
    <w:name w:val="page number"/>
    <w:basedOn w:val="Policepardfaut"/>
    <w:uiPriority w:val="99"/>
    <w:semiHidden/>
    <w:unhideWhenUsed/>
    <w:rsid w:val="00333B97"/>
  </w:style>
  <w:style w:type="table" w:customStyle="1" w:styleId="Tableausimple11">
    <w:name w:val="Tableau simple 11"/>
    <w:basedOn w:val="Tableau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21">
    <w:name w:val="Tableau simple 21"/>
    <w:basedOn w:val="Tableau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ausimple31">
    <w:name w:val="Tableau simple 31"/>
    <w:basedOn w:val="Tableau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1">
    <w:name w:val="Tableau simple 41"/>
    <w:basedOn w:val="Tableau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51">
    <w:name w:val="Tableau simple 51"/>
    <w:basedOn w:val="Tableau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333B97"/>
    <w:rPr>
      <w:rFonts w:ascii="Consolas" w:hAnsi="Consolas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333B97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333B97"/>
  </w:style>
  <w:style w:type="character" w:customStyle="1" w:styleId="SalutationsCar">
    <w:name w:val="Salutations Car"/>
    <w:basedOn w:val="Policepardfaut"/>
    <w:link w:val="Salutations"/>
    <w:uiPriority w:val="99"/>
    <w:semiHidden/>
    <w:rsid w:val="00333B97"/>
  </w:style>
  <w:style w:type="paragraph" w:styleId="Signature">
    <w:name w:val="Signature"/>
    <w:basedOn w:val="Normal"/>
    <w:link w:val="SignatureCar"/>
    <w:uiPriority w:val="99"/>
    <w:semiHidden/>
    <w:unhideWhenUsed/>
    <w:rsid w:val="00333B97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333B97"/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333B97"/>
    <w:rPr>
      <w:color w:val="5A5A5A" w:themeColor="text1" w:themeTint="A5"/>
      <w:spacing w:val="15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claire1">
    <w:name w:val="Grille de tableau claire1"/>
    <w:basedOn w:val="Tableau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333B97"/>
  </w:style>
  <w:style w:type="table" w:styleId="Tableauprofessionnel">
    <w:name w:val="Table Professional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Image">
    <w:name w:val="Image"/>
    <w:basedOn w:val="Normal"/>
    <w:qFormat/>
    <w:rsid w:val="00730835"/>
    <w:pPr>
      <w:spacing w:before="100" w:after="900"/>
    </w:pPr>
  </w:style>
  <w:style w:type="paragraph" w:customStyle="1" w:styleId="Coordonnes">
    <w:name w:val="Coordonnées"/>
    <w:basedOn w:val="Normal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D06C3F" w:rsidP="00D06C3F">
          <w:pPr>
            <w:pStyle w:val="EB2915AC5B7148238E670817ECAE3C50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D06C3F" w:rsidP="00D06C3F">
          <w:pPr>
            <w:pStyle w:val="EDE85CBFDEB946BA976A00375CDD70D7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D06C3F" w:rsidP="00D06C3F">
          <w:pPr>
            <w:pStyle w:val="BB469DDB865F4940B94D37BBCAC31AA8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D06C3F" w:rsidP="00D06C3F">
          <w:pPr>
            <w:pStyle w:val="6B660E85DA0F4D469A5C444899B8901110"/>
          </w:pPr>
          <w:r w:rsidRPr="00A828FD">
            <w:rPr>
              <w:lang w:val="en-US" w:bidi="fr-FR"/>
            </w:rPr>
            <w:t>Courriel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D06C3F" w:rsidP="00D06C3F">
          <w:pPr>
            <w:pStyle w:val="5A811E54763E482FBC114272ACDBE68F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D06C3F" w:rsidP="00D06C3F">
          <w:pPr>
            <w:pStyle w:val="5287874DBCF44449B8937DE21EA8C4F310"/>
          </w:pPr>
          <w:r w:rsidRPr="00A828FD">
            <w:rPr>
              <w:lang w:val="en-US" w:bidi="fr-FR"/>
            </w:rPr>
            <w:t>Pseudo sur Twitter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D06C3F" w:rsidP="00D06C3F">
          <w:pPr>
            <w:pStyle w:val="33C5315CE54243B28D8D7D34E490BCAC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D06C3F" w:rsidP="00D06C3F">
          <w:pPr>
            <w:pStyle w:val="EAF7492FE6E24591AA98E2B476719A4A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D06C3F" w:rsidP="00D06C3F">
          <w:pPr>
            <w:pStyle w:val="02C2EBD8CB1B4CBFA57F23FBA76B533A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D06C3F" w:rsidP="00D06C3F">
          <w:pPr>
            <w:pStyle w:val="BFE4A80932B34CF38C560C219303D11610"/>
          </w:pPr>
          <w:r>
            <w:rPr>
              <w:lang w:val="en-US" w:bidi="fr-FR"/>
            </w:rPr>
            <w:t>Courriel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D06C3F" w:rsidP="00D06C3F">
          <w:pPr>
            <w:pStyle w:val="11A44AC944164F73BCFB221C58D70BFD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D06C3F" w:rsidP="00D06C3F">
          <w:pPr>
            <w:pStyle w:val="E06A62DD763342E39DBDAC432E2841EC10"/>
          </w:pPr>
          <w:r>
            <w:rPr>
              <w:lang w:val="en-US" w:bidi="fr-FR"/>
            </w:rPr>
            <w:t>Pseudo sur Twitter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D06C3F" w:rsidP="00D06C3F">
          <w:pPr>
            <w:pStyle w:val="16D285FD58AD40478A17ED689C1AF71910"/>
          </w:pPr>
          <w:r>
            <w:rPr>
              <w:lang w:val="fr-CA" w:bidi="fr-FR"/>
            </w:rPr>
            <w:t>Adresse Web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D06C3F" w:rsidP="00D06C3F">
          <w:pPr>
            <w:pStyle w:val="557B906642314D30A24920A09A4E3677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D06C3F" w:rsidP="00D06C3F">
          <w:pPr>
            <w:pStyle w:val="E4FE0DAE8E4548C4A5D5BCD3B7B60026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D06C3F" w:rsidP="00D06C3F">
          <w:pPr>
            <w:pStyle w:val="F48D92DDB96A49A7909D6B3ABC0F1CFA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D06C3F" w:rsidP="00D06C3F">
          <w:pPr>
            <w:pStyle w:val="AF9410C26C09453780B768487B59A31810"/>
          </w:pPr>
          <w:r>
            <w:rPr>
              <w:lang w:val="en-US" w:bidi="fr-FR"/>
            </w:rPr>
            <w:t>Courriel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D06C3F" w:rsidP="00D06C3F">
          <w:pPr>
            <w:pStyle w:val="77E51353D91F47C19E219C44B43FBAC9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D06C3F" w:rsidP="00D06C3F">
          <w:pPr>
            <w:pStyle w:val="C05D9D02E0E647BAA7D93147C523D19E10"/>
          </w:pPr>
          <w:r>
            <w:rPr>
              <w:lang w:val="en-US" w:bidi="fr-FR"/>
            </w:rPr>
            <w:t>Pseudo sur Twitter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D06C3F" w:rsidP="00D06C3F">
          <w:pPr>
            <w:pStyle w:val="FA76F88FE5B542F3A5E270D9AF8E35B910"/>
          </w:pPr>
          <w:r>
            <w:rPr>
              <w:lang w:val="fr-CA" w:bidi="fr-FR"/>
            </w:rPr>
            <w:t>Adresse Web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D06C3F" w:rsidP="00D06C3F">
          <w:pPr>
            <w:pStyle w:val="B8455C5067454B5FACAFE8858AC2DF0B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D06C3F" w:rsidP="00D06C3F">
          <w:pPr>
            <w:pStyle w:val="35487FCE1E91420BAA229650C10CBAE2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D06C3F" w:rsidP="00D06C3F">
          <w:pPr>
            <w:pStyle w:val="8029D1E7D60141488FFC77D072C0394E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D06C3F" w:rsidP="00D06C3F">
          <w:pPr>
            <w:pStyle w:val="49ADD01B51CB456191F7BF47858DE0ED10"/>
          </w:pPr>
          <w:r>
            <w:rPr>
              <w:lang w:val="en-US" w:bidi="fr-FR"/>
            </w:rPr>
            <w:t>Courriel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D06C3F" w:rsidP="00D06C3F">
          <w:pPr>
            <w:pStyle w:val="B9C18112AC904B14A5972922A564AC87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D06C3F" w:rsidP="00D06C3F">
          <w:pPr>
            <w:pStyle w:val="D9B1929B615647EC840C4EDB803A5A6310"/>
          </w:pPr>
          <w:r>
            <w:rPr>
              <w:lang w:val="en-US" w:bidi="fr-FR"/>
            </w:rPr>
            <w:t>Pseudo sur Twitter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D06C3F" w:rsidP="00D06C3F">
          <w:pPr>
            <w:pStyle w:val="8ADC6666B005476585D8CDF5481DCD5C10"/>
          </w:pPr>
          <w:r>
            <w:rPr>
              <w:lang w:val="fr-CA" w:bidi="fr-FR"/>
            </w:rPr>
            <w:t>Adresse Web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D06C3F" w:rsidP="00D06C3F">
          <w:pPr>
            <w:pStyle w:val="BCB296CCCBA84AE587B2858F29D67CF5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D06C3F" w:rsidP="00D06C3F">
          <w:pPr>
            <w:pStyle w:val="1007F6FF0DA44E32BD5D3176F759FE3C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D06C3F" w:rsidP="00D06C3F">
          <w:pPr>
            <w:pStyle w:val="1332A3AB9E10415AB3BCB773442B2457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D06C3F" w:rsidP="00D06C3F">
          <w:pPr>
            <w:pStyle w:val="96716D416D3C43D5A2EF4EF5860DD42310"/>
          </w:pPr>
          <w:r>
            <w:rPr>
              <w:lang w:val="en-US" w:bidi="fr-FR"/>
            </w:rPr>
            <w:t>Courriel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D06C3F" w:rsidP="00D06C3F">
          <w:pPr>
            <w:pStyle w:val="3D205F086AD742C89D2E924F75DCEFEE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D06C3F" w:rsidP="00D06C3F">
          <w:pPr>
            <w:pStyle w:val="AD935371A3CD419FBF48D0FFB83DFA9B10"/>
          </w:pPr>
          <w:r>
            <w:rPr>
              <w:lang w:val="en-US" w:bidi="fr-FR"/>
            </w:rPr>
            <w:t>Pseudo sur Twitter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D06C3F" w:rsidP="00D06C3F">
          <w:pPr>
            <w:pStyle w:val="7774FC68C87E494689C27471D820F37410"/>
          </w:pPr>
          <w:r>
            <w:rPr>
              <w:lang w:val="fr-CA" w:bidi="fr-FR"/>
            </w:rPr>
            <w:t>Adresse Web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D06C3F" w:rsidP="00D06C3F">
          <w:pPr>
            <w:pStyle w:val="4A9404B4D6AC4D88882B1A89528959A5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D06C3F" w:rsidP="00D06C3F">
          <w:pPr>
            <w:pStyle w:val="9E39715992CB4A23BA1EECC326F783B6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D06C3F" w:rsidP="00D06C3F">
          <w:pPr>
            <w:pStyle w:val="2CF7AA03A5174C808662D0ACC2AEF875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D06C3F" w:rsidP="00D06C3F">
          <w:pPr>
            <w:pStyle w:val="2912EE4220134C3FADF4FECB66F038B110"/>
          </w:pPr>
          <w:r>
            <w:rPr>
              <w:lang w:val="en-US" w:bidi="fr-FR"/>
            </w:rPr>
            <w:t>Courriel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D06C3F" w:rsidP="00D06C3F">
          <w:pPr>
            <w:pStyle w:val="288C556658C74B82BB14F3F25589481F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D06C3F" w:rsidP="00D06C3F">
          <w:pPr>
            <w:pStyle w:val="195CDFA46A72432FBEF35D7712F67A3710"/>
          </w:pPr>
          <w:r>
            <w:rPr>
              <w:lang w:val="en-US" w:bidi="fr-FR"/>
            </w:rPr>
            <w:t>Pseudo sur Twitter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D06C3F" w:rsidP="00D06C3F">
          <w:pPr>
            <w:pStyle w:val="FAF67C5311704C7A9AA289215B583A3B10"/>
          </w:pPr>
          <w:r>
            <w:rPr>
              <w:lang w:val="fr-CA" w:bidi="fr-FR"/>
            </w:rPr>
            <w:t>Adresse Web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D06C3F" w:rsidP="00D06C3F">
          <w:pPr>
            <w:pStyle w:val="D63FB422ECC34896B1E928A60B98861E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D06C3F" w:rsidP="00D06C3F">
          <w:pPr>
            <w:pStyle w:val="E388390A99EE4C92A5B98E4A86B7FB4C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D06C3F" w:rsidP="00D06C3F">
          <w:pPr>
            <w:pStyle w:val="9A800666439E4B39B933CEC78185CD7F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D06C3F" w:rsidP="00D06C3F">
          <w:pPr>
            <w:pStyle w:val="C03EDDF6DB214755A90DFBC581DCD5E410"/>
          </w:pPr>
          <w:r>
            <w:rPr>
              <w:lang w:val="en-US" w:bidi="fr-FR"/>
            </w:rPr>
            <w:t>Courriel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D06C3F" w:rsidP="00D06C3F">
          <w:pPr>
            <w:pStyle w:val="5561E38A28AF4BF5BAEAD3A455D457AC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D06C3F" w:rsidP="00D06C3F">
          <w:pPr>
            <w:pStyle w:val="39C32D344F1B47E7A83A2FDA56E83B0410"/>
          </w:pPr>
          <w:r>
            <w:rPr>
              <w:lang w:val="en-US" w:bidi="fr-FR"/>
            </w:rPr>
            <w:t>Pseudo sur Twitter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D06C3F" w:rsidP="00D06C3F">
          <w:pPr>
            <w:pStyle w:val="46B880EE803945B98922941F2080C30210"/>
          </w:pPr>
          <w:r>
            <w:rPr>
              <w:lang w:val="fr-CA" w:bidi="fr-FR"/>
            </w:rPr>
            <w:t>Adresse Web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D06C3F" w:rsidP="00D06C3F">
          <w:pPr>
            <w:pStyle w:val="954E045EFF5D41CB9A410799059AC891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D06C3F" w:rsidP="00D06C3F">
          <w:pPr>
            <w:pStyle w:val="6009AD3ABFFA4E5C9952807ECB20F4F0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D06C3F" w:rsidP="00D06C3F">
          <w:pPr>
            <w:pStyle w:val="28D5802C19E3490EAB3250B16A12510B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D06C3F" w:rsidP="00D06C3F">
          <w:pPr>
            <w:pStyle w:val="9C197254A782429EA4F33A8936EC038410"/>
          </w:pPr>
          <w:r>
            <w:rPr>
              <w:lang w:val="en-US" w:bidi="fr-FR"/>
            </w:rPr>
            <w:t>Courriel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D06C3F" w:rsidP="00D06C3F">
          <w:pPr>
            <w:pStyle w:val="3A270EEAB07A4B9194C6D36252A2FCE8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D06C3F" w:rsidP="00D06C3F">
          <w:pPr>
            <w:pStyle w:val="C5BCF5143FCE48858D0C246D439BEBF310"/>
          </w:pPr>
          <w:r>
            <w:rPr>
              <w:lang w:val="en-US" w:bidi="fr-FR"/>
            </w:rPr>
            <w:t>Pseudo sur Twitter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D06C3F" w:rsidP="00D06C3F">
          <w:pPr>
            <w:pStyle w:val="9477A7B727194D4BA4D4D18C0493768510"/>
          </w:pPr>
          <w:r>
            <w:rPr>
              <w:lang w:val="fr-CA" w:bidi="fr-FR"/>
            </w:rPr>
            <w:t>Adresse Web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D06C3F" w:rsidP="00D06C3F">
          <w:pPr>
            <w:pStyle w:val="DC1641FB13DE4FB69A3DD1BAE4AFC331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D06C3F" w:rsidP="00D06C3F">
          <w:pPr>
            <w:pStyle w:val="6568843B20A64AFA9A5AAC1E478F4D7A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D06C3F" w:rsidP="00D06C3F">
          <w:pPr>
            <w:pStyle w:val="2CFE3F9D5AC64C91922A0C3E4D7D904D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D06C3F" w:rsidP="00D06C3F">
          <w:pPr>
            <w:pStyle w:val="6A7814946B7B4E58846D9A13FF6A11D010"/>
          </w:pPr>
          <w:r>
            <w:rPr>
              <w:lang w:val="en-US" w:bidi="fr-FR"/>
            </w:rPr>
            <w:t>Courriel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D06C3F" w:rsidP="00D06C3F">
          <w:pPr>
            <w:pStyle w:val="DBE5A7D4D71349469A5CC06129E13C6C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D06C3F" w:rsidP="00D06C3F">
          <w:pPr>
            <w:pStyle w:val="85E1B0BFA9324CFF94424BF663E8373410"/>
          </w:pPr>
          <w:r>
            <w:rPr>
              <w:lang w:val="en-US" w:bidi="fr-FR"/>
            </w:rPr>
            <w:t>Pseudo sur Twitter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D06C3F" w:rsidP="00D06C3F">
          <w:pPr>
            <w:pStyle w:val="740C6A2E84AC4B67ADABBC5492E91AED10"/>
          </w:pPr>
          <w:r>
            <w:rPr>
              <w:lang w:val="fr-CA" w:bidi="fr-FR"/>
            </w:rPr>
            <w:t>Adresse Web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D06C3F" w:rsidP="00D06C3F">
          <w:pPr>
            <w:pStyle w:val="C75D25D6DD6D47A995D57F609F4155D410"/>
          </w:pPr>
          <w:r w:rsidRPr="00E272E8">
            <w:rPr>
              <w:lang w:val="fr-CA" w:bidi="fr-FR"/>
            </w:rPr>
            <w:t>Votre nom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D06C3F" w:rsidP="00D06C3F">
          <w:pPr>
            <w:pStyle w:val="A91A32CD614B412AB8FF8837DE38A3D010"/>
          </w:pPr>
          <w:r w:rsidRPr="00E272E8">
            <w:rPr>
              <w:lang w:val="fr-CA" w:bidi="fr-FR"/>
            </w:rPr>
            <w:t>Adresse postale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D06C3F" w:rsidP="00D06C3F">
          <w:pPr>
            <w:pStyle w:val="EE5AB7679752438295E09A2AC01D5E3410"/>
          </w:pPr>
          <w:r w:rsidRPr="00E272E8">
            <w:rPr>
              <w:lang w:val="fr-CA" w:bidi="fr-FR"/>
            </w:rPr>
            <w:t>Téléphone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D06C3F" w:rsidP="00D06C3F">
          <w:pPr>
            <w:pStyle w:val="765E4862A055484DAF118EAD5C61F9DE10"/>
          </w:pPr>
          <w:r>
            <w:rPr>
              <w:lang w:val="en-US" w:bidi="fr-FR"/>
            </w:rPr>
            <w:t>Courriel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D06C3F" w:rsidP="00D06C3F">
          <w:pPr>
            <w:pStyle w:val="0CE683E604624000BC39090F700FF51D10"/>
          </w:pPr>
          <w:r w:rsidRPr="00A828FD">
            <w:rPr>
              <w:lang w:val="en-US" w:bidi="fr-FR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D06C3F" w:rsidP="00D06C3F">
          <w:pPr>
            <w:pStyle w:val="2190EB9F9ECE47E1BE28ADA0B4654B4A10"/>
          </w:pPr>
          <w:r>
            <w:rPr>
              <w:lang w:val="en-US" w:bidi="fr-FR"/>
            </w:rPr>
            <w:t>Pseudo sur Twitter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D06C3F" w:rsidP="00D06C3F">
          <w:pPr>
            <w:pStyle w:val="D14BF767E4C74BDDB56149B7B866D75D10"/>
          </w:pPr>
          <w:r>
            <w:rPr>
              <w:lang w:val="fr-CA" w:bidi="fr-FR"/>
            </w:rPr>
            <w:t>Adresse Web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D06C3F" w:rsidP="00D06C3F">
          <w:pPr>
            <w:pStyle w:val="56EB7651D74F4D9DBAFAB3896DA46A779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D06C3F" w:rsidP="00D06C3F">
          <w:pPr>
            <w:pStyle w:val="B7A6DA7B8ABF4D4CACA38D73D0E9245210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D06C3F" w:rsidP="00D06C3F">
          <w:pPr>
            <w:pStyle w:val="E4988B95C5C34031BF2D13ABF563213F10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D06C3F" w:rsidP="00D06C3F">
          <w:pPr>
            <w:pStyle w:val="6C1E1D8475E24C5ABADFE934C597554A10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D06C3F" w:rsidP="00D06C3F">
          <w:pPr>
            <w:pStyle w:val="43D0CC09E8F2427EBE4CEE71B1D1FE1A10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D06C3F" w:rsidP="00D06C3F">
          <w:pPr>
            <w:pStyle w:val="8621FE4C12C946B7906C8555D29772E310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D06C3F" w:rsidP="00D06C3F">
          <w:pPr>
            <w:pStyle w:val="6C7C6AFFE9D14DA8B859835D99FA174710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D06C3F" w:rsidP="00D06C3F">
          <w:pPr>
            <w:pStyle w:val="857C909B7312441B85991CFB06EA000C10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D06C3F" w:rsidP="00D06C3F">
          <w:pPr>
            <w:pStyle w:val="8A19A38376D44FDCA3364F2E59A9969110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D06C3F" w:rsidP="00D06C3F">
          <w:pPr>
            <w:pStyle w:val="38AD9EEC26434D95A1D098F3C1495BE210"/>
          </w:pPr>
          <w:r>
            <w:rPr>
              <w:lang w:val="fr-CA" w:bidi="fr-FR"/>
            </w:rPr>
            <w:t>Ville (Province), Code postal</w:t>
          </w:r>
        </w:p>
      </w:docPartBody>
    </w:docPart>
    <w:docPart>
      <w:docPartPr>
        <w:name w:val="1035B991BE0341FF998FC5DE2D380AC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3286D8-D5BD-4139-B0C8-F25873E15AC6}"/>
      </w:docPartPr>
      <w:docPartBody>
        <w:p w:rsidR="00183034" w:rsidRDefault="00D06C3F" w:rsidP="00D06C3F">
          <w:pPr>
            <w:pStyle w:val="1035B991BE0341FF998FC5DE2D380ACA6"/>
          </w:pPr>
          <w:r>
            <w:rPr>
              <w:lang w:val="fr-CA" w:bidi="fr-FR"/>
            </w:rPr>
            <w:t>Adresse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8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303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9C35E7"/>
    <w:rsid w:val="00A406F8"/>
    <w:rsid w:val="00B94127"/>
    <w:rsid w:val="00BB3D55"/>
    <w:rsid w:val="00BD1BA6"/>
    <w:rsid w:val="00BF3574"/>
    <w:rsid w:val="00C359C6"/>
    <w:rsid w:val="00CC218C"/>
    <w:rsid w:val="00CD69DE"/>
    <w:rsid w:val="00CD6BAC"/>
    <w:rsid w:val="00CF66BB"/>
    <w:rsid w:val="00D06C3F"/>
    <w:rsid w:val="00DA1AD3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06C3F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2">
    <w:name w:val="EB2915AC5B7148238E670817ECAE3C50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2">
    <w:name w:val="EDE85CBFDEB946BA976A00375CDD70D7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2">
    <w:name w:val="B7A6DA7B8ABF4D4CACA38D73D0E92452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2">
    <w:name w:val="BB469DDB865F4940B94D37BBCAC31AA8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2">
    <w:name w:val="6B660E85DA0F4D469A5C444899B89011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2">
    <w:name w:val="5A811E54763E482FBC114272ACDBE68F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2">
    <w:name w:val="5287874DBCF44449B8937DE21EA8C4F3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2">
    <w:name w:val="4286DF52A0A64E4BA42A790784A40632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2">
    <w:name w:val="33C5315CE54243B28D8D7D34E490BCAC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2">
    <w:name w:val="EAF7492FE6E24591AA98E2B476719A4A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1">
    <w:name w:val="56EB7651D74F4D9DBAFAB3896DA46A771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2">
    <w:name w:val="02C2EBD8CB1B4CBFA57F23FBA76B533A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2">
    <w:name w:val="BFE4A80932B34CF38C560C219303D116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2">
    <w:name w:val="11A44AC944164F73BCFB221C58D70BFD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2">
    <w:name w:val="E06A62DD763342E39DBDAC432E2841EC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2">
    <w:name w:val="16D285FD58AD40478A17ED689C1AF719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2">
    <w:name w:val="557B906642314D30A24920A09A4E3677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2">
    <w:name w:val="E4FE0DAE8E4548C4A5D5BCD3B7B60026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2">
    <w:name w:val="E4988B95C5C34031BF2D13ABF563213F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2">
    <w:name w:val="F48D92DDB96A49A7909D6B3ABC0F1CFA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2">
    <w:name w:val="AF9410C26C09453780B768487B59A318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2">
    <w:name w:val="77E51353D91F47C19E219C44B43FBAC9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2">
    <w:name w:val="C05D9D02E0E647BAA7D93147C523D19E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2">
    <w:name w:val="FA76F88FE5B542F3A5E270D9AF8E35B9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2">
    <w:name w:val="B8455C5067454B5FACAFE8858AC2DF0B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2">
    <w:name w:val="35487FCE1E91420BAA229650C10CBAE2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2">
    <w:name w:val="6C1E1D8475E24C5ABADFE934C597554A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2">
    <w:name w:val="8029D1E7D60141488FFC77D072C0394E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2">
    <w:name w:val="49ADD01B51CB456191F7BF47858DE0ED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2">
    <w:name w:val="B9C18112AC904B14A5972922A564AC87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2">
    <w:name w:val="D9B1929B615647EC840C4EDB803A5A63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2">
    <w:name w:val="8ADC6666B005476585D8CDF5481DCD5C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2">
    <w:name w:val="BCB296CCCBA84AE587B2858F29D67CF5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2">
    <w:name w:val="1007F6FF0DA44E32BD5D3176F759FE3C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2">
    <w:name w:val="43D0CC09E8F2427EBE4CEE71B1D1FE1A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2">
    <w:name w:val="1332A3AB9E10415AB3BCB773442B2457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2">
    <w:name w:val="96716D416D3C43D5A2EF4EF5860DD423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2">
    <w:name w:val="3D205F086AD742C89D2E924F75DCEFEE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2">
    <w:name w:val="AD935371A3CD419FBF48D0FFB83DFA9B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2">
    <w:name w:val="7774FC68C87E494689C27471D820F374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2">
    <w:name w:val="4A9404B4D6AC4D88882B1A89528959A5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2">
    <w:name w:val="9E39715992CB4A23BA1EECC326F783B6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2">
    <w:name w:val="8621FE4C12C946B7906C8555D29772E3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2">
    <w:name w:val="2CF7AA03A5174C808662D0ACC2AEF875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2">
    <w:name w:val="2912EE4220134C3FADF4FECB66F038B1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2">
    <w:name w:val="288C556658C74B82BB14F3F25589481F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2">
    <w:name w:val="195CDFA46A72432FBEF35D7712F67A37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2">
    <w:name w:val="FAF67C5311704C7A9AA289215B583A3B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2">
    <w:name w:val="D63FB422ECC34896B1E928A60B98861E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2">
    <w:name w:val="E388390A99EE4C92A5B98E4A86B7FB4C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2">
    <w:name w:val="6C7C6AFFE9D14DA8B859835D99FA1747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2">
    <w:name w:val="9A800666439E4B39B933CEC78185CD7F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2">
    <w:name w:val="C03EDDF6DB214755A90DFBC581DCD5E4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2">
    <w:name w:val="5561E38A28AF4BF5BAEAD3A455D457AC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2">
    <w:name w:val="39C32D344F1B47E7A83A2FDA56E83B04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2">
    <w:name w:val="46B880EE803945B98922941F2080C302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2">
    <w:name w:val="954E045EFF5D41CB9A410799059AC891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2">
    <w:name w:val="6009AD3ABFFA4E5C9952807ECB20F4F0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2">
    <w:name w:val="857C909B7312441B85991CFB06EA000C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2">
    <w:name w:val="28D5802C19E3490EAB3250B16A12510B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2">
    <w:name w:val="9C197254A782429EA4F33A8936EC0384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2">
    <w:name w:val="3A270EEAB07A4B9194C6D36252A2FCE8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2">
    <w:name w:val="C5BCF5143FCE48858D0C246D439BEBF3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2">
    <w:name w:val="9477A7B727194D4BA4D4D18C04937685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2">
    <w:name w:val="DC1641FB13DE4FB69A3DD1BAE4AFC331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2">
    <w:name w:val="6568843B20A64AFA9A5AAC1E478F4D7A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2">
    <w:name w:val="8A19A38376D44FDCA3364F2E59A99691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2">
    <w:name w:val="2CFE3F9D5AC64C91922A0C3E4D7D904D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2">
    <w:name w:val="6A7814946B7B4E58846D9A13FF6A11D0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2">
    <w:name w:val="DBE5A7D4D71349469A5CC06129E13C6C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2">
    <w:name w:val="85E1B0BFA9324CFF94424BF663E83734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2">
    <w:name w:val="740C6A2E84AC4B67ADABBC5492E91AED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2">
    <w:name w:val="C75D25D6DD6D47A995D57F609F4155D42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2">
    <w:name w:val="A91A32CD614B412AB8FF8837DE38A3D0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2">
    <w:name w:val="38AD9EEC26434D95A1D098F3C1495BE2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2">
    <w:name w:val="EE5AB7679752438295E09A2AC01D5E34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2">
    <w:name w:val="765E4862A055484DAF118EAD5C61F9DE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2">
    <w:name w:val="0CE683E604624000BC39090F700FF51D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2">
    <w:name w:val="2190EB9F9ECE47E1BE28ADA0B4654B4A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2">
    <w:name w:val="D14BF767E4C74BDDB56149B7B866D75D2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3">
    <w:name w:val="EB2915AC5B7148238E670817ECAE3C50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3">
    <w:name w:val="EDE85CBFDEB946BA976A00375CDD70D7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3">
    <w:name w:val="B7A6DA7B8ABF4D4CACA38D73D0E92452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3">
    <w:name w:val="BB469DDB865F4940B94D37BBCAC31AA8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3">
    <w:name w:val="6B660E85DA0F4D469A5C444899B89011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3">
    <w:name w:val="5A811E54763E482FBC114272ACDBE68F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3">
    <w:name w:val="5287874DBCF44449B8937DE21EA8C4F3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3">
    <w:name w:val="4286DF52A0A64E4BA42A790784A40632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3">
    <w:name w:val="33C5315CE54243B28D8D7D34E490BCAC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3">
    <w:name w:val="EAF7492FE6E24591AA98E2B476719A4A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2">
    <w:name w:val="56EB7651D74F4D9DBAFAB3896DA46A772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3">
    <w:name w:val="02C2EBD8CB1B4CBFA57F23FBA76B533A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3">
    <w:name w:val="BFE4A80932B34CF38C560C219303D116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3">
    <w:name w:val="11A44AC944164F73BCFB221C58D70BFD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3">
    <w:name w:val="E06A62DD763342E39DBDAC432E2841EC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3">
    <w:name w:val="16D285FD58AD40478A17ED689C1AF719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3">
    <w:name w:val="557B906642314D30A24920A09A4E3677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3">
    <w:name w:val="E4FE0DAE8E4548C4A5D5BCD3B7B60026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3">
    <w:name w:val="E4988B95C5C34031BF2D13ABF563213F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3">
    <w:name w:val="F48D92DDB96A49A7909D6B3ABC0F1CFA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3">
    <w:name w:val="AF9410C26C09453780B768487B59A318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3">
    <w:name w:val="77E51353D91F47C19E219C44B43FBAC9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3">
    <w:name w:val="C05D9D02E0E647BAA7D93147C523D19E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3">
    <w:name w:val="FA76F88FE5B542F3A5E270D9AF8E35B9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3">
    <w:name w:val="B8455C5067454B5FACAFE8858AC2DF0B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3">
    <w:name w:val="35487FCE1E91420BAA229650C10CBAE2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3">
    <w:name w:val="6C1E1D8475E24C5ABADFE934C597554A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3">
    <w:name w:val="8029D1E7D60141488FFC77D072C0394E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3">
    <w:name w:val="49ADD01B51CB456191F7BF47858DE0ED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3">
    <w:name w:val="B9C18112AC904B14A5972922A564AC87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3">
    <w:name w:val="D9B1929B615647EC840C4EDB803A5A63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3">
    <w:name w:val="8ADC6666B005476585D8CDF5481DCD5C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3">
    <w:name w:val="BCB296CCCBA84AE587B2858F29D67CF5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3">
    <w:name w:val="1007F6FF0DA44E32BD5D3176F759FE3C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3">
    <w:name w:val="43D0CC09E8F2427EBE4CEE71B1D1FE1A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3">
    <w:name w:val="1332A3AB9E10415AB3BCB773442B2457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3">
    <w:name w:val="96716D416D3C43D5A2EF4EF5860DD423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3">
    <w:name w:val="3D205F086AD742C89D2E924F75DCEFEE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3">
    <w:name w:val="AD935371A3CD419FBF48D0FFB83DFA9B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3">
    <w:name w:val="7774FC68C87E494689C27471D820F374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3">
    <w:name w:val="4A9404B4D6AC4D88882B1A89528959A5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3">
    <w:name w:val="9E39715992CB4A23BA1EECC326F783B6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3">
    <w:name w:val="8621FE4C12C946B7906C8555D29772E3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3">
    <w:name w:val="2CF7AA03A5174C808662D0ACC2AEF875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3">
    <w:name w:val="2912EE4220134C3FADF4FECB66F038B1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3">
    <w:name w:val="288C556658C74B82BB14F3F25589481F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3">
    <w:name w:val="195CDFA46A72432FBEF35D7712F67A37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3">
    <w:name w:val="FAF67C5311704C7A9AA289215B583A3B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3">
    <w:name w:val="D63FB422ECC34896B1E928A60B98861E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3">
    <w:name w:val="E388390A99EE4C92A5B98E4A86B7FB4C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3">
    <w:name w:val="6C7C6AFFE9D14DA8B859835D99FA1747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3">
    <w:name w:val="9A800666439E4B39B933CEC78185CD7F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3">
    <w:name w:val="C03EDDF6DB214755A90DFBC581DCD5E4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3">
    <w:name w:val="5561E38A28AF4BF5BAEAD3A455D457AC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3">
    <w:name w:val="39C32D344F1B47E7A83A2FDA56E83B04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3">
    <w:name w:val="46B880EE803945B98922941F2080C302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3">
    <w:name w:val="954E045EFF5D41CB9A410799059AC891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3">
    <w:name w:val="6009AD3ABFFA4E5C9952807ECB20F4F0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3">
    <w:name w:val="857C909B7312441B85991CFB06EA000C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3">
    <w:name w:val="28D5802C19E3490EAB3250B16A12510B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3">
    <w:name w:val="9C197254A782429EA4F33A8936EC0384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3">
    <w:name w:val="3A270EEAB07A4B9194C6D36252A2FCE8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3">
    <w:name w:val="C5BCF5143FCE48858D0C246D439BEBF3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3">
    <w:name w:val="9477A7B727194D4BA4D4D18C04937685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3">
    <w:name w:val="DC1641FB13DE4FB69A3DD1BAE4AFC331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3">
    <w:name w:val="6568843B20A64AFA9A5AAC1E478F4D7A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3">
    <w:name w:val="8A19A38376D44FDCA3364F2E59A99691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3">
    <w:name w:val="2CFE3F9D5AC64C91922A0C3E4D7D904D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3">
    <w:name w:val="6A7814946B7B4E58846D9A13FF6A11D0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3">
    <w:name w:val="DBE5A7D4D71349469A5CC06129E13C6C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3">
    <w:name w:val="85E1B0BFA9324CFF94424BF663E83734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3">
    <w:name w:val="740C6A2E84AC4B67ADABBC5492E91AED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3">
    <w:name w:val="C75D25D6DD6D47A995D57F609F4155D43"/>
    <w:rsid w:val="009C35E7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3">
    <w:name w:val="A91A32CD614B412AB8FF8837DE38A3D0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3">
    <w:name w:val="38AD9EEC26434D95A1D098F3C1495BE2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3">
    <w:name w:val="EE5AB7679752438295E09A2AC01D5E34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3">
    <w:name w:val="765E4862A055484DAF118EAD5C61F9DE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3">
    <w:name w:val="0CE683E604624000BC39090F700FF51D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3">
    <w:name w:val="2190EB9F9ECE47E1BE28ADA0B4654B4A3"/>
    <w:rsid w:val="009C35E7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3">
    <w:name w:val="D14BF767E4C74BDDB56149B7B866D75D3"/>
    <w:rsid w:val="009C35E7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4">
    <w:name w:val="EB2915AC5B7148238E670817ECAE3C50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4">
    <w:name w:val="EDE85CBFDEB946BA976A00375CDD70D7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4">
    <w:name w:val="B7A6DA7B8ABF4D4CACA38D73D0E92452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4">
    <w:name w:val="BB469DDB865F4940B94D37BBCAC31AA8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4">
    <w:name w:val="6B660E85DA0F4D469A5C444899B89011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4">
    <w:name w:val="5A811E54763E482FBC114272ACDBE68F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4">
    <w:name w:val="5287874DBCF44449B8937DE21EA8C4F3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4">
    <w:name w:val="4286DF52A0A64E4BA42A790784A40632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4">
    <w:name w:val="33C5315CE54243B28D8D7D34E490BCAC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4">
    <w:name w:val="EAF7492FE6E24591AA98E2B476719A4A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3">
    <w:name w:val="56EB7651D74F4D9DBAFAB3896DA46A773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4">
    <w:name w:val="02C2EBD8CB1B4CBFA57F23FBA76B533A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4">
    <w:name w:val="BFE4A80932B34CF38C560C219303D116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4">
    <w:name w:val="11A44AC944164F73BCFB221C58D70BFD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4">
    <w:name w:val="E06A62DD763342E39DBDAC432E2841EC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4">
    <w:name w:val="16D285FD58AD40478A17ED689C1AF719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4">
    <w:name w:val="557B906642314D30A24920A09A4E3677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4">
    <w:name w:val="E4FE0DAE8E4548C4A5D5BCD3B7B60026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4">
    <w:name w:val="E4988B95C5C34031BF2D13ABF563213F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4">
    <w:name w:val="F48D92DDB96A49A7909D6B3ABC0F1CFA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4">
    <w:name w:val="AF9410C26C09453780B768487B59A318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4">
    <w:name w:val="77E51353D91F47C19E219C44B43FBAC9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4">
    <w:name w:val="C05D9D02E0E647BAA7D93147C523D19E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4">
    <w:name w:val="FA76F88FE5B542F3A5E270D9AF8E35B9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4">
    <w:name w:val="B8455C5067454B5FACAFE8858AC2DF0B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4">
    <w:name w:val="35487FCE1E91420BAA229650C10CBAE2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4">
    <w:name w:val="6C1E1D8475E24C5ABADFE934C597554A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4">
    <w:name w:val="8029D1E7D60141488FFC77D072C0394E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4">
    <w:name w:val="49ADD01B51CB456191F7BF47858DE0ED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4">
    <w:name w:val="B9C18112AC904B14A5972922A564AC87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4">
    <w:name w:val="D9B1929B615647EC840C4EDB803A5A63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4">
    <w:name w:val="8ADC6666B005476585D8CDF5481DCD5C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4">
    <w:name w:val="BCB296CCCBA84AE587B2858F29D67CF5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4">
    <w:name w:val="1007F6FF0DA44E32BD5D3176F759FE3C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4">
    <w:name w:val="43D0CC09E8F2427EBE4CEE71B1D1FE1A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4">
    <w:name w:val="1332A3AB9E10415AB3BCB773442B2457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4">
    <w:name w:val="96716D416D3C43D5A2EF4EF5860DD423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4">
    <w:name w:val="3D205F086AD742C89D2E924F75DCEFEE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4">
    <w:name w:val="AD935371A3CD419FBF48D0FFB83DFA9B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4">
    <w:name w:val="7774FC68C87E494689C27471D820F374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4">
    <w:name w:val="4A9404B4D6AC4D88882B1A89528959A5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4">
    <w:name w:val="9E39715992CB4A23BA1EECC326F783B6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4">
    <w:name w:val="8621FE4C12C946B7906C8555D29772E3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4">
    <w:name w:val="2CF7AA03A5174C808662D0ACC2AEF875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4">
    <w:name w:val="2912EE4220134C3FADF4FECB66F038B1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4">
    <w:name w:val="288C556658C74B82BB14F3F25589481F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4">
    <w:name w:val="195CDFA46A72432FBEF35D7712F67A37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4">
    <w:name w:val="FAF67C5311704C7A9AA289215B583A3B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4">
    <w:name w:val="D63FB422ECC34896B1E928A60B98861E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4">
    <w:name w:val="E388390A99EE4C92A5B98E4A86B7FB4C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4">
    <w:name w:val="6C7C6AFFE9D14DA8B859835D99FA1747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4">
    <w:name w:val="9A800666439E4B39B933CEC78185CD7F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4">
    <w:name w:val="C03EDDF6DB214755A90DFBC581DCD5E4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4">
    <w:name w:val="5561E38A28AF4BF5BAEAD3A455D457AC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4">
    <w:name w:val="39C32D344F1B47E7A83A2FDA56E83B04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4">
    <w:name w:val="46B880EE803945B98922941F2080C302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4">
    <w:name w:val="954E045EFF5D41CB9A410799059AC891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4">
    <w:name w:val="6009AD3ABFFA4E5C9952807ECB20F4F0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4">
    <w:name w:val="857C909B7312441B85991CFB06EA000C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4">
    <w:name w:val="28D5802C19E3490EAB3250B16A12510B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4">
    <w:name w:val="9C197254A782429EA4F33A8936EC0384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4">
    <w:name w:val="3A270EEAB07A4B9194C6D36252A2FCE8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4">
    <w:name w:val="C5BCF5143FCE48858D0C246D439BEBF3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4">
    <w:name w:val="9477A7B727194D4BA4D4D18C04937685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4">
    <w:name w:val="DC1641FB13DE4FB69A3DD1BAE4AFC331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4">
    <w:name w:val="6568843B20A64AFA9A5AAC1E478F4D7A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4">
    <w:name w:val="8A19A38376D44FDCA3364F2E59A99691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4">
    <w:name w:val="2CFE3F9D5AC64C91922A0C3E4D7D904D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4">
    <w:name w:val="6A7814946B7B4E58846D9A13FF6A11D0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4">
    <w:name w:val="DBE5A7D4D71349469A5CC06129E13C6C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4">
    <w:name w:val="85E1B0BFA9324CFF94424BF663E83734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4">
    <w:name w:val="740C6A2E84AC4B67ADABBC5492E91AED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4">
    <w:name w:val="C75D25D6DD6D47A995D57F609F4155D44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4">
    <w:name w:val="A91A32CD614B412AB8FF8837DE38A3D0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4">
    <w:name w:val="38AD9EEC26434D95A1D098F3C1495BE2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4">
    <w:name w:val="EE5AB7679752438295E09A2AC01D5E34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4">
    <w:name w:val="765E4862A055484DAF118EAD5C61F9DE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4">
    <w:name w:val="0CE683E604624000BC39090F700FF51D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4">
    <w:name w:val="2190EB9F9ECE47E1BE28ADA0B4654B4A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4">
    <w:name w:val="D14BF767E4C74BDDB56149B7B866D75D4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DB789FEBFE742A39177EE629BEF48F2">
    <w:name w:val="2DB789FEBFE742A39177EE629BEF48F2"/>
    <w:rsid w:val="00CD6BAC"/>
    <w:rPr>
      <w:lang w:val="en-US" w:eastAsia="zh-CN"/>
    </w:rPr>
  </w:style>
  <w:style w:type="paragraph" w:customStyle="1" w:styleId="1035B991BE0341FF998FC5DE2D380ACA">
    <w:name w:val="1035B991BE0341FF998FC5DE2D380ACA"/>
    <w:rsid w:val="00CD6BAC"/>
    <w:rPr>
      <w:lang w:val="en-US" w:eastAsia="zh-CN"/>
    </w:rPr>
  </w:style>
  <w:style w:type="paragraph" w:customStyle="1" w:styleId="EB2915AC5B7148238E670817ECAE3C505">
    <w:name w:val="EB2915AC5B7148238E670817ECAE3C50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5">
    <w:name w:val="EDE85CBFDEB946BA976A00375CDD70D7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5">
    <w:name w:val="B7A6DA7B8ABF4D4CACA38D73D0E92452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5">
    <w:name w:val="BB469DDB865F4940B94D37BBCAC31AA8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5">
    <w:name w:val="6B660E85DA0F4D469A5C444899B89011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5">
    <w:name w:val="5A811E54763E482FBC114272ACDBE68F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5">
    <w:name w:val="5287874DBCF44449B8937DE21EA8C4F3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035B991BE0341FF998FC5DE2D380ACA1">
    <w:name w:val="1035B991BE0341FF998FC5DE2D380ACA1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5">
    <w:name w:val="33C5315CE54243B28D8D7D34E490BCAC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5">
    <w:name w:val="EAF7492FE6E24591AA98E2B476719A4A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4">
    <w:name w:val="56EB7651D74F4D9DBAFAB3896DA46A774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5">
    <w:name w:val="02C2EBD8CB1B4CBFA57F23FBA76B533A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5">
    <w:name w:val="BFE4A80932B34CF38C560C219303D116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5">
    <w:name w:val="11A44AC944164F73BCFB221C58D70BFD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5">
    <w:name w:val="E06A62DD763342E39DBDAC432E2841EC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5">
    <w:name w:val="16D285FD58AD40478A17ED689C1AF719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5">
    <w:name w:val="557B906642314D30A24920A09A4E3677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5">
    <w:name w:val="E4FE0DAE8E4548C4A5D5BCD3B7B60026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5">
    <w:name w:val="E4988B95C5C34031BF2D13ABF563213F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5">
    <w:name w:val="F48D92DDB96A49A7909D6B3ABC0F1CFA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5">
    <w:name w:val="AF9410C26C09453780B768487B59A318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5">
    <w:name w:val="77E51353D91F47C19E219C44B43FBAC9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5">
    <w:name w:val="C05D9D02E0E647BAA7D93147C523D19E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5">
    <w:name w:val="FA76F88FE5B542F3A5E270D9AF8E35B9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5">
    <w:name w:val="B8455C5067454B5FACAFE8858AC2DF0B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5">
    <w:name w:val="35487FCE1E91420BAA229650C10CBAE2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5">
    <w:name w:val="6C1E1D8475E24C5ABADFE934C597554A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5">
    <w:name w:val="8029D1E7D60141488FFC77D072C0394E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5">
    <w:name w:val="49ADD01B51CB456191F7BF47858DE0ED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5">
    <w:name w:val="B9C18112AC904B14A5972922A564AC87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5">
    <w:name w:val="D9B1929B615647EC840C4EDB803A5A63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5">
    <w:name w:val="8ADC6666B005476585D8CDF5481DCD5C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5">
    <w:name w:val="BCB296CCCBA84AE587B2858F29D67CF5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5">
    <w:name w:val="1007F6FF0DA44E32BD5D3176F759FE3C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5">
    <w:name w:val="43D0CC09E8F2427EBE4CEE71B1D1FE1A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5">
    <w:name w:val="1332A3AB9E10415AB3BCB773442B2457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5">
    <w:name w:val="96716D416D3C43D5A2EF4EF5860DD423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5">
    <w:name w:val="3D205F086AD742C89D2E924F75DCEFEE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5">
    <w:name w:val="AD935371A3CD419FBF48D0FFB83DFA9B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5">
    <w:name w:val="7774FC68C87E494689C27471D820F374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5">
    <w:name w:val="4A9404B4D6AC4D88882B1A89528959A5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5">
    <w:name w:val="9E39715992CB4A23BA1EECC326F783B6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5">
    <w:name w:val="8621FE4C12C946B7906C8555D29772E3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5">
    <w:name w:val="2CF7AA03A5174C808662D0ACC2AEF875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5">
    <w:name w:val="2912EE4220134C3FADF4FECB66F038B1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5">
    <w:name w:val="288C556658C74B82BB14F3F25589481F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5">
    <w:name w:val="195CDFA46A72432FBEF35D7712F67A37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5">
    <w:name w:val="FAF67C5311704C7A9AA289215B583A3B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5">
    <w:name w:val="D63FB422ECC34896B1E928A60B98861E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5">
    <w:name w:val="E388390A99EE4C92A5B98E4A86B7FB4C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5">
    <w:name w:val="6C7C6AFFE9D14DA8B859835D99FA1747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5">
    <w:name w:val="9A800666439E4B39B933CEC78185CD7F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5">
    <w:name w:val="C03EDDF6DB214755A90DFBC581DCD5E4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5">
    <w:name w:val="5561E38A28AF4BF5BAEAD3A455D457AC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5">
    <w:name w:val="39C32D344F1B47E7A83A2FDA56E83B04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5">
    <w:name w:val="46B880EE803945B98922941F2080C302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5">
    <w:name w:val="954E045EFF5D41CB9A410799059AC891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5">
    <w:name w:val="6009AD3ABFFA4E5C9952807ECB20F4F0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5">
    <w:name w:val="857C909B7312441B85991CFB06EA000C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5">
    <w:name w:val="28D5802C19E3490EAB3250B16A12510B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5">
    <w:name w:val="9C197254A782429EA4F33A8936EC0384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5">
    <w:name w:val="3A270EEAB07A4B9194C6D36252A2FCE8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5">
    <w:name w:val="C5BCF5143FCE48858D0C246D439BEBF3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5">
    <w:name w:val="9477A7B727194D4BA4D4D18C04937685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5">
    <w:name w:val="DC1641FB13DE4FB69A3DD1BAE4AFC331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5">
    <w:name w:val="6568843B20A64AFA9A5AAC1E478F4D7A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5">
    <w:name w:val="8A19A38376D44FDCA3364F2E59A99691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5">
    <w:name w:val="2CFE3F9D5AC64C91922A0C3E4D7D904D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5">
    <w:name w:val="6A7814946B7B4E58846D9A13FF6A11D0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5">
    <w:name w:val="DBE5A7D4D71349469A5CC06129E13C6C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5">
    <w:name w:val="85E1B0BFA9324CFF94424BF663E83734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5">
    <w:name w:val="740C6A2E84AC4B67ADABBC5492E91AED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5">
    <w:name w:val="C75D25D6DD6D47A995D57F609F4155D45"/>
    <w:rsid w:val="00CD6BAC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5">
    <w:name w:val="A91A32CD614B412AB8FF8837DE38A3D0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5">
    <w:name w:val="38AD9EEC26434D95A1D098F3C1495BE2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5">
    <w:name w:val="EE5AB7679752438295E09A2AC01D5E34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5">
    <w:name w:val="765E4862A055484DAF118EAD5C61F9DE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5">
    <w:name w:val="0CE683E604624000BC39090F700FF51D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5">
    <w:name w:val="2190EB9F9ECE47E1BE28ADA0B4654B4A5"/>
    <w:rsid w:val="00CD6BAC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5">
    <w:name w:val="D14BF767E4C74BDDB56149B7B866D75D5"/>
    <w:rsid w:val="00CD6BA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6">
    <w:name w:val="EB2915AC5B7148238E670817ECAE3C50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6">
    <w:name w:val="EDE85CBFDEB946BA976A00375CDD70D7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6">
    <w:name w:val="B7A6DA7B8ABF4D4CACA38D73D0E92452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6">
    <w:name w:val="BB469DDB865F4940B94D37BBCAC31AA8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6">
    <w:name w:val="6B660E85DA0F4D469A5C444899B89011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6">
    <w:name w:val="5A811E54763E482FBC114272ACDBE68F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6">
    <w:name w:val="5287874DBCF44449B8937DE21EA8C4F3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035B991BE0341FF998FC5DE2D380ACA2">
    <w:name w:val="1035B991BE0341FF998FC5DE2D380ACA2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6">
    <w:name w:val="33C5315CE54243B28D8D7D34E490BCAC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6">
    <w:name w:val="EAF7492FE6E24591AA98E2B476719A4A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5">
    <w:name w:val="56EB7651D74F4D9DBAFAB3896DA46A775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6">
    <w:name w:val="02C2EBD8CB1B4CBFA57F23FBA76B533A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6">
    <w:name w:val="BFE4A80932B34CF38C560C219303D116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6">
    <w:name w:val="11A44AC944164F73BCFB221C58D70BFD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6">
    <w:name w:val="E06A62DD763342E39DBDAC432E2841EC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6">
    <w:name w:val="16D285FD58AD40478A17ED689C1AF719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6">
    <w:name w:val="557B906642314D30A24920A09A4E3677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6">
    <w:name w:val="E4FE0DAE8E4548C4A5D5BCD3B7B60026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6">
    <w:name w:val="E4988B95C5C34031BF2D13ABF563213F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6">
    <w:name w:val="F48D92DDB96A49A7909D6B3ABC0F1CFA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6">
    <w:name w:val="AF9410C26C09453780B768487B59A318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6">
    <w:name w:val="77E51353D91F47C19E219C44B43FBAC9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6">
    <w:name w:val="C05D9D02E0E647BAA7D93147C523D19E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6">
    <w:name w:val="FA76F88FE5B542F3A5E270D9AF8E35B9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6">
    <w:name w:val="B8455C5067454B5FACAFE8858AC2DF0B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6">
    <w:name w:val="35487FCE1E91420BAA229650C10CBAE2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6">
    <w:name w:val="6C1E1D8475E24C5ABADFE934C597554A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6">
    <w:name w:val="8029D1E7D60141488FFC77D072C0394E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6">
    <w:name w:val="49ADD01B51CB456191F7BF47858DE0ED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6">
    <w:name w:val="B9C18112AC904B14A5972922A564AC87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6">
    <w:name w:val="D9B1929B615647EC840C4EDB803A5A63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6">
    <w:name w:val="8ADC6666B005476585D8CDF5481DCD5C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6">
    <w:name w:val="BCB296CCCBA84AE587B2858F29D67CF5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6">
    <w:name w:val="1007F6FF0DA44E32BD5D3176F759FE3C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6">
    <w:name w:val="43D0CC09E8F2427EBE4CEE71B1D1FE1A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6">
    <w:name w:val="1332A3AB9E10415AB3BCB773442B2457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6">
    <w:name w:val="96716D416D3C43D5A2EF4EF5860DD423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6">
    <w:name w:val="3D205F086AD742C89D2E924F75DCEFEE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6">
    <w:name w:val="AD935371A3CD419FBF48D0FFB83DFA9B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6">
    <w:name w:val="7774FC68C87E494689C27471D820F374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6">
    <w:name w:val="4A9404B4D6AC4D88882B1A89528959A5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6">
    <w:name w:val="9E39715992CB4A23BA1EECC326F783B6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6">
    <w:name w:val="8621FE4C12C946B7906C8555D29772E3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6">
    <w:name w:val="2CF7AA03A5174C808662D0ACC2AEF875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6">
    <w:name w:val="2912EE4220134C3FADF4FECB66F038B1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6">
    <w:name w:val="288C556658C74B82BB14F3F25589481F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6">
    <w:name w:val="195CDFA46A72432FBEF35D7712F67A37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6">
    <w:name w:val="FAF67C5311704C7A9AA289215B583A3B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6">
    <w:name w:val="D63FB422ECC34896B1E928A60B98861E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6">
    <w:name w:val="E388390A99EE4C92A5B98E4A86B7FB4C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6">
    <w:name w:val="6C7C6AFFE9D14DA8B859835D99FA1747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6">
    <w:name w:val="9A800666439E4B39B933CEC78185CD7F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6">
    <w:name w:val="C03EDDF6DB214755A90DFBC581DCD5E4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6">
    <w:name w:val="5561E38A28AF4BF5BAEAD3A455D457AC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6">
    <w:name w:val="39C32D344F1B47E7A83A2FDA56E83B04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6">
    <w:name w:val="46B880EE803945B98922941F2080C302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6">
    <w:name w:val="954E045EFF5D41CB9A410799059AC891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6">
    <w:name w:val="6009AD3ABFFA4E5C9952807ECB20F4F0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6">
    <w:name w:val="857C909B7312441B85991CFB06EA000C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6">
    <w:name w:val="28D5802C19E3490EAB3250B16A12510B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6">
    <w:name w:val="9C197254A782429EA4F33A8936EC0384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6">
    <w:name w:val="3A270EEAB07A4B9194C6D36252A2FCE8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6">
    <w:name w:val="C5BCF5143FCE48858D0C246D439BEBF3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6">
    <w:name w:val="9477A7B727194D4BA4D4D18C04937685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6">
    <w:name w:val="DC1641FB13DE4FB69A3DD1BAE4AFC331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6">
    <w:name w:val="6568843B20A64AFA9A5AAC1E478F4D7A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6">
    <w:name w:val="8A19A38376D44FDCA3364F2E59A99691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6">
    <w:name w:val="2CFE3F9D5AC64C91922A0C3E4D7D904D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6">
    <w:name w:val="6A7814946B7B4E58846D9A13FF6A11D0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6">
    <w:name w:val="DBE5A7D4D71349469A5CC06129E13C6C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6">
    <w:name w:val="85E1B0BFA9324CFF94424BF663E83734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6">
    <w:name w:val="740C6A2E84AC4B67ADABBC5492E91AED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6">
    <w:name w:val="C75D25D6DD6D47A995D57F609F4155D46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6">
    <w:name w:val="A91A32CD614B412AB8FF8837DE38A3D0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6">
    <w:name w:val="38AD9EEC26434D95A1D098F3C1495BE2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6">
    <w:name w:val="EE5AB7679752438295E09A2AC01D5E34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6">
    <w:name w:val="765E4862A055484DAF118EAD5C61F9DE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6">
    <w:name w:val="0CE683E604624000BC39090F700FF51D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6">
    <w:name w:val="2190EB9F9ECE47E1BE28ADA0B4654B4A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6">
    <w:name w:val="D14BF767E4C74BDDB56149B7B866D75D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7">
    <w:name w:val="EB2915AC5B7148238E670817ECAE3C50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7">
    <w:name w:val="EDE85CBFDEB946BA976A00375CDD70D7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7">
    <w:name w:val="B7A6DA7B8ABF4D4CACA38D73D0E92452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7">
    <w:name w:val="BB469DDB865F4940B94D37BBCAC31AA8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7">
    <w:name w:val="6B660E85DA0F4D469A5C444899B89011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7">
    <w:name w:val="5A811E54763E482FBC114272ACDBE68F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7">
    <w:name w:val="5287874DBCF44449B8937DE21EA8C4F3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035B991BE0341FF998FC5DE2D380ACA3">
    <w:name w:val="1035B991BE0341FF998FC5DE2D380ACA3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7">
    <w:name w:val="33C5315CE54243B28D8D7D34E490BCAC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7">
    <w:name w:val="EAF7492FE6E24591AA98E2B476719A4A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6">
    <w:name w:val="56EB7651D74F4D9DBAFAB3896DA46A776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7">
    <w:name w:val="02C2EBD8CB1B4CBFA57F23FBA76B533A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7">
    <w:name w:val="BFE4A80932B34CF38C560C219303D116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7">
    <w:name w:val="11A44AC944164F73BCFB221C58D70BFD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7">
    <w:name w:val="E06A62DD763342E39DBDAC432E2841EC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7">
    <w:name w:val="16D285FD58AD40478A17ED689C1AF719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7">
    <w:name w:val="557B906642314D30A24920A09A4E3677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7">
    <w:name w:val="E4FE0DAE8E4548C4A5D5BCD3B7B60026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7">
    <w:name w:val="E4988B95C5C34031BF2D13ABF563213F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7">
    <w:name w:val="F48D92DDB96A49A7909D6B3ABC0F1CFA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7">
    <w:name w:val="AF9410C26C09453780B768487B59A318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7">
    <w:name w:val="77E51353D91F47C19E219C44B43FBAC9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7">
    <w:name w:val="C05D9D02E0E647BAA7D93147C523D19E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7">
    <w:name w:val="FA76F88FE5B542F3A5E270D9AF8E35B9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7">
    <w:name w:val="B8455C5067454B5FACAFE8858AC2DF0B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7">
    <w:name w:val="35487FCE1E91420BAA229650C10CBAE2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7">
    <w:name w:val="6C1E1D8475E24C5ABADFE934C597554A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7">
    <w:name w:val="8029D1E7D60141488FFC77D072C0394E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7">
    <w:name w:val="49ADD01B51CB456191F7BF47858DE0ED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7">
    <w:name w:val="B9C18112AC904B14A5972922A564AC87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7">
    <w:name w:val="D9B1929B615647EC840C4EDB803A5A63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7">
    <w:name w:val="8ADC6666B005476585D8CDF5481DCD5C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7">
    <w:name w:val="BCB296CCCBA84AE587B2858F29D67CF5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7">
    <w:name w:val="1007F6FF0DA44E32BD5D3176F759FE3C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7">
    <w:name w:val="43D0CC09E8F2427EBE4CEE71B1D1FE1A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7">
    <w:name w:val="1332A3AB9E10415AB3BCB773442B2457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7">
    <w:name w:val="96716D416D3C43D5A2EF4EF5860DD423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7">
    <w:name w:val="3D205F086AD742C89D2E924F75DCEFEE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7">
    <w:name w:val="AD935371A3CD419FBF48D0FFB83DFA9B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7">
    <w:name w:val="7774FC68C87E494689C27471D820F374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7">
    <w:name w:val="4A9404B4D6AC4D88882B1A89528959A5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7">
    <w:name w:val="9E39715992CB4A23BA1EECC326F783B6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7">
    <w:name w:val="8621FE4C12C946B7906C8555D29772E3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7">
    <w:name w:val="2CF7AA03A5174C808662D0ACC2AEF875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7">
    <w:name w:val="2912EE4220134C3FADF4FECB66F038B1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7">
    <w:name w:val="288C556658C74B82BB14F3F25589481F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7">
    <w:name w:val="195CDFA46A72432FBEF35D7712F67A37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7">
    <w:name w:val="FAF67C5311704C7A9AA289215B583A3B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7">
    <w:name w:val="D63FB422ECC34896B1E928A60B98861E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7">
    <w:name w:val="E388390A99EE4C92A5B98E4A86B7FB4C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7">
    <w:name w:val="6C7C6AFFE9D14DA8B859835D99FA1747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7">
    <w:name w:val="9A800666439E4B39B933CEC78185CD7F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7">
    <w:name w:val="C03EDDF6DB214755A90DFBC581DCD5E4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7">
    <w:name w:val="5561E38A28AF4BF5BAEAD3A455D457AC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7">
    <w:name w:val="39C32D344F1B47E7A83A2FDA56E83B04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7">
    <w:name w:val="46B880EE803945B98922941F2080C302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7">
    <w:name w:val="954E045EFF5D41CB9A410799059AC891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7">
    <w:name w:val="6009AD3ABFFA4E5C9952807ECB20F4F0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7">
    <w:name w:val="857C909B7312441B85991CFB06EA000C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7">
    <w:name w:val="28D5802C19E3490EAB3250B16A12510B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7">
    <w:name w:val="9C197254A782429EA4F33A8936EC0384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7">
    <w:name w:val="3A270EEAB07A4B9194C6D36252A2FCE8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7">
    <w:name w:val="C5BCF5143FCE48858D0C246D439BEBF3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7">
    <w:name w:val="9477A7B727194D4BA4D4D18C04937685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7">
    <w:name w:val="DC1641FB13DE4FB69A3DD1BAE4AFC331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7">
    <w:name w:val="6568843B20A64AFA9A5AAC1E478F4D7A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7">
    <w:name w:val="8A19A38376D44FDCA3364F2E59A99691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7">
    <w:name w:val="2CFE3F9D5AC64C91922A0C3E4D7D904D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7">
    <w:name w:val="6A7814946B7B4E58846D9A13FF6A11D0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7">
    <w:name w:val="DBE5A7D4D71349469A5CC06129E13C6C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7">
    <w:name w:val="85E1B0BFA9324CFF94424BF663E83734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7">
    <w:name w:val="740C6A2E84AC4B67ADABBC5492E91AED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7">
    <w:name w:val="C75D25D6DD6D47A995D57F609F4155D47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7">
    <w:name w:val="A91A32CD614B412AB8FF8837DE38A3D0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7">
    <w:name w:val="38AD9EEC26434D95A1D098F3C1495BE2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7">
    <w:name w:val="EE5AB7679752438295E09A2AC01D5E34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7">
    <w:name w:val="765E4862A055484DAF118EAD5C61F9DE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7">
    <w:name w:val="0CE683E604624000BC39090F700FF51D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7">
    <w:name w:val="2190EB9F9ECE47E1BE28ADA0B4654B4A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7">
    <w:name w:val="D14BF767E4C74BDDB56149B7B866D75D7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8">
    <w:name w:val="EB2915AC5B7148238E670817ECAE3C50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8">
    <w:name w:val="EDE85CBFDEB946BA976A00375CDD70D7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8">
    <w:name w:val="B7A6DA7B8ABF4D4CACA38D73D0E92452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8">
    <w:name w:val="BB469DDB865F4940B94D37BBCAC31AA8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8">
    <w:name w:val="6B660E85DA0F4D469A5C444899B89011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8">
    <w:name w:val="5A811E54763E482FBC114272ACDBE68F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8">
    <w:name w:val="5287874DBCF44449B8937DE21EA8C4F3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035B991BE0341FF998FC5DE2D380ACA4">
    <w:name w:val="1035B991BE0341FF998FC5DE2D380ACA4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8">
    <w:name w:val="33C5315CE54243B28D8D7D34E490BCAC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8">
    <w:name w:val="EAF7492FE6E24591AA98E2B476719A4A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7">
    <w:name w:val="56EB7651D74F4D9DBAFAB3896DA46A777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8">
    <w:name w:val="02C2EBD8CB1B4CBFA57F23FBA76B533A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8">
    <w:name w:val="BFE4A80932B34CF38C560C219303D116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8">
    <w:name w:val="11A44AC944164F73BCFB221C58D70BFD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8">
    <w:name w:val="E06A62DD763342E39DBDAC432E2841EC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8">
    <w:name w:val="16D285FD58AD40478A17ED689C1AF719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8">
    <w:name w:val="557B906642314D30A24920A09A4E3677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8">
    <w:name w:val="E4FE0DAE8E4548C4A5D5BCD3B7B60026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8">
    <w:name w:val="E4988B95C5C34031BF2D13ABF563213F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8">
    <w:name w:val="F48D92DDB96A49A7909D6B3ABC0F1CFA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8">
    <w:name w:val="AF9410C26C09453780B768487B59A318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8">
    <w:name w:val="77E51353D91F47C19E219C44B43FBAC9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8">
    <w:name w:val="C05D9D02E0E647BAA7D93147C523D19E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8">
    <w:name w:val="FA76F88FE5B542F3A5E270D9AF8E35B9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8">
    <w:name w:val="B8455C5067454B5FACAFE8858AC2DF0B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8">
    <w:name w:val="35487FCE1E91420BAA229650C10CBAE2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8">
    <w:name w:val="6C1E1D8475E24C5ABADFE934C597554A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8">
    <w:name w:val="8029D1E7D60141488FFC77D072C0394E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8">
    <w:name w:val="49ADD01B51CB456191F7BF47858DE0ED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8">
    <w:name w:val="B9C18112AC904B14A5972922A564AC87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8">
    <w:name w:val="D9B1929B615647EC840C4EDB803A5A63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8">
    <w:name w:val="8ADC6666B005476585D8CDF5481DCD5C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8">
    <w:name w:val="BCB296CCCBA84AE587B2858F29D67CF5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8">
    <w:name w:val="1007F6FF0DA44E32BD5D3176F759FE3C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8">
    <w:name w:val="43D0CC09E8F2427EBE4CEE71B1D1FE1A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8">
    <w:name w:val="1332A3AB9E10415AB3BCB773442B2457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8">
    <w:name w:val="96716D416D3C43D5A2EF4EF5860DD423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8">
    <w:name w:val="3D205F086AD742C89D2E924F75DCEFEE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8">
    <w:name w:val="AD935371A3CD419FBF48D0FFB83DFA9B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8">
    <w:name w:val="7774FC68C87E494689C27471D820F374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8">
    <w:name w:val="4A9404B4D6AC4D88882B1A89528959A5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8">
    <w:name w:val="9E39715992CB4A23BA1EECC326F783B6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8">
    <w:name w:val="8621FE4C12C946B7906C8555D29772E3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8">
    <w:name w:val="2CF7AA03A5174C808662D0ACC2AEF875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8">
    <w:name w:val="2912EE4220134C3FADF4FECB66F038B1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8">
    <w:name w:val="288C556658C74B82BB14F3F25589481F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8">
    <w:name w:val="195CDFA46A72432FBEF35D7712F67A37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8">
    <w:name w:val="FAF67C5311704C7A9AA289215B583A3B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8">
    <w:name w:val="D63FB422ECC34896B1E928A60B98861E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8">
    <w:name w:val="E388390A99EE4C92A5B98E4A86B7FB4C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8">
    <w:name w:val="6C7C6AFFE9D14DA8B859835D99FA1747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8">
    <w:name w:val="9A800666439E4B39B933CEC78185CD7F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8">
    <w:name w:val="C03EDDF6DB214755A90DFBC581DCD5E4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8">
    <w:name w:val="5561E38A28AF4BF5BAEAD3A455D457AC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8">
    <w:name w:val="39C32D344F1B47E7A83A2FDA56E83B04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8">
    <w:name w:val="46B880EE803945B98922941F2080C302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8">
    <w:name w:val="954E045EFF5D41CB9A410799059AC891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8">
    <w:name w:val="6009AD3ABFFA4E5C9952807ECB20F4F0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8">
    <w:name w:val="857C909B7312441B85991CFB06EA000C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8">
    <w:name w:val="28D5802C19E3490EAB3250B16A12510B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8">
    <w:name w:val="9C197254A782429EA4F33A8936EC0384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8">
    <w:name w:val="3A270EEAB07A4B9194C6D36252A2FCE8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8">
    <w:name w:val="C5BCF5143FCE48858D0C246D439BEBF3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8">
    <w:name w:val="9477A7B727194D4BA4D4D18C04937685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8">
    <w:name w:val="DC1641FB13DE4FB69A3DD1BAE4AFC331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8">
    <w:name w:val="6568843B20A64AFA9A5AAC1E478F4D7A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8">
    <w:name w:val="8A19A38376D44FDCA3364F2E59A99691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8">
    <w:name w:val="2CFE3F9D5AC64C91922A0C3E4D7D904D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8">
    <w:name w:val="6A7814946B7B4E58846D9A13FF6A11D0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8">
    <w:name w:val="DBE5A7D4D71349469A5CC06129E13C6C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8">
    <w:name w:val="85E1B0BFA9324CFF94424BF663E83734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8">
    <w:name w:val="740C6A2E84AC4B67ADABBC5492E91AED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8">
    <w:name w:val="C75D25D6DD6D47A995D57F609F4155D48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8">
    <w:name w:val="A91A32CD614B412AB8FF8837DE38A3D0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8">
    <w:name w:val="38AD9EEC26434D95A1D098F3C1495BE2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8">
    <w:name w:val="EE5AB7679752438295E09A2AC01D5E34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8">
    <w:name w:val="765E4862A055484DAF118EAD5C61F9DE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8">
    <w:name w:val="0CE683E604624000BC39090F700FF51D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8">
    <w:name w:val="2190EB9F9ECE47E1BE28ADA0B4654B4A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8">
    <w:name w:val="D14BF767E4C74BDDB56149B7B866D75D8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9">
    <w:name w:val="EB2915AC5B7148238E670817ECAE3C50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9">
    <w:name w:val="EDE85CBFDEB946BA976A00375CDD70D7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9">
    <w:name w:val="B7A6DA7B8ABF4D4CACA38D73D0E92452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9">
    <w:name w:val="BB469DDB865F4940B94D37BBCAC31AA8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9">
    <w:name w:val="6B660E85DA0F4D469A5C444899B89011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9">
    <w:name w:val="5A811E54763E482FBC114272ACDBE68F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9">
    <w:name w:val="5287874DBCF44449B8937DE21EA8C4F3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035B991BE0341FF998FC5DE2D380ACA5">
    <w:name w:val="1035B991BE0341FF998FC5DE2D380ACA5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9">
    <w:name w:val="33C5315CE54243B28D8D7D34E490BCAC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9">
    <w:name w:val="EAF7492FE6E24591AA98E2B476719A4A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8">
    <w:name w:val="56EB7651D74F4D9DBAFAB3896DA46A778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9">
    <w:name w:val="02C2EBD8CB1B4CBFA57F23FBA76B533A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9">
    <w:name w:val="BFE4A80932B34CF38C560C219303D116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9">
    <w:name w:val="11A44AC944164F73BCFB221C58D70BFD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9">
    <w:name w:val="E06A62DD763342E39DBDAC432E2841EC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9">
    <w:name w:val="16D285FD58AD40478A17ED689C1AF719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9">
    <w:name w:val="557B906642314D30A24920A09A4E3677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9">
    <w:name w:val="E4FE0DAE8E4548C4A5D5BCD3B7B60026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9">
    <w:name w:val="E4988B95C5C34031BF2D13ABF563213F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9">
    <w:name w:val="F48D92DDB96A49A7909D6B3ABC0F1CFA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9">
    <w:name w:val="AF9410C26C09453780B768487B59A318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9">
    <w:name w:val="77E51353D91F47C19E219C44B43FBAC9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9">
    <w:name w:val="C05D9D02E0E647BAA7D93147C523D19E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9">
    <w:name w:val="FA76F88FE5B542F3A5E270D9AF8E35B9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9">
    <w:name w:val="B8455C5067454B5FACAFE8858AC2DF0B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9">
    <w:name w:val="35487FCE1E91420BAA229650C10CBAE2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9">
    <w:name w:val="6C1E1D8475E24C5ABADFE934C597554A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9">
    <w:name w:val="8029D1E7D60141488FFC77D072C0394E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9">
    <w:name w:val="49ADD01B51CB456191F7BF47858DE0ED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9">
    <w:name w:val="B9C18112AC904B14A5972922A564AC87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9">
    <w:name w:val="D9B1929B615647EC840C4EDB803A5A63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9">
    <w:name w:val="8ADC6666B005476585D8CDF5481DCD5C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9">
    <w:name w:val="BCB296CCCBA84AE587B2858F29D67CF5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9">
    <w:name w:val="1007F6FF0DA44E32BD5D3176F759FE3C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9">
    <w:name w:val="43D0CC09E8F2427EBE4CEE71B1D1FE1A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9">
    <w:name w:val="1332A3AB9E10415AB3BCB773442B2457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9">
    <w:name w:val="96716D416D3C43D5A2EF4EF5860DD423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9">
    <w:name w:val="3D205F086AD742C89D2E924F75DCEFEE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9">
    <w:name w:val="AD935371A3CD419FBF48D0FFB83DFA9B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9">
    <w:name w:val="7774FC68C87E494689C27471D820F374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9">
    <w:name w:val="4A9404B4D6AC4D88882B1A89528959A5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9">
    <w:name w:val="9E39715992CB4A23BA1EECC326F783B6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9">
    <w:name w:val="8621FE4C12C946B7906C8555D29772E3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9">
    <w:name w:val="2CF7AA03A5174C808662D0ACC2AEF875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9">
    <w:name w:val="2912EE4220134C3FADF4FECB66F038B1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9">
    <w:name w:val="288C556658C74B82BB14F3F25589481F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9">
    <w:name w:val="195CDFA46A72432FBEF35D7712F67A37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9">
    <w:name w:val="FAF67C5311704C7A9AA289215B583A3B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9">
    <w:name w:val="D63FB422ECC34896B1E928A60B98861E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9">
    <w:name w:val="E388390A99EE4C92A5B98E4A86B7FB4C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9">
    <w:name w:val="6C7C6AFFE9D14DA8B859835D99FA1747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9">
    <w:name w:val="9A800666439E4B39B933CEC78185CD7F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9">
    <w:name w:val="C03EDDF6DB214755A90DFBC581DCD5E4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9">
    <w:name w:val="5561E38A28AF4BF5BAEAD3A455D457AC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9">
    <w:name w:val="39C32D344F1B47E7A83A2FDA56E83B04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9">
    <w:name w:val="46B880EE803945B98922941F2080C302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9">
    <w:name w:val="954E045EFF5D41CB9A410799059AC891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9">
    <w:name w:val="6009AD3ABFFA4E5C9952807ECB20F4F0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9">
    <w:name w:val="857C909B7312441B85991CFB06EA000C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9">
    <w:name w:val="28D5802C19E3490EAB3250B16A12510B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9">
    <w:name w:val="9C197254A782429EA4F33A8936EC0384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9">
    <w:name w:val="3A270EEAB07A4B9194C6D36252A2FCE8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9">
    <w:name w:val="C5BCF5143FCE48858D0C246D439BEBF3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9">
    <w:name w:val="9477A7B727194D4BA4D4D18C04937685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9">
    <w:name w:val="DC1641FB13DE4FB69A3DD1BAE4AFC331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9">
    <w:name w:val="6568843B20A64AFA9A5AAC1E478F4D7A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9">
    <w:name w:val="8A19A38376D44FDCA3364F2E59A99691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9">
    <w:name w:val="2CFE3F9D5AC64C91922A0C3E4D7D904D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9">
    <w:name w:val="6A7814946B7B4E58846D9A13FF6A11D0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9">
    <w:name w:val="DBE5A7D4D71349469A5CC06129E13C6C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9">
    <w:name w:val="85E1B0BFA9324CFF94424BF663E83734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9">
    <w:name w:val="740C6A2E84AC4B67ADABBC5492E91AED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9">
    <w:name w:val="C75D25D6DD6D47A995D57F609F4155D49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9">
    <w:name w:val="A91A32CD614B412AB8FF8837DE38A3D0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9">
    <w:name w:val="38AD9EEC26434D95A1D098F3C1495BE2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9">
    <w:name w:val="EE5AB7679752438295E09A2AC01D5E34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9">
    <w:name w:val="765E4862A055484DAF118EAD5C61F9DE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9">
    <w:name w:val="0CE683E604624000BC39090F700FF51D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9">
    <w:name w:val="2190EB9F9ECE47E1BE28ADA0B4654B4A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9">
    <w:name w:val="D14BF767E4C74BDDB56149B7B866D75D9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2915AC5B7148238E670817ECAE3C5010">
    <w:name w:val="EB2915AC5B7148238E670817ECAE3C50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0">
    <w:name w:val="EDE85CBFDEB946BA976A00375CDD70D7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0">
    <w:name w:val="B7A6DA7B8ABF4D4CACA38D73D0E92452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0">
    <w:name w:val="BB469DDB865F4940B94D37BBCAC31AA8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0">
    <w:name w:val="6B660E85DA0F4D469A5C444899B89011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0">
    <w:name w:val="5A811E54763E482FBC114272ACDBE68F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0">
    <w:name w:val="5287874DBCF44449B8937DE21EA8C4F3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035B991BE0341FF998FC5DE2D380ACA6">
    <w:name w:val="1035B991BE0341FF998FC5DE2D380ACA6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0">
    <w:name w:val="33C5315CE54243B28D8D7D34E490BCAC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0">
    <w:name w:val="EAF7492FE6E24591AA98E2B476719A4A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9">
    <w:name w:val="56EB7651D74F4D9DBAFAB3896DA46A779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0">
    <w:name w:val="02C2EBD8CB1B4CBFA57F23FBA76B533A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0">
    <w:name w:val="BFE4A80932B34CF38C560C219303D116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0">
    <w:name w:val="11A44AC944164F73BCFB221C58D70BFD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0">
    <w:name w:val="E06A62DD763342E39DBDAC432E2841EC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0">
    <w:name w:val="16D285FD58AD40478A17ED689C1AF719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0">
    <w:name w:val="557B906642314D30A24920A09A4E3677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0">
    <w:name w:val="E4FE0DAE8E4548C4A5D5BCD3B7B60026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0">
    <w:name w:val="E4988B95C5C34031BF2D13ABF563213F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0">
    <w:name w:val="F48D92DDB96A49A7909D6B3ABC0F1CFA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0">
    <w:name w:val="AF9410C26C09453780B768487B59A318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0">
    <w:name w:val="77E51353D91F47C19E219C44B43FBAC9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0">
    <w:name w:val="C05D9D02E0E647BAA7D93147C523D19E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0">
    <w:name w:val="FA76F88FE5B542F3A5E270D9AF8E35B9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0">
    <w:name w:val="B8455C5067454B5FACAFE8858AC2DF0B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0">
    <w:name w:val="35487FCE1E91420BAA229650C10CBAE2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0">
    <w:name w:val="6C1E1D8475E24C5ABADFE934C597554A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0">
    <w:name w:val="8029D1E7D60141488FFC77D072C0394E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0">
    <w:name w:val="49ADD01B51CB456191F7BF47858DE0ED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0">
    <w:name w:val="B9C18112AC904B14A5972922A564AC87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0">
    <w:name w:val="D9B1929B615647EC840C4EDB803A5A63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0">
    <w:name w:val="8ADC6666B005476585D8CDF5481DCD5C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0">
    <w:name w:val="BCB296CCCBA84AE587B2858F29D67CF5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0">
    <w:name w:val="1007F6FF0DA44E32BD5D3176F759FE3C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0">
    <w:name w:val="43D0CC09E8F2427EBE4CEE71B1D1FE1A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0">
    <w:name w:val="1332A3AB9E10415AB3BCB773442B2457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0">
    <w:name w:val="96716D416D3C43D5A2EF4EF5860DD423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0">
    <w:name w:val="3D205F086AD742C89D2E924F75DCEFEE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0">
    <w:name w:val="AD935371A3CD419FBF48D0FFB83DFA9B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0">
    <w:name w:val="7774FC68C87E494689C27471D820F374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0">
    <w:name w:val="4A9404B4D6AC4D88882B1A89528959A5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0">
    <w:name w:val="9E39715992CB4A23BA1EECC326F783B6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0">
    <w:name w:val="8621FE4C12C946B7906C8555D29772E3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0">
    <w:name w:val="2CF7AA03A5174C808662D0ACC2AEF875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0">
    <w:name w:val="2912EE4220134C3FADF4FECB66F038B1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0">
    <w:name w:val="288C556658C74B82BB14F3F25589481F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0">
    <w:name w:val="195CDFA46A72432FBEF35D7712F67A37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0">
    <w:name w:val="FAF67C5311704C7A9AA289215B583A3B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0">
    <w:name w:val="D63FB422ECC34896B1E928A60B98861E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0">
    <w:name w:val="E388390A99EE4C92A5B98E4A86B7FB4C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0">
    <w:name w:val="6C7C6AFFE9D14DA8B859835D99FA1747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0">
    <w:name w:val="9A800666439E4B39B933CEC78185CD7F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0">
    <w:name w:val="C03EDDF6DB214755A90DFBC581DCD5E4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0">
    <w:name w:val="5561E38A28AF4BF5BAEAD3A455D457AC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0">
    <w:name w:val="39C32D344F1B47E7A83A2FDA56E83B04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0">
    <w:name w:val="46B880EE803945B98922941F2080C302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0">
    <w:name w:val="954E045EFF5D41CB9A410799059AC891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0">
    <w:name w:val="6009AD3ABFFA4E5C9952807ECB20F4F0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0">
    <w:name w:val="857C909B7312441B85991CFB06EA000C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0">
    <w:name w:val="28D5802C19E3490EAB3250B16A12510B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0">
    <w:name w:val="9C197254A782429EA4F33A8936EC0384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0">
    <w:name w:val="3A270EEAB07A4B9194C6D36252A2FCE8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0">
    <w:name w:val="C5BCF5143FCE48858D0C246D439BEBF3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0">
    <w:name w:val="9477A7B727194D4BA4D4D18C04937685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0">
    <w:name w:val="DC1641FB13DE4FB69A3DD1BAE4AFC331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0">
    <w:name w:val="6568843B20A64AFA9A5AAC1E478F4D7A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0">
    <w:name w:val="8A19A38376D44FDCA3364F2E59A99691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0">
    <w:name w:val="2CFE3F9D5AC64C91922A0C3E4D7D904D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0">
    <w:name w:val="6A7814946B7B4E58846D9A13FF6A11D0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0">
    <w:name w:val="DBE5A7D4D71349469A5CC06129E13C6C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0">
    <w:name w:val="85E1B0BFA9324CFF94424BF663E83734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0">
    <w:name w:val="740C6A2E84AC4B67ADABBC5492E91AED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0">
    <w:name w:val="C75D25D6DD6D47A995D57F609F4155D410"/>
    <w:rsid w:val="00D06C3F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0">
    <w:name w:val="A91A32CD614B412AB8FF8837DE38A3D0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0">
    <w:name w:val="38AD9EEC26434D95A1D098F3C1495BE2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0">
    <w:name w:val="EE5AB7679752438295E09A2AC01D5E34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0">
    <w:name w:val="765E4862A055484DAF118EAD5C61F9DE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0">
    <w:name w:val="0CE683E604624000BC39090F700FF51D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0">
    <w:name w:val="2190EB9F9ECE47E1BE28ADA0B4654B4A10"/>
    <w:rsid w:val="00D06C3F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0">
    <w:name w:val="D14BF767E4C74BDDB56149B7B866D75D10"/>
    <w:rsid w:val="00D06C3F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TF04027266</Template>
  <TotalTime>16</TotalTime>
  <Pages>1</Pages>
  <Words>170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ModifiedBy>admin</cp:lastModifiedBy>
  <cp:revision>3</cp:revision>
  <cp:lastPrinted>2012-08-29T19:15:00Z</cp:lastPrinted>
  <dcterms:created xsi:type="dcterms:W3CDTF">2018-10-25T17:37:00Z</dcterms:created>
  <dcterms:modified xsi:type="dcterms:W3CDTF">2018-11-16T06:02:00Z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