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D26" w:rsidRDefault="00335BAC" w:rsidP="00DD2D26">
      <w:pPr>
        <w:pStyle w:val="Title"/>
      </w:pPr>
      <w:r>
        <w:rPr>
          <w:noProof/>
          <w:lang w:bidi="pt-PT"/>
        </w:rPr>
        <mc:AlternateContent>
          <mc:Choice Requires="wpg">
            <w:drawing>
              <wp:anchor distT="0" distB="0" distL="114300" distR="114300" simplePos="0" relativeHeight="251670015" behindDoc="1" locked="0" layoutInCell="0" allowOverlap="1">
                <wp:simplePos x="0" y="0"/>
                <wp:positionH relativeFrom="page">
                  <wp:posOffset>981075</wp:posOffset>
                </wp:positionH>
                <wp:positionV relativeFrom="page">
                  <wp:posOffset>1257300</wp:posOffset>
                </wp:positionV>
                <wp:extent cx="8724900" cy="657860"/>
                <wp:effectExtent l="0" t="0" r="38100" b="27940"/>
                <wp:wrapNone/>
                <wp:docPr id="3827" name="Linhas de limite de texto" descr="Elemento de Estrutur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4900" cy="657860"/>
                          <a:chOff x="0" y="0"/>
                          <a:chExt cx="8012683" cy="657352"/>
                        </a:xfrm>
                      </wpg:grpSpPr>
                      <wpg:grpSp>
                        <wpg:cNvPr id="28" name="Grupo 28"/>
                        <wpg:cNvGrpSpPr/>
                        <wpg:grpSpPr>
                          <a:xfrm>
                            <a:off x="0" y="0"/>
                            <a:ext cx="4192462" cy="657352"/>
                            <a:chOff x="0" y="0"/>
                            <a:chExt cx="3329411" cy="656211"/>
                          </a:xfrm>
                        </wpg:grpSpPr>
                        <wps:wsp>
                          <wps:cNvPr id="7" name="Conexão Reta 7"/>
                          <wps:cNvCnPr/>
                          <wps:spPr>
                            <a:xfrm>
                              <a:off x="0" y="0"/>
                              <a:ext cx="332941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Conexão Reta 10"/>
                          <wps:cNvCnPr/>
                          <wps:spPr>
                            <a:xfrm>
                              <a:off x="0" y="656211"/>
                              <a:ext cx="327644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upo 29"/>
                        <wpg:cNvGrpSpPr/>
                        <wpg:grpSpPr>
                          <a:xfrm>
                            <a:off x="7391613" y="0"/>
                            <a:ext cx="621070" cy="657352"/>
                            <a:chOff x="1600413" y="0"/>
                            <a:chExt cx="621070" cy="656211"/>
                          </a:xfrm>
                        </wpg:grpSpPr>
                        <wps:wsp>
                          <wps:cNvPr id="24" name="Conexão Reta 24"/>
                          <wps:cNvCnPr/>
                          <wps:spPr>
                            <a:xfrm>
                              <a:off x="1600413" y="0"/>
                              <a:ext cx="61446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Conexão Reta 25"/>
                          <wps:cNvCnPr/>
                          <wps:spPr>
                            <a:xfrm>
                              <a:off x="1812401" y="656211"/>
                              <a:ext cx="40908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89920" id="Linhas de limite de texto" o:spid="_x0000_s1026" alt="Elemento de Estrutura" style="position:absolute;margin-left:77.25pt;margin-top:99pt;width:687pt;height:51.8pt;z-index:-251646465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" o:allowincell="f">
                <v:group id="Grupo 28" o:spid="_x0000_s1027" style="position:absolute;width:41924;height:6573" coordsize="33294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Conexão Reta 7" o:spid="_x0000_s1028" style="position:absolute;visibility:visible;mso-wrap-style:square" from="0,0" to="332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Conexão Reta 10" o:spid="_x0000_s1029" style="position:absolute;visibility:visible;mso-wrap-style:square" from="0,6562" to="3276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upo 29" o:spid="_x0000_s1030" style="position:absolute;left:73916;width:6210;height:6573" coordorigin="16004" coordsize="621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Conexão Reta 24" o:spid="_x0000_s1031" style="position:absolute;visibility:visible;mso-wrap-style:square" from="16004,0" to="221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Conexão Reta 25" o:spid="_x0000_s1032" style="position:absolute;visibility:visible;mso-wrap-style:square" from="18124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>
        <w:rPr>
          <w:noProof/>
          <w:lang w:bidi="pt-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039" behindDoc="1" locked="0" layoutInCell="1" allowOverlap="1">
            <wp:simplePos x="0" y="0"/>
            <wp:positionH relativeFrom="column">
              <wp:posOffset>4080510</wp:posOffset>
            </wp:positionH>
            <wp:positionV relativeFrom="page">
              <wp:posOffset>887095</wp:posOffset>
            </wp:positionV>
            <wp:extent cx="4394835" cy="1370965"/>
            <wp:effectExtent l="0" t="0" r="0" b="0"/>
            <wp:wrapTight wrapText="bothSides">
              <wp:wrapPolygon edited="0">
                <wp:start x="4026" y="2101"/>
                <wp:lineTo x="3651" y="3602"/>
                <wp:lineTo x="3090" y="6303"/>
                <wp:lineTo x="3090" y="7503"/>
                <wp:lineTo x="3839" y="12306"/>
                <wp:lineTo x="3464" y="15607"/>
                <wp:lineTo x="3558" y="16808"/>
                <wp:lineTo x="3932" y="17108"/>
                <wp:lineTo x="4775" y="18909"/>
                <wp:lineTo x="4869" y="19509"/>
                <wp:lineTo x="5430" y="19509"/>
                <wp:lineTo x="6179" y="18909"/>
                <wp:lineTo x="13295" y="17408"/>
                <wp:lineTo x="16666" y="17108"/>
                <wp:lineTo x="19568" y="14707"/>
                <wp:lineTo x="19662" y="11705"/>
                <wp:lineTo x="19287" y="10205"/>
                <wp:lineTo x="18351" y="7203"/>
                <wp:lineTo x="14793" y="5102"/>
                <wp:lineTo x="10954" y="2101"/>
                <wp:lineTo x="4026" y="2101"/>
              </wp:wrapPolygon>
            </wp:wrapTight>
            <wp:docPr id="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uable_pt-P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alias w:val="Mais:"/>
          <w:tag w:val="Mais:"/>
          <w:id w:val="-188688098"/>
          <w:placeholder>
            <w:docPart w:val="F57C1D0BB4C34A22BCB06C078215354E"/>
          </w:placeholder>
          <w:temporary/>
          <w:showingPlcHdr/>
          <w15:appearance w15:val="hidden"/>
        </w:sdtPr>
        <w:sdtEndPr/>
        <w:sdtContent>
          <w:r w:rsidR="00E91DEC">
            <w:rPr>
              <w:lang w:bidi="pt-PT"/>
            </w:rPr>
            <w:t>O Jogador Mais</w:t>
          </w:r>
        </w:sdtContent>
      </w:sdt>
      <w:r w:rsidR="00D52BD0">
        <w:rPr>
          <w:lang w:bidi="pt-PT"/>
        </w:rPr>
        <w:t xml:space="preserve"> </w:t>
      </w:r>
      <w:bookmarkStart w:id="0" w:name="_GoBack"/>
      <w:bookmarkEnd w:id="0"/>
    </w:p>
    <w:p w:rsidR="00DD2D26" w:rsidRPr="005F1054" w:rsidRDefault="00062F6F" w:rsidP="00DD2D26">
      <w:pPr>
        <w:pStyle w:val="Heading1"/>
      </w:pPr>
      <w:sdt>
        <w:sdtPr>
          <w:alias w:val="Introduza o nome do destinatário:"/>
          <w:tag w:val="Introduza o nome do destinatário:"/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D52BD0" w:rsidRPr="005F1054">
            <w:rPr>
              <w:lang w:bidi="pt-PT"/>
            </w:rPr>
            <w:t>Nome do Destinatário</w:t>
          </w:r>
        </w:sdtContent>
      </w:sdt>
    </w:p>
    <w:sdt>
      <w:sdtPr>
        <w:alias w:val="Descrição do certificado:"/>
        <w:tag w:val="Descrição do certificado:"/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3F12BF" w:rsidRDefault="00D52BD0">
          <w:r>
            <w:rPr>
              <w:lang w:bidi="pt-PT"/>
            </w:rPr>
            <w:t>foi reconhecido como o Jogador Mais Valioso desta época pela sua excelente contribuição para o sucesso da equipa</w:t>
          </w:r>
        </w:p>
      </w:sdtContent>
    </w:sdt>
    <w:p w:rsidR="00DD2D26" w:rsidRPr="00C91816" w:rsidRDefault="00062F6F" w:rsidP="00DD2D26">
      <w:pPr>
        <w:pStyle w:val="Heading2"/>
      </w:pPr>
      <w:sdt>
        <w:sdtPr>
          <w:alias w:val="Introduza o nome da equipa:"/>
          <w:tag w:val="Introduza o nome da equipa:"/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D52BD0" w:rsidRPr="00C91816">
            <w:rPr>
              <w:lang w:bidi="pt-PT"/>
            </w:rPr>
            <w:t>Nome da Equipa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a de assinatura e selo de prémio"/>
      </w:tblPr>
      <w:tblGrid>
        <w:gridCol w:w="3369"/>
        <w:gridCol w:w="10301"/>
      </w:tblGrid>
      <w:tr w:rsidR="00491D9D" w:rsidTr="00021A12">
        <w:trPr>
          <w:trHeight w:val="3024"/>
        </w:trPr>
        <w:tc>
          <w:tcPr>
            <w:tcW w:w="3123" w:type="dxa"/>
            <w:vAlign w:val="center"/>
          </w:tcPr>
          <w:p w:rsidR="00491D9D" w:rsidRDefault="00491D9D" w:rsidP="00DD2D26">
            <w:pPr>
              <w:pStyle w:val="NoSpacing"/>
            </w:pPr>
            <w:r>
              <w:rPr>
                <w:noProof/>
                <w:lang w:bidi="pt-PT"/>
              </w:rPr>
              <mc:AlternateContent>
                <mc:Choice Requires="wpg">
                  <w:drawing>
                    <wp:inline distT="0" distB="0" distL="0" distR="0" wp14:anchorId="073DA7DE" wp14:editId="635DAF69">
                      <wp:extent cx="1892300" cy="1892300"/>
                      <wp:effectExtent l="0" t="0" r="0" b="0"/>
                      <wp:docPr id="1" name="Grupo 1" descr="Selo de prém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Selo" descr="Selo de Prémio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Forma do Selo" descr="Forma do selo de prémio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Textura do Selo" descr="Textura do selo de prémio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Basebol" descr="Ícone de base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A9AB09" id="Grupo 1" o:spid="_x0000_s1026" alt="Selo de prémio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">
                      <v:group id="Selo" o:spid="_x0000_s1027" alt="Selo de Prémio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Forma do Selo" o:spid="_x0000_s1028" alt="Forma do selo de prémio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Textura do Selo" o:spid="_x0000_s1029" type="#_x0000_t75" alt="Textura do selo de prémio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">
                          <v:imagedata r:id="rId11" o:title="Textura do selo de prémio" croptop="-2164f" cropleft="19433f" cropright="-949f"/>
                        </v:shape>
                      </v:group>
                      <v:shape id="Basebol" o:spid="_x0000_s1030" type="#_x0000_t75" alt="Ícone de basebol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">
                        <v:imagedata r:id="rId12" o:title="Ícone de basebo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ela de assinatura e data"/>
            </w:tblPr>
            <w:tblGrid>
              <w:gridCol w:w="2622"/>
              <w:gridCol w:w="6729"/>
            </w:tblGrid>
            <w:tr w:rsidR="00491D9D" w:rsidTr="00BA2779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DD2D26" w:rsidRPr="00C91816" w:rsidRDefault="00062F6F" w:rsidP="00DD2D26">
                  <w:pPr>
                    <w:pStyle w:val="Heading3"/>
                  </w:pPr>
                  <w:sdt>
                    <w:sdtPr>
                      <w:alias w:val="Atribuído por:"/>
                      <w:tag w:val="Atribuído por:"/>
                      <w:id w:val="-2116810580"/>
                      <w:placeholder>
                        <w:docPart w:val="0A5B72604A764FDB9480DA342FD5FA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91DEC" w:rsidRPr="00C91816">
                        <w:rPr>
                          <w:lang w:bidi="pt-PT"/>
                        </w:rPr>
                        <w:t>Atribuído Por: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sdt>
                  <w:sdtPr>
                    <w:alias w:val="Introduza o nome/cargo do emissor:"/>
                    <w:tag w:val="Introduza o nome/cargo do emissor:"/>
                    <w:id w:val="-446467856"/>
                    <w:placeholder>
                      <w:docPart w:val="70CDCDCE33274FA3BAEB5AF9DC3383C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DD2D26" w:rsidRPr="00C91816" w:rsidRDefault="00E91DEC" w:rsidP="00DD2D26">
                      <w:pPr>
                        <w:pStyle w:val="Heading4"/>
                      </w:pPr>
                      <w:r w:rsidRPr="00C91816">
                        <w:rPr>
                          <w:lang w:bidi="pt-PT"/>
                        </w:rPr>
                        <w:t>Nome/Cargo do Emissor</w:t>
                      </w:r>
                    </w:p>
                  </w:sdtContent>
                </w:sdt>
              </w:tc>
            </w:tr>
            <w:tr w:rsidR="00491D9D" w:rsidTr="00BA2779">
              <w:trPr>
                <w:trHeight w:val="1150"/>
                <w:jc w:val="right"/>
              </w:trPr>
              <w:sdt>
                <w:sdtPr>
                  <w:alias w:val="Data:"/>
                  <w:tag w:val="Data:"/>
                  <w:id w:val="2011643805"/>
                  <w:placeholder>
                    <w:docPart w:val="5DEC94D1BA1142279C151AF9397AA2A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491D9D" w:rsidRDefault="00E91DEC" w:rsidP="00C91816">
                      <w:pPr>
                        <w:pStyle w:val="Heading3"/>
                      </w:pPr>
                      <w:r>
                        <w:rPr>
                          <w:lang w:bidi="pt-PT"/>
                        </w:rPr>
                        <w:t>Data:</w:t>
                      </w:r>
                    </w:p>
                  </w:tc>
                </w:sdtContent>
              </w:sdt>
              <w:sdt>
                <w:sdtPr>
                  <w:alias w:val="Introduza a data:"/>
                  <w:tag w:val="Introduza a data:"/>
                  <w:id w:val="1269586690"/>
                  <w:placeholder>
                    <w:docPart w:val="39CEA59EE9604C29A5C76449388B57D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491D9D" w:rsidRDefault="00E91DEC" w:rsidP="00C91816">
                      <w:pPr>
                        <w:pStyle w:val="Heading4"/>
                      </w:pPr>
                      <w:r>
                        <w:rPr>
                          <w:lang w:bidi="pt-PT"/>
                        </w:rPr>
                        <w:t>Introduza a data</w:t>
                      </w:r>
                    </w:p>
                  </w:tc>
                </w:sdtContent>
              </w:sdt>
            </w:tr>
          </w:tbl>
          <w:p w:rsidR="00491D9D" w:rsidRDefault="00491D9D" w:rsidP="00DD2D26"/>
        </w:tc>
      </w:tr>
    </w:tbl>
    <w:p w:rsidR="003F12BF" w:rsidRDefault="003F12BF" w:rsidP="00435900">
      <w:pPr>
        <w:pStyle w:val="NoSpacing"/>
      </w:pPr>
    </w:p>
    <w:sectPr w:rsidR="003F12BF" w:rsidSect="00335BAC">
      <w:headerReference w:type="default" r:id="rId13"/>
      <w:footerReference w:type="default" r:id="rId14"/>
      <w:headerReference w:type="first" r:id="rId15"/>
      <w:pgSz w:w="16838" w:h="11906" w:orient="landscape" w:code="9"/>
      <w:pgMar w:top="2016" w:right="1584" w:bottom="720" w:left="1584" w:header="1080" w:footer="108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2F6F" w:rsidRDefault="00062F6F">
      <w:pPr>
        <w:spacing w:after="0" w:line="240" w:lineRule="auto"/>
      </w:pPr>
      <w:r>
        <w:separator/>
      </w:r>
    </w:p>
  </w:endnote>
  <w:endnote w:type="continuationSeparator" w:id="0">
    <w:p w:rsidR="00062F6F" w:rsidRDefault="00062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0501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6430" w:rsidRDefault="002F6430">
        <w:pPr>
          <w:pStyle w:val="Footer"/>
        </w:pPr>
        <w:r>
          <w:rPr>
            <w:lang w:bidi="pt-PT"/>
          </w:rPr>
          <w:fldChar w:fldCharType="begin"/>
        </w:r>
        <w:r>
          <w:rPr>
            <w:lang w:bidi="pt-PT"/>
          </w:rPr>
          <w:instrText xml:space="preserve"> PAGE   \* MERGEFORMAT </w:instrText>
        </w:r>
        <w:r>
          <w:rPr>
            <w:lang w:bidi="pt-PT"/>
          </w:rPr>
          <w:fldChar w:fldCharType="separate"/>
        </w:r>
        <w:r w:rsidR="00794A12">
          <w:rPr>
            <w:noProof/>
            <w:lang w:bidi="pt-PT"/>
          </w:rPr>
          <w:t>2</w:t>
        </w:r>
        <w:r>
          <w:rPr>
            <w:noProof/>
            <w:lang w:bidi="pt-P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2F6F" w:rsidRDefault="00062F6F">
      <w:pPr>
        <w:spacing w:after="0" w:line="240" w:lineRule="auto"/>
      </w:pPr>
      <w:r>
        <w:separator/>
      </w:r>
    </w:p>
  </w:footnote>
  <w:footnote w:type="continuationSeparator" w:id="0">
    <w:p w:rsidR="00062F6F" w:rsidRDefault="00062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181" w:rsidRDefault="00236181">
    <w:pPr>
      <w:pStyle w:val="Header"/>
    </w:pPr>
    <w:r>
      <w:rPr>
        <w:noProof/>
        <w:lang w:bidi="pt-P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C158FD" wp14:editId="237FB64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765792" cy="6867144"/>
              <wp:effectExtent l="0" t="0" r="6985" b="0"/>
              <wp:wrapNone/>
              <wp:docPr id="17" name="Grupo 17" descr="Duas molduras retangulares interligadas nos cantos com raios solares que vão do centro às extremidad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65792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ios" descr="Duas molduras retangulares interligadas nos cantos com raios solares que vão do centro às extremidad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Limite preto" descr="Duas molduras retangulares interligadas nos cantos com raios solares que vão do centro às extremidad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Limite do retângulo" descr="Duas molduras retangulares interligadas nos cantos com raios solares que vão do centro às extremidades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FB1FC1" id="Grupo 17" o:spid="_x0000_s1026" alt="Duas molduras retangulares interligadas nos cantos com raios solares que vão do centro às extremidades" style="position:absolute;margin-left:0;margin-top:0;width:768.95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ios" o:spid="_x0000_s1027" type="#_x0000_t75" alt="Duas molduras retangulares interligadas nos cantos com raios solares que vão do centro às extremidad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Duas molduras retangulares interligadas nos cantos com raios solares que vão do centro às extremidades"/>
              </v:shape>
              <v:shape id="Limite preto" o:spid="_x0000_s1028" type="#_x0000_t75" alt="Duas molduras retangulares interligadas nos cantos com raios solares que vão do centro às extremidad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Duas molduras retangulares interligadas nos cantos com raios solares que vão do centro às extremidades"/>
              </v:shape>
              <v:rect id="Limite do retângulo" o:spid="_x0000_s1029" alt="Duas molduras retangulares interligadas nos cantos com raios solares que vão do centro às extremidades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39F" w:rsidRDefault="007B41C2">
    <w:pPr>
      <w:pStyle w:val="Header"/>
    </w:pPr>
    <w:r>
      <w:rPr>
        <w:noProof/>
        <w:lang w:bidi="pt-P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0650433" wp14:editId="6E5EF9A2">
              <wp:simplePos x="0" y="0"/>
              <wp:positionH relativeFrom="page">
                <wp:posOffset>495300</wp:posOffset>
              </wp:positionH>
              <wp:positionV relativeFrom="page">
                <wp:posOffset>342900</wp:posOffset>
              </wp:positionV>
              <wp:extent cx="9763125" cy="6867144"/>
              <wp:effectExtent l="0" t="0" r="9525" b="0"/>
              <wp:wrapNone/>
              <wp:docPr id="22" name="Grupo 22" descr="Duas molduras retangulares interligadas nos cantos com raios solares que vão do centro às extremidad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63125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23" name="Raios" descr="Duas molduras retangulares interligadas nos cantos com raios solares que vão do centro às extremidad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Limite preto" descr="Duas molduras retangulares interligadas nos cantos com raios solares que vão do centro às extremidad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Limite do retângulo" descr="Duas molduras retangulares interligadas nos cantos com raios solares que vão do centro às extremidades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50C28D" id="Grupo 22" o:spid="_x0000_s1026" alt="Duas molduras retangulares interligadas nos cantos com raios solares que vão do centro às extremidades" style="position:absolute;margin-left:39pt;margin-top:27pt;width:768.75pt;height:540.7pt;z-index:-251655168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ios" o:spid="_x0000_s1027" type="#_x0000_t75" alt="Duas molduras retangulares interligadas nos cantos com raios solares que vão do centro às extremidad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">
                <v:imagedata r:id="rId3" o:title="Duas molduras retangulares interligadas nos cantos com raios solares que vão do centro às extremidades"/>
              </v:shape>
              <v:shape id="Limite preto" o:spid="_x0000_s1028" type="#_x0000_t75" alt="Duas molduras retangulares interligadas nos cantos com raios solares que vão do centro às extremidad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">
                <v:imagedata r:id="rId4" o:title="Duas molduras retangulares interligadas nos cantos com raios solares que vão do centro às extremidades"/>
              </v:shape>
              <v:rect id="Limite do retângulo" o:spid="_x0000_s1029" alt="Duas molduras retangulares interligadas nos cantos com raios solares que vão do centro às extremidades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38519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BC9AA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16D79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1883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42239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0CEDB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24789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24FA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38B58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96A1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BF"/>
    <w:rsid w:val="00021A12"/>
    <w:rsid w:val="00062F6F"/>
    <w:rsid w:val="000B5BAC"/>
    <w:rsid w:val="000C0713"/>
    <w:rsid w:val="000F3216"/>
    <w:rsid w:val="00236181"/>
    <w:rsid w:val="002F6430"/>
    <w:rsid w:val="00335BAC"/>
    <w:rsid w:val="003A034C"/>
    <w:rsid w:val="003E1D52"/>
    <w:rsid w:val="003F12BF"/>
    <w:rsid w:val="00435900"/>
    <w:rsid w:val="00475CFD"/>
    <w:rsid w:val="00491D9D"/>
    <w:rsid w:val="004D7937"/>
    <w:rsid w:val="00530441"/>
    <w:rsid w:val="005D4B12"/>
    <w:rsid w:val="005F1054"/>
    <w:rsid w:val="00672D65"/>
    <w:rsid w:val="00794A12"/>
    <w:rsid w:val="007B41C2"/>
    <w:rsid w:val="008114D5"/>
    <w:rsid w:val="00823CE5"/>
    <w:rsid w:val="008A48EF"/>
    <w:rsid w:val="009811CC"/>
    <w:rsid w:val="009828FE"/>
    <w:rsid w:val="00AB1BE3"/>
    <w:rsid w:val="00AC66E4"/>
    <w:rsid w:val="00B9539F"/>
    <w:rsid w:val="00BA2779"/>
    <w:rsid w:val="00C762CF"/>
    <w:rsid w:val="00C91816"/>
    <w:rsid w:val="00D52BD0"/>
    <w:rsid w:val="00D5535D"/>
    <w:rsid w:val="00DD2D26"/>
    <w:rsid w:val="00E91DEC"/>
    <w:rsid w:val="00F0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336D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pt-PT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14D5"/>
  </w:style>
  <w:style w:type="paragraph" w:styleId="Heading1">
    <w:name w:val="heading 1"/>
    <w:basedOn w:val="Normal"/>
    <w:link w:val="Heading1Char"/>
    <w:uiPriority w:val="9"/>
    <w:qFormat/>
    <w:rsid w:val="00672D65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672D65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672D65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C91816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04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5BA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04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04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04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F3216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672D65"/>
    <w:pP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672D6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9828F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8FE"/>
  </w:style>
  <w:style w:type="paragraph" w:styleId="Footer">
    <w:name w:val="footer"/>
    <w:basedOn w:val="Normal"/>
    <w:link w:val="FooterChar"/>
    <w:uiPriority w:val="99"/>
    <w:unhideWhenUsed/>
    <w:rsid w:val="009828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8FE"/>
  </w:style>
  <w:style w:type="paragraph" w:styleId="Bibliography">
    <w:name w:val="Bibliography"/>
    <w:basedOn w:val="Normal"/>
    <w:next w:val="Normal"/>
    <w:uiPriority w:val="37"/>
    <w:semiHidden/>
    <w:unhideWhenUsed/>
    <w:rsid w:val="00530441"/>
  </w:style>
  <w:style w:type="paragraph" w:styleId="BlockText">
    <w:name w:val="Block Text"/>
    <w:basedOn w:val="Normal"/>
    <w:uiPriority w:val="99"/>
    <w:semiHidden/>
    <w:unhideWhenUsed/>
    <w:rsid w:val="00530441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53044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0441"/>
  </w:style>
  <w:style w:type="paragraph" w:styleId="BodyText2">
    <w:name w:val="Body Text 2"/>
    <w:basedOn w:val="Normal"/>
    <w:link w:val="BodyText2Char"/>
    <w:uiPriority w:val="99"/>
    <w:semiHidden/>
    <w:unhideWhenUsed/>
    <w:rsid w:val="0053044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30441"/>
  </w:style>
  <w:style w:type="paragraph" w:styleId="BodyText3">
    <w:name w:val="Body Text 3"/>
    <w:basedOn w:val="Normal"/>
    <w:link w:val="BodyText3Char"/>
    <w:uiPriority w:val="99"/>
    <w:semiHidden/>
    <w:unhideWhenUsed/>
    <w:rsid w:val="0053044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3044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30441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3044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3044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044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30441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3044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3044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3044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3044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3044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0B5BAC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30441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3044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30441"/>
  </w:style>
  <w:style w:type="table" w:styleId="ColorfulGrid">
    <w:name w:val="Colorful Grid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3044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441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441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4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441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30441"/>
  </w:style>
  <w:style w:type="character" w:customStyle="1" w:styleId="DateChar">
    <w:name w:val="Date Char"/>
    <w:basedOn w:val="DefaultParagraphFont"/>
    <w:link w:val="Date"/>
    <w:uiPriority w:val="99"/>
    <w:semiHidden/>
    <w:rsid w:val="00530441"/>
  </w:style>
  <w:style w:type="paragraph" w:styleId="DocumentMap">
    <w:name w:val="Document Map"/>
    <w:basedOn w:val="Normal"/>
    <w:link w:val="DocumentMapChar"/>
    <w:uiPriority w:val="99"/>
    <w:semiHidden/>
    <w:unhideWhenUsed/>
    <w:rsid w:val="005304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3044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3044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30441"/>
  </w:style>
  <w:style w:type="character" w:styleId="Emphasis">
    <w:name w:val="Emphasis"/>
    <w:basedOn w:val="DefaultParagraphFont"/>
    <w:uiPriority w:val="20"/>
    <w:semiHidden/>
    <w:qFormat/>
    <w:rsid w:val="0053044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3044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30441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304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30441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3044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0441"/>
    <w:rPr>
      <w:sz w:val="22"/>
      <w:szCs w:val="20"/>
    </w:rPr>
  </w:style>
  <w:style w:type="table" w:styleId="GridTable1Light">
    <w:name w:val="Grid Table 1 Light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72D65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72D65"/>
    <w:rPr>
      <w:rFonts w:eastAsiaTheme="majorEastAsia" w:cstheme="majorBidi"/>
      <w:caps/>
      <w:sz w:val="66"/>
    </w:rPr>
  </w:style>
  <w:style w:type="character" w:customStyle="1" w:styleId="Heading3Char">
    <w:name w:val="Heading 3 Char"/>
    <w:basedOn w:val="DefaultParagraphFont"/>
    <w:link w:val="Heading3"/>
    <w:uiPriority w:val="9"/>
    <w:rsid w:val="00672D65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9181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0441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5BAC"/>
    <w:rPr>
      <w:rFonts w:asciiTheme="majorHAnsi" w:eastAsiaTheme="majorEastAsia" w:hAnsiTheme="majorHAnsi" w:cstheme="majorBidi"/>
      <w:b/>
      <w:color w:val="45060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0441"/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0441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0441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30441"/>
  </w:style>
  <w:style w:type="paragraph" w:styleId="HTMLAddress">
    <w:name w:val="HTML Address"/>
    <w:basedOn w:val="Normal"/>
    <w:link w:val="HTMLAddressChar"/>
    <w:uiPriority w:val="99"/>
    <w:semiHidden/>
    <w:unhideWhenUsed/>
    <w:rsid w:val="0053044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3044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3044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3044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3044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30441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3044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3044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F3216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3044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530441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B5BAC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B5BAC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0B5BAC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304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30441"/>
  </w:style>
  <w:style w:type="paragraph" w:styleId="List">
    <w:name w:val="List"/>
    <w:basedOn w:val="Normal"/>
    <w:uiPriority w:val="99"/>
    <w:semiHidden/>
    <w:unhideWhenUsed/>
    <w:rsid w:val="0053044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3044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3044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3044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3044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3044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3044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3044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30441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30441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3044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3044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3044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3044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3044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30441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30441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30441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30441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30441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3044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304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30441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304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304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53044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3044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3044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3044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30441"/>
  </w:style>
  <w:style w:type="character" w:styleId="PageNumber">
    <w:name w:val="page number"/>
    <w:basedOn w:val="DefaultParagraphFont"/>
    <w:uiPriority w:val="99"/>
    <w:semiHidden/>
    <w:unhideWhenUsed/>
    <w:rsid w:val="00530441"/>
  </w:style>
  <w:style w:type="table" w:styleId="PlainTable1">
    <w:name w:val="Plain Table 1"/>
    <w:basedOn w:val="TableNormal"/>
    <w:uiPriority w:val="4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3044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0B5BAC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B5BA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3044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30441"/>
  </w:style>
  <w:style w:type="character" w:styleId="Strong">
    <w:name w:val="Strong"/>
    <w:basedOn w:val="DefaultParagraphFont"/>
    <w:uiPriority w:val="22"/>
    <w:semiHidden/>
    <w:qFormat/>
    <w:rsid w:val="00530441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8114D5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8114D5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53044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53044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3044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3044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3044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304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304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3044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3044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3044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3044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3044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304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3044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3044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3044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3044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304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304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304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3044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304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304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30441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3044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304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304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304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30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3044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304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3044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30441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30441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30441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30441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30441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30441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30441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30441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044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8E2D98" w:rsidRDefault="001D6962" w:rsidP="001D6962">
          <w:pPr>
            <w:pStyle w:val="7D5BD3E89BAD43B9BDB7A27255DD426B"/>
          </w:pPr>
          <w:r w:rsidRPr="005F1054">
            <w:rPr>
              <w:lang w:bidi="pt-PT"/>
            </w:rPr>
            <w:t>Nome do Destinatário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8E2D98" w:rsidRDefault="001D6962" w:rsidP="001D6962">
          <w:pPr>
            <w:pStyle w:val="7B357F59BFC34E5EB81B1D00288700B0"/>
          </w:pPr>
          <w:r>
            <w:rPr>
              <w:lang w:bidi="pt-PT"/>
            </w:rPr>
            <w:t>foi reconhecido como o Jogador Mais Valioso desta época pela sua excelente contribuição para o sucesso da equipa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8E2D98" w:rsidRDefault="001D6962" w:rsidP="001D6962">
          <w:pPr>
            <w:pStyle w:val="FBF42E3065944AB69AC4E6676845978B"/>
          </w:pPr>
          <w:r w:rsidRPr="00C91816">
            <w:rPr>
              <w:lang w:bidi="pt-PT"/>
            </w:rPr>
            <w:t>Nome da Equipa</w:t>
          </w:r>
        </w:p>
      </w:docPartBody>
    </w:docPart>
    <w:docPart>
      <w:docPartPr>
        <w:name w:val="70CDCDCE33274FA3BAEB5AF9DC33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55139-078C-4993-A0E1-4D78CAD3121C}"/>
      </w:docPartPr>
      <w:docPartBody>
        <w:p w:rsidR="00FC6615" w:rsidRDefault="001D6962" w:rsidP="001D6962">
          <w:pPr>
            <w:pStyle w:val="70CDCDCE33274FA3BAEB5AF9DC3383CC1"/>
          </w:pPr>
          <w:r w:rsidRPr="00C91816">
            <w:rPr>
              <w:lang w:bidi="pt-PT"/>
            </w:rPr>
            <w:t>Nome/Cargo do Emissor</w:t>
          </w:r>
        </w:p>
      </w:docPartBody>
    </w:docPart>
    <w:docPart>
      <w:docPartPr>
        <w:name w:val="39CEA59EE9604C29A5C76449388B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D6508-65CB-48A8-95A8-0500812ECE3C}"/>
      </w:docPartPr>
      <w:docPartBody>
        <w:p w:rsidR="00FC6615" w:rsidRDefault="001D6962" w:rsidP="001D6962">
          <w:pPr>
            <w:pStyle w:val="39CEA59EE9604C29A5C76449388B57D01"/>
          </w:pPr>
          <w:r>
            <w:rPr>
              <w:lang w:bidi="pt-PT"/>
            </w:rPr>
            <w:t>Introduza a data</w:t>
          </w:r>
        </w:p>
      </w:docPartBody>
    </w:docPart>
    <w:docPart>
      <w:docPartPr>
        <w:name w:val="F57C1D0BB4C34A22BCB06C0782153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5251-BB7E-479F-94A4-CD32EF8663BB}"/>
      </w:docPartPr>
      <w:docPartBody>
        <w:p w:rsidR="00FC6615" w:rsidRDefault="001D6962" w:rsidP="001D6962">
          <w:pPr>
            <w:pStyle w:val="F57C1D0BB4C34A22BCB06C078215354E1"/>
          </w:pPr>
          <w:r>
            <w:rPr>
              <w:lang w:bidi="pt-PT"/>
            </w:rPr>
            <w:t>O Jogador Mais</w:t>
          </w:r>
        </w:p>
      </w:docPartBody>
    </w:docPart>
    <w:docPart>
      <w:docPartPr>
        <w:name w:val="0A5B72604A764FDB9480DA342FD5F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8CAE2-26D1-474C-ADAF-4E23F9D742D5}"/>
      </w:docPartPr>
      <w:docPartBody>
        <w:p w:rsidR="00FC6615" w:rsidRDefault="001D6962" w:rsidP="001D6962">
          <w:pPr>
            <w:pStyle w:val="0A5B72604A764FDB9480DA342FD5FA12"/>
          </w:pPr>
          <w:r w:rsidRPr="00C91816">
            <w:rPr>
              <w:lang w:bidi="pt-PT"/>
            </w:rPr>
            <w:t>Atribuído Por:</w:t>
          </w:r>
        </w:p>
      </w:docPartBody>
    </w:docPart>
    <w:docPart>
      <w:docPartPr>
        <w:name w:val="5DEC94D1BA1142279C151AF9397A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44FC6-2493-4409-93AC-7FA1D761EF0E}"/>
      </w:docPartPr>
      <w:docPartBody>
        <w:p w:rsidR="00FC6615" w:rsidRDefault="001D6962" w:rsidP="001D6962">
          <w:pPr>
            <w:pStyle w:val="5DEC94D1BA1142279C151AF9397AA2A8"/>
          </w:pPr>
          <w:r>
            <w:rPr>
              <w:lang w:bidi="pt-PT"/>
            </w:rPr>
            <w:t>Data: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D98"/>
    <w:rsid w:val="000340CB"/>
    <w:rsid w:val="0008345F"/>
    <w:rsid w:val="001D6962"/>
    <w:rsid w:val="008E2D98"/>
    <w:rsid w:val="00E87986"/>
    <w:rsid w:val="00FC6615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D6962"/>
    <w:rPr>
      <w:color w:val="595959" w:themeColor="text1" w:themeTint="A6"/>
    </w:rPr>
  </w:style>
  <w:style w:type="paragraph" w:customStyle="1" w:styleId="8FABD0B96A4943E9AB56C2F23929A905">
    <w:name w:val="8FABD0B96A4943E9AB56C2F23929A905"/>
    <w:rsid w:val="008E2D98"/>
    <w:pPr>
      <w:spacing w:after="160" w:line="259" w:lineRule="auto"/>
    </w:pPr>
  </w:style>
  <w:style w:type="paragraph" w:customStyle="1" w:styleId="827AD59092C54A1489E2AC55F3C691E3">
    <w:name w:val="827AD59092C54A1489E2AC55F3C691E3"/>
    <w:rsid w:val="008E2D98"/>
    <w:pPr>
      <w:spacing w:after="160" w:line="259" w:lineRule="auto"/>
    </w:pPr>
  </w:style>
  <w:style w:type="paragraph" w:customStyle="1" w:styleId="70CDCDCE33274FA3BAEB5AF9DC3383CC">
    <w:name w:val="70CDCDCE33274FA3BAEB5AF9DC3383CC"/>
    <w:rsid w:val="008E2D98"/>
    <w:pPr>
      <w:spacing w:after="160" w:line="259" w:lineRule="auto"/>
    </w:pPr>
  </w:style>
  <w:style w:type="paragraph" w:customStyle="1" w:styleId="FCE54C777DD1435CB449EFE74D215CA3">
    <w:name w:val="FCE54C777DD1435CB449EFE74D215CA3"/>
    <w:rsid w:val="008E2D98"/>
    <w:pPr>
      <w:spacing w:after="160" w:line="259" w:lineRule="auto"/>
    </w:pPr>
  </w:style>
  <w:style w:type="paragraph" w:customStyle="1" w:styleId="39CEA59EE9604C29A5C76449388B57D0">
    <w:name w:val="39CEA59EE9604C29A5C76449388B57D0"/>
    <w:rsid w:val="008E2D98"/>
    <w:pPr>
      <w:spacing w:after="160" w:line="259" w:lineRule="auto"/>
    </w:pPr>
  </w:style>
  <w:style w:type="paragraph" w:customStyle="1" w:styleId="F57C1D0BB4C34A22BCB06C078215354E">
    <w:name w:val="F57C1D0BB4C34A22BCB06C078215354E"/>
    <w:rsid w:val="001D6962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F57C1D0BB4C34A22BCB06C078215354E1">
    <w:name w:val="F57C1D0BB4C34A22BCB06C078215354E1"/>
    <w:rsid w:val="001D6962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D5BD3E89BAD43B9BDB7A27255DD426B">
    <w:name w:val="7D5BD3E89BAD43B9BDB7A27255DD426B"/>
    <w:rsid w:val="001D6962"/>
    <w:pPr>
      <w:pBdr>
        <w:bottom w:val="single" w:sz="4" w:space="1" w:color="8496B0" w:themeColor="text2" w:themeTint="99"/>
      </w:pBdr>
      <w:spacing w:before="3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7B357F59BFC34E5EB81B1D00288700B0">
    <w:name w:val="7B357F59BFC34E5EB81B1D00288700B0"/>
    <w:rsid w:val="001D6962"/>
    <w:pPr>
      <w:jc w:val="center"/>
    </w:pPr>
    <w:rPr>
      <w:color w:val="262626" w:themeColor="text1" w:themeTint="D9"/>
      <w:sz w:val="26"/>
      <w:szCs w:val="26"/>
      <w:lang w:eastAsia="ja-JP"/>
    </w:rPr>
  </w:style>
  <w:style w:type="paragraph" w:customStyle="1" w:styleId="FBF42E3065944AB69AC4E6676845978B">
    <w:name w:val="FBF42E3065944AB69AC4E6676845978B"/>
    <w:rsid w:val="001D6962"/>
    <w:pPr>
      <w:spacing w:before="200" w:after="0" w:line="240" w:lineRule="auto"/>
      <w:contextualSpacing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0A5B72604A764FDB9480DA342FD5FA12">
    <w:name w:val="0A5B72604A764FDB9480DA342FD5FA12"/>
    <w:rsid w:val="001D6962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0CDCDCE33274FA3BAEB5AF9DC3383CC1">
    <w:name w:val="70CDCDCE33274FA3BAEB5AF9DC3383CC1"/>
    <w:rsid w:val="001D6962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5DEC94D1BA1142279C151AF9397AA2A8">
    <w:name w:val="5DEC94D1BA1142279C151AF9397AA2A8"/>
    <w:rsid w:val="001D6962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39CEA59EE9604C29A5C76449388B57D01">
    <w:name w:val="39CEA59EE9604C29A5C76449388B57D01"/>
    <w:rsid w:val="001D6962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Office_21464965_TF02805142</Template>
  <TotalTime>4</TotalTime>
  <Pages>1</Pages>
  <Words>37</Words>
  <Characters>213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2018-11-02T17:18:00Z</dcterms:created>
  <dcterms:modified xsi:type="dcterms:W3CDTF">2018-11-05T08:15:00Z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