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6E6959" w:rsidP="00DD2D26">
      <w:pPr>
        <w:pStyle w:val="a9"/>
      </w:pPr>
      <w:bookmarkStart w:id="0" w:name="_GoBack"/>
      <w:r>
        <w:rPr>
          <w:noProof/>
          <w:lang w:bidi="da-DK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margin">
              <wp:posOffset>1775460</wp:posOffset>
            </wp:positionH>
            <wp:positionV relativeFrom="page">
              <wp:posOffset>897255</wp:posOffset>
            </wp:positionV>
            <wp:extent cx="4610100" cy="1437640"/>
            <wp:effectExtent l="0" t="0" r="0" b="0"/>
            <wp:wrapTight wrapText="bothSides">
              <wp:wrapPolygon edited="0">
                <wp:start x="1160" y="3721"/>
                <wp:lineTo x="625" y="6011"/>
                <wp:lineTo x="446" y="7155"/>
                <wp:lineTo x="446" y="8873"/>
                <wp:lineTo x="1071" y="13452"/>
                <wp:lineTo x="625" y="16314"/>
                <wp:lineTo x="714" y="17459"/>
                <wp:lineTo x="1428" y="18032"/>
                <wp:lineTo x="2321" y="19463"/>
                <wp:lineTo x="2410" y="20035"/>
                <wp:lineTo x="3481" y="20035"/>
                <wp:lineTo x="4374" y="19463"/>
                <wp:lineTo x="11782" y="18318"/>
                <wp:lineTo x="16691" y="18032"/>
                <wp:lineTo x="21332" y="15742"/>
                <wp:lineTo x="21421" y="12307"/>
                <wp:lineTo x="21154" y="10876"/>
                <wp:lineTo x="20261" y="8873"/>
                <wp:lineTo x="18833" y="3721"/>
                <wp:lineTo x="1160" y="3721"/>
              </wp:wrapPolygon>
            </wp:wrapTight>
            <wp:docPr id="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da-D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da-DK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1390650</wp:posOffset>
                </wp:positionV>
                <wp:extent cx="8009890" cy="657860"/>
                <wp:effectExtent l="0" t="0" r="29210" b="27940"/>
                <wp:wrapNone/>
                <wp:docPr id="3827" name="Kantlinjer for tekst" descr="Design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938" cy="657860"/>
                        </a:xfrm>
                      </wpg:grpSpPr>
                      <wpg:grpSp>
                        <wpg:cNvPr id="28" name="Gruppe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Lige forbindelse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Lige forbindelse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pe 29"/>
                        <wpg:cNvGrpSpPr/>
                        <wpg:grpSpPr>
                          <a:xfrm>
                            <a:off x="5536007" y="0"/>
                            <a:ext cx="2476931" cy="657860"/>
                            <a:chOff x="-255193" y="0"/>
                            <a:chExt cx="2476931" cy="656718"/>
                          </a:xfrm>
                        </wpg:grpSpPr>
                        <wps:wsp>
                          <wps:cNvPr id="24" name="Lige forbindelse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Lige forbindelse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41807" id="Kantlinjer for tekst" o:spid="_x0000_s1026" alt="Designelement" style="position:absolute;margin-left:104.45pt;margin-top:109.5pt;width:630.7pt;height:51.8pt;z-index:-251646465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" o:allowincell="f">
                <v:group id="Gruppe 28" o:spid="_x0000_s1027" style="position:absolute;width:18294;height:6578" coordsize="14528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Lige forbindelse 7" o:spid="_x0000_s1028" style="position:absolute;visibility:visible;mso-wrap-style:square" from="0,0" to="134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Lige forbindelse 10" o:spid="_x0000_s1029" style="position:absolute;visibility:visible;mso-wrap-style:square" from="0,6567" to="14528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pe 29" o:spid="_x0000_s1030" style="position:absolute;left:55360;width:24769;height:6578" coordorigin="-2551" coordsize="24769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Lige forbindelse 24" o:spid="_x0000_s1031" style="position:absolute;visibility:visible;mso-wrap-style:square" from="326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Lige forbindelse 25" o:spid="_x0000_s1032" style="position:absolute;visibility:visible;mso-wrap-style:square" from="-2551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Mest:"/>
          <w:tag w:val="Mest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da-DK"/>
            </w:rPr>
            <w:t>Mest</w:t>
          </w:r>
        </w:sdtContent>
      </w:sdt>
      <w:r w:rsidR="00D52BD0">
        <w:rPr>
          <w:lang w:bidi="da-DK"/>
        </w:rPr>
        <w:t xml:space="preserve"> </w:t>
      </w:r>
      <w:sdt>
        <w:sdtPr>
          <w:alias w:val="Spiller:"/>
          <w:tag w:val="Spiller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da-DK"/>
            </w:rPr>
            <w:t>Spiller</w:t>
          </w:r>
        </w:sdtContent>
      </w:sdt>
    </w:p>
    <w:p w:rsidR="00DD2D26" w:rsidRPr="005F1054" w:rsidRDefault="00BC4A4F" w:rsidP="00DD2D26">
      <w:pPr>
        <w:pStyle w:val="1"/>
      </w:pPr>
      <w:sdt>
        <w:sdtPr>
          <w:alias w:val="Angiv navn på modtager:"/>
          <w:tag w:val="Angiv navn på modtager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da-DK"/>
            </w:rPr>
            <w:t>Navn på modtager</w:t>
          </w:r>
        </w:sdtContent>
      </w:sdt>
    </w:p>
    <w:sdt>
      <w:sdtPr>
        <w:alias w:val="Beskrivelse af certifikat:"/>
        <w:tag w:val="Beskrivelse af diplom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da-DK"/>
            </w:rPr>
            <w:t>udnævnes hermed som sæsonens mest værdifulde spiller for sine fremragende præstationer for</w:t>
          </w:r>
        </w:p>
      </w:sdtContent>
    </w:sdt>
    <w:p w:rsidR="00DD2D26" w:rsidRPr="00C91816" w:rsidRDefault="00BC4A4F" w:rsidP="00DD2D26">
      <w:pPr>
        <w:pStyle w:val="21"/>
      </w:pPr>
      <w:sdt>
        <w:sdtPr>
          <w:alias w:val="Angiv holdnavnet:"/>
          <w:tag w:val="Angiv holdnavnet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da-DK"/>
            </w:rPr>
            <w:t>Holdnavn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ildelingssegl og signaturtabel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bidi="da-DK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pe 1" descr="Tildelingsseg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gl" descr="Tildelingsseg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eglfigur" descr="Tildelingsseglets figur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Seglstruktur" descr="Tildelingsseglets struk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Basebal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F22B9" id="Gruppe 1" o:spid="_x0000_s1026" alt="Tildelingsseg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">
                      <v:group id="Segl" o:spid="_x0000_s1027" alt="Tildelingsseg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eglfigur" o:spid="_x0000_s1028" alt="Tildelingsseglets figur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eglstruktur" o:spid="_x0000_s1029" type="#_x0000_t75" alt="Tildelingsseglets struk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Tildelingsseglets struktur" croptop="-2164f" cropleft="19433f" cropright="-949f"/>
                        </v:shape>
                      </v:group>
                      <v:shape id="Baseball" o:spid="_x0000_s1030" type="#_x0000_t75" alt="Baseballik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Basebal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o og signaturtabel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BC4A4F" w:rsidP="00DD2D26">
                  <w:pPr>
                    <w:pStyle w:val="31"/>
                  </w:pPr>
                  <w:sdt>
                    <w:sdtPr>
                      <w:alias w:val="Overrakt af:"/>
                      <w:tag w:val="Overrakt af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da-DK"/>
                        </w:rPr>
                        <w:t>Overrakt af: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Angiv navn/titel på overrækker:"/>
                    <w:tag w:val="Angiv navn/titel på overrækker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da-DK"/>
                        </w:rPr>
                        <w:t>Navn/titel på overrækker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På denne dag:"/>
                  <w:tag w:val="På denne dag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da-DK"/>
                        </w:rPr>
                        <w:t>På denne dag:</w:t>
                      </w:r>
                    </w:p>
                  </w:tc>
                </w:sdtContent>
              </w:sdt>
              <w:sdt>
                <w:sdtPr>
                  <w:alias w:val="Angiv dato:"/>
                  <w:tag w:val="Angiv dato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da-DK"/>
                        </w:rPr>
                        <w:t>Angiv dato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  <w:bookmarkEnd w:id="0"/>
    </w:tbl>
    <w:p w:rsidR="003F12BF" w:rsidRDefault="003F12BF" w:rsidP="00435900">
      <w:pPr>
        <w:pStyle w:val="affff5"/>
      </w:pPr>
    </w:p>
    <w:sectPr w:rsidR="003F12BF" w:rsidSect="006E6959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A4F" w:rsidRDefault="00BC4A4F">
      <w:pPr>
        <w:spacing w:after="0" w:line="240" w:lineRule="auto"/>
      </w:pPr>
      <w:r>
        <w:separator/>
      </w:r>
    </w:p>
  </w:endnote>
  <w:endnote w:type="continuationSeparator" w:id="0">
    <w:p w:rsidR="00BC4A4F" w:rsidRDefault="00BC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794A12">
          <w:rPr>
            <w:noProof/>
            <w:lang w:bidi="da-DK"/>
          </w:rPr>
          <w:t>2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A4F" w:rsidRDefault="00BC4A4F">
      <w:pPr>
        <w:spacing w:after="0" w:line="240" w:lineRule="auto"/>
      </w:pPr>
      <w:r>
        <w:separator/>
      </w:r>
    </w:p>
  </w:footnote>
  <w:footnote w:type="continuationSeparator" w:id="0">
    <w:p w:rsidR="00BC4A4F" w:rsidRDefault="00BC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31600" cy="6867144"/>
              <wp:effectExtent l="0" t="0" r="0" b="0"/>
              <wp:wrapNone/>
              <wp:docPr id="17" name="Gruppe 17" descr="To rektangulære rammer, der er sammenflettet i hjørnerne, med stjernestråler, der går fra midten ud mod kanter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316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åler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Sort kant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Rektangulær kant" descr="To rektangulære rammer, der er sammenflettet i hjørnerne, med stjernestråler, der går fra midten ud mod kanterne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0B5C5" id="Gruppe 17" o:spid="_x0000_s1026" alt="To rektangulære rammer, der er sammenflettet i hjørnerne, med stjernestråler, der går fra midten ud mod kanterne" style="position:absolute;margin-left:0;margin-top:0;width:774.1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, der er sammenflettet i hjørnerne, med stjernestråler, der går fra midten ud mod kanter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To rektangulære rammer, der er sammenflettet i hjørnerne, med stjernestråler, der går fra midten ud mod kanterne"/>
              </v:shape>
              <v:shape id="Sort kant" o:spid="_x0000_s1028" type="#_x0000_t75" alt="To rektangulære rammer, der er sammenflettet i hjørnerne, med stjernestråler, der går fra midten ud mod kanter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To rektangulære rammer, der er sammenflettet i hjørnerne, med stjernestråler, der går fra midten ud mod kanterne"/>
              </v:shape>
              <v:rect id="Rektangulær kant" o:spid="_x0000_s1029" alt="To rektangulære rammer, der er sammenflettet i hjørnerne, med stjernestråler, der går fra midten ud mod kanterne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426085</wp:posOffset>
              </wp:positionH>
              <wp:positionV relativeFrom="page">
                <wp:posOffset>342900</wp:posOffset>
              </wp:positionV>
              <wp:extent cx="9832340" cy="6867144"/>
              <wp:effectExtent l="0" t="0" r="0" b="0"/>
              <wp:wrapNone/>
              <wp:docPr id="22" name="Gruppe 22" descr="To rektangulære rammer, der er sammenflettet i hjørnerne, med stjernestråler, der går fra midten ud mod kanter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323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tråler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Sort kant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ktangulær kant" descr="To rektangulære rammer, der er sammenflettet i hjørnerne, med stjernestråler, der går fra midten ud mod kanterne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ABB005" id="Gruppe 22" o:spid="_x0000_s1026" alt="To rektangulære rammer, der er sammenflettet i hjørnerne, med stjernestråler, der går fra midten ud mod kanterne" style="position:absolute;margin-left:33.55pt;margin-top:27pt;width:774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, der er sammenflettet i hjørnerne, med stjernestråler, der går fra midten ud mod kanter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To rektangulære rammer, der er sammenflettet i hjørnerne, med stjernestråler, der går fra midten ud mod kanterne"/>
              </v:shape>
              <v:shape id="Sort kant" o:spid="_x0000_s1028" type="#_x0000_t75" alt="To rektangulære rammer, der er sammenflettet i hjørnerne, med stjernestråler, der går fra midten ud mod kanter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To rektangulære rammer, der er sammenflettet i hjørnerne, med stjernestråler, der går fra midten ud mod kanterne"/>
              </v:shape>
              <v:rect id="Rektangulær kant" o:spid="_x0000_s1029" alt="To rektangulære rammer, der er sammenflettet i hjørnerne, med stjernestråler, der går fra midten ud mod kanterne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D4B12"/>
    <w:rsid w:val="005D6379"/>
    <w:rsid w:val="005F1054"/>
    <w:rsid w:val="00672D65"/>
    <w:rsid w:val="006E6959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BC4A4F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da-DK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8114D5"/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styleId="11">
    <w:name w:val="Grid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">
    <w:name w:val="Grid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">
    <w:name w:val="Grid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">
    <w:name w:val="Grid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">
    <w:name w:val="Grid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">
    <w:name w:val="Grid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7">
    <w:name w:val="Grid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3">
    <w:name w:val="Grid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3">
    <w:name w:val="Grid Table 5 Dark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1">
    <w:name w:val="Grid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1">
    <w:name w:val="Grid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styleId="13">
    <w:name w:val="List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0">
    <w:name w:val="List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0">
    <w:name w:val="List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0">
    <w:name w:val="List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0">
    <w:name w:val="List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0">
    <w:name w:val="List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d">
    <w:name w:val="List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0">
    <w:name w:val="List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0">
    <w:name w:val="List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0">
    <w:name w:val="List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0">
    <w:name w:val="List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0">
    <w:name w:val="List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b">
    <w:name w:val="List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7">
    <w:name w:val="List Table 5 Dark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List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4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styleId="17">
    <w:name w:val="Plain Table 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a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6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d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c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6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6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bidi="da-DK"/>
            </w:rPr>
            <w:t>Navn på modtager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bidi="da-DK"/>
            </w:rPr>
            <w:t>udnævnes hermed som sæsonens mest værdifulde spiller for sine fremragende præstationer for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bidi="da-DK"/>
            </w:rPr>
            <w:t>Holdnavn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bidi="da-DK"/>
            </w:rPr>
            <w:t>Navn/titel på overrækker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bidi="da-DK"/>
            </w:rPr>
            <w:t>Angiv dato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r>
            <w:rPr>
              <w:lang w:bidi="da-DK"/>
            </w:rPr>
            <w:t>Mest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bidi="da-DK"/>
            </w:rPr>
            <w:t>Spiller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bidi="da-DK"/>
            </w:rPr>
            <w:t>Overrakt af: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bidi="da-DK"/>
            </w:rPr>
            <w:t>På denne dag: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8E2D98"/>
    <w:rsid w:val="00EA5781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Office_21464948_TF02805142.dotx</Template>
  <TotalTime>3</TotalTime>
  <Pages>1</Pages>
  <Words>32</Words>
  <Characters>188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2018-11-02T17:20:00Z</dcterms:created>
  <dcterms:modified xsi:type="dcterms:W3CDTF">2018-11-05T05:36:00Z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