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Rozloženie vizitky pri 10 vizitkách na stranu"/>
      </w:tblPr>
      <w:tblGrid>
        <w:gridCol w:w="3081"/>
        <w:gridCol w:w="3080"/>
        <w:gridCol w:w="3079"/>
        <w:gridCol w:w="3079"/>
        <w:gridCol w:w="3079"/>
      </w:tblGrid>
      <w:tr w:rsidR="00FD19EA" w:rsidRPr="009769E9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9769E9" w:rsidRDefault="00242F54" w:rsidP="00FD19EA">
            <w:pPr>
              <w:pStyle w:val="Obrzok"/>
            </w:pPr>
            <w:bookmarkStart w:id="0" w:name="_GoBack"/>
            <w:r w:rsidRPr="009769E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Skupina 87" descr="Ilustrácia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Skupina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Voľný tvar 4" descr="Ilustrácia kvetu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Voľný tvar 5" descr="Semienko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Voľný tvar 3" descr="Semienko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27526" id="Skupina 87" o:spid="_x0000_s1026" alt="Ilustrácia kvetu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">
                      <o:lock v:ext="edit" aspectratio="t"/>
                      <v:group id="Skupina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Voľný tvar 4" o:spid="_x0000_s1028" alt="Ilustrácia kvetu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5" o:spid="_x0000_s1029" alt="Semienko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3" o:spid="_x0000_s1030" alt="Semienko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9769E9" w:rsidRDefault="00FB7F24" w:rsidP="00FD19EA">
            <w:pPr>
              <w:pStyle w:val="Meno"/>
            </w:pPr>
            <w:sdt>
              <w:sdtPr>
                <w:alias w:val="Zadajte svoje meno:"/>
                <w:tag w:val="Zadajte svoje meno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9769E9">
                  <w:rPr>
                    <w:lang w:bidi="sk-SK"/>
                  </w:rPr>
                  <w:t>Vaše meno</w:t>
                </w:r>
              </w:sdtContent>
            </w:sdt>
          </w:p>
          <w:p w14:paraId="24538C9E" w14:textId="77777777" w:rsidR="00AF10EE" w:rsidRPr="009769E9" w:rsidRDefault="00FB7F24" w:rsidP="00AF10EE">
            <w:sdt>
              <w:sdtPr>
                <w:alias w:val="Zadajte ulicu:"/>
                <w:tag w:val="Zadajte ulicu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769E9">
                  <w:rPr>
                    <w:lang w:bidi="sk-SK"/>
                  </w:rPr>
                  <w:t>Ulica</w:t>
                </w:r>
              </w:sdtContent>
            </w:sdt>
            <w:r w:rsidR="00AF10EE" w:rsidRPr="009769E9">
              <w:rPr>
                <w:lang w:bidi="sk-SK"/>
              </w:rPr>
              <w:t>,</w:t>
            </w:r>
          </w:p>
          <w:p w14:paraId="72746B48" w14:textId="45067E37" w:rsidR="00AF10EE" w:rsidRPr="009769E9" w:rsidRDefault="00FB7F24" w:rsidP="00730835">
            <w:pPr>
              <w:pStyle w:val="Kontaktninformcie"/>
            </w:pPr>
            <w:sdt>
              <w:sdtPr>
                <w:alias w:val="Zadajte PSČ a mesto:"/>
                <w:tag w:val="Zadajte PSČ a mesto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769E9">
                  <w:rPr>
                    <w:lang w:bidi="sk-SK"/>
                  </w:rPr>
                  <w:t>PSČ Mesto</w:t>
                </w:r>
              </w:sdtContent>
            </w:sdt>
          </w:p>
          <w:p w14:paraId="2E98870B" w14:textId="77777777" w:rsidR="00730835" w:rsidRPr="009769E9" w:rsidRDefault="00FB7F24" w:rsidP="00FD19EA">
            <w:sdt>
              <w:sdtPr>
                <w:alias w:val="Zadajte telefónne číslo:"/>
                <w:tag w:val="Zadajte telefónne číslo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Telefón</w:t>
                </w:r>
              </w:sdtContent>
            </w:sdt>
          </w:p>
          <w:p w14:paraId="278BA0CA" w14:textId="77777777" w:rsidR="00730835" w:rsidRPr="009769E9" w:rsidRDefault="00FB7F24" w:rsidP="00FD19EA">
            <w:sdt>
              <w:sdtPr>
                <w:alias w:val="Zadajte e-mailovú adresu:"/>
                <w:tag w:val="Zadajte e-mailovú adresu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E-mail</w:t>
                </w:r>
              </w:sdtContent>
            </w:sdt>
          </w:p>
          <w:p w14:paraId="330F2AE1" w14:textId="042D588E" w:rsidR="00FD19EA" w:rsidRPr="009769E9" w:rsidRDefault="00FB7F24" w:rsidP="00730835">
            <w:pPr>
              <w:pStyle w:val="Kontaktninformcie"/>
            </w:pPr>
            <w:sdt>
              <w:sdt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769E9">
                  <w:rPr>
                    <w:lang w:bidi="sk-SK"/>
                  </w:rPr>
                  <w:t>@</w:t>
                </w:r>
                <w:proofErr w:type="spellStart"/>
                <w:r w:rsidR="00FD19EA" w:rsidRPr="009769E9">
                  <w:rPr>
                    <w:lang w:bidi="sk-SK"/>
                  </w:rPr>
                  <w:t>twitter</w:t>
                </w:r>
                <w:proofErr w:type="spellEnd"/>
              </w:sdtContent>
            </w:sdt>
            <w:r w:rsidR="00FD19EA" w:rsidRPr="009769E9">
              <w:rPr>
                <w:lang w:bidi="sk-SK"/>
              </w:rPr>
              <w:t xml:space="preserve">: </w:t>
            </w:r>
            <w:sdt>
              <w:sdtPr>
                <w:alias w:val="Zadajte meno používateľa na Twitteri:"/>
                <w:tag w:val="Zadajte meno používateľa na Twitteri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Meno používateľa na Twitteri</w:t>
                </w:r>
              </w:sdtContent>
            </w:sdt>
          </w:p>
          <w:p w14:paraId="67ECC39E" w14:textId="77777777" w:rsidR="00FD19EA" w:rsidRPr="009769E9" w:rsidRDefault="00FB7F24" w:rsidP="008736FF">
            <w:sdt>
              <w:sdtPr>
                <w:alias w:val="Zadajte webovú adresu:"/>
                <w:tag w:val="Zadajte webovú adresu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Webová adresa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9769E9" w:rsidRDefault="00242F54" w:rsidP="00FD19EA">
            <w:pPr>
              <w:pStyle w:val="Obrzok"/>
            </w:pPr>
            <w:r w:rsidRPr="009769E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Skupina 87" descr="Ilustrácia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Skupina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Voľný tvar 4" descr="Ilustrácia kvetu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Voľný tvar 5" descr="Semienko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Voľný tvar 3" descr="Semienko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6E569F" id="Skupina 87" o:spid="_x0000_s1026" alt="Ilustrácia kvetu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">
                      <o:lock v:ext="edit" aspectratio="t"/>
                      <v:group id="Skupina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Voľný tvar 4" o:spid="_x0000_s1028" alt="Ilustrácia kvetu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5" o:spid="_x0000_s1029" alt="Semienko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3" o:spid="_x0000_s1030" alt="Semienko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meno:"/>
              <w:tag w:val="Vaše meno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9769E9" w:rsidRDefault="00FD19EA" w:rsidP="00FD19EA">
                <w:pPr>
                  <w:pStyle w:val="Meno"/>
                </w:pPr>
                <w:r w:rsidRPr="009769E9">
                  <w:rPr>
                    <w:lang w:bidi="sk-SK"/>
                  </w:rPr>
                  <w:t>Vaše meno</w:t>
                </w:r>
              </w:p>
            </w:sdtContent>
          </w:sdt>
          <w:sdt>
            <w:sdtPr>
              <w:alias w:val="Ulica:"/>
              <w:tag w:val="Ulica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9769E9" w:rsidRDefault="00FD19EA" w:rsidP="00FD19EA">
                <w:r w:rsidRPr="009769E9">
                  <w:rPr>
                    <w:lang w:bidi="sk-SK"/>
                  </w:rPr>
                  <w:t>Ulica</w:t>
                </w:r>
              </w:p>
            </w:sdtContent>
          </w:sdt>
          <w:sdt>
            <w:sdtPr>
              <w:alias w:val="PSČ mesto:"/>
              <w:tag w:val="PSČ mesto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9769E9" w:rsidRDefault="00AF10EE" w:rsidP="00730835">
                <w:pPr>
                  <w:pStyle w:val="Kontaktninformcie"/>
                </w:pPr>
                <w:r w:rsidRPr="009769E9">
                  <w:rPr>
                    <w:lang w:bidi="sk-SK"/>
                  </w:rPr>
                  <w:t>PSČ Mesto</w:t>
                </w:r>
              </w:p>
            </w:sdtContent>
          </w:sdt>
          <w:p w14:paraId="2AB97BED" w14:textId="77777777" w:rsidR="00730835" w:rsidRPr="009769E9" w:rsidRDefault="00FB7F24" w:rsidP="00FD19EA">
            <w:sdt>
              <w:sdtPr>
                <w:alias w:val="Telefón:"/>
                <w:tag w:val="Telefón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Telefón</w:t>
                </w:r>
              </w:sdtContent>
            </w:sdt>
          </w:p>
          <w:p w14:paraId="222E4981" w14:textId="77777777" w:rsidR="00730835" w:rsidRPr="009769E9" w:rsidRDefault="00FB7F24" w:rsidP="00FD19EA">
            <w:sdt>
              <w:sdtPr>
                <w:alias w:val="E-mail:"/>
                <w:tag w:val="E-mail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E-mail</w:t>
                </w:r>
              </w:sdtContent>
            </w:sdt>
          </w:p>
          <w:p w14:paraId="5A7A7065" w14:textId="5B4FDF17" w:rsidR="00FD19EA" w:rsidRPr="009769E9" w:rsidRDefault="00FB7F24" w:rsidP="00730835">
            <w:pPr>
              <w:pStyle w:val="Kontaktninformcie"/>
            </w:pPr>
            <w:sdt>
              <w:sdt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769E9">
                  <w:rPr>
                    <w:lang w:bidi="sk-SK"/>
                  </w:rPr>
                  <w:t>@</w:t>
                </w:r>
                <w:proofErr w:type="spellStart"/>
                <w:r w:rsidR="00FD19EA" w:rsidRPr="009769E9">
                  <w:rPr>
                    <w:lang w:bidi="sk-SK"/>
                  </w:rPr>
                  <w:t>twitter</w:t>
                </w:r>
                <w:proofErr w:type="spellEnd"/>
              </w:sdtContent>
            </w:sdt>
            <w:r w:rsidR="00FD19EA" w:rsidRPr="009769E9">
              <w:rPr>
                <w:lang w:bidi="sk-SK"/>
              </w:rPr>
              <w:t xml:space="preserve">: </w:t>
            </w:r>
            <w:sdt>
              <w:sdtPr>
                <w:alias w:val="Meno používateľa na Twitteri:"/>
                <w:tag w:val="Meno používateľa na Twitteri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Meno používateľa na Twitteri</w:t>
                </w:r>
              </w:sdtContent>
            </w:sdt>
          </w:p>
          <w:sdt>
            <w:sdtPr>
              <w:alias w:val="Webová adresa:"/>
              <w:tag w:val="Webová adresa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9769E9" w:rsidRDefault="00FD19EA" w:rsidP="00FD19EA">
                <w:r w:rsidRPr="009769E9">
                  <w:rPr>
                    <w:lang w:bidi="sk-SK"/>
                  </w:rPr>
                  <w:t>Webová adresa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9769E9" w:rsidRDefault="00242F54" w:rsidP="00FD19EA">
            <w:pPr>
              <w:pStyle w:val="Obrzok"/>
            </w:pPr>
            <w:r w:rsidRPr="009769E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Skupina 87" descr="Ilustrácia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Skupina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Voľný tvar 4" descr="Ilustrácia kvetu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Voľný tvar 5" descr="Semienko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Voľný tvar 3" descr="Semienko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70BBE" id="Skupina 87" o:spid="_x0000_s1026" alt="Ilustrácia kvetu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">
                      <o:lock v:ext="edit" aspectratio="t"/>
                      <v:group id="Skupina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Voľný tvar 4" o:spid="_x0000_s1028" alt="Ilustrácia kvetu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5" o:spid="_x0000_s1029" alt="Semienko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3" o:spid="_x0000_s1030" alt="Semienko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meno:"/>
              <w:tag w:val="Vaše meno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9769E9" w:rsidRDefault="00FD19EA" w:rsidP="00FD19EA">
                <w:pPr>
                  <w:pStyle w:val="Meno"/>
                </w:pPr>
                <w:r w:rsidRPr="009769E9">
                  <w:rPr>
                    <w:lang w:bidi="sk-SK"/>
                  </w:rPr>
                  <w:t>Vaše meno</w:t>
                </w:r>
              </w:p>
            </w:sdtContent>
          </w:sdt>
          <w:p w14:paraId="73939F02" w14:textId="77777777" w:rsidR="00AF10EE" w:rsidRPr="009769E9" w:rsidRDefault="00FB7F24" w:rsidP="00AF10EE">
            <w:sdt>
              <w:sdtPr>
                <w:alias w:val="Ulica:"/>
                <w:tag w:val="Ulica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769E9">
                  <w:rPr>
                    <w:lang w:bidi="sk-SK"/>
                  </w:rPr>
                  <w:t>Ulica</w:t>
                </w:r>
              </w:sdtContent>
            </w:sdt>
            <w:r w:rsidR="00AF10EE" w:rsidRPr="009769E9">
              <w:rPr>
                <w:lang w:bidi="sk-SK"/>
              </w:rPr>
              <w:t>,</w:t>
            </w:r>
          </w:p>
          <w:p w14:paraId="384B062A" w14:textId="454B449A" w:rsidR="00FD19EA" w:rsidRPr="009769E9" w:rsidRDefault="00FB7F24" w:rsidP="00730835">
            <w:pPr>
              <w:pStyle w:val="Kontaktninformcie"/>
            </w:pPr>
            <w:sdt>
              <w:sdtPr>
                <w:alias w:val="PSČ mesto:"/>
                <w:tag w:val="PSČ mesto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769E9">
                  <w:rPr>
                    <w:lang w:bidi="sk-SK"/>
                  </w:rPr>
                  <w:t>PSČ Mesto</w:t>
                </w:r>
              </w:sdtContent>
            </w:sdt>
          </w:p>
          <w:p w14:paraId="0C042168" w14:textId="77777777" w:rsidR="00730835" w:rsidRPr="009769E9" w:rsidRDefault="00FB7F24" w:rsidP="00FD19EA">
            <w:sdt>
              <w:sdtPr>
                <w:alias w:val="Telefón:"/>
                <w:tag w:val="Telefón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Telefón</w:t>
                </w:r>
              </w:sdtContent>
            </w:sdt>
          </w:p>
          <w:p w14:paraId="773FCFE0" w14:textId="77777777" w:rsidR="00730835" w:rsidRPr="009769E9" w:rsidRDefault="00FB7F24" w:rsidP="00FD19EA">
            <w:sdt>
              <w:sdtPr>
                <w:alias w:val="E-mail:"/>
                <w:tag w:val="E-mail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E-mail</w:t>
                </w:r>
              </w:sdtContent>
            </w:sdt>
          </w:p>
          <w:p w14:paraId="31385AD1" w14:textId="2725FBF6" w:rsidR="00FD19EA" w:rsidRPr="009769E9" w:rsidRDefault="00FB7F24" w:rsidP="00730835">
            <w:pPr>
              <w:pStyle w:val="Kontaktninformcie"/>
            </w:pPr>
            <w:sdt>
              <w:sdt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769E9">
                  <w:rPr>
                    <w:lang w:bidi="sk-SK"/>
                  </w:rPr>
                  <w:t>@</w:t>
                </w:r>
                <w:proofErr w:type="spellStart"/>
                <w:r w:rsidR="00FD19EA" w:rsidRPr="009769E9">
                  <w:rPr>
                    <w:lang w:bidi="sk-SK"/>
                  </w:rPr>
                  <w:t>twitter</w:t>
                </w:r>
                <w:proofErr w:type="spellEnd"/>
              </w:sdtContent>
            </w:sdt>
            <w:r w:rsidR="00FD19EA" w:rsidRPr="009769E9">
              <w:rPr>
                <w:lang w:bidi="sk-SK"/>
              </w:rPr>
              <w:t xml:space="preserve">: </w:t>
            </w:r>
            <w:sdt>
              <w:sdtPr>
                <w:alias w:val="Meno používateľa na Twitteri:"/>
                <w:tag w:val="Meno používateľa na Twitteri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Meno používateľa na Twitteri</w:t>
                </w:r>
              </w:sdtContent>
            </w:sdt>
          </w:p>
          <w:sdt>
            <w:sdtPr>
              <w:alias w:val="Webová adresa:"/>
              <w:tag w:val="Webová adresa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9769E9" w:rsidRDefault="00FD19EA" w:rsidP="00FD19EA">
                <w:r w:rsidRPr="009769E9">
                  <w:rPr>
                    <w:lang w:bidi="sk-SK"/>
                  </w:rPr>
                  <w:t>Webová adresa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9769E9" w:rsidRDefault="00242F54" w:rsidP="00FD19EA">
            <w:pPr>
              <w:pStyle w:val="Obrzok"/>
            </w:pPr>
            <w:r w:rsidRPr="009769E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Skupina 87" descr="Ilustrácia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Skupina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Voľný tvar 4" descr="Ilustrácia kvetu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Voľný tvar 5" descr="Semienko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Voľný tvar 3" descr="Semienko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C5FF33" id="Skupina 87" o:spid="_x0000_s1026" alt="Ilustrácia kvetu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">
                      <o:lock v:ext="edit" aspectratio="t"/>
                      <v:group id="Skupina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Voľný tvar 4" o:spid="_x0000_s1028" alt="Ilustrácia kvetu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5" o:spid="_x0000_s1029" alt="Semienko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3" o:spid="_x0000_s1030" alt="Semienko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meno:"/>
              <w:tag w:val="Vaše meno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9769E9" w:rsidRDefault="00FD19EA" w:rsidP="00FD19EA">
                <w:pPr>
                  <w:pStyle w:val="Meno"/>
                </w:pPr>
                <w:r w:rsidRPr="009769E9">
                  <w:rPr>
                    <w:lang w:bidi="sk-SK"/>
                  </w:rPr>
                  <w:t>Vaše meno</w:t>
                </w:r>
              </w:p>
            </w:sdtContent>
          </w:sdt>
          <w:p w14:paraId="55E02D4D" w14:textId="77777777" w:rsidR="00AF10EE" w:rsidRPr="009769E9" w:rsidRDefault="00FB7F24" w:rsidP="00AF10EE">
            <w:sdt>
              <w:sdtPr>
                <w:alias w:val="Ulica:"/>
                <w:tag w:val="Ulica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769E9">
                  <w:rPr>
                    <w:lang w:bidi="sk-SK"/>
                  </w:rPr>
                  <w:t>Ulica</w:t>
                </w:r>
              </w:sdtContent>
            </w:sdt>
            <w:r w:rsidR="00AF10EE" w:rsidRPr="009769E9">
              <w:rPr>
                <w:lang w:bidi="sk-SK"/>
              </w:rPr>
              <w:t>,</w:t>
            </w:r>
          </w:p>
          <w:p w14:paraId="391AB4E5" w14:textId="1436D6E4" w:rsidR="00AF10EE" w:rsidRPr="009769E9" w:rsidRDefault="00FB7F24" w:rsidP="00730835">
            <w:pPr>
              <w:pStyle w:val="Kontaktninformcie"/>
            </w:pPr>
            <w:sdt>
              <w:sdtPr>
                <w:alias w:val="PSČ mesto:"/>
                <w:tag w:val="PSČ mesto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769E9">
                  <w:rPr>
                    <w:lang w:bidi="sk-SK"/>
                  </w:rPr>
                  <w:t>PSČ Mesto</w:t>
                </w:r>
              </w:sdtContent>
            </w:sdt>
          </w:p>
          <w:p w14:paraId="568F1E07" w14:textId="77777777" w:rsidR="00730835" w:rsidRPr="009769E9" w:rsidRDefault="00FB7F24" w:rsidP="00FD19EA">
            <w:sdt>
              <w:sdtPr>
                <w:alias w:val="Telefón:"/>
                <w:tag w:val="Telefón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Telefón</w:t>
                </w:r>
              </w:sdtContent>
            </w:sdt>
          </w:p>
          <w:p w14:paraId="267B6C78" w14:textId="77777777" w:rsidR="00730835" w:rsidRPr="009769E9" w:rsidRDefault="00FB7F24" w:rsidP="00FD19EA">
            <w:sdt>
              <w:sdtPr>
                <w:alias w:val="E-mail:"/>
                <w:tag w:val="E-mail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E-mail</w:t>
                </w:r>
              </w:sdtContent>
            </w:sdt>
          </w:p>
          <w:p w14:paraId="386DF020" w14:textId="7ACD0666" w:rsidR="00FD19EA" w:rsidRPr="009769E9" w:rsidRDefault="00FB7F24" w:rsidP="00730835">
            <w:pPr>
              <w:pStyle w:val="Kontaktninformcie"/>
            </w:pPr>
            <w:sdt>
              <w:sdt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769E9">
                  <w:rPr>
                    <w:lang w:bidi="sk-SK"/>
                  </w:rPr>
                  <w:t>@</w:t>
                </w:r>
                <w:proofErr w:type="spellStart"/>
                <w:r w:rsidR="00FD19EA" w:rsidRPr="009769E9">
                  <w:rPr>
                    <w:lang w:bidi="sk-SK"/>
                  </w:rPr>
                  <w:t>twitter</w:t>
                </w:r>
                <w:proofErr w:type="spellEnd"/>
              </w:sdtContent>
            </w:sdt>
            <w:r w:rsidR="00FD19EA" w:rsidRPr="009769E9">
              <w:rPr>
                <w:lang w:bidi="sk-SK"/>
              </w:rPr>
              <w:t xml:space="preserve">: </w:t>
            </w:r>
            <w:sdt>
              <w:sdtPr>
                <w:alias w:val="Meno používateľa na Twitteri:"/>
                <w:tag w:val="Meno používateľa na Twitteri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Meno používateľa na Twitteri</w:t>
                </w:r>
              </w:sdtContent>
            </w:sdt>
          </w:p>
          <w:sdt>
            <w:sdtPr>
              <w:alias w:val="Webová adresa:"/>
              <w:tag w:val="Webová adresa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9769E9" w:rsidRDefault="00FD19EA" w:rsidP="00FD19EA">
                <w:r w:rsidRPr="009769E9">
                  <w:rPr>
                    <w:lang w:bidi="sk-SK"/>
                  </w:rPr>
                  <w:t>Webová adresa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9769E9" w:rsidRDefault="00242F54" w:rsidP="00FD19EA">
            <w:pPr>
              <w:pStyle w:val="Obrzok"/>
            </w:pPr>
            <w:r w:rsidRPr="009769E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Skupina 87" descr="Ilustrácia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Skupina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Voľný tvar 4" descr="Ilustrácia kvetu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Voľný tvar 5" descr="Semienko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Voľný tvar 3" descr="Semienko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E48DDD" id="Skupina 87" o:spid="_x0000_s1026" alt="Ilustrácia kvetu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">
                      <o:lock v:ext="edit" aspectratio="t"/>
                      <v:group id="Skupina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Voľný tvar 4" o:spid="_x0000_s1028" alt="Ilustrácia kvetu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5" o:spid="_x0000_s1029" alt="Semienko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3" o:spid="_x0000_s1030" alt="Semienko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meno:"/>
              <w:tag w:val="Vaše meno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9769E9" w:rsidRDefault="00FD19EA" w:rsidP="00FD19EA">
                <w:pPr>
                  <w:pStyle w:val="Meno"/>
                </w:pPr>
                <w:r w:rsidRPr="009769E9">
                  <w:rPr>
                    <w:lang w:bidi="sk-SK"/>
                  </w:rPr>
                  <w:t>Vaše meno</w:t>
                </w:r>
              </w:p>
            </w:sdtContent>
          </w:sdt>
          <w:p w14:paraId="1D15892B" w14:textId="59EE7239" w:rsidR="00FD19EA" w:rsidRPr="009769E9" w:rsidRDefault="00FB7F24" w:rsidP="00FD19EA">
            <w:sdt>
              <w:sdtPr>
                <w:alias w:val="Ulica:"/>
                <w:tag w:val="Ulica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769E9">
                  <w:rPr>
                    <w:lang w:bidi="sk-SK"/>
                  </w:rPr>
                  <w:t>Ulica</w:t>
                </w:r>
              </w:sdtContent>
            </w:sdt>
            <w:r w:rsidR="00AF10EE" w:rsidRPr="009769E9">
              <w:rPr>
                <w:lang w:bidi="sk-SK"/>
              </w:rPr>
              <w:t>,</w:t>
            </w:r>
          </w:p>
          <w:p w14:paraId="756C17D2" w14:textId="77777777" w:rsidR="00AF10EE" w:rsidRPr="009769E9" w:rsidRDefault="00FB7F24" w:rsidP="00730835">
            <w:pPr>
              <w:pStyle w:val="Kontaktninformcie"/>
            </w:pPr>
            <w:sdt>
              <w:sdtPr>
                <w:alias w:val="PSČ mesto:"/>
                <w:tag w:val="PSČ mesto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769E9">
                  <w:rPr>
                    <w:lang w:bidi="sk-SK"/>
                  </w:rPr>
                  <w:t>PSČ Mesto</w:t>
                </w:r>
              </w:sdtContent>
            </w:sdt>
          </w:p>
          <w:p w14:paraId="4737E9D2" w14:textId="77777777" w:rsidR="00730835" w:rsidRPr="009769E9" w:rsidRDefault="00FB7F24" w:rsidP="00FD19EA">
            <w:sdt>
              <w:sdtPr>
                <w:alias w:val="Telefón:"/>
                <w:tag w:val="Telefón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Telefón</w:t>
                </w:r>
              </w:sdtContent>
            </w:sdt>
          </w:p>
          <w:p w14:paraId="599B9CEF" w14:textId="77777777" w:rsidR="00730835" w:rsidRPr="009769E9" w:rsidRDefault="00FB7F24" w:rsidP="00FD19EA">
            <w:sdt>
              <w:sdtPr>
                <w:alias w:val="E-mail:"/>
                <w:tag w:val="E-mail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E-mail</w:t>
                </w:r>
              </w:sdtContent>
            </w:sdt>
          </w:p>
          <w:p w14:paraId="5E3BE899" w14:textId="34311266" w:rsidR="00FD19EA" w:rsidRPr="009769E9" w:rsidRDefault="00FB7F24" w:rsidP="00730835">
            <w:pPr>
              <w:pStyle w:val="Kontaktninformcie"/>
            </w:pPr>
            <w:sdt>
              <w:sdt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769E9">
                  <w:rPr>
                    <w:lang w:bidi="sk-SK"/>
                  </w:rPr>
                  <w:t>@</w:t>
                </w:r>
                <w:proofErr w:type="spellStart"/>
                <w:r w:rsidR="00FD19EA" w:rsidRPr="009769E9">
                  <w:rPr>
                    <w:lang w:bidi="sk-SK"/>
                  </w:rPr>
                  <w:t>twitter</w:t>
                </w:r>
                <w:proofErr w:type="spellEnd"/>
              </w:sdtContent>
            </w:sdt>
            <w:r w:rsidR="00FD19EA" w:rsidRPr="009769E9">
              <w:rPr>
                <w:lang w:bidi="sk-SK"/>
              </w:rPr>
              <w:t xml:space="preserve">: </w:t>
            </w:r>
            <w:sdt>
              <w:sdtPr>
                <w:alias w:val="Meno používateľa na Twitteri:"/>
                <w:tag w:val="Meno používateľa na Twitteri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Meno používateľa na Twitteri</w:t>
                </w:r>
              </w:sdtContent>
            </w:sdt>
          </w:p>
          <w:sdt>
            <w:sdtPr>
              <w:alias w:val="Webová adresa:"/>
              <w:tag w:val="Webová adresa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9769E9" w:rsidRDefault="00FD19EA" w:rsidP="00FD19EA">
                <w:r w:rsidRPr="009769E9">
                  <w:rPr>
                    <w:lang w:bidi="sk-SK"/>
                  </w:rPr>
                  <w:t>Webová adresa</w:t>
                </w:r>
              </w:p>
            </w:sdtContent>
          </w:sdt>
        </w:tc>
      </w:tr>
      <w:tr w:rsidR="00FD19EA" w:rsidRPr="009769E9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9769E9" w:rsidRDefault="00242F54" w:rsidP="00FD19EA">
            <w:pPr>
              <w:pStyle w:val="Obrzok"/>
            </w:pPr>
            <w:r w:rsidRPr="009769E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Skupina 87" descr="Ilustrácia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Skupina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Voľný tvar 4" descr="Ilustrácia kvetu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Voľný tvar 5" descr="Semienko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Voľný tvar 3" descr="Semienko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B689F" id="Skupina 87" o:spid="_x0000_s1026" alt="Ilustrácia kvetu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">
                      <o:lock v:ext="edit" aspectratio="t"/>
                      <v:group id="Skupina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Voľný tvar 4" o:spid="_x0000_s1028" alt="Ilustrácia kvetu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5" o:spid="_x0000_s1029" alt="Semienko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3" o:spid="_x0000_s1030" alt="Semienko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meno:"/>
              <w:tag w:val="Vaše meno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9769E9" w:rsidRDefault="00FD19EA" w:rsidP="00FD19EA">
                <w:pPr>
                  <w:pStyle w:val="Meno"/>
                </w:pPr>
                <w:r w:rsidRPr="009769E9">
                  <w:rPr>
                    <w:lang w:bidi="sk-SK"/>
                  </w:rPr>
                  <w:t>Vaše meno</w:t>
                </w:r>
              </w:p>
            </w:sdtContent>
          </w:sdt>
          <w:p w14:paraId="3A9B36BC" w14:textId="39A91896" w:rsidR="00FD19EA" w:rsidRPr="009769E9" w:rsidRDefault="00FB7F24" w:rsidP="00FD19EA">
            <w:sdt>
              <w:sdtPr>
                <w:alias w:val="Ulica:"/>
                <w:tag w:val="Ulica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769E9">
                  <w:rPr>
                    <w:lang w:bidi="sk-SK"/>
                  </w:rPr>
                  <w:t>Ulica</w:t>
                </w:r>
              </w:sdtContent>
            </w:sdt>
            <w:r w:rsidR="00AF10EE" w:rsidRPr="009769E9">
              <w:rPr>
                <w:lang w:bidi="sk-SK"/>
              </w:rPr>
              <w:t>,</w:t>
            </w:r>
          </w:p>
          <w:p w14:paraId="323D9AC4" w14:textId="77777777" w:rsidR="00AF10EE" w:rsidRPr="009769E9" w:rsidRDefault="00FB7F24" w:rsidP="00730835">
            <w:pPr>
              <w:pStyle w:val="Kontaktninformcie"/>
            </w:pPr>
            <w:sdt>
              <w:sdtPr>
                <w:alias w:val="PSČ mesto:"/>
                <w:tag w:val="PSČ mesto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769E9">
                  <w:rPr>
                    <w:lang w:bidi="sk-SK"/>
                  </w:rPr>
                  <w:t>PSČ Mesto</w:t>
                </w:r>
              </w:sdtContent>
            </w:sdt>
          </w:p>
          <w:p w14:paraId="110385F1" w14:textId="77777777" w:rsidR="00730835" w:rsidRPr="009769E9" w:rsidRDefault="00FB7F24" w:rsidP="00FD19EA">
            <w:sdt>
              <w:sdtPr>
                <w:alias w:val="Telefón:"/>
                <w:tag w:val="Telefón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Telefón</w:t>
                </w:r>
              </w:sdtContent>
            </w:sdt>
          </w:p>
          <w:p w14:paraId="267A5CD3" w14:textId="77777777" w:rsidR="00730835" w:rsidRPr="009769E9" w:rsidRDefault="00FB7F24" w:rsidP="00FD19EA">
            <w:sdt>
              <w:sdtPr>
                <w:alias w:val="E-mail:"/>
                <w:tag w:val="E-mail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E-mail</w:t>
                </w:r>
              </w:sdtContent>
            </w:sdt>
          </w:p>
          <w:p w14:paraId="6F8F9AC4" w14:textId="6C32F5FE" w:rsidR="00FD19EA" w:rsidRPr="009769E9" w:rsidRDefault="00FB7F24" w:rsidP="00730835">
            <w:pPr>
              <w:pStyle w:val="Kontaktninformcie"/>
            </w:pPr>
            <w:sdt>
              <w:sdt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769E9">
                  <w:rPr>
                    <w:lang w:bidi="sk-SK"/>
                  </w:rPr>
                  <w:t>@</w:t>
                </w:r>
                <w:proofErr w:type="spellStart"/>
                <w:r w:rsidR="00FD19EA" w:rsidRPr="009769E9">
                  <w:rPr>
                    <w:lang w:bidi="sk-SK"/>
                  </w:rPr>
                  <w:t>twitter</w:t>
                </w:r>
                <w:proofErr w:type="spellEnd"/>
              </w:sdtContent>
            </w:sdt>
            <w:r w:rsidR="00FD19EA" w:rsidRPr="009769E9">
              <w:rPr>
                <w:lang w:bidi="sk-SK"/>
              </w:rPr>
              <w:t xml:space="preserve">: </w:t>
            </w:r>
            <w:sdt>
              <w:sdtPr>
                <w:alias w:val="Meno používateľa na Twitteri:"/>
                <w:tag w:val="Meno používateľa na Twitteri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Meno používateľa na Twitteri</w:t>
                </w:r>
              </w:sdtContent>
            </w:sdt>
          </w:p>
          <w:sdt>
            <w:sdtPr>
              <w:alias w:val="Webová adresa:"/>
              <w:tag w:val="Webová adresa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9769E9" w:rsidRDefault="00FD19EA" w:rsidP="00FD19EA">
                <w:r w:rsidRPr="009769E9">
                  <w:rPr>
                    <w:lang w:bidi="sk-SK"/>
                  </w:rPr>
                  <w:t>Webová adresa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9769E9" w:rsidRDefault="00242F54" w:rsidP="00FD19EA">
            <w:pPr>
              <w:pStyle w:val="Obrzok"/>
            </w:pPr>
            <w:r w:rsidRPr="009769E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Skupina 87" descr="Ilustrácia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Skupina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Voľný tvar 4" descr="Ilustrácia kvetu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Voľný tvar 5" descr="Semienko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Voľný tvar 3" descr="Semienko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0395F" id="Skupina 87" o:spid="_x0000_s1026" alt="Ilustrácia kvetu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">
                      <o:lock v:ext="edit" aspectratio="t"/>
                      <v:group id="Skupina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Voľný tvar 4" o:spid="_x0000_s1028" alt="Ilustrácia kvetu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5" o:spid="_x0000_s1029" alt="Semienko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3" o:spid="_x0000_s1030" alt="Semienko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meno:"/>
              <w:tag w:val="Vaše meno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9769E9" w:rsidRDefault="00FD19EA" w:rsidP="00FD19EA">
                <w:pPr>
                  <w:pStyle w:val="Meno"/>
                </w:pPr>
                <w:r w:rsidRPr="009769E9">
                  <w:rPr>
                    <w:lang w:bidi="sk-SK"/>
                  </w:rPr>
                  <w:t>Vaše meno</w:t>
                </w:r>
              </w:p>
            </w:sdtContent>
          </w:sdt>
          <w:p w14:paraId="7255EC0D" w14:textId="77777777" w:rsidR="00AF10EE" w:rsidRPr="009769E9" w:rsidRDefault="00FB7F24" w:rsidP="00AF10EE">
            <w:sdt>
              <w:sdtPr>
                <w:alias w:val="Ulica:"/>
                <w:tag w:val="Ulica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769E9">
                  <w:rPr>
                    <w:lang w:bidi="sk-SK"/>
                  </w:rPr>
                  <w:t>Ulica</w:t>
                </w:r>
              </w:sdtContent>
            </w:sdt>
            <w:r w:rsidR="00AF10EE" w:rsidRPr="009769E9">
              <w:rPr>
                <w:lang w:bidi="sk-SK"/>
              </w:rPr>
              <w:t>,</w:t>
            </w:r>
          </w:p>
          <w:p w14:paraId="4D83F9D4" w14:textId="5E7CBC70" w:rsidR="00AF10EE" w:rsidRPr="009769E9" w:rsidRDefault="00FB7F24" w:rsidP="00730835">
            <w:pPr>
              <w:pStyle w:val="Kontaktninformcie"/>
            </w:pPr>
            <w:sdt>
              <w:sdtPr>
                <w:alias w:val="PSČ mesto:"/>
                <w:tag w:val="PSČ mesto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769E9">
                  <w:rPr>
                    <w:lang w:bidi="sk-SK"/>
                  </w:rPr>
                  <w:t>PSČ Mesto</w:t>
                </w:r>
              </w:sdtContent>
            </w:sdt>
          </w:p>
          <w:p w14:paraId="277C4F0D" w14:textId="77777777" w:rsidR="00730835" w:rsidRPr="009769E9" w:rsidRDefault="00FB7F24" w:rsidP="00730835">
            <w:sdt>
              <w:sdtPr>
                <w:alias w:val="Zadajte telefónne číslo:"/>
                <w:tag w:val="Zadajte telefónne číslo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Telefón</w:t>
                </w:r>
              </w:sdtContent>
            </w:sdt>
          </w:p>
          <w:p w14:paraId="59C41C8F" w14:textId="77777777" w:rsidR="00730835" w:rsidRPr="009769E9" w:rsidRDefault="00FB7F24" w:rsidP="00FD19EA">
            <w:sdt>
              <w:sdtPr>
                <w:alias w:val="E-mail:"/>
                <w:tag w:val="E-mail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E-mail</w:t>
                </w:r>
              </w:sdtContent>
            </w:sdt>
          </w:p>
          <w:p w14:paraId="2C4EAC32" w14:textId="5429919D" w:rsidR="00FD19EA" w:rsidRPr="009769E9" w:rsidRDefault="00FB7F24" w:rsidP="00730835">
            <w:pPr>
              <w:pStyle w:val="Kontaktninformcie"/>
            </w:pPr>
            <w:sdt>
              <w:sdt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769E9">
                  <w:rPr>
                    <w:lang w:bidi="sk-SK"/>
                  </w:rPr>
                  <w:t>@</w:t>
                </w:r>
                <w:proofErr w:type="spellStart"/>
                <w:r w:rsidR="00FD19EA" w:rsidRPr="009769E9">
                  <w:rPr>
                    <w:lang w:bidi="sk-SK"/>
                  </w:rPr>
                  <w:t>twitter</w:t>
                </w:r>
                <w:proofErr w:type="spellEnd"/>
              </w:sdtContent>
            </w:sdt>
            <w:r w:rsidR="00FD19EA" w:rsidRPr="009769E9">
              <w:rPr>
                <w:lang w:bidi="sk-SK"/>
              </w:rPr>
              <w:t xml:space="preserve">: </w:t>
            </w:r>
            <w:sdt>
              <w:sdtPr>
                <w:alias w:val="Meno používateľa na Twitteri:"/>
                <w:tag w:val="Meno používateľa na Twitteri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Meno používateľa na Twitteri</w:t>
                </w:r>
              </w:sdtContent>
            </w:sdt>
          </w:p>
          <w:sdt>
            <w:sdtPr>
              <w:alias w:val="Webová adresa:"/>
              <w:tag w:val="Webová adresa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9769E9" w:rsidRDefault="00FD19EA" w:rsidP="00FD19EA">
                <w:r w:rsidRPr="009769E9">
                  <w:rPr>
                    <w:lang w:bidi="sk-SK"/>
                  </w:rPr>
                  <w:t>Webová adresa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9769E9" w:rsidRDefault="00242F54" w:rsidP="00FD19EA">
            <w:pPr>
              <w:pStyle w:val="Obrzok"/>
            </w:pPr>
            <w:r w:rsidRPr="009769E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Skupina 87" descr="Ilustrácia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Skupina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Voľný tvar 4" descr="Ilustrácia kvetu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Voľný tvar 5" descr="Semienko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Voľný tvar 3" descr="Semienko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FA1AF7" id="Skupina 87" o:spid="_x0000_s1026" alt="Ilustrácia kvetu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">
                      <o:lock v:ext="edit" aspectratio="t"/>
                      <v:group id="Skupina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Voľný tvar 4" o:spid="_x0000_s1028" alt="Ilustrácia kvetu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5" o:spid="_x0000_s1029" alt="Semienko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3" o:spid="_x0000_s1030" alt="Semienko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meno:"/>
              <w:tag w:val="Vaše meno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9769E9" w:rsidRDefault="00FD19EA" w:rsidP="00FD19EA">
                <w:pPr>
                  <w:pStyle w:val="Meno"/>
                </w:pPr>
                <w:r w:rsidRPr="009769E9">
                  <w:rPr>
                    <w:lang w:bidi="sk-SK"/>
                  </w:rPr>
                  <w:t>Vaše meno</w:t>
                </w:r>
              </w:p>
            </w:sdtContent>
          </w:sdt>
          <w:sdt>
            <w:sdtPr>
              <w:alias w:val="Ulica:"/>
              <w:tag w:val="Ulica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9769E9" w:rsidRDefault="00FD19EA" w:rsidP="00FD19EA">
                <w:r w:rsidRPr="009769E9">
                  <w:rPr>
                    <w:lang w:bidi="sk-SK"/>
                  </w:rPr>
                  <w:t>Ulica</w:t>
                </w:r>
              </w:p>
            </w:sdtContent>
          </w:sdt>
          <w:p w14:paraId="7461D026" w14:textId="77777777" w:rsidR="00AF10EE" w:rsidRPr="009769E9" w:rsidRDefault="00FB7F24" w:rsidP="00730835">
            <w:pPr>
              <w:pStyle w:val="Kontaktninformcie"/>
            </w:pPr>
            <w:sdt>
              <w:sdtPr>
                <w:alias w:val="PSČ mesto:"/>
                <w:tag w:val="PSČ mesto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769E9">
                  <w:rPr>
                    <w:lang w:bidi="sk-SK"/>
                  </w:rPr>
                  <w:t>PSČ Mesto</w:t>
                </w:r>
              </w:sdtContent>
            </w:sdt>
          </w:p>
          <w:p w14:paraId="21DC3DE0" w14:textId="77777777" w:rsidR="00730835" w:rsidRPr="009769E9" w:rsidRDefault="00FB7F24" w:rsidP="00FD19EA">
            <w:sdt>
              <w:sdtPr>
                <w:alias w:val="Telefón:"/>
                <w:tag w:val="Telefón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Telefón</w:t>
                </w:r>
              </w:sdtContent>
            </w:sdt>
          </w:p>
          <w:p w14:paraId="426CC11F" w14:textId="77777777" w:rsidR="00730835" w:rsidRPr="009769E9" w:rsidRDefault="00FB7F24" w:rsidP="00FD19EA">
            <w:sdt>
              <w:sdtPr>
                <w:alias w:val="E-mail:"/>
                <w:tag w:val="E-mail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E-mail</w:t>
                </w:r>
              </w:sdtContent>
            </w:sdt>
          </w:p>
          <w:p w14:paraId="22FA5724" w14:textId="7F9641F1" w:rsidR="00FD19EA" w:rsidRPr="009769E9" w:rsidRDefault="00FB7F24" w:rsidP="00730835">
            <w:pPr>
              <w:pStyle w:val="Kontaktninformcie"/>
            </w:pPr>
            <w:sdt>
              <w:sdt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769E9">
                  <w:rPr>
                    <w:lang w:bidi="sk-SK"/>
                  </w:rPr>
                  <w:t>@</w:t>
                </w:r>
                <w:proofErr w:type="spellStart"/>
                <w:r w:rsidR="00FD19EA" w:rsidRPr="009769E9">
                  <w:rPr>
                    <w:lang w:bidi="sk-SK"/>
                  </w:rPr>
                  <w:t>twitter</w:t>
                </w:r>
                <w:proofErr w:type="spellEnd"/>
              </w:sdtContent>
            </w:sdt>
            <w:r w:rsidR="00FD19EA" w:rsidRPr="009769E9">
              <w:rPr>
                <w:lang w:bidi="sk-SK"/>
              </w:rPr>
              <w:t xml:space="preserve">: </w:t>
            </w:r>
            <w:sdt>
              <w:sdtPr>
                <w:alias w:val="Meno používateľa na Twitteri:"/>
                <w:tag w:val="Meno používateľa na Twitteri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Meno používateľa na Twitteri</w:t>
                </w:r>
              </w:sdtContent>
            </w:sdt>
          </w:p>
          <w:p w14:paraId="13EB2051" w14:textId="117B4EF4" w:rsidR="00FD19EA" w:rsidRPr="009769E9" w:rsidRDefault="00FB7F24" w:rsidP="008736FF">
            <w:pPr>
              <w:rPr>
                <w:lang w:eastAsia="en-US"/>
              </w:rPr>
            </w:pPr>
            <w:sdt>
              <w:sdtPr>
                <w:alias w:val="Webová adresa:"/>
                <w:tag w:val="Webová adresa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Webová adresa</w:t>
                </w:r>
              </w:sdtContent>
            </w:sdt>
            <w:r w:rsidR="00FD19EA" w:rsidRPr="009769E9">
              <w:rPr>
                <w:lang w:bidi="sk-SK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9769E9" w:rsidRDefault="00242F54" w:rsidP="00FD19EA">
            <w:pPr>
              <w:pStyle w:val="Obrzok"/>
            </w:pPr>
            <w:r w:rsidRPr="009769E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Skupina 87" descr="Ilustrácia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Skupina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Voľný tvar 4" descr="Ilustrácia kvetu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Voľný tvar 5" descr="Semienko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Voľný tvar 3" descr="Semienko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A65C5B" id="Skupina 87" o:spid="_x0000_s1026" alt="Ilustrácia kvetu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">
                      <o:lock v:ext="edit" aspectratio="t"/>
                      <v:group id="Skupina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Voľný tvar 4" o:spid="_x0000_s1028" alt="Ilustrácia kvetu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5" o:spid="_x0000_s1029" alt="Semienko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3" o:spid="_x0000_s1030" alt="Semienko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meno:"/>
              <w:tag w:val="Vaše meno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9769E9" w:rsidRDefault="00FD19EA" w:rsidP="00FD19EA">
                <w:pPr>
                  <w:pStyle w:val="Meno"/>
                </w:pPr>
                <w:r w:rsidRPr="009769E9">
                  <w:rPr>
                    <w:lang w:bidi="sk-SK"/>
                  </w:rPr>
                  <w:t>Vaše meno</w:t>
                </w:r>
              </w:p>
            </w:sdtContent>
          </w:sdt>
          <w:p w14:paraId="786A08F7" w14:textId="7D0E1801" w:rsidR="00FD19EA" w:rsidRPr="009769E9" w:rsidRDefault="00FB7F24" w:rsidP="00FD19EA">
            <w:sdt>
              <w:sdtPr>
                <w:alias w:val="Ulica:"/>
                <w:tag w:val="Ulica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769E9">
                  <w:rPr>
                    <w:lang w:bidi="sk-SK"/>
                  </w:rPr>
                  <w:t>Ulica</w:t>
                </w:r>
              </w:sdtContent>
            </w:sdt>
            <w:r w:rsidR="00AF10EE" w:rsidRPr="009769E9">
              <w:rPr>
                <w:lang w:bidi="sk-SK"/>
              </w:rPr>
              <w:t>,</w:t>
            </w:r>
          </w:p>
          <w:p w14:paraId="27660EA7" w14:textId="77777777" w:rsidR="00AF10EE" w:rsidRPr="009769E9" w:rsidRDefault="00FB7F24" w:rsidP="00730835">
            <w:pPr>
              <w:pStyle w:val="Kontaktninformcie"/>
            </w:pPr>
            <w:sdt>
              <w:sdtPr>
                <w:alias w:val="PSČ mesto:"/>
                <w:tag w:val="PSČ mesto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769E9">
                  <w:rPr>
                    <w:lang w:bidi="sk-SK"/>
                  </w:rPr>
                  <w:t>PSČ Mesto</w:t>
                </w:r>
              </w:sdtContent>
            </w:sdt>
          </w:p>
          <w:p w14:paraId="2F4FAC9A" w14:textId="77777777" w:rsidR="00730835" w:rsidRPr="009769E9" w:rsidRDefault="00FB7F24" w:rsidP="00FD19EA">
            <w:sdt>
              <w:sdtPr>
                <w:alias w:val="Telefón:"/>
                <w:tag w:val="Telefón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Telefón</w:t>
                </w:r>
              </w:sdtContent>
            </w:sdt>
          </w:p>
          <w:p w14:paraId="293A64AD" w14:textId="77777777" w:rsidR="00730835" w:rsidRPr="009769E9" w:rsidRDefault="00FB7F24" w:rsidP="00FD19EA">
            <w:sdt>
              <w:sdtPr>
                <w:alias w:val="E-mail:"/>
                <w:tag w:val="E-mail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E-mail</w:t>
                </w:r>
              </w:sdtContent>
            </w:sdt>
          </w:p>
          <w:p w14:paraId="16E6EF15" w14:textId="6C84443A" w:rsidR="00FD19EA" w:rsidRPr="009769E9" w:rsidRDefault="00FB7F24" w:rsidP="00730835">
            <w:pPr>
              <w:pStyle w:val="Kontaktninformcie"/>
            </w:pPr>
            <w:sdt>
              <w:sdt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769E9">
                  <w:rPr>
                    <w:lang w:bidi="sk-SK"/>
                  </w:rPr>
                  <w:t>@</w:t>
                </w:r>
                <w:proofErr w:type="spellStart"/>
                <w:r w:rsidR="00FD19EA" w:rsidRPr="009769E9">
                  <w:rPr>
                    <w:lang w:bidi="sk-SK"/>
                  </w:rPr>
                  <w:t>twitter</w:t>
                </w:r>
                <w:proofErr w:type="spellEnd"/>
              </w:sdtContent>
            </w:sdt>
            <w:r w:rsidR="00FD19EA" w:rsidRPr="009769E9">
              <w:rPr>
                <w:lang w:bidi="sk-SK"/>
              </w:rPr>
              <w:t xml:space="preserve">: </w:t>
            </w:r>
            <w:sdt>
              <w:sdtPr>
                <w:alias w:val="Meno používateľa na Twitteri:"/>
                <w:tag w:val="Meno používateľa na Twitteri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Meno používateľa na Twitteri</w:t>
                </w:r>
              </w:sdtContent>
            </w:sdt>
          </w:p>
          <w:sdt>
            <w:sdtPr>
              <w:alias w:val="Webová adresa:"/>
              <w:tag w:val="Webová adresa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9769E9" w:rsidRDefault="00FD19EA" w:rsidP="00FD19EA">
                <w:r w:rsidRPr="009769E9">
                  <w:rPr>
                    <w:lang w:bidi="sk-SK"/>
                  </w:rPr>
                  <w:t>Webová adresa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9769E9" w:rsidRDefault="00242F54" w:rsidP="00FD19EA">
            <w:pPr>
              <w:pStyle w:val="Obrzok"/>
            </w:pPr>
            <w:r w:rsidRPr="009769E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Skupina 87" descr="Ilustrácia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Skupina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Voľný tvar 4" descr="Ilustrácia kvetu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Voľný tvar 5" descr="Semienko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Voľný tvar 3" descr="Semienko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EC9AD" id="Skupina 87" o:spid="_x0000_s1026" alt="Ilustrácia kvetu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">
                      <o:lock v:ext="edit" aspectratio="t"/>
                      <v:group id="Skupina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Voľný tvar 4" o:spid="_x0000_s1028" alt="Ilustrácia kvetu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5" o:spid="_x0000_s1029" alt="Semienko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3" o:spid="_x0000_s1030" alt="Semienko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meno:"/>
              <w:tag w:val="Vaše meno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9769E9" w:rsidRDefault="00FD19EA" w:rsidP="00FD19EA">
                <w:pPr>
                  <w:pStyle w:val="Meno"/>
                </w:pPr>
                <w:r w:rsidRPr="009769E9">
                  <w:rPr>
                    <w:lang w:bidi="sk-SK"/>
                  </w:rPr>
                  <w:t>Vaše meno</w:t>
                </w:r>
              </w:p>
            </w:sdtContent>
          </w:sdt>
          <w:p w14:paraId="5C230A81" w14:textId="5866410F" w:rsidR="00FD19EA" w:rsidRPr="009769E9" w:rsidRDefault="00FB7F24" w:rsidP="00FD19EA">
            <w:sdt>
              <w:sdtPr>
                <w:alias w:val="Ulica:"/>
                <w:tag w:val="Ulica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769E9">
                  <w:rPr>
                    <w:lang w:bidi="sk-SK"/>
                  </w:rPr>
                  <w:t>Ulica</w:t>
                </w:r>
              </w:sdtContent>
            </w:sdt>
            <w:r w:rsidR="00AF10EE" w:rsidRPr="009769E9">
              <w:rPr>
                <w:lang w:bidi="sk-SK"/>
              </w:rPr>
              <w:t>,</w:t>
            </w:r>
          </w:p>
          <w:p w14:paraId="1C2A23AF" w14:textId="77777777" w:rsidR="00AF10EE" w:rsidRPr="009769E9" w:rsidRDefault="00FB7F24" w:rsidP="00730835">
            <w:pPr>
              <w:pStyle w:val="Kontaktninformcie"/>
            </w:pPr>
            <w:sdt>
              <w:sdtPr>
                <w:alias w:val="PSČ mesto:"/>
                <w:tag w:val="PSČ mesto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769E9">
                  <w:rPr>
                    <w:lang w:bidi="sk-SK"/>
                  </w:rPr>
                  <w:t>PSČ Mesto</w:t>
                </w:r>
              </w:sdtContent>
            </w:sdt>
          </w:p>
          <w:p w14:paraId="49CDDEED" w14:textId="77777777" w:rsidR="00730835" w:rsidRPr="009769E9" w:rsidRDefault="00FB7F24" w:rsidP="00FD19EA">
            <w:sdt>
              <w:sdtPr>
                <w:alias w:val="Telefón:"/>
                <w:tag w:val="Telefón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Telefón</w:t>
                </w:r>
              </w:sdtContent>
            </w:sdt>
          </w:p>
          <w:p w14:paraId="2CB6F620" w14:textId="77777777" w:rsidR="00730835" w:rsidRPr="009769E9" w:rsidRDefault="00FB7F24" w:rsidP="00FD19EA">
            <w:sdt>
              <w:sdtPr>
                <w:alias w:val="E-mail:"/>
                <w:tag w:val="E-mail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E-mail</w:t>
                </w:r>
              </w:sdtContent>
            </w:sdt>
          </w:p>
          <w:p w14:paraId="4756DF8A" w14:textId="5D15E9CB" w:rsidR="00FD19EA" w:rsidRPr="009769E9" w:rsidRDefault="00FB7F24" w:rsidP="00730835">
            <w:pPr>
              <w:pStyle w:val="Kontaktninformcie"/>
            </w:pPr>
            <w:sdt>
              <w:sdt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769E9">
                  <w:rPr>
                    <w:lang w:bidi="sk-SK"/>
                  </w:rPr>
                  <w:t>@twitter</w:t>
                </w:r>
              </w:sdtContent>
            </w:sdt>
            <w:r w:rsidR="00FD19EA" w:rsidRPr="009769E9">
              <w:rPr>
                <w:lang w:bidi="sk-SK"/>
              </w:rPr>
              <w:t xml:space="preserve">: </w:t>
            </w:r>
            <w:sdt>
              <w:sdtPr>
                <w:alias w:val="Meno používateľa na Twitteri:"/>
                <w:tag w:val="Meno používateľa na Twitteri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769E9">
                  <w:rPr>
                    <w:lang w:bidi="sk-SK"/>
                  </w:rPr>
                  <w:t>Meno používateľa na Twitteri</w:t>
                </w:r>
              </w:sdtContent>
            </w:sdt>
          </w:p>
          <w:sdt>
            <w:sdtPr>
              <w:alias w:val="Webová adresa:"/>
              <w:tag w:val="Webová adresa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9769E9" w:rsidRDefault="00FD19EA" w:rsidP="00FD19EA">
                <w:r w:rsidRPr="009769E9">
                  <w:rPr>
                    <w:lang w:bidi="sk-SK"/>
                  </w:rPr>
                  <w:t>Webová adresa</w:t>
                </w:r>
              </w:p>
            </w:sdtContent>
          </w:sdt>
        </w:tc>
      </w:tr>
      <w:bookmarkEnd w:id="0"/>
    </w:tbl>
    <w:p w14:paraId="4AC57265" w14:textId="77777777" w:rsidR="00E94CBA" w:rsidRPr="009769E9" w:rsidRDefault="00E94CBA" w:rsidP="009C67BB"/>
    <w:sectPr w:rsidR="00E94CBA" w:rsidRPr="009769E9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7C41C" w14:textId="77777777" w:rsidR="00FB7F24" w:rsidRDefault="00FB7F24" w:rsidP="0093710A">
      <w:r>
        <w:separator/>
      </w:r>
    </w:p>
  </w:endnote>
  <w:endnote w:type="continuationSeparator" w:id="0">
    <w:p w14:paraId="4654736A" w14:textId="77777777" w:rsidR="00FB7F24" w:rsidRDefault="00FB7F24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66A68" w14:textId="77777777" w:rsidR="00FB7F24" w:rsidRDefault="00FB7F24" w:rsidP="0093710A">
      <w:r>
        <w:separator/>
      </w:r>
    </w:p>
  </w:footnote>
  <w:footnote w:type="continuationSeparator" w:id="0">
    <w:p w14:paraId="23D37A0D" w14:textId="77777777" w:rsidR="00FB7F24" w:rsidRDefault="00FB7F24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20511A"/>
    <w:rsid w:val="00242F54"/>
    <w:rsid w:val="002E0652"/>
    <w:rsid w:val="00333B97"/>
    <w:rsid w:val="00360D51"/>
    <w:rsid w:val="003C28DB"/>
    <w:rsid w:val="003F1705"/>
    <w:rsid w:val="00462C4E"/>
    <w:rsid w:val="00486642"/>
    <w:rsid w:val="00563FD2"/>
    <w:rsid w:val="00566BDB"/>
    <w:rsid w:val="0068284B"/>
    <w:rsid w:val="006E0AA0"/>
    <w:rsid w:val="00722E74"/>
    <w:rsid w:val="0072404D"/>
    <w:rsid w:val="00730835"/>
    <w:rsid w:val="00747040"/>
    <w:rsid w:val="00801F57"/>
    <w:rsid w:val="00843B08"/>
    <w:rsid w:val="008736FF"/>
    <w:rsid w:val="008A3E0C"/>
    <w:rsid w:val="008E333C"/>
    <w:rsid w:val="0093710A"/>
    <w:rsid w:val="00947032"/>
    <w:rsid w:val="009546FB"/>
    <w:rsid w:val="0096129F"/>
    <w:rsid w:val="009769E9"/>
    <w:rsid w:val="009A6BAE"/>
    <w:rsid w:val="009C67BB"/>
    <w:rsid w:val="009D78A3"/>
    <w:rsid w:val="00A44B39"/>
    <w:rsid w:val="00AF015F"/>
    <w:rsid w:val="00AF10EE"/>
    <w:rsid w:val="00B008EB"/>
    <w:rsid w:val="00B129EC"/>
    <w:rsid w:val="00B42F65"/>
    <w:rsid w:val="00BC20F4"/>
    <w:rsid w:val="00C307D8"/>
    <w:rsid w:val="00C515E4"/>
    <w:rsid w:val="00C747F9"/>
    <w:rsid w:val="00D154D3"/>
    <w:rsid w:val="00E94CBA"/>
    <w:rsid w:val="00EF5E34"/>
    <w:rsid w:val="00F16789"/>
    <w:rsid w:val="00F61FEE"/>
    <w:rsid w:val="00F621A8"/>
    <w:rsid w:val="00FA218B"/>
    <w:rsid w:val="00FB7F24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sk-SK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03245B"/>
  </w:style>
  <w:style w:type="paragraph" w:styleId="Nadpis1">
    <w:name w:val="heading 1"/>
    <w:basedOn w:val="Normlny"/>
    <w:next w:val="Normlny"/>
    <w:link w:val="Nadpis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Meno">
    <w:name w:val="Meno"/>
    <w:basedOn w:val="Normlny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Vrazn">
    <w:name w:val="Strong"/>
    <w:basedOn w:val="Predvolenpsmoodseku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Zstupntext">
    <w:name w:val="Placeholder Text"/>
    <w:basedOn w:val="Predvolenpsmoodseku"/>
    <w:uiPriority w:val="99"/>
    <w:semiHidden/>
    <w:rPr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Segoe UI" w:hAnsi="Segoe UI" w:cs="Segoe UI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hAnsi="Segoe UI" w:cs="Segoe UI"/>
      <w:szCs w:val="18"/>
    </w:rPr>
  </w:style>
  <w:style w:type="paragraph" w:styleId="Bibliografia">
    <w:name w:val="Bibliography"/>
    <w:basedOn w:val="Normlny"/>
    <w:next w:val="Normlny"/>
    <w:uiPriority w:val="37"/>
    <w:semiHidden/>
    <w:unhideWhenUsed/>
    <w:rsid w:val="00333B97"/>
  </w:style>
  <w:style w:type="paragraph" w:styleId="Oznaitext">
    <w:name w:val="Block Text"/>
    <w:basedOn w:val="Normlny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333B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333B97"/>
  </w:style>
  <w:style w:type="paragraph" w:styleId="Zkladntext2">
    <w:name w:val="Body Text 2"/>
    <w:basedOn w:val="Normlny"/>
    <w:link w:val="Zkladn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333B97"/>
  </w:style>
  <w:style w:type="paragraph" w:styleId="Zkladntext3">
    <w:name w:val="Body Text 3"/>
    <w:basedOn w:val="Normlny"/>
    <w:link w:val="Zkladn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333B97"/>
    <w:rPr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333B97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333B97"/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333B97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333B97"/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333B97"/>
    <w:pPr>
      <w:spacing w:after="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333B97"/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333B97"/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333B97"/>
    <w:rPr>
      <w:szCs w:val="16"/>
    </w:rPr>
  </w:style>
  <w:style w:type="character" w:styleId="Nzovknihy">
    <w:name w:val="Book Title"/>
    <w:basedOn w:val="Predvolenpsmoodseku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Zver">
    <w:name w:val="Closing"/>
    <w:basedOn w:val="Normlny"/>
    <w:link w:val="ZverChar"/>
    <w:uiPriority w:val="99"/>
    <w:semiHidden/>
    <w:unhideWhenUsed/>
    <w:rsid w:val="00333B97"/>
    <w:pPr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333B97"/>
  </w:style>
  <w:style w:type="table" w:styleId="Farebnmrieka">
    <w:name w:val="Colorful Grid"/>
    <w:basedOn w:val="Normlnatabu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Farebnzoznam">
    <w:name w:val="Colorful List"/>
    <w:basedOn w:val="Normlnatabu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r">
    <w:name w:val="annotation reference"/>
    <w:basedOn w:val="Predvolenpsmoodseku"/>
    <w:uiPriority w:val="99"/>
    <w:semiHidden/>
    <w:unhideWhenUsed/>
    <w:rsid w:val="00333B97"/>
    <w:rPr>
      <w:sz w:val="22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33B97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33B97"/>
    <w:rPr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33B9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33B97"/>
    <w:rPr>
      <w:b/>
      <w:bCs/>
      <w:szCs w:val="20"/>
    </w:rPr>
  </w:style>
  <w:style w:type="table" w:styleId="Tmavzoznam">
    <w:name w:val="Dark List"/>
    <w:basedOn w:val="Normlnatabu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tum">
    <w:name w:val="Date"/>
    <w:basedOn w:val="Normlny"/>
    <w:next w:val="Normlny"/>
    <w:link w:val="DtumChar"/>
    <w:uiPriority w:val="99"/>
    <w:semiHidden/>
    <w:unhideWhenUsed/>
    <w:rsid w:val="00333B97"/>
  </w:style>
  <w:style w:type="character" w:customStyle="1" w:styleId="DtumChar">
    <w:name w:val="Dátum Char"/>
    <w:basedOn w:val="Predvolenpsmoodseku"/>
    <w:link w:val="Dtum"/>
    <w:uiPriority w:val="99"/>
    <w:semiHidden/>
    <w:rsid w:val="00333B97"/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333B97"/>
    <w:rPr>
      <w:rFonts w:ascii="Segoe UI" w:hAnsi="Segoe UI" w:cs="Segoe UI"/>
      <w:szCs w:val="16"/>
    </w:r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333B97"/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333B97"/>
  </w:style>
  <w:style w:type="character" w:styleId="Zvraznenie">
    <w:name w:val="Emphasis"/>
    <w:basedOn w:val="Predvolenpsmoodseku"/>
    <w:uiPriority w:val="20"/>
    <w:semiHidden/>
    <w:unhideWhenUsed/>
    <w:qFormat/>
    <w:rsid w:val="00333B97"/>
    <w:rPr>
      <w:i/>
      <w:iCs/>
    </w:rPr>
  </w:style>
  <w:style w:type="character" w:styleId="Odkaznavysvetlivku">
    <w:name w:val="endnote reference"/>
    <w:basedOn w:val="Predvolenpsmoodseku"/>
    <w:uiPriority w:val="99"/>
    <w:semiHidden/>
    <w:unhideWhenUsed/>
    <w:rsid w:val="00333B97"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333B97"/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333B97"/>
    <w:rPr>
      <w:szCs w:val="20"/>
    </w:rPr>
  </w:style>
  <w:style w:type="paragraph" w:styleId="Adresanaoblke">
    <w:name w:val="envelope address"/>
    <w:basedOn w:val="Normlny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Spiatonadresanaoblke">
    <w:name w:val="envelope return"/>
    <w:basedOn w:val="Normlny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Pta">
    <w:name w:val="footer"/>
    <w:basedOn w:val="Normlny"/>
    <w:link w:val="PtaChar"/>
    <w:uiPriority w:val="99"/>
    <w:unhideWhenUsed/>
    <w:rsid w:val="0093710A"/>
  </w:style>
  <w:style w:type="character" w:customStyle="1" w:styleId="PtaChar">
    <w:name w:val="Päta Char"/>
    <w:basedOn w:val="Predvolenpsmoodseku"/>
    <w:link w:val="Pta"/>
    <w:uiPriority w:val="99"/>
    <w:rsid w:val="0093710A"/>
  </w:style>
  <w:style w:type="character" w:styleId="Odkaznapoznmkupodiarou">
    <w:name w:val="footnote reference"/>
    <w:basedOn w:val="Predvolenpsmoodseku"/>
    <w:uiPriority w:val="99"/>
    <w:semiHidden/>
    <w:unhideWhenUsed/>
    <w:rsid w:val="00333B97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333B97"/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333B97"/>
    <w:rPr>
      <w:szCs w:val="20"/>
    </w:rPr>
  </w:style>
  <w:style w:type="table" w:customStyle="1" w:styleId="Tabukasmriekou1svetl1">
    <w:name w:val="Tabuľka s mriežkou 1 – svetlá1"/>
    <w:basedOn w:val="Normlnatabuka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11">
    <w:name w:val="Tabuľka s mriežkou 1 – svetlá – zvýraznenie 11"/>
    <w:basedOn w:val="Normlnatabuka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21">
    <w:name w:val="Tabuľka s mriežkou 1 – svetlá – zvýraznenie 21"/>
    <w:basedOn w:val="Normlnatabuka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31">
    <w:name w:val="Tabuľka s mriežkou 1 – svetlá – zvýraznenie 31"/>
    <w:basedOn w:val="Normlnatabuka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41">
    <w:name w:val="Tabuľka s mriežkou 1 – svetlá – zvýraznenie 41"/>
    <w:basedOn w:val="Normlnatabuka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51">
    <w:name w:val="Tabuľka s mriežkou 1 – svetlá – zvýraznenie 51"/>
    <w:basedOn w:val="Normlnatabuka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61">
    <w:name w:val="Tabuľka s mriežkou 1 – svetlá – zvýraznenie 61"/>
    <w:basedOn w:val="Normlnatabuka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21">
    <w:name w:val="Tabuľka s mriežkou 21"/>
    <w:basedOn w:val="Normlnatabuka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mriekou2zvraznenie11">
    <w:name w:val="Tabuľka s mriežkou 2 – zvýraznenie 11"/>
    <w:basedOn w:val="Normlnatabuka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kasmriekou2zvraznenie21">
    <w:name w:val="Tabuľka s mriežkou 2 – zvýraznenie 21"/>
    <w:basedOn w:val="Normlnatabuka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kasmriekou2zvraznenie31">
    <w:name w:val="Tabuľka s mriežkou 2 – zvýraznenie 31"/>
    <w:basedOn w:val="Normlnatabuka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kasmriekou2zvraznenie41">
    <w:name w:val="Tabuľka s mriežkou 2 – zvýraznenie 41"/>
    <w:basedOn w:val="Normlnatabuka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kasmriekou2zvraznenie51">
    <w:name w:val="Tabuľka s mriežkou 2 – zvýraznenie 51"/>
    <w:basedOn w:val="Normlnatabuka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kasmriekou2zvraznenie61">
    <w:name w:val="Tabuľka s mriežkou 2 – zvýraznenie 61"/>
    <w:basedOn w:val="Normlnatabuka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kasmriekou31">
    <w:name w:val="Tabuľka s mriežkou 3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ukasmriekou3zvraznenie11">
    <w:name w:val="Tabuľka s mriežkou 3 – zvýraznenie 1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ukasmriekou3zvraznenie21">
    <w:name w:val="Tabuľka s mriežkou 3 – zvýraznenie 2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ukasmriekou3zvraznenie31">
    <w:name w:val="Tabuľka s mriežkou 3 – zvýraznenie 3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ukasmriekou3zvraznenie41">
    <w:name w:val="Tabuľka s mriežkou 3 – zvýraznenie 4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ukasmriekou3zvraznenie51">
    <w:name w:val="Tabuľka s mriežkou 3 – zvýraznenie 5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ukasmriekou3zvraznenie61">
    <w:name w:val="Tabuľka s mriežkou 3 – zvýraznenie 6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Tabukasmriekou41">
    <w:name w:val="Tabuľka s mriežkou 4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mriekou4zvraznenie11">
    <w:name w:val="Tabuľka s mriežkou 4 – zvýraznenie 1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kasmriekou4zvraznenie21">
    <w:name w:val="Tabuľka s mriežkou 4 – zvýraznenie 2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kasmriekou4zvraznenie31">
    <w:name w:val="Tabuľka s mriežkou 4 – zvýraznenie 3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kasmriekou4zvraznenie41">
    <w:name w:val="Tabuľka s mriežkou 4 – zvýraznenie 4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kasmriekou4zvraznenie51">
    <w:name w:val="Tabuľka s mriežkou 4 – zvýraznenie 5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kasmriekou4zvraznenie61">
    <w:name w:val="Tabuľka s mriežkou 4 – zvýraznenie 6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kasmriekou5tmav1">
    <w:name w:val="Tabuľka s mriežkou 5 – tmavá1"/>
    <w:basedOn w:val="Normlnatabu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ukasmriekou5tmavzvraznenie11">
    <w:name w:val="Tabuľka s mriežkou 5 – tmavá – zvýraznenie 11"/>
    <w:basedOn w:val="Normlnatabu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abukasmriekou5tmavzvraznenie21">
    <w:name w:val="Tabuľka s mriežkou 5 – tmavá – zvýraznenie 21"/>
    <w:basedOn w:val="Normlnatabu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abukasmriekou5tmavzvraznenie31">
    <w:name w:val="Tabuľka s mriežkou 5 – tmavá – zvýraznenie 31"/>
    <w:basedOn w:val="Normlnatabu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abukasmriekou5tmavzvraznenie41">
    <w:name w:val="Tabuľka s mriežkou 5 – tmavá – zvýraznenie 41"/>
    <w:basedOn w:val="Normlnatabu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abukasmriekou5tmavzvraznenie51">
    <w:name w:val="Tabuľka s mriežkou 5 – tmavá – zvýraznenie 51"/>
    <w:basedOn w:val="Normlnatabu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abukasmriekou5tmavzvraznenie61">
    <w:name w:val="Tabuľka s mriežkou 5 – tmavá – zvýraznenie 61"/>
    <w:basedOn w:val="Normlnatabu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Tabukasmriekou6farebn1">
    <w:name w:val="Tabuľka s mriežkou 6 – farebná1"/>
    <w:basedOn w:val="Normlnatabuka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mriekou6farebnzvraznenie11">
    <w:name w:val="Tabuľka s mriežkou 6 – farebná – zvýraznenie 11"/>
    <w:basedOn w:val="Normlnatabuka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kasmriekou6farebnzvraznenie21">
    <w:name w:val="Tabuľka s mriežkou 6 – farebná – zvýraznenie 21"/>
    <w:basedOn w:val="Normlnatabuka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kasmriekou6farebnzvraznenie31">
    <w:name w:val="Tabuľka s mriežkou 6 – farebná – zvýraznenie 31"/>
    <w:basedOn w:val="Normlnatabuka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kasmriekou6farebnzvraznenie41">
    <w:name w:val="Tabuľka s mriežkou 6 – farebná – zvýraznenie 41"/>
    <w:basedOn w:val="Normlnatabuka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kasmriekou6farebnzvraznenie51">
    <w:name w:val="Tabuľka s mriežkou 6 – farebná – zvýraznenie 51"/>
    <w:basedOn w:val="Normlnatabuka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kasmriekou6farebnzvraznenie61">
    <w:name w:val="Tabuľka s mriežkou 6 – farebná – zvýraznenie 61"/>
    <w:basedOn w:val="Normlnatabuka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kasmriekou7farebn1">
    <w:name w:val="Tabuľka s mriežkou 7 – farebná1"/>
    <w:basedOn w:val="Normlnatabuka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ukasmriekou7farebnzvraznenie11">
    <w:name w:val="Tabuľka s mriežkou 7 – farebná – zvýraznenie 11"/>
    <w:basedOn w:val="Normlnatabuka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ukasmriekou7farebnzvraznenie21">
    <w:name w:val="Tabuľka s mriežkou 7 – farebná – zvýraznenie 21"/>
    <w:basedOn w:val="Normlnatabuka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ukasmriekou7farebnzvraznenie31">
    <w:name w:val="Tabuľka s mriežkou 7 – farebná – zvýraznenie 31"/>
    <w:basedOn w:val="Normlnatabuka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ukasmriekou7farebnzvraznenie41">
    <w:name w:val="Tabuľka s mriežkou 7 – farebná – zvýraznenie 41"/>
    <w:basedOn w:val="Normlnatabuka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ukasmriekou7farebnzvraznenie51">
    <w:name w:val="Tabuľka s mriežkou 7 – farebná – zvýraznenie 51"/>
    <w:basedOn w:val="Normlnatabuka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ukasmriekou7farebnzvraznenie61">
    <w:name w:val="Tabuľka s mriežkou 7 – farebná – zvýraznenie 61"/>
    <w:basedOn w:val="Normlnatabuka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lavika">
    <w:name w:val="header"/>
    <w:basedOn w:val="Normlny"/>
    <w:link w:val="HlavikaChar"/>
    <w:uiPriority w:val="99"/>
    <w:unhideWhenUsed/>
    <w:rsid w:val="0093710A"/>
  </w:style>
  <w:style w:type="character" w:customStyle="1" w:styleId="HlavikaChar">
    <w:name w:val="Hlavička Char"/>
    <w:basedOn w:val="Predvolenpsmoodseku"/>
    <w:link w:val="Hlavika"/>
    <w:uiPriority w:val="99"/>
    <w:rsid w:val="0093710A"/>
  </w:style>
  <w:style w:type="character" w:customStyle="1" w:styleId="Nadpis1Char">
    <w:name w:val="Nadpis 1 Char"/>
    <w:basedOn w:val="Predvolenpsmoodseku"/>
    <w:link w:val="Nadpis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SkratkaHTML">
    <w:name w:val="HTML Acronym"/>
    <w:basedOn w:val="Predvolenpsmoodseku"/>
    <w:uiPriority w:val="99"/>
    <w:semiHidden/>
    <w:unhideWhenUsed/>
    <w:rsid w:val="00333B97"/>
  </w:style>
  <w:style w:type="paragraph" w:styleId="AdresaHTML">
    <w:name w:val="HTML Address"/>
    <w:basedOn w:val="Normlny"/>
    <w:link w:val="AdresaHTMLChar"/>
    <w:uiPriority w:val="99"/>
    <w:semiHidden/>
    <w:unhideWhenUsed/>
    <w:rsid w:val="00333B97"/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333B97"/>
    <w:rPr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333B97"/>
    <w:rPr>
      <w:i/>
      <w:iCs/>
    </w:rPr>
  </w:style>
  <w:style w:type="character" w:styleId="KdHTML">
    <w:name w:val="HTML Code"/>
    <w:basedOn w:val="Predvolenpsmoodseku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efinciaHTML">
    <w:name w:val="HTML Definition"/>
    <w:basedOn w:val="Predvolenpsmoodseku"/>
    <w:uiPriority w:val="99"/>
    <w:semiHidden/>
    <w:unhideWhenUsed/>
    <w:rsid w:val="00333B97"/>
    <w:rPr>
      <w:i/>
      <w:iCs/>
    </w:rPr>
  </w:style>
  <w:style w:type="character" w:styleId="KlvesnicaHTML">
    <w:name w:val="HTML Keyboard"/>
    <w:basedOn w:val="Predvolenpsmoodseku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333B97"/>
    <w:rPr>
      <w:rFonts w:ascii="Consolas" w:hAnsi="Consolas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PsacstrojHTML">
    <w:name w:val="HTML Typewriter"/>
    <w:basedOn w:val="Predvolenpsmoodseku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333B97"/>
    <w:rPr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333B97"/>
    <w:pPr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333B97"/>
    <w:pPr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333B97"/>
    <w:pPr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333B97"/>
    <w:pPr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333B97"/>
    <w:pPr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333B97"/>
    <w:pPr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333B97"/>
    <w:pPr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333B97"/>
    <w:pPr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333B97"/>
    <w:pPr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03245B"/>
    <w:rPr>
      <w:i/>
      <w:iCs/>
      <w:color w:val="A1226E" w:themeColor="accent1" w:themeShade="BF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Svetlmrieka">
    <w:name w:val="Light Grid"/>
    <w:basedOn w:val="Normlnatabu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Svetlzoznam">
    <w:name w:val="Light List"/>
    <w:basedOn w:val="Normlnatabu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sloriadka">
    <w:name w:val="line number"/>
    <w:basedOn w:val="Predvolenpsmoodseku"/>
    <w:uiPriority w:val="99"/>
    <w:semiHidden/>
    <w:unhideWhenUsed/>
    <w:rsid w:val="00333B97"/>
  </w:style>
  <w:style w:type="paragraph" w:styleId="Zoznam">
    <w:name w:val="List"/>
    <w:basedOn w:val="Normlny"/>
    <w:uiPriority w:val="99"/>
    <w:semiHidden/>
    <w:unhideWhenUsed/>
    <w:rsid w:val="00333B97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333B97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333B97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333B97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333B97"/>
    <w:pPr>
      <w:ind w:left="1800" w:hanging="360"/>
      <w:contextualSpacing/>
    </w:pPr>
  </w:style>
  <w:style w:type="paragraph" w:styleId="Zoznamsodrkami">
    <w:name w:val="List Bullet"/>
    <w:basedOn w:val="Normlny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Pokraovaniezoznamu">
    <w:name w:val="List Continue"/>
    <w:basedOn w:val="Normlny"/>
    <w:uiPriority w:val="99"/>
    <w:semiHidden/>
    <w:unhideWhenUsed/>
    <w:rsid w:val="00333B97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333B97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Odsekzoznamu">
    <w:name w:val="List Paragraph"/>
    <w:basedOn w:val="Normlny"/>
    <w:uiPriority w:val="34"/>
    <w:semiHidden/>
    <w:unhideWhenUsed/>
    <w:qFormat/>
    <w:rsid w:val="00333B97"/>
    <w:pPr>
      <w:ind w:left="720"/>
      <w:contextualSpacing/>
    </w:pPr>
  </w:style>
  <w:style w:type="table" w:customStyle="1" w:styleId="Tabukasozoznamom1svetl1">
    <w:name w:val="Tabuľka so zoznamom 1 – svetlá1"/>
    <w:basedOn w:val="Normlnatabu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ozoznamom1svetlzvraznenie11">
    <w:name w:val="Tabuľka so zoznamom 1 – svetlá – zvýraznenie 11"/>
    <w:basedOn w:val="Normlnatabu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kasozoznamom1svetlzvraznenie21">
    <w:name w:val="Tabuľka so zoznamom 1 – svetlá – zvýraznenie 21"/>
    <w:basedOn w:val="Normlnatabu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kasozoznamom1svetlzvraznenie31">
    <w:name w:val="Tabuľka so zoznamom 1 – svetlá – zvýraznenie 31"/>
    <w:basedOn w:val="Normlnatabu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kasozoznamom1svetlzvraznenie41">
    <w:name w:val="Tabuľka so zoznamom 1 – svetlá – zvýraznenie 41"/>
    <w:basedOn w:val="Normlnatabu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kasozoznamom1svetlzvraznenie51">
    <w:name w:val="Tabuľka so zoznamom 1 – svetlá – zvýraznenie 51"/>
    <w:basedOn w:val="Normlnatabu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kasozoznamom1svetlzvraznenie61">
    <w:name w:val="Tabuľka so zoznamom 1 – svetlá – zvýraznenie 61"/>
    <w:basedOn w:val="Normlnatabu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kasozoznamom21">
    <w:name w:val="Tabuľka so zoznamom 21"/>
    <w:basedOn w:val="Normlnatabuka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ozoznamom2zvraznenie11">
    <w:name w:val="Tabuľka so zoznamom 2 – zvýraznenie 11"/>
    <w:basedOn w:val="Normlnatabuka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kasozoznamom2zvraznenie21">
    <w:name w:val="Tabuľka so zoznamom 2 – zvýraznenie 21"/>
    <w:basedOn w:val="Normlnatabuka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kasozoznamom2zvraznenie31">
    <w:name w:val="Tabuľka so zoznamom 2 – zvýraznenie 31"/>
    <w:basedOn w:val="Normlnatabuka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kasozoznamom2zvraznenie41">
    <w:name w:val="Tabuľka so zoznamom 2 – zvýraznenie 41"/>
    <w:basedOn w:val="Normlnatabuka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kasozoznamom2zvraznenie51">
    <w:name w:val="Tabuľka so zoznamom 2 – zvýraznenie 51"/>
    <w:basedOn w:val="Normlnatabuka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kasozoznamom2zvraznenie61">
    <w:name w:val="Tabuľka so zoznamom 2 – zvýraznenie 61"/>
    <w:basedOn w:val="Normlnatabuka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kasozoznamom31">
    <w:name w:val="Tabuľka so zoznamom 3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ukasozoznamom3zvraznenie11">
    <w:name w:val="Tabuľka so zoznamom 3 – zvýraznenie 1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ukasozoznamom3zvraznenie21">
    <w:name w:val="Tabuľka so zoznamom 3 – zvýraznenie 2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Tabukasozoznamom3zvraznenie31">
    <w:name w:val="Tabuľka so zoznamom 3 – zvýraznenie 3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ukasozoznamom3zvraznenie41">
    <w:name w:val="Tabuľka so zoznamom 3 – zvýraznenie 4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ukasozoznamom3zvraznenie51">
    <w:name w:val="Tabuľka so zoznamom 3 – zvýraznenie 5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ukasozoznamom3zvraznenie61">
    <w:name w:val="Tabuľka so zoznamom 3 – zvýraznenie 6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Tabukasozoznamom41">
    <w:name w:val="Tabuľka so zoznamom 4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ozoznamom4zvraznenie11">
    <w:name w:val="Tabuľka so zoznamom 4 – zvýraznenie 1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kasozoznamom4zvraznenie21">
    <w:name w:val="Tabuľka so zoznamom 4 – zvýraznenie 2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kasozoznamom4zvraznenie31">
    <w:name w:val="Tabuľka so zoznamom 4 – zvýraznenie 3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kasozoznamom4zvraznenie41">
    <w:name w:val="Tabuľka so zoznamom 4 – zvýraznenie 4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kasozoznamom4zvraznenie51">
    <w:name w:val="Tabuľka so zoznamom 4 – zvýraznenie 5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kasozoznamom4zvraznenie61">
    <w:name w:val="Tabuľka so zoznamom 4 – zvýraznenie 6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kasozoznamom5tmav1">
    <w:name w:val="Tabuľka so zoznamom 5 – tmavá1"/>
    <w:basedOn w:val="Normlnatabu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11">
    <w:name w:val="Tabuľka so zoznamom 5 – tmavá – zvýraznenie 11"/>
    <w:basedOn w:val="Normlnatabu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21">
    <w:name w:val="Tabuľka so zoznamom 5 – tmavá – zvýraznenie 21"/>
    <w:basedOn w:val="Normlnatabu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31">
    <w:name w:val="Tabuľka so zoznamom 5 – tmavá – zvýraznenie 31"/>
    <w:basedOn w:val="Normlnatabu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41">
    <w:name w:val="Tabuľka so zoznamom 5 – tmavá – zvýraznenie 41"/>
    <w:basedOn w:val="Normlnatabu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51">
    <w:name w:val="Tabuľka so zoznamom 5 – tmavá – zvýraznenie 51"/>
    <w:basedOn w:val="Normlnatabu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61">
    <w:name w:val="Tabuľka so zoznamom 5 – tmavá – zvýraznenie 61"/>
    <w:basedOn w:val="Normlnatabu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6farebn1">
    <w:name w:val="Tabuľka so zoznamom 6 – farebná1"/>
    <w:basedOn w:val="Normlnatabuka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ozoznamom6farebnzvraznenie11">
    <w:name w:val="Tabuľka so zoznamom 6 – farebná – zvýraznenie 11"/>
    <w:basedOn w:val="Normlnatabuka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kasozoznamom6farebnzvraznenie21">
    <w:name w:val="Tabuľka so zoznamom 6 – farebná – zvýraznenie 21"/>
    <w:basedOn w:val="Normlnatabuka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kasozoznamom6farebnzvraznenie31">
    <w:name w:val="Tabuľka so zoznamom 6 – farebná – zvýraznenie 31"/>
    <w:basedOn w:val="Normlnatabuka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kasozoznamom6farebnzvraznenie41">
    <w:name w:val="Tabuľka so zoznamom 6 – farebná – zvýraznenie 41"/>
    <w:basedOn w:val="Normlnatabuka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kasozoznamom6farebnzvraznenie51">
    <w:name w:val="Tabuľka so zoznamom 6 – farebná – zvýraznenie 51"/>
    <w:basedOn w:val="Normlnatabuka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kasozoznamom6farebnzvraznenie61">
    <w:name w:val="Tabuľka so zoznamom 6 – farebná – zvýraznenie 61"/>
    <w:basedOn w:val="Normlnatabuka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kasozoznamom7farebn1">
    <w:name w:val="Tabuľka so zoznamom 7 – farebná1"/>
    <w:basedOn w:val="Normlnatabuka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11">
    <w:name w:val="Tabuľka so zoznamom 7 – farebná – zvýraznenie 11"/>
    <w:basedOn w:val="Normlnatabuka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21">
    <w:name w:val="Tabuľka so zoznamom 7 – farebná – zvýraznenie 21"/>
    <w:basedOn w:val="Normlnatabuka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31">
    <w:name w:val="Tabuľka so zoznamom 7 – farebná – zvýraznenie 31"/>
    <w:basedOn w:val="Normlnatabuka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41">
    <w:name w:val="Tabuľka so zoznamom 7 – farebná – zvýraznenie 41"/>
    <w:basedOn w:val="Normlnatabuka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51">
    <w:name w:val="Tabuľka so zoznamom 7 – farebná – zvýraznenie 51"/>
    <w:basedOn w:val="Normlnatabuka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61">
    <w:name w:val="Tabuľka so zoznamom 7 – farebná – zvýraznenie 61"/>
    <w:basedOn w:val="Normlnatabuka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333B97"/>
    <w:rPr>
      <w:rFonts w:ascii="Consolas" w:hAnsi="Consolas"/>
      <w:szCs w:val="20"/>
    </w:rPr>
  </w:style>
  <w:style w:type="table" w:styleId="Strednmrieka1">
    <w:name w:val="Medium Grid 1"/>
    <w:basedOn w:val="Normlnatabu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Strednzoznam1">
    <w:name w:val="Medium List 1"/>
    <w:basedOn w:val="Normlnatabu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Hlavikasprvy">
    <w:name w:val="Message Header"/>
    <w:basedOn w:val="Normlny"/>
    <w:link w:val="Hlavikasprvy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Bezriadkovania">
    <w:name w:val="No Spacing"/>
    <w:uiPriority w:val="1"/>
    <w:semiHidden/>
    <w:unhideWhenUsed/>
    <w:qFormat/>
    <w:rsid w:val="00333B97"/>
  </w:style>
  <w:style w:type="paragraph" w:styleId="Normlnywebov">
    <w:name w:val="Normal (Web)"/>
    <w:basedOn w:val="Normlny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lnysozarkami">
    <w:name w:val="Normal Indent"/>
    <w:basedOn w:val="Normlny"/>
    <w:uiPriority w:val="99"/>
    <w:semiHidden/>
    <w:unhideWhenUsed/>
    <w:rsid w:val="00333B97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333B97"/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333B97"/>
  </w:style>
  <w:style w:type="character" w:styleId="slostrany">
    <w:name w:val="page number"/>
    <w:basedOn w:val="Predvolenpsmoodseku"/>
    <w:uiPriority w:val="99"/>
    <w:semiHidden/>
    <w:unhideWhenUsed/>
    <w:rsid w:val="00333B97"/>
  </w:style>
  <w:style w:type="table" w:customStyle="1" w:styleId="Obyajntabuka11">
    <w:name w:val="Obyčajná tabuľka 11"/>
    <w:basedOn w:val="Normlnatabuka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byajntabuka21">
    <w:name w:val="Obyčajná tabuľka 21"/>
    <w:basedOn w:val="Normlnatabuka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byajntabuka31">
    <w:name w:val="Obyčajná tabuľka 31"/>
    <w:basedOn w:val="Normlnatabuka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byajntabuka41">
    <w:name w:val="Obyčajná tabuľka 41"/>
    <w:basedOn w:val="Normlnatabuka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byajntabuka51">
    <w:name w:val="Obyčajná tabuľka 51"/>
    <w:basedOn w:val="Normlnatabuka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yajntext">
    <w:name w:val="Plain Text"/>
    <w:basedOn w:val="Normlny"/>
    <w:link w:val="Obyaj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333B97"/>
    <w:rPr>
      <w:rFonts w:ascii="Consolas" w:hAnsi="Consolas"/>
      <w:szCs w:val="21"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333B97"/>
    <w:rPr>
      <w:i/>
      <w:iCs/>
      <w:color w:val="404040" w:themeColor="text1" w:themeTint="BF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333B97"/>
  </w:style>
  <w:style w:type="character" w:customStyle="1" w:styleId="OslovenieChar">
    <w:name w:val="Oslovenie Char"/>
    <w:basedOn w:val="Predvolenpsmoodseku"/>
    <w:link w:val="Oslovenie"/>
    <w:uiPriority w:val="99"/>
    <w:semiHidden/>
    <w:rsid w:val="00333B97"/>
  </w:style>
  <w:style w:type="paragraph" w:styleId="Podpis">
    <w:name w:val="Signature"/>
    <w:basedOn w:val="Normlny"/>
    <w:link w:val="PodpisChar"/>
    <w:uiPriority w:val="99"/>
    <w:semiHidden/>
    <w:unhideWhenUsed/>
    <w:rsid w:val="00333B97"/>
    <w:pPr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333B97"/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333B97"/>
    <w:rPr>
      <w:color w:val="5A5A5A" w:themeColor="text1" w:themeTint="A5"/>
      <w:spacing w:val="15"/>
    </w:rPr>
  </w:style>
  <w:style w:type="character" w:styleId="Jemnzvraznenie">
    <w:name w:val="Subtle Emphasis"/>
    <w:basedOn w:val="Predvolenpsmoodseku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ukaspriestorovmiefektmi1">
    <w:name w:val="Table 3D effects 1"/>
    <w:basedOn w:val="Normlnatabuka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pcetabuky1">
    <w:name w:val="Table Columns 1"/>
    <w:basedOn w:val="Normlnatabuka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ka">
    <w:name w:val="Table Contemporary"/>
    <w:basedOn w:val="Normlnatabuka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ka">
    <w:name w:val="Table Elegant"/>
    <w:basedOn w:val="Normlnatabuka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">
    <w:name w:val="Table Grid"/>
    <w:basedOn w:val="Normlnatabuka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1">
    <w:name w:val="Table Grid 1"/>
    <w:basedOn w:val="Normlnatabuk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riekatabukysvetl1">
    <w:name w:val="Mriežka tabuľky – svetlá1"/>
    <w:basedOn w:val="Normlnatabuka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akozoznam1">
    <w:name w:val="Table List 1"/>
    <w:basedOn w:val="Normlnatabuka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Zoznamcitci">
    <w:name w:val="table of authorities"/>
    <w:basedOn w:val="Normlny"/>
    <w:next w:val="Normlny"/>
    <w:uiPriority w:val="99"/>
    <w:semiHidden/>
    <w:unhideWhenUsed/>
    <w:rsid w:val="00333B97"/>
    <w:pPr>
      <w:ind w:left="220" w:hanging="22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333B97"/>
  </w:style>
  <w:style w:type="table" w:styleId="Profesionlnatabuka">
    <w:name w:val="Table Professional"/>
    <w:basedOn w:val="Normlnatabuk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ka1">
    <w:name w:val="Table Simple 1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ka1">
    <w:name w:val="Table Web 1"/>
    <w:basedOn w:val="Normlnatabuka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333B97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333B97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333B97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333B97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333B97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333B97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333B97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333B97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333B97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33B97"/>
    <w:pPr>
      <w:outlineLvl w:val="9"/>
    </w:pPr>
  </w:style>
  <w:style w:type="paragraph" w:customStyle="1" w:styleId="Obrzok">
    <w:name w:val="Obrázok"/>
    <w:basedOn w:val="Normlny"/>
    <w:qFormat/>
    <w:rsid w:val="009769E9"/>
    <w:pPr>
      <w:spacing w:before="100" w:after="700"/>
    </w:pPr>
  </w:style>
  <w:style w:type="paragraph" w:customStyle="1" w:styleId="Kontaktninformcie">
    <w:name w:val="Kontaktné informácie"/>
    <w:basedOn w:val="Normlny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641AEC" w:rsidP="00641AEC">
          <w:pPr>
            <w:pStyle w:val="EB2915AC5B7148238E670817ECAE3C501"/>
          </w:pPr>
          <w:r w:rsidRPr="009769E9">
            <w:rPr>
              <w:lang w:bidi="sk-SK"/>
            </w:rPr>
            <w:t>Vaše meno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641AEC" w:rsidP="00641AEC">
          <w:pPr>
            <w:pStyle w:val="EDE85CBFDEB946BA976A00375CDD70D71"/>
          </w:pPr>
          <w:r w:rsidRPr="009769E9">
            <w:rPr>
              <w:lang w:bidi="sk-SK"/>
            </w:rPr>
            <w:t>Ulica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641AEC" w:rsidP="00641AEC">
          <w:pPr>
            <w:pStyle w:val="BB469DDB865F4940B94D37BBCAC31AA81"/>
          </w:pPr>
          <w:r w:rsidRPr="009769E9">
            <w:rPr>
              <w:lang w:bidi="sk-SK"/>
            </w:rPr>
            <w:t>Telefón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641AEC" w:rsidP="00641AEC">
          <w:pPr>
            <w:pStyle w:val="6B660E85DA0F4D469A5C444899B890111"/>
          </w:pPr>
          <w:r w:rsidRPr="009769E9">
            <w:rPr>
              <w:lang w:bidi="sk-SK"/>
            </w:rPr>
            <w:t>E-mail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641AEC" w:rsidP="00641AEC">
          <w:pPr>
            <w:pStyle w:val="5A811E54763E482FBC114272ACDBE68F1"/>
          </w:pPr>
          <w:r w:rsidRPr="009769E9">
            <w:rPr>
              <w:lang w:bidi="sk-SK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641AEC" w:rsidP="00641AEC">
          <w:pPr>
            <w:pStyle w:val="5287874DBCF44449B8937DE21EA8C4F31"/>
          </w:pPr>
          <w:r w:rsidRPr="009769E9">
            <w:rPr>
              <w:lang w:bidi="sk-SK"/>
            </w:rPr>
            <w:t>Meno používateľa na Twitteri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641AEC" w:rsidP="00641AEC">
          <w:pPr>
            <w:pStyle w:val="4286DF52A0A64E4BA42A790784A406321"/>
          </w:pPr>
          <w:r w:rsidRPr="009769E9">
            <w:rPr>
              <w:lang w:bidi="sk-SK"/>
            </w:rPr>
            <w:t>Webová adresa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641AEC" w:rsidP="00641AEC">
          <w:pPr>
            <w:pStyle w:val="33C5315CE54243B28D8D7D34E490BCAC1"/>
          </w:pPr>
          <w:r w:rsidRPr="009769E9">
            <w:rPr>
              <w:lang w:bidi="sk-SK"/>
            </w:rPr>
            <w:t>Vaše meno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641AEC" w:rsidP="00641AEC">
          <w:pPr>
            <w:pStyle w:val="EAF7492FE6E24591AA98E2B476719A4A1"/>
          </w:pPr>
          <w:r w:rsidRPr="009769E9">
            <w:rPr>
              <w:lang w:bidi="sk-SK"/>
            </w:rPr>
            <w:t>Ulica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641AEC" w:rsidP="00641AEC">
          <w:pPr>
            <w:pStyle w:val="02C2EBD8CB1B4CBFA57F23FBA76B533A1"/>
          </w:pPr>
          <w:r w:rsidRPr="009769E9">
            <w:rPr>
              <w:lang w:bidi="sk-SK"/>
            </w:rPr>
            <w:t>Telefón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641AEC" w:rsidP="00641AEC">
          <w:pPr>
            <w:pStyle w:val="BFE4A80932B34CF38C560C219303D1161"/>
          </w:pPr>
          <w:r w:rsidRPr="009769E9">
            <w:rPr>
              <w:lang w:bidi="sk-SK"/>
            </w:rPr>
            <w:t>E-mail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641AEC" w:rsidP="00641AEC">
          <w:pPr>
            <w:pStyle w:val="11A44AC944164F73BCFB221C58D70BFD1"/>
          </w:pPr>
          <w:r w:rsidRPr="009769E9">
            <w:rPr>
              <w:lang w:bidi="sk-SK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641AEC" w:rsidP="00641AEC">
          <w:pPr>
            <w:pStyle w:val="E06A62DD763342E39DBDAC432E2841EC1"/>
          </w:pPr>
          <w:r w:rsidRPr="009769E9">
            <w:rPr>
              <w:lang w:bidi="sk-SK"/>
            </w:rPr>
            <w:t>Meno používateľa na Twitteri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641AEC" w:rsidP="00641AEC">
          <w:pPr>
            <w:pStyle w:val="16D285FD58AD40478A17ED689C1AF7191"/>
          </w:pPr>
          <w:r w:rsidRPr="009769E9">
            <w:rPr>
              <w:lang w:bidi="sk-SK"/>
            </w:rPr>
            <w:t>Webová adresa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641AEC" w:rsidP="00641AEC">
          <w:pPr>
            <w:pStyle w:val="557B906642314D30A24920A09A4E36771"/>
          </w:pPr>
          <w:r w:rsidRPr="009769E9">
            <w:rPr>
              <w:lang w:bidi="sk-SK"/>
            </w:rPr>
            <w:t>Vaše meno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641AEC" w:rsidP="00641AEC">
          <w:pPr>
            <w:pStyle w:val="E4FE0DAE8E4548C4A5D5BCD3B7B600261"/>
          </w:pPr>
          <w:r w:rsidRPr="009769E9">
            <w:rPr>
              <w:lang w:bidi="sk-SK"/>
            </w:rPr>
            <w:t>Ulica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641AEC" w:rsidP="00641AEC">
          <w:pPr>
            <w:pStyle w:val="F48D92DDB96A49A7909D6B3ABC0F1CFA1"/>
          </w:pPr>
          <w:r w:rsidRPr="009769E9">
            <w:rPr>
              <w:lang w:bidi="sk-SK"/>
            </w:rPr>
            <w:t>Telefón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641AEC" w:rsidP="00641AEC">
          <w:pPr>
            <w:pStyle w:val="AF9410C26C09453780B768487B59A3181"/>
          </w:pPr>
          <w:r w:rsidRPr="009769E9">
            <w:rPr>
              <w:lang w:bidi="sk-SK"/>
            </w:rPr>
            <w:t>E-mail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641AEC" w:rsidP="00641AEC">
          <w:pPr>
            <w:pStyle w:val="77E51353D91F47C19E219C44B43FBAC91"/>
          </w:pPr>
          <w:r w:rsidRPr="009769E9">
            <w:rPr>
              <w:lang w:bidi="sk-SK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641AEC" w:rsidP="00641AEC">
          <w:pPr>
            <w:pStyle w:val="C05D9D02E0E647BAA7D93147C523D19E1"/>
          </w:pPr>
          <w:r w:rsidRPr="009769E9">
            <w:rPr>
              <w:lang w:bidi="sk-SK"/>
            </w:rPr>
            <w:t>Meno používateľa na Twitteri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641AEC" w:rsidP="00641AEC">
          <w:pPr>
            <w:pStyle w:val="FA76F88FE5B542F3A5E270D9AF8E35B91"/>
          </w:pPr>
          <w:r w:rsidRPr="009769E9">
            <w:rPr>
              <w:lang w:bidi="sk-SK"/>
            </w:rPr>
            <w:t>Webová adresa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641AEC" w:rsidP="00641AEC">
          <w:pPr>
            <w:pStyle w:val="B8455C5067454B5FACAFE8858AC2DF0B1"/>
          </w:pPr>
          <w:r w:rsidRPr="009769E9">
            <w:rPr>
              <w:lang w:bidi="sk-SK"/>
            </w:rPr>
            <w:t>Vaše meno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641AEC" w:rsidP="00641AEC">
          <w:pPr>
            <w:pStyle w:val="35487FCE1E91420BAA229650C10CBAE21"/>
          </w:pPr>
          <w:r w:rsidRPr="009769E9">
            <w:rPr>
              <w:lang w:bidi="sk-SK"/>
            </w:rPr>
            <w:t>Ulica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641AEC" w:rsidP="00641AEC">
          <w:pPr>
            <w:pStyle w:val="8029D1E7D60141488FFC77D072C0394E1"/>
          </w:pPr>
          <w:r w:rsidRPr="009769E9">
            <w:rPr>
              <w:lang w:bidi="sk-SK"/>
            </w:rPr>
            <w:t>Telefón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641AEC" w:rsidP="00641AEC">
          <w:pPr>
            <w:pStyle w:val="49ADD01B51CB456191F7BF47858DE0ED1"/>
          </w:pPr>
          <w:r w:rsidRPr="009769E9">
            <w:rPr>
              <w:lang w:bidi="sk-SK"/>
            </w:rPr>
            <w:t>E-mail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641AEC" w:rsidP="00641AEC">
          <w:pPr>
            <w:pStyle w:val="B9C18112AC904B14A5972922A564AC871"/>
          </w:pPr>
          <w:r w:rsidRPr="009769E9">
            <w:rPr>
              <w:lang w:bidi="sk-SK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641AEC" w:rsidP="00641AEC">
          <w:pPr>
            <w:pStyle w:val="D9B1929B615647EC840C4EDB803A5A631"/>
          </w:pPr>
          <w:r w:rsidRPr="009769E9">
            <w:rPr>
              <w:lang w:bidi="sk-SK"/>
            </w:rPr>
            <w:t>Meno používateľa na Twitteri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641AEC" w:rsidP="00641AEC">
          <w:pPr>
            <w:pStyle w:val="8ADC6666B005476585D8CDF5481DCD5C1"/>
          </w:pPr>
          <w:r w:rsidRPr="009769E9">
            <w:rPr>
              <w:lang w:bidi="sk-SK"/>
            </w:rPr>
            <w:t>Webová adresa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641AEC" w:rsidP="00641AEC">
          <w:pPr>
            <w:pStyle w:val="BCB296CCCBA84AE587B2858F29D67CF51"/>
          </w:pPr>
          <w:r w:rsidRPr="009769E9">
            <w:rPr>
              <w:lang w:bidi="sk-SK"/>
            </w:rPr>
            <w:t>Vaše meno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641AEC" w:rsidP="00641AEC">
          <w:pPr>
            <w:pStyle w:val="1007F6FF0DA44E32BD5D3176F759FE3C1"/>
          </w:pPr>
          <w:r w:rsidRPr="009769E9">
            <w:rPr>
              <w:lang w:bidi="sk-SK"/>
            </w:rPr>
            <w:t>Ulica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641AEC" w:rsidP="00641AEC">
          <w:pPr>
            <w:pStyle w:val="1332A3AB9E10415AB3BCB773442B24571"/>
          </w:pPr>
          <w:r w:rsidRPr="009769E9">
            <w:rPr>
              <w:lang w:bidi="sk-SK"/>
            </w:rPr>
            <w:t>Telefón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641AEC" w:rsidP="00641AEC">
          <w:pPr>
            <w:pStyle w:val="96716D416D3C43D5A2EF4EF5860DD4231"/>
          </w:pPr>
          <w:r w:rsidRPr="009769E9">
            <w:rPr>
              <w:lang w:bidi="sk-SK"/>
            </w:rPr>
            <w:t>E-mail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641AEC" w:rsidP="00641AEC">
          <w:pPr>
            <w:pStyle w:val="3D205F086AD742C89D2E924F75DCEFEE1"/>
          </w:pPr>
          <w:r w:rsidRPr="009769E9">
            <w:rPr>
              <w:lang w:bidi="sk-SK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641AEC" w:rsidP="00641AEC">
          <w:pPr>
            <w:pStyle w:val="AD935371A3CD419FBF48D0FFB83DFA9B1"/>
          </w:pPr>
          <w:r w:rsidRPr="009769E9">
            <w:rPr>
              <w:lang w:bidi="sk-SK"/>
            </w:rPr>
            <w:t>Meno používateľa na Twitteri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641AEC" w:rsidP="00641AEC">
          <w:pPr>
            <w:pStyle w:val="7774FC68C87E494689C27471D820F3741"/>
          </w:pPr>
          <w:r w:rsidRPr="009769E9">
            <w:rPr>
              <w:lang w:bidi="sk-SK"/>
            </w:rPr>
            <w:t>Webová adresa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641AEC" w:rsidP="00641AEC">
          <w:pPr>
            <w:pStyle w:val="4A9404B4D6AC4D88882B1A89528959A51"/>
          </w:pPr>
          <w:r w:rsidRPr="009769E9">
            <w:rPr>
              <w:lang w:bidi="sk-SK"/>
            </w:rPr>
            <w:t>Vaše meno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641AEC" w:rsidP="00641AEC">
          <w:pPr>
            <w:pStyle w:val="9E39715992CB4A23BA1EECC326F783B61"/>
          </w:pPr>
          <w:r w:rsidRPr="009769E9">
            <w:rPr>
              <w:lang w:bidi="sk-SK"/>
            </w:rPr>
            <w:t>Ulica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641AEC" w:rsidP="00641AEC">
          <w:pPr>
            <w:pStyle w:val="2CF7AA03A5174C808662D0ACC2AEF8751"/>
          </w:pPr>
          <w:r w:rsidRPr="009769E9">
            <w:rPr>
              <w:lang w:bidi="sk-SK"/>
            </w:rPr>
            <w:t>Telefón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641AEC" w:rsidP="00641AEC">
          <w:pPr>
            <w:pStyle w:val="2912EE4220134C3FADF4FECB66F038B11"/>
          </w:pPr>
          <w:r w:rsidRPr="009769E9">
            <w:rPr>
              <w:lang w:bidi="sk-SK"/>
            </w:rPr>
            <w:t>E-mail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641AEC" w:rsidP="00641AEC">
          <w:pPr>
            <w:pStyle w:val="288C556658C74B82BB14F3F25589481F1"/>
          </w:pPr>
          <w:r w:rsidRPr="009769E9">
            <w:rPr>
              <w:lang w:bidi="sk-SK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641AEC" w:rsidP="00641AEC">
          <w:pPr>
            <w:pStyle w:val="195CDFA46A72432FBEF35D7712F67A371"/>
          </w:pPr>
          <w:r w:rsidRPr="009769E9">
            <w:rPr>
              <w:lang w:bidi="sk-SK"/>
            </w:rPr>
            <w:t>Meno používateľa na Twitteri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641AEC" w:rsidP="00641AEC">
          <w:pPr>
            <w:pStyle w:val="FAF67C5311704C7A9AA289215B583A3B1"/>
          </w:pPr>
          <w:r w:rsidRPr="009769E9">
            <w:rPr>
              <w:lang w:bidi="sk-SK"/>
            </w:rPr>
            <w:t>Webová adresa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641AEC" w:rsidP="00641AEC">
          <w:pPr>
            <w:pStyle w:val="D63FB422ECC34896B1E928A60B98861E1"/>
          </w:pPr>
          <w:r w:rsidRPr="009769E9">
            <w:rPr>
              <w:lang w:bidi="sk-SK"/>
            </w:rPr>
            <w:t>Vaše meno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641AEC" w:rsidP="00641AEC">
          <w:pPr>
            <w:pStyle w:val="E388390A99EE4C92A5B98E4A86B7FB4C1"/>
          </w:pPr>
          <w:r w:rsidRPr="009769E9">
            <w:rPr>
              <w:lang w:bidi="sk-SK"/>
            </w:rPr>
            <w:t>Ulica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641AEC" w:rsidP="00641AEC">
          <w:pPr>
            <w:pStyle w:val="9A800666439E4B39B933CEC78185CD7F1"/>
          </w:pPr>
          <w:r w:rsidRPr="009769E9">
            <w:rPr>
              <w:lang w:bidi="sk-SK"/>
            </w:rPr>
            <w:t>Telefón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641AEC" w:rsidP="00641AEC">
          <w:pPr>
            <w:pStyle w:val="C03EDDF6DB214755A90DFBC581DCD5E41"/>
          </w:pPr>
          <w:r w:rsidRPr="009769E9">
            <w:rPr>
              <w:lang w:bidi="sk-SK"/>
            </w:rPr>
            <w:t>E-mail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641AEC" w:rsidP="00641AEC">
          <w:pPr>
            <w:pStyle w:val="5561E38A28AF4BF5BAEAD3A455D457AC1"/>
          </w:pPr>
          <w:r w:rsidRPr="009769E9">
            <w:rPr>
              <w:lang w:bidi="sk-SK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641AEC" w:rsidP="00641AEC">
          <w:pPr>
            <w:pStyle w:val="39C32D344F1B47E7A83A2FDA56E83B041"/>
          </w:pPr>
          <w:r w:rsidRPr="009769E9">
            <w:rPr>
              <w:lang w:bidi="sk-SK"/>
            </w:rPr>
            <w:t>Meno používateľa na Twitteri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641AEC" w:rsidP="00641AEC">
          <w:pPr>
            <w:pStyle w:val="46B880EE803945B98922941F2080C3021"/>
          </w:pPr>
          <w:r w:rsidRPr="009769E9">
            <w:rPr>
              <w:lang w:bidi="sk-SK"/>
            </w:rPr>
            <w:t>Webová adresa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641AEC" w:rsidP="00641AEC">
          <w:pPr>
            <w:pStyle w:val="954E045EFF5D41CB9A410799059AC8911"/>
          </w:pPr>
          <w:r w:rsidRPr="009769E9">
            <w:rPr>
              <w:lang w:bidi="sk-SK"/>
            </w:rPr>
            <w:t>Vaše meno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641AEC" w:rsidP="00641AEC">
          <w:pPr>
            <w:pStyle w:val="6009AD3ABFFA4E5C9952807ECB20F4F01"/>
          </w:pPr>
          <w:r w:rsidRPr="009769E9">
            <w:rPr>
              <w:lang w:bidi="sk-SK"/>
            </w:rPr>
            <w:t>Ulica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641AEC" w:rsidP="00641AEC">
          <w:pPr>
            <w:pStyle w:val="28D5802C19E3490EAB3250B16A12510B1"/>
          </w:pPr>
          <w:r w:rsidRPr="009769E9">
            <w:rPr>
              <w:lang w:bidi="sk-SK"/>
            </w:rPr>
            <w:t>Telefón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641AEC" w:rsidP="00641AEC">
          <w:pPr>
            <w:pStyle w:val="9C197254A782429EA4F33A8936EC03841"/>
          </w:pPr>
          <w:r w:rsidRPr="009769E9">
            <w:rPr>
              <w:lang w:bidi="sk-SK"/>
            </w:rPr>
            <w:t>E-mail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641AEC" w:rsidP="00641AEC">
          <w:pPr>
            <w:pStyle w:val="3A270EEAB07A4B9194C6D36252A2FCE81"/>
          </w:pPr>
          <w:r w:rsidRPr="009769E9">
            <w:rPr>
              <w:lang w:bidi="sk-SK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641AEC" w:rsidP="00641AEC">
          <w:pPr>
            <w:pStyle w:val="C5BCF5143FCE48858D0C246D439BEBF31"/>
          </w:pPr>
          <w:r w:rsidRPr="009769E9">
            <w:rPr>
              <w:lang w:bidi="sk-SK"/>
            </w:rPr>
            <w:t>Meno používateľa na Twitteri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641AEC" w:rsidP="00641AEC">
          <w:pPr>
            <w:pStyle w:val="9477A7B727194D4BA4D4D18C049376851"/>
          </w:pPr>
          <w:r w:rsidRPr="009769E9">
            <w:rPr>
              <w:lang w:bidi="sk-SK"/>
            </w:rPr>
            <w:t>Webová adresa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641AEC" w:rsidP="00641AEC">
          <w:pPr>
            <w:pStyle w:val="DC1641FB13DE4FB69A3DD1BAE4AFC3311"/>
          </w:pPr>
          <w:r w:rsidRPr="009769E9">
            <w:rPr>
              <w:lang w:bidi="sk-SK"/>
            </w:rPr>
            <w:t>Vaše meno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641AEC" w:rsidP="00641AEC">
          <w:pPr>
            <w:pStyle w:val="6568843B20A64AFA9A5AAC1E478F4D7A1"/>
          </w:pPr>
          <w:r w:rsidRPr="009769E9">
            <w:rPr>
              <w:lang w:bidi="sk-SK"/>
            </w:rPr>
            <w:t>Ulica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641AEC" w:rsidP="00641AEC">
          <w:pPr>
            <w:pStyle w:val="2CFE3F9D5AC64C91922A0C3E4D7D904D1"/>
          </w:pPr>
          <w:r w:rsidRPr="009769E9">
            <w:rPr>
              <w:lang w:bidi="sk-SK"/>
            </w:rPr>
            <w:t>Telefón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641AEC" w:rsidP="00641AEC">
          <w:pPr>
            <w:pStyle w:val="6A7814946B7B4E58846D9A13FF6A11D01"/>
          </w:pPr>
          <w:r w:rsidRPr="009769E9">
            <w:rPr>
              <w:lang w:bidi="sk-SK"/>
            </w:rPr>
            <w:t>E-mail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641AEC" w:rsidP="00641AEC">
          <w:pPr>
            <w:pStyle w:val="DBE5A7D4D71349469A5CC06129E13C6C1"/>
          </w:pPr>
          <w:r w:rsidRPr="009769E9">
            <w:rPr>
              <w:lang w:bidi="sk-SK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641AEC" w:rsidP="00641AEC">
          <w:pPr>
            <w:pStyle w:val="85E1B0BFA9324CFF94424BF663E837341"/>
          </w:pPr>
          <w:r w:rsidRPr="009769E9">
            <w:rPr>
              <w:lang w:bidi="sk-SK"/>
            </w:rPr>
            <w:t>Meno používateľa na Twitteri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641AEC" w:rsidP="00641AEC">
          <w:pPr>
            <w:pStyle w:val="740C6A2E84AC4B67ADABBC5492E91AED1"/>
          </w:pPr>
          <w:r w:rsidRPr="009769E9">
            <w:rPr>
              <w:lang w:bidi="sk-SK"/>
            </w:rPr>
            <w:t>Webová adresa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641AEC" w:rsidP="00641AEC">
          <w:pPr>
            <w:pStyle w:val="C75D25D6DD6D47A995D57F609F4155D41"/>
          </w:pPr>
          <w:r w:rsidRPr="009769E9">
            <w:rPr>
              <w:lang w:bidi="sk-SK"/>
            </w:rPr>
            <w:t>Vaše meno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641AEC" w:rsidP="00641AEC">
          <w:pPr>
            <w:pStyle w:val="A91A32CD614B412AB8FF8837DE38A3D01"/>
          </w:pPr>
          <w:r w:rsidRPr="009769E9">
            <w:rPr>
              <w:lang w:bidi="sk-SK"/>
            </w:rPr>
            <w:t>Ulica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641AEC" w:rsidP="00641AEC">
          <w:pPr>
            <w:pStyle w:val="EE5AB7679752438295E09A2AC01D5E341"/>
          </w:pPr>
          <w:r w:rsidRPr="009769E9">
            <w:rPr>
              <w:lang w:bidi="sk-SK"/>
            </w:rPr>
            <w:t>Telefón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641AEC" w:rsidP="00641AEC">
          <w:pPr>
            <w:pStyle w:val="765E4862A055484DAF118EAD5C61F9DE1"/>
          </w:pPr>
          <w:r w:rsidRPr="009769E9">
            <w:rPr>
              <w:lang w:bidi="sk-SK"/>
            </w:rPr>
            <w:t>E-mail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641AEC" w:rsidP="00641AEC">
          <w:pPr>
            <w:pStyle w:val="0CE683E604624000BC39090F700FF51D1"/>
          </w:pPr>
          <w:r w:rsidRPr="009769E9">
            <w:rPr>
              <w:lang w:bidi="sk-SK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641AEC" w:rsidP="00641AEC">
          <w:pPr>
            <w:pStyle w:val="2190EB9F9ECE47E1BE28ADA0B4654B4A1"/>
          </w:pPr>
          <w:r w:rsidRPr="009769E9">
            <w:rPr>
              <w:lang w:bidi="sk-SK"/>
            </w:rPr>
            <w:t>Meno používateľa na Twitteri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641AEC" w:rsidP="00641AEC">
          <w:pPr>
            <w:pStyle w:val="D14BF767E4C74BDDB56149B7B866D75D1"/>
          </w:pPr>
          <w:r w:rsidRPr="009769E9">
            <w:rPr>
              <w:lang w:bidi="sk-SK"/>
            </w:rPr>
            <w:t>Webová adresa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641AEC" w:rsidP="00641AEC">
          <w:pPr>
            <w:pStyle w:val="56EB7651D74F4D9DBAFAB3896DA46A77"/>
          </w:pPr>
          <w:r w:rsidRPr="009769E9">
            <w:rPr>
              <w:lang w:bidi="sk-SK"/>
            </w:rPr>
            <w:t>PSČ Mesto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641AEC" w:rsidP="00641AEC">
          <w:pPr>
            <w:pStyle w:val="B7A6DA7B8ABF4D4CACA38D73D0E924521"/>
          </w:pPr>
          <w:r w:rsidRPr="009769E9">
            <w:rPr>
              <w:lang w:bidi="sk-SK"/>
            </w:rPr>
            <w:t>PSČ Mesto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641AEC" w:rsidP="00641AEC">
          <w:pPr>
            <w:pStyle w:val="E4988B95C5C34031BF2D13ABF563213F1"/>
          </w:pPr>
          <w:r w:rsidRPr="009769E9">
            <w:rPr>
              <w:lang w:bidi="sk-SK"/>
            </w:rPr>
            <w:t>PSČ Mesto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641AEC" w:rsidP="00641AEC">
          <w:pPr>
            <w:pStyle w:val="6C1E1D8475E24C5ABADFE934C597554A1"/>
          </w:pPr>
          <w:r w:rsidRPr="009769E9">
            <w:rPr>
              <w:lang w:bidi="sk-SK"/>
            </w:rPr>
            <w:t>PSČ Mesto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641AEC" w:rsidP="00641AEC">
          <w:pPr>
            <w:pStyle w:val="43D0CC09E8F2427EBE4CEE71B1D1FE1A1"/>
          </w:pPr>
          <w:r w:rsidRPr="009769E9">
            <w:rPr>
              <w:lang w:bidi="sk-SK"/>
            </w:rPr>
            <w:t>PSČ Mesto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641AEC" w:rsidP="00641AEC">
          <w:pPr>
            <w:pStyle w:val="8621FE4C12C946B7906C8555D29772E31"/>
          </w:pPr>
          <w:r w:rsidRPr="009769E9">
            <w:rPr>
              <w:lang w:bidi="sk-SK"/>
            </w:rPr>
            <w:t>PSČ Mesto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641AEC" w:rsidP="00641AEC">
          <w:pPr>
            <w:pStyle w:val="6C7C6AFFE9D14DA8B859835D99FA17471"/>
          </w:pPr>
          <w:r w:rsidRPr="009769E9">
            <w:rPr>
              <w:lang w:bidi="sk-SK"/>
            </w:rPr>
            <w:t>PSČ Mesto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641AEC" w:rsidP="00641AEC">
          <w:pPr>
            <w:pStyle w:val="857C909B7312441B85991CFB06EA000C1"/>
          </w:pPr>
          <w:r w:rsidRPr="009769E9">
            <w:rPr>
              <w:lang w:bidi="sk-SK"/>
            </w:rPr>
            <w:t>PSČ Mesto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641AEC" w:rsidP="00641AEC">
          <w:pPr>
            <w:pStyle w:val="8A19A38376D44FDCA3364F2E59A996911"/>
          </w:pPr>
          <w:r w:rsidRPr="009769E9">
            <w:rPr>
              <w:lang w:bidi="sk-SK"/>
            </w:rPr>
            <w:t>PSČ Mesto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641AEC" w:rsidP="00641AEC">
          <w:pPr>
            <w:pStyle w:val="38AD9EEC26434D95A1D098F3C1495BE21"/>
          </w:pPr>
          <w:r w:rsidRPr="009769E9">
            <w:rPr>
              <w:lang w:bidi="sk-SK"/>
            </w:rPr>
            <w:t>PSČ Mesto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5B32DB"/>
    <w:rsid w:val="00641AEC"/>
    <w:rsid w:val="007144E5"/>
    <w:rsid w:val="0076667B"/>
    <w:rsid w:val="00802FB6"/>
    <w:rsid w:val="00A406F8"/>
    <w:rsid w:val="00B94127"/>
    <w:rsid w:val="00BB3D55"/>
    <w:rsid w:val="00BD1BA6"/>
    <w:rsid w:val="00BF3574"/>
    <w:rsid w:val="00C359C6"/>
    <w:rsid w:val="00CC218C"/>
    <w:rsid w:val="00CF66BB"/>
    <w:rsid w:val="00DC1806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Pr>
      <w:rFonts w:cs="Times New Roman"/>
      <w:sz w:val="3276"/>
      <w:szCs w:val="327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641AEC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  <w:style w:type="paragraph" w:customStyle="1" w:styleId="EB2915AC5B7148238E670817ECAE3C501">
    <w:name w:val="EB2915AC5B7148238E670817ECAE3C501"/>
    <w:rsid w:val="00641AE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1">
    <w:name w:val="EDE85CBFDEB946BA976A00375CDD70D7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1">
    <w:name w:val="B7A6DA7B8ABF4D4CACA38D73D0E92452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1">
    <w:name w:val="BB469DDB865F4940B94D37BBCAC31AA8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1">
    <w:name w:val="6B660E85DA0F4D469A5C444899B89011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1">
    <w:name w:val="5A811E54763E482FBC114272ACDBE68F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1">
    <w:name w:val="5287874DBCF44449B8937DE21EA8C4F3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1">
    <w:name w:val="4286DF52A0A64E4BA42A790784A40632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1">
    <w:name w:val="33C5315CE54243B28D8D7D34E490BCAC1"/>
    <w:rsid w:val="00641AE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1">
    <w:name w:val="EAF7492FE6E24591AA98E2B476719A4A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">
    <w:name w:val="56EB7651D74F4D9DBAFAB3896DA46A77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1">
    <w:name w:val="02C2EBD8CB1B4CBFA57F23FBA76B533A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1">
    <w:name w:val="BFE4A80932B34CF38C560C219303D116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1">
    <w:name w:val="11A44AC944164F73BCFB221C58D70BFD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1">
    <w:name w:val="E06A62DD763342E39DBDAC432E2841EC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1">
    <w:name w:val="16D285FD58AD40478A17ED689C1AF719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1">
    <w:name w:val="557B906642314D30A24920A09A4E36771"/>
    <w:rsid w:val="00641AE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1">
    <w:name w:val="E4FE0DAE8E4548C4A5D5BCD3B7B60026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1">
    <w:name w:val="E4988B95C5C34031BF2D13ABF563213F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1">
    <w:name w:val="F48D92DDB96A49A7909D6B3ABC0F1CFA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1">
    <w:name w:val="AF9410C26C09453780B768487B59A318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1">
    <w:name w:val="77E51353D91F47C19E219C44B43FBAC9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1">
    <w:name w:val="C05D9D02E0E647BAA7D93147C523D19E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1">
    <w:name w:val="FA76F88FE5B542F3A5E270D9AF8E35B9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1">
    <w:name w:val="B8455C5067454B5FACAFE8858AC2DF0B1"/>
    <w:rsid w:val="00641AE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1">
    <w:name w:val="35487FCE1E91420BAA229650C10CBAE2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1">
    <w:name w:val="6C1E1D8475E24C5ABADFE934C597554A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1">
    <w:name w:val="8029D1E7D60141488FFC77D072C0394E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1">
    <w:name w:val="49ADD01B51CB456191F7BF47858DE0ED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1">
    <w:name w:val="B9C18112AC904B14A5972922A564AC87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1">
    <w:name w:val="D9B1929B615647EC840C4EDB803A5A63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1">
    <w:name w:val="8ADC6666B005476585D8CDF5481DCD5C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1">
    <w:name w:val="BCB296CCCBA84AE587B2858F29D67CF51"/>
    <w:rsid w:val="00641AE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1">
    <w:name w:val="1007F6FF0DA44E32BD5D3176F759FE3C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1">
    <w:name w:val="43D0CC09E8F2427EBE4CEE71B1D1FE1A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1">
    <w:name w:val="1332A3AB9E10415AB3BCB773442B2457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1">
    <w:name w:val="96716D416D3C43D5A2EF4EF5860DD423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1">
    <w:name w:val="3D205F086AD742C89D2E924F75DCEFEE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1">
    <w:name w:val="AD935371A3CD419FBF48D0FFB83DFA9B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1">
    <w:name w:val="7774FC68C87E494689C27471D820F374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1">
    <w:name w:val="4A9404B4D6AC4D88882B1A89528959A51"/>
    <w:rsid w:val="00641AE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1">
    <w:name w:val="9E39715992CB4A23BA1EECC326F783B6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1">
    <w:name w:val="8621FE4C12C946B7906C8555D29772E3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1">
    <w:name w:val="2CF7AA03A5174C808662D0ACC2AEF875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1">
    <w:name w:val="2912EE4220134C3FADF4FECB66F038B1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1">
    <w:name w:val="288C556658C74B82BB14F3F25589481F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1">
    <w:name w:val="195CDFA46A72432FBEF35D7712F67A37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1">
    <w:name w:val="FAF67C5311704C7A9AA289215B583A3B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1">
    <w:name w:val="D63FB422ECC34896B1E928A60B98861E1"/>
    <w:rsid w:val="00641AE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1">
    <w:name w:val="E388390A99EE4C92A5B98E4A86B7FB4C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1">
    <w:name w:val="6C7C6AFFE9D14DA8B859835D99FA1747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1">
    <w:name w:val="9A800666439E4B39B933CEC78185CD7F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1">
    <w:name w:val="C03EDDF6DB214755A90DFBC581DCD5E4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1">
    <w:name w:val="5561E38A28AF4BF5BAEAD3A455D457AC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1">
    <w:name w:val="39C32D344F1B47E7A83A2FDA56E83B04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1">
    <w:name w:val="46B880EE803945B98922941F2080C302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1">
    <w:name w:val="954E045EFF5D41CB9A410799059AC8911"/>
    <w:rsid w:val="00641AE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1">
    <w:name w:val="6009AD3ABFFA4E5C9952807ECB20F4F0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1">
    <w:name w:val="857C909B7312441B85991CFB06EA000C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1">
    <w:name w:val="28D5802C19E3490EAB3250B16A12510B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1">
    <w:name w:val="9C197254A782429EA4F33A8936EC0384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1">
    <w:name w:val="3A270EEAB07A4B9194C6D36252A2FCE8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1">
    <w:name w:val="C5BCF5143FCE48858D0C246D439BEBF3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1">
    <w:name w:val="9477A7B727194D4BA4D4D18C04937685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1">
    <w:name w:val="DC1641FB13DE4FB69A3DD1BAE4AFC3311"/>
    <w:rsid w:val="00641AE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1">
    <w:name w:val="6568843B20A64AFA9A5AAC1E478F4D7A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1">
    <w:name w:val="8A19A38376D44FDCA3364F2E59A99691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1">
    <w:name w:val="2CFE3F9D5AC64C91922A0C3E4D7D904D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1">
    <w:name w:val="6A7814946B7B4E58846D9A13FF6A11D0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1">
    <w:name w:val="DBE5A7D4D71349469A5CC06129E13C6C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1">
    <w:name w:val="85E1B0BFA9324CFF94424BF663E83734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1">
    <w:name w:val="740C6A2E84AC4B67ADABBC5492E91AED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1">
    <w:name w:val="C75D25D6DD6D47A995D57F609F4155D41"/>
    <w:rsid w:val="00641AE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1">
    <w:name w:val="A91A32CD614B412AB8FF8837DE38A3D0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1">
    <w:name w:val="38AD9EEC26434D95A1D098F3C1495BE2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1">
    <w:name w:val="EE5AB7679752438295E09A2AC01D5E34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1">
    <w:name w:val="765E4862A055484DAF118EAD5C61F9DE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1">
    <w:name w:val="0CE683E604624000BC39090F700FF51D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1">
    <w:name w:val="2190EB9F9ECE47E1BE28ADA0B4654B4A1"/>
    <w:rsid w:val="00641AE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1">
    <w:name w:val="D14BF767E4C74BDDB56149B7B866D75D1"/>
    <w:rsid w:val="00641AEC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Office_25701459_TF04027266</Template>
  <TotalTime>0</TotalTime>
  <Pages>1</Pages>
  <Words>168</Words>
  <Characters>964</Characters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2018-10-29T10:51:00Z</dcterms:created>
  <dcterms:modified xsi:type="dcterms:W3CDTF">2018-11-01T01:58:00Z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