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Макет визитных карточек с 10 карточками на страницу"/>
      </w:tblPr>
      <w:tblGrid>
        <w:gridCol w:w="3081"/>
        <w:gridCol w:w="3080"/>
        <w:gridCol w:w="3079"/>
        <w:gridCol w:w="3079"/>
        <w:gridCol w:w="3079"/>
      </w:tblGrid>
      <w:tr w:rsidR="00FD19EA" w:rsidRPr="008736FF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Группа 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171A1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">
                      <o:lock v:ext="edit" aspectratio="t"/>
                      <v:group id="Группа 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8736FF" w:rsidRDefault="00EB5095" w:rsidP="00FD19EA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Ваше имя</w:t>
                </w:r>
              </w:sdtContent>
            </w:sdt>
          </w:p>
          <w:p w14:paraId="24538C9E" w14:textId="77777777" w:rsidR="00AF10EE" w:rsidRPr="008736FF" w:rsidRDefault="00EB5095" w:rsidP="00AF10EE">
            <w:sdt>
              <w:sdtPr>
                <w:alias w:val="Введите почтовый адрес:"/>
                <w:tag w:val="Введите почтовый адрес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72746B48" w14:textId="45067E37" w:rsidR="00AF10EE" w:rsidRPr="008736FF" w:rsidRDefault="00EB5095" w:rsidP="00730835">
            <w:pPr>
              <w:pStyle w:val="affffff"/>
            </w:pPr>
            <w:sdt>
              <w:sdtPr>
                <w:alias w:val="Введите город, регион, почтовый индекс:"/>
                <w:tag w:val="Введите город, регион, почтовый индекс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2E98870B" w14:textId="77777777" w:rsidR="00730835" w:rsidRPr="008736FF" w:rsidRDefault="00EB5095" w:rsidP="00FD19EA">
            <w:sdt>
              <w:sdtPr>
                <w:alias w:val="Введите телефон:"/>
                <w:tag w:val="Введите телефон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78BA0CA" w14:textId="77777777" w:rsidR="00730835" w:rsidRPr="008736FF" w:rsidRDefault="00EB5095" w:rsidP="00FD19EA">
            <w:sdt>
              <w:sdtPr>
                <w:alias w:val="Введите электронный адрес:"/>
                <w:tag w:val="Введите электронный адрес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Эл. почта</w:t>
                </w:r>
              </w:sdtContent>
            </w:sdt>
          </w:p>
          <w:p w14:paraId="330F2AE1" w14:textId="042D588E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Введите имя в Twitter:"/>
                <w:tag w:val="Введите имя в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p w14:paraId="67ECC39E" w14:textId="77777777" w:rsidR="00FD19EA" w:rsidRPr="008736FF" w:rsidRDefault="00EB5095" w:rsidP="008736FF">
            <w:sdt>
              <w:sdtPr>
                <w:alias w:val="Введите адрес веб-сайта:"/>
                <w:tag w:val="Введите адрес веб-сайта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Группа 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01F87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">
                      <o:lock v:ext="edit" aspectratio="t"/>
                      <v:group id="Группа 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8736FF" w:rsidRDefault="00FD19EA" w:rsidP="00FD19EA">
                <w:r w:rsidRPr="008736FF">
                  <w:rPr>
                    <w:lang w:bidi="ru-RU"/>
                  </w:rPr>
                  <w:t>Почтовый адрес</w:t>
                </w:r>
              </w:p>
            </w:sdtContent>
          </w:sdt>
          <w:sdt>
            <w:sdtPr>
              <w:alias w:val="Город, регион, почтовый индекс:"/>
              <w:tag w:val="Город, регион, почтовый индекс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8736FF" w:rsidRDefault="00AF10EE" w:rsidP="00730835">
                <w:pPr>
                  <w:pStyle w:val="affffff"/>
                </w:pPr>
                <w:r w:rsidRPr="008736FF">
                  <w:rPr>
                    <w:lang w:bidi="ru-RU"/>
                  </w:rPr>
                  <w:t>Город, регион, почтовый индекс</w:t>
                </w:r>
              </w:p>
            </w:sdtContent>
          </w:sdt>
          <w:p w14:paraId="2AB97BED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22E4981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5A7A7065" w14:textId="5B4FDF17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Группа 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9EA1DD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">
                      <o:lock v:ext="edit" aspectratio="t"/>
                      <v:group id="Группа 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73939F02" w14:textId="77777777" w:rsidR="00AF10EE" w:rsidRPr="008736FF" w:rsidRDefault="00EB5095" w:rsidP="00AF10EE">
            <w:sdt>
              <w:sdtPr>
                <w:alias w:val="Почтовый адрес:"/>
                <w:tag w:val="Почтовый адрес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384B062A" w14:textId="454B449A" w:rsidR="00FD19EA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0C042168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773FCFE0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31385AD1" w14:textId="2725FBF6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Группа 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83A7A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">
                      <o:lock v:ext="edit" aspectratio="t"/>
                      <v:group id="Группа 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55E02D4D" w14:textId="77777777" w:rsidR="00AF10EE" w:rsidRPr="008736FF" w:rsidRDefault="00EB5095" w:rsidP="00AF10EE">
            <w:sdt>
              <w:sdtPr>
                <w:alias w:val="Почтовый адрес:"/>
                <w:tag w:val="Почтовый адрес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391AB4E5" w14:textId="1436D6E4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568F1E07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67B6C78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386DF020" w14:textId="7ACD0666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Группа 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B6453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">
                      <o:lock v:ext="edit" aspectratio="t"/>
                      <v:group id="Группа 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1D15892B" w14:textId="59EE7239" w:rsidR="00FD19EA" w:rsidRPr="008736FF" w:rsidRDefault="00EB5095" w:rsidP="00FD19EA">
            <w:sdt>
              <w:sdtPr>
                <w:alias w:val="Почтовый адрес:"/>
                <w:tag w:val="Почтовый адрес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756C17D2" w14:textId="77777777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4737E9D2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599B9CEF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5E3BE899" w14:textId="34311266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bookmarkStart w:id="0" w:name="_GoBack"/>
        <w:bookmarkEnd w:id="0"/>
      </w:tr>
      <w:tr w:rsidR="00FD19EA" w:rsidRPr="008736FF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Группа 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6B53F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">
                      <o:lock v:ext="edit" aspectratio="t"/>
                      <v:group id="Группа 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3A9B36BC" w14:textId="39A91896" w:rsidR="00FD19EA" w:rsidRPr="008736FF" w:rsidRDefault="00EB5095" w:rsidP="00FD19EA">
            <w:sdt>
              <w:sdtPr>
                <w:alias w:val="Почтовый адрес:"/>
                <w:tag w:val="Почтовый адрес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323D9AC4" w14:textId="77777777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110385F1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67A5CD3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6F8F9AC4" w14:textId="6C32F5FE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Группа 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39E1A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IdoicHfiAABCFAYADgAA&#10;AAAAAAAAAAAAAAAuAgAAZHJzL2Uyb0RvYy54bWxQSwECLQAUAAYACAAAACEA9APJrtwAAAAEAQAA&#10;DwAAAAAAAAAAAAAAAADR5AAAZHJzL2Rvd25yZXYueG1sUEsFBgAAAAAEAAQA8wAAANrlAAAAAA==&#10;">
                      <o:lock v:ext="edit" aspectratio="t"/>
                      <v:group id="Группа 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7255EC0D" w14:textId="77777777" w:rsidR="00AF10EE" w:rsidRPr="008736FF" w:rsidRDefault="00EB5095" w:rsidP="00AF10EE">
            <w:sdt>
              <w:sdtPr>
                <w:alias w:val="Почтовый адрес:"/>
                <w:tag w:val="Почтовый адрес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4D83F9D4" w14:textId="5E7CBC70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277C4F0D" w14:textId="77777777" w:rsidR="00730835" w:rsidRPr="008736FF" w:rsidRDefault="00EB5095" w:rsidP="00730835">
            <w:sdt>
              <w:sdtPr>
                <w:alias w:val="Введите телефон:"/>
                <w:tag w:val="Введите телефон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59C41C8F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2C4EAC32" w14:textId="5429919D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Группа 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8D146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">
                      <o:lock v:ext="edit" aspectratio="t"/>
                      <v:group id="Группа 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sdt>
            <w:sdtPr>
              <w:alias w:val="Почтовый адрес:"/>
              <w:tag w:val="Почтовый адрес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8736FF" w:rsidRDefault="00FD19EA" w:rsidP="00FD19EA">
                <w:r w:rsidRPr="008736FF">
                  <w:rPr>
                    <w:lang w:bidi="ru-RU"/>
                  </w:rPr>
                  <w:t>Почтовый адрес</w:t>
                </w:r>
              </w:p>
            </w:sdtContent>
          </w:sdt>
          <w:p w14:paraId="7461D026" w14:textId="77777777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21DC3DE0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426CC11F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22FA5724" w14:textId="7F9641F1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p w14:paraId="13EB2051" w14:textId="117B4EF4" w:rsidR="00FD19EA" w:rsidRPr="008736FF" w:rsidRDefault="00EB5095" w:rsidP="008736FF">
            <w:pPr>
              <w:rPr>
                <w:lang w:eastAsia="en-US"/>
              </w:rPr>
            </w:pPr>
            <w:sdt>
              <w:sdtPr>
                <w:alias w:val="Веб-сайт:"/>
                <w:tag w:val="Веб-сайт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Веб-сайт</w:t>
                </w:r>
              </w:sdtContent>
            </w:sdt>
            <w:r w:rsidR="00FD19EA" w:rsidRPr="008736FF">
              <w:rPr>
                <w:lang w:bidi="ru-RU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Группа 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25096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CQvoeQduIAAEUUBgAOAAAA&#10;AAAAAAAAAAAAAC4CAABkcnMvZTJvRG9jLnhtbFBLAQItABQABgAIAAAAIQD0A8mu3AAAAAQBAAAP&#10;AAAAAAAAAAAAAAAAANDkAABkcnMvZG93bnJldi54bWxQSwUGAAAAAAQABADzAAAA2eUAAAAA&#10;">
                      <o:lock v:ext="edit" aspectratio="t"/>
                      <v:group id="Группа 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786A08F7" w14:textId="7D0E1801" w:rsidR="00FD19EA" w:rsidRPr="008736FF" w:rsidRDefault="00EB5095" w:rsidP="00FD19EA">
            <w:sdt>
              <w:sdtPr>
                <w:alias w:val="Почтовый адрес:"/>
                <w:tag w:val="Почтовый адрес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27660EA7" w14:textId="77777777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2F4FAC9A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93A64AD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16E6EF15" w14:textId="6C84443A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8736FF" w:rsidRDefault="00242F54" w:rsidP="00FD19EA">
            <w:pPr>
              <w:pStyle w:val="afffffe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Группа 87" descr="Изображение цвет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Группа 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Полилиния 4" descr="Изображение цветка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Полилиния 5" descr="Семян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Полилиния 3" descr="Семян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DECBC" id="Группа 87" o:spid="_x0000_s1026" alt="Изображение цветка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">
                      <o:lock v:ext="edit" aspectratio="t"/>
                      <v:group id="Группа 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Полилиния 4" o:spid="_x0000_s1028" alt="Изображение цветка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Полилиния 5" o:spid="_x0000_s1029" alt="Семян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Полилиния 3" o:spid="_x0000_s1030" alt="Семян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 имя:"/>
              <w:tag w:val="Ваше имя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8736FF" w:rsidRDefault="00FD19EA" w:rsidP="00FD19EA">
                <w:pPr>
                  <w:pStyle w:val="a5"/>
                </w:pPr>
                <w:r w:rsidRPr="008736FF">
                  <w:rPr>
                    <w:lang w:bidi="ru-RU"/>
                  </w:rPr>
                  <w:t>Ваше имя</w:t>
                </w:r>
              </w:p>
            </w:sdtContent>
          </w:sdt>
          <w:p w14:paraId="5C230A81" w14:textId="5866410F" w:rsidR="00FD19EA" w:rsidRPr="008736FF" w:rsidRDefault="00EB5095" w:rsidP="00FD19EA">
            <w:sdt>
              <w:sdtPr>
                <w:alias w:val="Почтовый адрес:"/>
                <w:tag w:val="Почтовый адрес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ru-RU"/>
                  </w:rPr>
                  <w:t>Адрес</w:t>
                </w:r>
              </w:sdtContent>
            </w:sdt>
            <w:r w:rsidR="00AF10EE" w:rsidRPr="008736FF">
              <w:rPr>
                <w:lang w:bidi="ru-RU"/>
              </w:rPr>
              <w:t>,</w:t>
            </w:r>
          </w:p>
          <w:p w14:paraId="1C2A23AF" w14:textId="77777777" w:rsidR="00AF10EE" w:rsidRPr="008736FF" w:rsidRDefault="00EB5095" w:rsidP="00730835">
            <w:pPr>
              <w:pStyle w:val="affffff"/>
            </w:pPr>
            <w:sdt>
              <w:sdtPr>
                <w:alias w:val="Город, регион, почтовый индекс:"/>
                <w:tag w:val="Город, регион, почтовый индекс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ru-RU"/>
                  </w:rPr>
                  <w:t>Город, регион, почтовый индекс</w:t>
                </w:r>
              </w:sdtContent>
            </w:sdt>
          </w:p>
          <w:p w14:paraId="49CDDEED" w14:textId="77777777" w:rsidR="00730835" w:rsidRPr="008736FF" w:rsidRDefault="00EB5095" w:rsidP="00FD19EA">
            <w:sdt>
              <w:sdtPr>
                <w:alias w:val="Телефон:"/>
                <w:tag w:val="Телефон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Телефон</w:t>
                </w:r>
              </w:sdtContent>
            </w:sdt>
          </w:p>
          <w:p w14:paraId="2CB6F620" w14:textId="77777777" w:rsidR="00730835" w:rsidRPr="008736FF" w:rsidRDefault="00EB5095" w:rsidP="00FD19EA">
            <w:sdt>
              <w:sdtPr>
                <w:alias w:val="Электронная почта:"/>
                <w:tag w:val="Электронная почта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Электронная почта</w:t>
                </w:r>
              </w:sdtContent>
            </w:sdt>
          </w:p>
          <w:p w14:paraId="4756DF8A" w14:textId="5D15E9CB" w:rsidR="00FD19EA" w:rsidRPr="008736FF" w:rsidRDefault="00EB5095" w:rsidP="00730835">
            <w:pPr>
              <w:pStyle w:val="affffff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ru-RU"/>
                  </w:rPr>
                  <w:t>@twitter</w:t>
                </w:r>
              </w:sdtContent>
            </w:sdt>
            <w:r w:rsidR="00FD19EA" w:rsidRPr="008736FF">
              <w:rPr>
                <w:lang w:bidi="ru-RU"/>
              </w:rPr>
              <w:t xml:space="preserve">: </w:t>
            </w:r>
            <w:sdt>
              <w:sdtPr>
                <w:alias w:val="Имя в Twitter:"/>
                <w:tag w:val="Имя в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alias w:val="Веб-сайт:"/>
              <w:tag w:val="Веб-сайт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8736FF" w:rsidRDefault="00FD19EA" w:rsidP="00FD19EA">
                <w:r w:rsidRPr="008736FF">
                  <w:rPr>
                    <w:lang w:bidi="ru-RU"/>
                  </w:rPr>
                  <w:t>Веб-сайт</w:t>
                </w:r>
              </w:p>
            </w:sdtContent>
          </w:sdt>
        </w:tc>
      </w:tr>
    </w:tbl>
    <w:p w14:paraId="4AC57265" w14:textId="77777777" w:rsidR="00E94CBA" w:rsidRPr="008736FF" w:rsidRDefault="00E94CBA" w:rsidP="009C67BB"/>
    <w:sectPr w:rsidR="00E94CBA" w:rsidRPr="008736FF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A3779" w14:textId="77777777" w:rsidR="00EB5095" w:rsidRDefault="00EB5095" w:rsidP="0093710A">
      <w:r>
        <w:separator/>
      </w:r>
    </w:p>
  </w:endnote>
  <w:endnote w:type="continuationSeparator" w:id="0">
    <w:p w14:paraId="70D135D3" w14:textId="77777777" w:rsidR="00EB5095" w:rsidRDefault="00EB5095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965A8" w14:textId="77777777" w:rsidR="00EB5095" w:rsidRDefault="00EB5095" w:rsidP="0093710A">
      <w:r>
        <w:separator/>
      </w:r>
    </w:p>
  </w:footnote>
  <w:footnote w:type="continuationSeparator" w:id="0">
    <w:p w14:paraId="436CAE51" w14:textId="77777777" w:rsidR="00EB5095" w:rsidRDefault="00EB5095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4E0F27"/>
    <w:rsid w:val="0052671E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B0971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37E1C"/>
    <w:rsid w:val="00E94CBA"/>
    <w:rsid w:val="00EB5095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ru-RU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3245B"/>
  </w:style>
  <w:style w:type="paragraph" w:styleId="1">
    <w:name w:val="heading 1"/>
    <w:basedOn w:val="a1"/>
    <w:next w:val="a1"/>
    <w:link w:val="10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Имя"/>
    <w:basedOn w:val="a1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a6">
    <w:name w:val="Strong"/>
    <w:basedOn w:val="a2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Текст выноски Знак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Основной текст Знак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Красная строка Знак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Основной текст с отступом Знак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Красная строка 2 Знак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Прощание Знак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  <w:rPr>
      <w:szCs w:val="20"/>
    </w:rPr>
  </w:style>
  <w:style w:type="character" w:customStyle="1" w:styleId="afb">
    <w:name w:val="Текст примечания Знак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Дата Знак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Схема документа Знак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Электронная подпись Знак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  <w:rPr>
      <w:szCs w:val="20"/>
    </w:rPr>
  </w:style>
  <w:style w:type="character" w:customStyle="1" w:styleId="aff8">
    <w:name w:val="Текст концевой сноски Знак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a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b">
    <w:name w:val="footer"/>
    <w:basedOn w:val="a1"/>
    <w:link w:val="affc"/>
    <w:uiPriority w:val="99"/>
    <w:unhideWhenUsed/>
    <w:rsid w:val="0093710A"/>
  </w:style>
  <w:style w:type="character" w:customStyle="1" w:styleId="affc">
    <w:name w:val="Нижний колонтитул Знак"/>
    <w:basedOn w:val="a2"/>
    <w:link w:val="affb"/>
    <w:uiPriority w:val="99"/>
    <w:rsid w:val="0093710A"/>
  </w:style>
  <w:style w:type="character" w:styleId="affd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333B97"/>
    <w:rPr>
      <w:szCs w:val="20"/>
    </w:rPr>
  </w:style>
  <w:style w:type="character" w:customStyle="1" w:styleId="afff">
    <w:name w:val="Текст сноски Знак"/>
    <w:basedOn w:val="a2"/>
    <w:link w:val="affe"/>
    <w:uiPriority w:val="99"/>
    <w:semiHidden/>
    <w:rsid w:val="00333B97"/>
    <w:rPr>
      <w:szCs w:val="20"/>
    </w:rPr>
  </w:style>
  <w:style w:type="table" w:customStyle="1" w:styleId="-110">
    <w:name w:val="Таблица-сетка 1 светлая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unhideWhenUsed/>
    <w:rsid w:val="0093710A"/>
  </w:style>
  <w:style w:type="character" w:customStyle="1" w:styleId="afff1">
    <w:name w:val="Верхний колонтитул Знак"/>
    <w:basedOn w:val="a2"/>
    <w:link w:val="afff0"/>
    <w:uiPriority w:val="99"/>
    <w:rsid w:val="0093710A"/>
  </w:style>
  <w:style w:type="character" w:customStyle="1" w:styleId="10">
    <w:name w:val="Заголовок 1 Знак"/>
    <w:basedOn w:val="a2"/>
    <w:link w:val="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2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3">
    <w:name w:val="index heading"/>
    <w:basedOn w:val="a1"/>
    <w:next w:val="1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afff6">
    <w:name w:val="Выделенная цитата Знак"/>
    <w:basedOn w:val="a2"/>
    <w:link w:val="afff5"/>
    <w:uiPriority w:val="30"/>
    <w:semiHidden/>
    <w:rsid w:val="0003245B"/>
    <w:rPr>
      <w:i/>
      <w:iCs/>
      <w:color w:val="A1226E" w:themeColor="accent1" w:themeShade="BF"/>
    </w:rPr>
  </w:style>
  <w:style w:type="character" w:styleId="afff7">
    <w:name w:val="Intense Reference"/>
    <w:basedOn w:val="a2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afff8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333B97"/>
  </w:style>
  <w:style w:type="paragraph" w:styleId="afffc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0">
    <w:name w:val="Текст макроса Знак"/>
    <w:basedOn w:val="a2"/>
    <w:link w:val="affff"/>
    <w:uiPriority w:val="99"/>
    <w:semiHidden/>
    <w:rsid w:val="00333B97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2">
    <w:name w:val="Шапка Знак"/>
    <w:basedOn w:val="a2"/>
    <w:link w:val="affff1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3">
    <w:name w:val="No Spacing"/>
    <w:uiPriority w:val="1"/>
    <w:semiHidden/>
    <w:unhideWhenUsed/>
    <w:qFormat/>
    <w:rsid w:val="00333B97"/>
  </w:style>
  <w:style w:type="paragraph" w:styleId="affff4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333B97"/>
  </w:style>
  <w:style w:type="character" w:customStyle="1" w:styleId="affff7">
    <w:name w:val="Заголовок записки Знак"/>
    <w:basedOn w:val="a2"/>
    <w:link w:val="affff6"/>
    <w:uiPriority w:val="99"/>
    <w:semiHidden/>
    <w:rsid w:val="00333B97"/>
  </w:style>
  <w:style w:type="character" w:styleId="affff8">
    <w:name w:val="page number"/>
    <w:basedOn w:val="a2"/>
    <w:uiPriority w:val="99"/>
    <w:semiHidden/>
    <w:unhideWhenUsed/>
    <w:rsid w:val="00333B97"/>
  </w:style>
  <w:style w:type="table" w:customStyle="1" w:styleId="110">
    <w:name w:val="Таблица простая 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a">
    <w:name w:val="Текст Знак"/>
    <w:basedOn w:val="a2"/>
    <w:link w:val="affff9"/>
    <w:uiPriority w:val="99"/>
    <w:semiHidden/>
    <w:rsid w:val="00333B97"/>
    <w:rPr>
      <w:rFonts w:ascii="Consolas" w:hAnsi="Consolas"/>
      <w:szCs w:val="21"/>
    </w:rPr>
  </w:style>
  <w:style w:type="paragraph" w:styleId="2f0">
    <w:name w:val="Quote"/>
    <w:basedOn w:val="a1"/>
    <w:next w:val="a1"/>
    <w:link w:val="2f1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semiHidden/>
    <w:rsid w:val="00333B97"/>
    <w:rPr>
      <w:i/>
      <w:iCs/>
      <w:color w:val="404040" w:themeColor="text1" w:themeTint="BF"/>
    </w:rPr>
  </w:style>
  <w:style w:type="paragraph" w:styleId="affffb">
    <w:name w:val="Salutation"/>
    <w:basedOn w:val="a1"/>
    <w:next w:val="a1"/>
    <w:link w:val="affffc"/>
    <w:uiPriority w:val="99"/>
    <w:semiHidden/>
    <w:unhideWhenUsed/>
    <w:rsid w:val="00333B97"/>
  </w:style>
  <w:style w:type="character" w:customStyle="1" w:styleId="affffc">
    <w:name w:val="Приветствие Знак"/>
    <w:basedOn w:val="a2"/>
    <w:link w:val="affffb"/>
    <w:uiPriority w:val="99"/>
    <w:semiHidden/>
    <w:rsid w:val="00333B97"/>
  </w:style>
  <w:style w:type="paragraph" w:styleId="affffd">
    <w:name w:val="Signature"/>
    <w:basedOn w:val="a1"/>
    <w:link w:val="affffe"/>
    <w:uiPriority w:val="99"/>
    <w:semiHidden/>
    <w:unhideWhenUsed/>
    <w:rsid w:val="00333B97"/>
    <w:pPr>
      <w:ind w:left="4320"/>
    </w:pPr>
  </w:style>
  <w:style w:type="character" w:customStyle="1" w:styleId="affffe">
    <w:name w:val="Подпись Знак"/>
    <w:basedOn w:val="a2"/>
    <w:link w:val="affffd"/>
    <w:uiPriority w:val="99"/>
    <w:semiHidden/>
    <w:rsid w:val="00333B97"/>
  </w:style>
  <w:style w:type="paragraph" w:styleId="afffff">
    <w:name w:val="Subtitle"/>
    <w:basedOn w:val="a1"/>
    <w:next w:val="a1"/>
    <w:link w:val="afffff0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0">
    <w:name w:val="Подзаголовок Знак"/>
    <w:basedOn w:val="a2"/>
    <w:link w:val="afffff"/>
    <w:uiPriority w:val="11"/>
    <w:semiHidden/>
    <w:rsid w:val="00333B97"/>
    <w:rPr>
      <w:color w:val="5A5A5A" w:themeColor="text1" w:themeTint="A5"/>
      <w:spacing w:val="15"/>
    </w:rPr>
  </w:style>
  <w:style w:type="character" w:styleId="afffff1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2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6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7">
    <w:name w:val="table of figures"/>
    <w:basedOn w:val="a1"/>
    <w:next w:val="a1"/>
    <w:uiPriority w:val="99"/>
    <w:semiHidden/>
    <w:unhideWhenUsed/>
    <w:rsid w:val="00333B97"/>
  </w:style>
  <w:style w:type="table" w:styleId="afffff8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a">
    <w:name w:val="Title"/>
    <w:basedOn w:val="a1"/>
    <w:next w:val="a1"/>
    <w:link w:val="afffffb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b">
    <w:name w:val="Заголовок Знак"/>
    <w:basedOn w:val="a2"/>
    <w:link w:val="afffffa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c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d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afffffe">
    <w:name w:val="Изображение"/>
    <w:basedOn w:val="a1"/>
    <w:qFormat/>
    <w:rsid w:val="0052671E"/>
    <w:pPr>
      <w:spacing w:before="100" w:after="720"/>
    </w:pPr>
  </w:style>
  <w:style w:type="paragraph" w:customStyle="1" w:styleId="affffff">
    <w:name w:val="Контактные данные"/>
    <w:basedOn w:val="a1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ru-RU" w:bidi="ru-RU"/>
            </w:rPr>
            <w:t>Ваше имя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ru-RU" w:bidi="ru-RU"/>
            </w:rPr>
            <w:t>Почтовый адрес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ru-RU" w:bidi="ru-RU"/>
            </w:rPr>
            <w:t>Телефон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ru-RU" w:bidi="ru-RU"/>
            </w:rPr>
            <w:t>Эл. почта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ru-RU" w:bidi="ru-RU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ru-RU" w:bidi="ru-RU"/>
            </w:rPr>
            <w:t>Имя в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ru-RU" w:bidi="ru-RU"/>
            </w:rPr>
            <w:t>Веб-сайт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ru-RU"/>
            </w:rPr>
            <w:t>Город, регион, почтовый индекс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ru-RU" w:bidi="ru-RU"/>
            </w:rPr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A2B26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C218C"/>
    <w:rsid w:val="00CF66BB"/>
    <w:rsid w:val="00DE280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Office_25701453_TF04027266</Template>
  <TotalTime>1</TotalTime>
  <Pages>1</Pages>
  <Words>186</Words>
  <Characters>1066</Characters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2018-10-26T10:44:00Z</dcterms:created>
  <dcterms:modified xsi:type="dcterms:W3CDTF">2018-10-29T08:14:00Z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