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Układ wizytówek (10 na stronie)"/>
      </w:tblPr>
      <w:tblGrid>
        <w:gridCol w:w="3081"/>
        <w:gridCol w:w="3080"/>
        <w:gridCol w:w="3079"/>
        <w:gridCol w:w="3079"/>
        <w:gridCol w:w="3079"/>
      </w:tblGrid>
      <w:tr w:rsidR="00FD19EA" w:rsidRPr="006309C8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66C2B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">
                      <o:lock v:ext="edit" aspectratio="t"/>
                      <v:group id="Grup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6309C8" w:rsidRDefault="00DE3B24" w:rsidP="00FD19EA">
            <w:pPr>
              <w:pStyle w:val="Imiinazwisko"/>
            </w:pPr>
            <w:sdt>
              <w:sdtPr>
                <w:alias w:val="Wprowadź swoje imię i nazwisko:"/>
                <w:tag w:val="Wprowadź swoje imię i nazwisko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Twoje imię i nazwisko</w:t>
                </w:r>
              </w:sdtContent>
            </w:sdt>
          </w:p>
          <w:p w14:paraId="24538C9E" w14:textId="77777777" w:rsidR="00AF10EE" w:rsidRPr="006309C8" w:rsidRDefault="00DE3B24" w:rsidP="00AF10EE">
            <w:sdt>
              <w:sdtPr>
                <w:alias w:val="Wprowadź ulicę:"/>
                <w:tag w:val="Wprowadź ulicę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72746B48" w14:textId="45067E37" w:rsidR="00AF10EE" w:rsidRPr="006309C8" w:rsidRDefault="00DE3B24" w:rsidP="00730835">
            <w:pPr>
              <w:pStyle w:val="Informacjekontaktowe"/>
            </w:pPr>
            <w:sdt>
              <w:sdtPr>
                <w:alias w:val="Wprowadź kod pocztowy i miasto:"/>
                <w:tag w:val="Wprowadź kod pocztowy i miasto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2E98870B" w14:textId="77777777" w:rsidR="00730835" w:rsidRPr="006309C8" w:rsidRDefault="00DE3B24" w:rsidP="00FD19EA">
            <w:sdt>
              <w:sdtPr>
                <w:alias w:val="Wprowadź numer telefonu:"/>
                <w:tag w:val="Wprowadź numer telefonu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278BA0CA" w14:textId="77777777" w:rsidR="00730835" w:rsidRPr="006309C8" w:rsidRDefault="00DE3B24" w:rsidP="00FD19EA">
            <w:sdt>
              <w:sdtPr>
                <w:alias w:val="Wprowadź adres e-mail:"/>
                <w:tag w:val="Wprowadź adres e-mail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330F2AE1" w14:textId="042D588E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Wprowadź dojście do serwisu Twitter:"/>
                <w:tag w:val="Wprowadź dojście do serwisu Twitter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p w14:paraId="67ECC39E" w14:textId="77777777" w:rsidR="00FD19EA" w:rsidRPr="006309C8" w:rsidRDefault="00DE3B24" w:rsidP="008736FF">
            <w:sdt>
              <w:sdtPr>
                <w:alias w:val="Wprowadź adres internetowy:"/>
                <w:tag w:val="Wprowadź adres internetowy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internetowy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Grupa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82A5D6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">
                      <o:lock v:ext="edit" aspectratio="t"/>
                      <v:group id="Grupa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6309C8" w:rsidRDefault="00FD19EA" w:rsidP="00FD19EA">
                <w:r w:rsidRPr="006309C8">
                  <w:rPr>
                    <w:lang w:bidi="pl-PL"/>
                  </w:rPr>
                  <w:t>Ulica</w:t>
                </w:r>
              </w:p>
            </w:sdtContent>
          </w:sdt>
          <w:sdt>
            <w:sdtPr>
              <w:alias w:val="Kod pocztowy i miasto:"/>
              <w:tag w:val="Kod pocztowy i miasto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6309C8" w:rsidRDefault="00AF10EE" w:rsidP="00730835">
                <w:pPr>
                  <w:pStyle w:val="Informacjekontaktowe"/>
                </w:pPr>
                <w:r w:rsidRPr="006309C8">
                  <w:rPr>
                    <w:lang w:bidi="pl-PL"/>
                  </w:rPr>
                  <w:t>Kod pocztowy i miasto</w:t>
                </w:r>
              </w:p>
            </w:sdtContent>
          </w:sdt>
          <w:p w14:paraId="2AB97BED" w14:textId="77777777" w:rsidR="00730835" w:rsidRPr="006309C8" w:rsidRDefault="00DE3B24" w:rsidP="00FD19EA">
            <w:sdt>
              <w:sdtPr>
                <w:alias w:val="Telefon:"/>
                <w:tag w:val="Telefo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222E4981" w14:textId="77777777" w:rsidR="00730835" w:rsidRPr="006309C8" w:rsidRDefault="00DE3B24" w:rsidP="00FD19EA">
            <w:sdt>
              <w:sdtPr>
                <w:alias w:val="Adres e-mail:"/>
                <w:tag w:val="Adres e-mail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5A7A7065" w14:textId="5B4FDF17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Grupa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77F60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">
                      <o:lock v:ext="edit" aspectratio="t"/>
                      <v:group id="Grupa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p w14:paraId="73939F02" w14:textId="77777777" w:rsidR="00AF10EE" w:rsidRPr="006309C8" w:rsidRDefault="00DE3B24" w:rsidP="00AF10EE">
            <w:sdt>
              <w:sdtPr>
                <w:alias w:val="Ulica:"/>
                <w:tag w:val="Ulica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384B062A" w14:textId="454B449A" w:rsidR="00FD19EA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0C042168" w14:textId="77777777" w:rsidR="00730835" w:rsidRPr="006309C8" w:rsidRDefault="00DE3B24" w:rsidP="00FD19EA">
            <w:sdt>
              <w:sdtPr>
                <w:alias w:val="Telefon:"/>
                <w:tag w:val="Telefo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773FCFE0" w14:textId="77777777" w:rsidR="00730835" w:rsidRPr="006309C8" w:rsidRDefault="00DE3B24" w:rsidP="00FD19EA">
            <w:sdt>
              <w:sdtPr>
                <w:alias w:val="Adres e-mail:"/>
                <w:tag w:val="Adres e-mail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31385AD1" w14:textId="2725FBF6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Grupa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C45E35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">
                      <o:lock v:ext="edit" aspectratio="t"/>
                      <v:group id="Grupa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p w14:paraId="55E02D4D" w14:textId="77777777" w:rsidR="00AF10EE" w:rsidRPr="006309C8" w:rsidRDefault="00DE3B24" w:rsidP="00AF10EE">
            <w:sdt>
              <w:sdtPr>
                <w:alias w:val="Ulica:"/>
                <w:tag w:val="Ulica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391AB4E5" w14:textId="1436D6E4" w:rsidR="00AF10EE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568F1E07" w14:textId="77777777" w:rsidR="00730835" w:rsidRPr="006309C8" w:rsidRDefault="00DE3B24" w:rsidP="00FD19EA">
            <w:sdt>
              <w:sdtPr>
                <w:alias w:val="Telefon:"/>
                <w:tag w:val="Telefo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267B6C78" w14:textId="77777777" w:rsidR="00730835" w:rsidRPr="006309C8" w:rsidRDefault="00DE3B24" w:rsidP="00FD19EA">
            <w:sdt>
              <w:sdtPr>
                <w:alias w:val="Adres e-mail:"/>
                <w:tag w:val="Adres e-mail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386DF020" w14:textId="7ACD0666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Grupa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BB0AB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">
                      <o:lock v:ext="edit" aspectratio="t"/>
                      <v:group id="Grupa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p w14:paraId="1D15892B" w14:textId="59EE7239" w:rsidR="00FD19EA" w:rsidRPr="006309C8" w:rsidRDefault="00DE3B24" w:rsidP="00FD19EA">
            <w:sdt>
              <w:sdtPr>
                <w:alias w:val="Ulica:"/>
                <w:tag w:val="Ulica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756C17D2" w14:textId="77777777" w:rsidR="00AF10EE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4737E9D2" w14:textId="77777777" w:rsidR="00730835" w:rsidRPr="006309C8" w:rsidRDefault="00DE3B24" w:rsidP="00FD19EA">
            <w:sdt>
              <w:sdtPr>
                <w:alias w:val="Telefon:"/>
                <w:tag w:val="Telefo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599B9CEF" w14:textId="77777777" w:rsidR="00730835" w:rsidRPr="006309C8" w:rsidRDefault="00DE3B24" w:rsidP="00FD19EA">
            <w:sdt>
              <w:sdtPr>
                <w:alias w:val="Adres e-mail:"/>
                <w:tag w:val="Adres e-mail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5E3BE899" w14:textId="34311266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</w:tr>
      <w:tr w:rsidR="00FD19EA" w:rsidRPr="006309C8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Grupa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C200D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">
                      <o:lock v:ext="edit" aspectratio="t"/>
                      <v:group id="Grupa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p w14:paraId="3A9B36BC" w14:textId="39A91896" w:rsidR="00FD19EA" w:rsidRPr="006309C8" w:rsidRDefault="00DE3B24" w:rsidP="00FD19EA">
            <w:sdt>
              <w:sdtPr>
                <w:alias w:val="Ulica:"/>
                <w:tag w:val="Ulica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323D9AC4" w14:textId="77777777" w:rsidR="00AF10EE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110385F1" w14:textId="77777777" w:rsidR="00730835" w:rsidRPr="006309C8" w:rsidRDefault="00DE3B24" w:rsidP="00FD19EA">
            <w:sdt>
              <w:sdtPr>
                <w:alias w:val="Telefon:"/>
                <w:tag w:val="Telefo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267A5CD3" w14:textId="77777777" w:rsidR="00730835" w:rsidRPr="006309C8" w:rsidRDefault="00DE3B24" w:rsidP="00FD19EA">
            <w:sdt>
              <w:sdtPr>
                <w:alias w:val="Adres e-mail:"/>
                <w:tag w:val="Adres e-mail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6F8F9AC4" w14:textId="6C32F5FE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Grupa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43BA05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">
                      <o:lock v:ext="edit" aspectratio="t"/>
                      <v:group id="Grupa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p w14:paraId="7255EC0D" w14:textId="77777777" w:rsidR="00AF10EE" w:rsidRPr="006309C8" w:rsidRDefault="00DE3B24" w:rsidP="00AF10EE">
            <w:sdt>
              <w:sdtPr>
                <w:alias w:val="Ulica:"/>
                <w:tag w:val="Ulica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4D83F9D4" w14:textId="5E7CBC70" w:rsidR="00AF10EE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277C4F0D" w14:textId="77777777" w:rsidR="00730835" w:rsidRPr="006309C8" w:rsidRDefault="00DE3B24" w:rsidP="00730835">
            <w:sdt>
              <w:sdtPr>
                <w:alias w:val="Wprowadź numer telefonu:"/>
                <w:tag w:val="Wprowadź numer telefonu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59C41C8F" w14:textId="77777777" w:rsidR="00730835" w:rsidRPr="006309C8" w:rsidRDefault="00DE3B24" w:rsidP="00FD19EA">
            <w:sdt>
              <w:sdtPr>
                <w:alias w:val="Adres e-mail:"/>
                <w:tag w:val="Adres e-mail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2C4EAC32" w14:textId="5429919D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Grupa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933E4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">
                      <o:lock v:ext="edit" aspectratio="t"/>
                      <v:group id="Grupa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sdt>
            <w:sdtPr>
              <w:alias w:val="Ulica:"/>
              <w:tag w:val="Ulica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6309C8" w:rsidRDefault="00FD19EA" w:rsidP="00FD19EA">
                <w:r w:rsidRPr="006309C8">
                  <w:rPr>
                    <w:lang w:bidi="pl-PL"/>
                  </w:rPr>
                  <w:t>Ulica</w:t>
                </w:r>
              </w:p>
            </w:sdtContent>
          </w:sdt>
          <w:p w14:paraId="7461D026" w14:textId="77777777" w:rsidR="00AF10EE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21DC3DE0" w14:textId="77777777" w:rsidR="00730835" w:rsidRPr="006309C8" w:rsidRDefault="00DE3B24" w:rsidP="00FD19EA">
            <w:sdt>
              <w:sdtPr>
                <w:alias w:val="Telefon:"/>
                <w:tag w:val="Telefo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426CC11F" w14:textId="77777777" w:rsidR="00730835" w:rsidRPr="006309C8" w:rsidRDefault="00DE3B24" w:rsidP="00FD19EA">
            <w:sdt>
              <w:sdtPr>
                <w:alias w:val="Adres e-mail:"/>
                <w:tag w:val="Adres e-mail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22FA5724" w14:textId="7F9641F1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p w14:paraId="13EB2051" w14:textId="117B4EF4" w:rsidR="00FD19EA" w:rsidRPr="006309C8" w:rsidRDefault="00DE3B24" w:rsidP="008736FF">
            <w:pPr>
              <w:rPr>
                <w:lang w:eastAsia="en-US"/>
              </w:rPr>
            </w:pPr>
            <w:sdt>
              <w:sdtPr>
                <w:alias w:val="Adres internetowy:"/>
                <w:tag w:val="Adres internetowy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internetowy</w:t>
                </w:r>
              </w:sdtContent>
            </w:sdt>
            <w:r w:rsidR="00FD19EA" w:rsidRPr="006309C8">
              <w:rPr>
                <w:lang w:bidi="pl-PL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5746F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">
                      <o:lock v:ext="edit" aspectratio="t"/>
                      <v:group id="Grup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p w14:paraId="786A08F7" w14:textId="7D0E1801" w:rsidR="00FD19EA" w:rsidRPr="006309C8" w:rsidRDefault="00DE3B24" w:rsidP="00FD19EA">
            <w:sdt>
              <w:sdtPr>
                <w:alias w:val="Ulica:"/>
                <w:tag w:val="Ulica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27660EA7" w14:textId="77777777" w:rsidR="00AF10EE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2F4FAC9A" w14:textId="77777777" w:rsidR="00730835" w:rsidRPr="006309C8" w:rsidRDefault="00DE3B24" w:rsidP="00FD19EA">
            <w:sdt>
              <w:sdtPr>
                <w:alias w:val="Telefon:"/>
                <w:tag w:val="Telefo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293A64AD" w14:textId="77777777" w:rsidR="00730835" w:rsidRPr="006309C8" w:rsidRDefault="00DE3B24" w:rsidP="00FD19EA">
            <w:sdt>
              <w:sdtPr>
                <w:alias w:val="Adres e-mail:"/>
                <w:tag w:val="Adres e-mail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16E6EF15" w14:textId="6C84443A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6309C8" w:rsidRDefault="00242F54" w:rsidP="00FD19EA">
            <w:pPr>
              <w:pStyle w:val="Obraz"/>
            </w:pPr>
            <w:r w:rsidRPr="006309C8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Grupa 87" descr="Ilustracja z kwiat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Dowolny kształt 4" descr="Ilustracja z kwiatem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Dowolny kształt 5" descr="Torebka nasienna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Dowolny kształt 3" descr="Torebka nasienna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3E954" id="Grupa 87" o:spid="_x0000_s1026" alt="Ilustracja z kwiatem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">
                      <o:lock v:ext="edit" aspectratio="t"/>
                      <v:group id="Grup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Dowolny kształt 4" o:spid="_x0000_s1028" alt="Ilustracja z kwiatem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Dowolny kształt 5" o:spid="_x0000_s1029" alt="Torebka nasienna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Dowolny kształt 3" o:spid="_x0000_s1030" alt="Torebka nasienna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Twoje imię i nazwisko:"/>
              <w:tag w:val="Twoje imię i nazwisko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6309C8" w:rsidRDefault="00FD19EA" w:rsidP="00FD19EA">
                <w:pPr>
                  <w:pStyle w:val="Imiinazwisko"/>
                </w:pPr>
                <w:r w:rsidRPr="006309C8">
                  <w:rPr>
                    <w:lang w:bidi="pl-PL"/>
                  </w:rPr>
                  <w:t>Twoje imię i nazwisko</w:t>
                </w:r>
              </w:p>
            </w:sdtContent>
          </w:sdt>
          <w:p w14:paraId="5C230A81" w14:textId="5866410F" w:rsidR="00FD19EA" w:rsidRPr="006309C8" w:rsidRDefault="00DE3B24" w:rsidP="00FD19EA">
            <w:sdt>
              <w:sdtPr>
                <w:alias w:val="Ulica:"/>
                <w:tag w:val="Ulica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6309C8">
                  <w:rPr>
                    <w:lang w:bidi="pl-PL"/>
                  </w:rPr>
                  <w:t>Ulica</w:t>
                </w:r>
              </w:sdtContent>
            </w:sdt>
            <w:r w:rsidR="00AF10EE" w:rsidRPr="006309C8">
              <w:rPr>
                <w:lang w:bidi="pl-PL"/>
              </w:rPr>
              <w:t>,</w:t>
            </w:r>
          </w:p>
          <w:p w14:paraId="1C2A23AF" w14:textId="77777777" w:rsidR="00AF10EE" w:rsidRPr="006309C8" w:rsidRDefault="00DE3B24" w:rsidP="00730835">
            <w:pPr>
              <w:pStyle w:val="Informacjekontaktowe"/>
            </w:pPr>
            <w:sdt>
              <w:sdtPr>
                <w:alias w:val="Kod pocztowy i miasto:"/>
                <w:tag w:val="Kod pocztowy i miasto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6309C8">
                  <w:rPr>
                    <w:lang w:bidi="pl-PL"/>
                  </w:rPr>
                  <w:t>Kod pocztowy i miasto</w:t>
                </w:r>
              </w:sdtContent>
            </w:sdt>
          </w:p>
          <w:p w14:paraId="49CDDEED" w14:textId="77777777" w:rsidR="00730835" w:rsidRPr="006309C8" w:rsidRDefault="00DE3B24" w:rsidP="00FD19EA">
            <w:sdt>
              <w:sdtPr>
                <w:alias w:val="Telefon:"/>
                <w:tag w:val="Telefo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Telefon</w:t>
                </w:r>
              </w:sdtContent>
            </w:sdt>
          </w:p>
          <w:p w14:paraId="2CB6F620" w14:textId="77777777" w:rsidR="00730835" w:rsidRPr="006309C8" w:rsidRDefault="00DE3B24" w:rsidP="00FD19EA">
            <w:sdt>
              <w:sdtPr>
                <w:alias w:val="Adres e-mail:"/>
                <w:tag w:val="Adres e-mail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Adres e-mail</w:t>
                </w:r>
              </w:sdtContent>
            </w:sdt>
          </w:p>
          <w:p w14:paraId="4756DF8A" w14:textId="5D15E9CB" w:rsidR="00FD19EA" w:rsidRPr="006309C8" w:rsidRDefault="00DE3B24" w:rsidP="00730835">
            <w:pPr>
              <w:pStyle w:val="Informacjekontaktowe"/>
            </w:pPr>
            <w:sdt>
              <w:sdt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6309C8">
                  <w:rPr>
                    <w:lang w:bidi="pl-PL"/>
                  </w:rPr>
                  <w:t>@</w:t>
                </w:r>
                <w:proofErr w:type="spellStart"/>
                <w:r w:rsidR="00FD19EA" w:rsidRPr="006309C8">
                  <w:rPr>
                    <w:lang w:bidi="pl-PL"/>
                  </w:rPr>
                  <w:t>twitter</w:t>
                </w:r>
                <w:proofErr w:type="spellEnd"/>
              </w:sdtContent>
            </w:sdt>
            <w:r w:rsidR="00FD19EA" w:rsidRPr="006309C8">
              <w:rPr>
                <w:lang w:bidi="pl-PL"/>
              </w:rPr>
              <w:t xml:space="preserve">: </w:t>
            </w:r>
            <w:sdt>
              <w:sdtPr>
                <w:alias w:val="Dojście do serwisu Twitter:"/>
                <w:tag w:val="Dojście do serwisu Twitter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6309C8">
                  <w:rPr>
                    <w:lang w:bidi="pl-PL"/>
                  </w:rPr>
                  <w:t>Dojście do serwisu Twitter</w:t>
                </w:r>
              </w:sdtContent>
            </w:sdt>
          </w:p>
          <w:sdt>
            <w:sdtPr>
              <w:alias w:val="Adres internetowy:"/>
              <w:tag w:val="Adres internetowy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6309C8" w:rsidRDefault="00FD19EA" w:rsidP="00FD19EA">
                <w:r w:rsidRPr="006309C8">
                  <w:rPr>
                    <w:lang w:bidi="pl-PL"/>
                  </w:rPr>
                  <w:t>Adres internetowy</w:t>
                </w:r>
              </w:p>
            </w:sdtContent>
          </w:sdt>
        </w:tc>
      </w:tr>
    </w:tbl>
    <w:p w14:paraId="4AC57265" w14:textId="77777777" w:rsidR="00E94CBA" w:rsidRPr="006309C8" w:rsidRDefault="00E94CBA" w:rsidP="009C67BB"/>
    <w:sectPr w:rsidR="00E94CBA" w:rsidRPr="006309C8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200D8" w14:textId="77777777" w:rsidR="00DE3B24" w:rsidRDefault="00DE3B24" w:rsidP="0093710A">
      <w:r>
        <w:separator/>
      </w:r>
    </w:p>
  </w:endnote>
  <w:endnote w:type="continuationSeparator" w:id="0">
    <w:p w14:paraId="5E075EA2" w14:textId="77777777" w:rsidR="00DE3B24" w:rsidRDefault="00DE3B24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2FCD0" w14:textId="77777777" w:rsidR="00DE3B24" w:rsidRDefault="00DE3B24" w:rsidP="0093710A">
      <w:r>
        <w:separator/>
      </w:r>
    </w:p>
  </w:footnote>
  <w:footnote w:type="continuationSeparator" w:id="0">
    <w:p w14:paraId="1F1BC8BC" w14:textId="77777777" w:rsidR="00DE3B24" w:rsidRDefault="00DE3B24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6309C8"/>
    <w:rsid w:val="0068284B"/>
    <w:rsid w:val="006E0AA0"/>
    <w:rsid w:val="00722E74"/>
    <w:rsid w:val="0072404D"/>
    <w:rsid w:val="00730835"/>
    <w:rsid w:val="00747040"/>
    <w:rsid w:val="007D30B4"/>
    <w:rsid w:val="00801F57"/>
    <w:rsid w:val="00843B08"/>
    <w:rsid w:val="008736FF"/>
    <w:rsid w:val="008A3E0C"/>
    <w:rsid w:val="008E333C"/>
    <w:rsid w:val="0093710A"/>
    <w:rsid w:val="00947032"/>
    <w:rsid w:val="009546FB"/>
    <w:rsid w:val="0096129F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D154D3"/>
    <w:rsid w:val="00DE3B24"/>
    <w:rsid w:val="00E22A86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pl-PL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3245B"/>
  </w:style>
  <w:style w:type="paragraph" w:styleId="Nagwek1">
    <w:name w:val="heading 1"/>
    <w:basedOn w:val="Normalny"/>
    <w:next w:val="Normalny"/>
    <w:link w:val="Nagwek1Znak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miinazwisko">
    <w:name w:val="Imię i nazwisko"/>
    <w:basedOn w:val="Normalny"/>
    <w:uiPriority w:val="1"/>
    <w:qFormat/>
    <w:rsid w:val="007D30B4"/>
    <w:pPr>
      <w:spacing w:after="200"/>
      <w:ind w:left="-57" w:right="-57"/>
    </w:pPr>
    <w:rPr>
      <w:rFonts w:asciiTheme="majorHAnsi" w:eastAsiaTheme="majorEastAsia" w:hAnsiTheme="majorHAnsi" w:cstheme="majorBidi"/>
      <w:color w:val="A1226E" w:themeColor="accent1" w:themeShade="BF"/>
      <w:sz w:val="28"/>
      <w:szCs w:val="32"/>
    </w:rPr>
  </w:style>
  <w:style w:type="character" w:styleId="Pogrubienie">
    <w:name w:val="Strong"/>
    <w:basedOn w:val="Domylnaczcionkaakapitu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333B97"/>
  </w:style>
  <w:style w:type="paragraph" w:styleId="Tekstblokowy">
    <w:name w:val="Block Text"/>
    <w:basedOn w:val="Normalny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33B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33B97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33B9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33B97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33B97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33B97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33B97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33B97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33B97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33B97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33B97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33B9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33B97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33B97"/>
    <w:pPr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33B97"/>
  </w:style>
  <w:style w:type="table" w:styleId="Kolorowasiatka">
    <w:name w:val="Colorful Grid"/>
    <w:basedOn w:val="Standardowy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333B97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3B97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3B97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3B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3B97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B97"/>
  </w:style>
  <w:style w:type="character" w:customStyle="1" w:styleId="DataZnak">
    <w:name w:val="Data Znak"/>
    <w:basedOn w:val="Domylnaczcionkaakapitu"/>
    <w:link w:val="Data"/>
    <w:uiPriority w:val="99"/>
    <w:semiHidden/>
    <w:rsid w:val="00333B97"/>
  </w:style>
  <w:style w:type="paragraph" w:styleId="Mapadokumentu">
    <w:name w:val="Document Map"/>
    <w:basedOn w:val="Normalny"/>
    <w:link w:val="MapadokumentuZnak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33B97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33B97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33B97"/>
  </w:style>
  <w:style w:type="character" w:styleId="Uwydatnienie">
    <w:name w:val="Emphasis"/>
    <w:basedOn w:val="Domylnaczcionkaakapitu"/>
    <w:uiPriority w:val="20"/>
    <w:semiHidden/>
    <w:unhideWhenUsed/>
    <w:qFormat/>
    <w:rsid w:val="00333B97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3B97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3B97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3B97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93710A"/>
  </w:style>
  <w:style w:type="character" w:customStyle="1" w:styleId="StopkaZnak">
    <w:name w:val="Stopka Znak"/>
    <w:basedOn w:val="Domylnaczcionkaakapitu"/>
    <w:link w:val="Stopka"/>
    <w:uiPriority w:val="99"/>
    <w:rsid w:val="0093710A"/>
  </w:style>
  <w:style w:type="character" w:styleId="Odwoanieprzypisudolnego">
    <w:name w:val="footnote reference"/>
    <w:basedOn w:val="Domylnaczcionkaakapitu"/>
    <w:uiPriority w:val="99"/>
    <w:semiHidden/>
    <w:unhideWhenUsed/>
    <w:rsid w:val="00333B9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3B97"/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3B97"/>
    <w:rPr>
      <w:szCs w:val="20"/>
    </w:rPr>
  </w:style>
  <w:style w:type="table" w:customStyle="1" w:styleId="Tabelasiatki1jasna1">
    <w:name w:val="Tabela siatki 1 — jasna1"/>
    <w:basedOn w:val="Standardowy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Nagwek">
    <w:name w:val="header"/>
    <w:basedOn w:val="Normalny"/>
    <w:link w:val="NagwekZnak"/>
    <w:uiPriority w:val="99"/>
    <w:unhideWhenUsed/>
    <w:rsid w:val="0093710A"/>
  </w:style>
  <w:style w:type="character" w:customStyle="1" w:styleId="NagwekZnak">
    <w:name w:val="Nagłówek Znak"/>
    <w:basedOn w:val="Domylnaczcionkaakapitu"/>
    <w:link w:val="Nagwek"/>
    <w:uiPriority w:val="99"/>
    <w:rsid w:val="0093710A"/>
  </w:style>
  <w:style w:type="character" w:customStyle="1" w:styleId="Nagwek1Znak">
    <w:name w:val="Nagłówek 1 Znak"/>
    <w:basedOn w:val="Domylnaczcionkaakapitu"/>
    <w:link w:val="Nagwek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Domylnaczcionkaakapitu"/>
    <w:uiPriority w:val="99"/>
    <w:semiHidden/>
    <w:unhideWhenUsed/>
    <w:rsid w:val="00333B97"/>
  </w:style>
  <w:style w:type="paragraph" w:styleId="HTML-adres">
    <w:name w:val="HTML Address"/>
    <w:basedOn w:val="Normalny"/>
    <w:link w:val="HTML-adresZnak"/>
    <w:uiPriority w:val="99"/>
    <w:semiHidden/>
    <w:unhideWhenUsed/>
    <w:rsid w:val="00333B97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33B97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333B97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333B97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33B97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33B97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33B97"/>
    <w:pPr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33B97"/>
    <w:pPr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33B97"/>
    <w:pPr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33B97"/>
    <w:pPr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33B97"/>
    <w:pPr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33B97"/>
    <w:pPr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33B97"/>
    <w:pPr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33B97"/>
    <w:pPr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33B97"/>
    <w:pPr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3245B"/>
    <w:rPr>
      <w:i/>
      <w:iCs/>
      <w:color w:val="A1226E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Jasnasiatka">
    <w:name w:val="Light Grid"/>
    <w:basedOn w:val="Standardowy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333B97"/>
  </w:style>
  <w:style w:type="paragraph" w:styleId="Lista">
    <w:name w:val="List"/>
    <w:basedOn w:val="Normalny"/>
    <w:uiPriority w:val="99"/>
    <w:semiHidden/>
    <w:unhideWhenUsed/>
    <w:rsid w:val="00333B97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333B97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333B97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333B97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333B97"/>
    <w:pPr>
      <w:ind w:left="1800" w:hanging="360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elalisty1jasna1">
    <w:name w:val="Tabela listy 1 — jasna1"/>
    <w:basedOn w:val="Standardowy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33B97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ezodstpw">
    <w:name w:val="No Spacing"/>
    <w:uiPriority w:val="1"/>
    <w:semiHidden/>
    <w:unhideWhenUsed/>
    <w:qFormat/>
    <w:rsid w:val="00333B97"/>
  </w:style>
  <w:style w:type="paragraph" w:styleId="NormalnyWeb">
    <w:name w:val="Normal (Web)"/>
    <w:basedOn w:val="Normalny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333B97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33B97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33B97"/>
  </w:style>
  <w:style w:type="character" w:styleId="Numerstrony">
    <w:name w:val="page number"/>
    <w:basedOn w:val="Domylnaczcionkaakapitu"/>
    <w:uiPriority w:val="99"/>
    <w:semiHidden/>
    <w:unhideWhenUsed/>
    <w:rsid w:val="00333B97"/>
  </w:style>
  <w:style w:type="table" w:customStyle="1" w:styleId="Zwykatabela11">
    <w:name w:val="Zwykła tabela 11"/>
    <w:basedOn w:val="Standardowy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33B97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333B97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33B9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33B97"/>
  </w:style>
  <w:style w:type="paragraph" w:styleId="Podpis">
    <w:name w:val="Signature"/>
    <w:basedOn w:val="Normalny"/>
    <w:link w:val="PodpisZnak"/>
    <w:uiPriority w:val="99"/>
    <w:semiHidden/>
    <w:unhideWhenUsed/>
    <w:rsid w:val="00333B97"/>
    <w:pPr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33B97"/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333B97"/>
    <w:rPr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a-Efekty3D1">
    <w:name w:val="Table 3D effects 1"/>
    <w:basedOn w:val="Standardowy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1">
    <w:name w:val="Table Grid 1"/>
    <w:basedOn w:val="Standardowy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Lista1">
    <w:name w:val="Table List 1"/>
    <w:basedOn w:val="Standardowy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333B97"/>
    <w:pPr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333B97"/>
  </w:style>
  <w:style w:type="table" w:styleId="Tabela-Profesjonalny">
    <w:name w:val="Table Professional"/>
    <w:basedOn w:val="Standardowy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1">
    <w:name w:val="Table Web 1"/>
    <w:basedOn w:val="Standardowy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33B9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33B97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33B97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33B97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33B97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33B97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33B97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33B97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33B97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33B97"/>
    <w:pPr>
      <w:outlineLvl w:val="9"/>
    </w:pPr>
  </w:style>
  <w:style w:type="paragraph" w:customStyle="1" w:styleId="Obraz">
    <w:name w:val="Obraz"/>
    <w:basedOn w:val="Normalny"/>
    <w:qFormat/>
    <w:rsid w:val="007D30B4"/>
    <w:pPr>
      <w:spacing w:before="100" w:after="700"/>
    </w:pPr>
  </w:style>
  <w:style w:type="paragraph" w:customStyle="1" w:styleId="Informacjekontaktowe">
    <w:name w:val="Informacje kontaktowe"/>
    <w:basedOn w:val="Normalny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CC10C6" w:rsidP="00CC10C6">
          <w:pPr>
            <w:pStyle w:val="EB2915AC5B7148238E670817ECAE3C50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CC10C6" w:rsidP="00CC10C6">
          <w:pPr>
            <w:pStyle w:val="EDE85CBFDEB946BA976A00375CDD70D7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CC10C6" w:rsidP="00CC10C6">
          <w:pPr>
            <w:pStyle w:val="BB469DDB865F4940B94D37BBCAC31AA8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CC10C6" w:rsidP="00CC10C6">
          <w:pPr>
            <w:pStyle w:val="6B660E85DA0F4D469A5C444899B89011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CC10C6" w:rsidP="00CC10C6">
          <w:pPr>
            <w:pStyle w:val="5A811E54763E482FBC114272ACDBE68F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CC10C6" w:rsidP="00CC10C6">
          <w:pPr>
            <w:pStyle w:val="5287874DBCF44449B8937DE21EA8C4F3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CC10C6" w:rsidP="00CC10C6">
          <w:pPr>
            <w:pStyle w:val="4286DF52A0A64E4BA42A790784A40632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CC10C6" w:rsidP="00CC10C6">
          <w:pPr>
            <w:pStyle w:val="33C5315CE54243B28D8D7D34E490BCAC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CC10C6" w:rsidP="00CC10C6">
          <w:pPr>
            <w:pStyle w:val="EAF7492FE6E24591AA98E2B476719A4A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CC10C6" w:rsidP="00CC10C6">
          <w:pPr>
            <w:pStyle w:val="02C2EBD8CB1B4CBFA57F23FBA76B533A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CC10C6" w:rsidP="00CC10C6">
          <w:pPr>
            <w:pStyle w:val="BFE4A80932B34CF38C560C219303D116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CC10C6" w:rsidP="00CC10C6">
          <w:pPr>
            <w:pStyle w:val="11A44AC944164F73BCFB221C58D70BFD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CC10C6" w:rsidP="00CC10C6">
          <w:pPr>
            <w:pStyle w:val="E06A62DD763342E39DBDAC432E2841EC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CC10C6" w:rsidP="00CC10C6">
          <w:pPr>
            <w:pStyle w:val="16D285FD58AD40478A17ED689C1AF719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CC10C6" w:rsidP="00CC10C6">
          <w:pPr>
            <w:pStyle w:val="557B906642314D30A24920A09A4E3677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CC10C6" w:rsidP="00CC10C6">
          <w:pPr>
            <w:pStyle w:val="E4FE0DAE8E4548C4A5D5BCD3B7B60026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CC10C6" w:rsidP="00CC10C6">
          <w:pPr>
            <w:pStyle w:val="F48D92DDB96A49A7909D6B3ABC0F1CFA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CC10C6" w:rsidP="00CC10C6">
          <w:pPr>
            <w:pStyle w:val="AF9410C26C09453780B768487B59A318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CC10C6" w:rsidP="00CC10C6">
          <w:pPr>
            <w:pStyle w:val="77E51353D91F47C19E219C44B43FBAC9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CC10C6" w:rsidP="00CC10C6">
          <w:pPr>
            <w:pStyle w:val="C05D9D02E0E647BAA7D93147C523D19E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CC10C6" w:rsidP="00CC10C6">
          <w:pPr>
            <w:pStyle w:val="FA76F88FE5B542F3A5E270D9AF8E35B9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CC10C6" w:rsidP="00CC10C6">
          <w:pPr>
            <w:pStyle w:val="B8455C5067454B5FACAFE8858AC2DF0B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CC10C6" w:rsidP="00CC10C6">
          <w:pPr>
            <w:pStyle w:val="35487FCE1E91420BAA229650C10CBAE2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CC10C6" w:rsidP="00CC10C6">
          <w:pPr>
            <w:pStyle w:val="8029D1E7D60141488FFC77D072C0394E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CC10C6" w:rsidP="00CC10C6">
          <w:pPr>
            <w:pStyle w:val="49ADD01B51CB456191F7BF47858DE0ED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CC10C6" w:rsidP="00CC10C6">
          <w:pPr>
            <w:pStyle w:val="B9C18112AC904B14A5972922A564AC87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CC10C6" w:rsidP="00CC10C6">
          <w:pPr>
            <w:pStyle w:val="D9B1929B615647EC840C4EDB803A5A63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CC10C6" w:rsidP="00CC10C6">
          <w:pPr>
            <w:pStyle w:val="8ADC6666B005476585D8CDF5481DCD5C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CC10C6" w:rsidP="00CC10C6">
          <w:pPr>
            <w:pStyle w:val="BCB296CCCBA84AE587B2858F29D67CF5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CC10C6" w:rsidP="00CC10C6">
          <w:pPr>
            <w:pStyle w:val="1007F6FF0DA44E32BD5D3176F759FE3C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CC10C6" w:rsidP="00CC10C6">
          <w:pPr>
            <w:pStyle w:val="1332A3AB9E10415AB3BCB773442B2457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CC10C6" w:rsidP="00CC10C6">
          <w:pPr>
            <w:pStyle w:val="96716D416D3C43D5A2EF4EF5860DD423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CC10C6" w:rsidP="00CC10C6">
          <w:pPr>
            <w:pStyle w:val="3D205F086AD742C89D2E924F75DCEFEE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CC10C6" w:rsidP="00CC10C6">
          <w:pPr>
            <w:pStyle w:val="AD935371A3CD419FBF48D0FFB83DFA9B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CC10C6" w:rsidP="00CC10C6">
          <w:pPr>
            <w:pStyle w:val="7774FC68C87E494689C27471D820F374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CC10C6" w:rsidP="00CC10C6">
          <w:pPr>
            <w:pStyle w:val="4A9404B4D6AC4D88882B1A89528959A5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CC10C6" w:rsidP="00CC10C6">
          <w:pPr>
            <w:pStyle w:val="9E39715992CB4A23BA1EECC326F783B6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CC10C6" w:rsidP="00CC10C6">
          <w:pPr>
            <w:pStyle w:val="2CF7AA03A5174C808662D0ACC2AEF875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CC10C6" w:rsidP="00CC10C6">
          <w:pPr>
            <w:pStyle w:val="2912EE4220134C3FADF4FECB66F038B1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CC10C6" w:rsidP="00CC10C6">
          <w:pPr>
            <w:pStyle w:val="288C556658C74B82BB14F3F25589481F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CC10C6" w:rsidP="00CC10C6">
          <w:pPr>
            <w:pStyle w:val="195CDFA46A72432FBEF35D7712F67A37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CC10C6" w:rsidP="00CC10C6">
          <w:pPr>
            <w:pStyle w:val="FAF67C5311704C7A9AA289215B583A3B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CC10C6" w:rsidP="00CC10C6">
          <w:pPr>
            <w:pStyle w:val="D63FB422ECC34896B1E928A60B98861E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CC10C6" w:rsidP="00CC10C6">
          <w:pPr>
            <w:pStyle w:val="E388390A99EE4C92A5B98E4A86B7FB4C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CC10C6" w:rsidP="00CC10C6">
          <w:pPr>
            <w:pStyle w:val="9A800666439E4B39B933CEC78185CD7F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CC10C6" w:rsidP="00CC10C6">
          <w:pPr>
            <w:pStyle w:val="C03EDDF6DB214755A90DFBC581DCD5E4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CC10C6" w:rsidP="00CC10C6">
          <w:pPr>
            <w:pStyle w:val="5561E38A28AF4BF5BAEAD3A455D457AC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CC10C6" w:rsidP="00CC10C6">
          <w:pPr>
            <w:pStyle w:val="39C32D344F1B47E7A83A2FDA56E83B04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CC10C6" w:rsidP="00CC10C6">
          <w:pPr>
            <w:pStyle w:val="46B880EE803945B98922941F2080C302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CC10C6" w:rsidP="00CC10C6">
          <w:pPr>
            <w:pStyle w:val="954E045EFF5D41CB9A410799059AC891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CC10C6" w:rsidP="00CC10C6">
          <w:pPr>
            <w:pStyle w:val="6009AD3ABFFA4E5C9952807ECB20F4F0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CC10C6" w:rsidP="00CC10C6">
          <w:pPr>
            <w:pStyle w:val="28D5802C19E3490EAB3250B16A12510B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CC10C6" w:rsidP="00CC10C6">
          <w:pPr>
            <w:pStyle w:val="9C197254A782429EA4F33A8936EC0384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CC10C6" w:rsidP="00CC10C6">
          <w:pPr>
            <w:pStyle w:val="3A270EEAB07A4B9194C6D36252A2FCE8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CC10C6" w:rsidP="00CC10C6">
          <w:pPr>
            <w:pStyle w:val="C5BCF5143FCE48858D0C246D439BEBF3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CC10C6" w:rsidP="00CC10C6">
          <w:pPr>
            <w:pStyle w:val="9477A7B727194D4BA4D4D18C04937685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CC10C6" w:rsidP="00CC10C6">
          <w:pPr>
            <w:pStyle w:val="DC1641FB13DE4FB69A3DD1BAE4AFC331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CC10C6" w:rsidP="00CC10C6">
          <w:pPr>
            <w:pStyle w:val="6568843B20A64AFA9A5AAC1E478F4D7A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CC10C6" w:rsidP="00CC10C6">
          <w:pPr>
            <w:pStyle w:val="2CFE3F9D5AC64C91922A0C3E4D7D904D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CC10C6" w:rsidP="00CC10C6">
          <w:pPr>
            <w:pStyle w:val="6A7814946B7B4E58846D9A13FF6A11D0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CC10C6" w:rsidP="00CC10C6">
          <w:pPr>
            <w:pStyle w:val="DBE5A7D4D71349469A5CC06129E13C6C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CC10C6" w:rsidP="00CC10C6">
          <w:pPr>
            <w:pStyle w:val="85E1B0BFA9324CFF94424BF663E83734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CC10C6" w:rsidP="00CC10C6">
          <w:pPr>
            <w:pStyle w:val="740C6A2E84AC4B67ADABBC5492E91AED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CC10C6" w:rsidP="00CC10C6">
          <w:pPr>
            <w:pStyle w:val="C75D25D6DD6D47A995D57F609F4155D41"/>
          </w:pPr>
          <w:r w:rsidRPr="006309C8">
            <w:rPr>
              <w:lang w:bidi="pl-PL"/>
            </w:rPr>
            <w:t>Twoje imię i nazwisko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CC10C6" w:rsidP="00CC10C6">
          <w:pPr>
            <w:pStyle w:val="A91A32CD614B412AB8FF8837DE38A3D01"/>
          </w:pPr>
          <w:r w:rsidRPr="006309C8">
            <w:rPr>
              <w:lang w:bidi="pl-PL"/>
            </w:rPr>
            <w:t>Ulica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CC10C6" w:rsidP="00CC10C6">
          <w:pPr>
            <w:pStyle w:val="EE5AB7679752438295E09A2AC01D5E341"/>
          </w:pPr>
          <w:r w:rsidRPr="006309C8">
            <w:rPr>
              <w:lang w:bidi="pl-PL"/>
            </w:rPr>
            <w:t>Telefon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CC10C6" w:rsidP="00CC10C6">
          <w:pPr>
            <w:pStyle w:val="765E4862A055484DAF118EAD5C61F9DE1"/>
          </w:pPr>
          <w:r w:rsidRPr="006309C8">
            <w:rPr>
              <w:lang w:bidi="pl-PL"/>
            </w:rPr>
            <w:t>Adres e-mail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CC10C6" w:rsidP="00CC10C6">
          <w:pPr>
            <w:pStyle w:val="0CE683E604624000BC39090F700FF51D1"/>
          </w:pPr>
          <w:r w:rsidRPr="006309C8">
            <w:rPr>
              <w:lang w:bidi="pl-PL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CC10C6" w:rsidP="00CC10C6">
          <w:pPr>
            <w:pStyle w:val="2190EB9F9ECE47E1BE28ADA0B4654B4A1"/>
          </w:pPr>
          <w:r w:rsidRPr="006309C8">
            <w:rPr>
              <w:lang w:bidi="pl-PL"/>
            </w:rPr>
            <w:t>Dojście do serwisu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CC10C6" w:rsidP="00CC10C6">
          <w:pPr>
            <w:pStyle w:val="D14BF767E4C74BDDB56149B7B866D75D1"/>
          </w:pPr>
          <w:r w:rsidRPr="006309C8">
            <w:rPr>
              <w:lang w:bidi="pl-PL"/>
            </w:rPr>
            <w:t>Adres internetowy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CC10C6" w:rsidP="00CC10C6">
          <w:pPr>
            <w:pStyle w:val="56EB7651D74F4D9DBAFAB3896DA46A77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CC10C6" w:rsidP="00CC10C6">
          <w:pPr>
            <w:pStyle w:val="B7A6DA7B8ABF4D4CACA38D73D0E92452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CC10C6" w:rsidP="00CC10C6">
          <w:pPr>
            <w:pStyle w:val="E4988B95C5C34031BF2D13ABF563213F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CC10C6" w:rsidP="00CC10C6">
          <w:pPr>
            <w:pStyle w:val="6C1E1D8475E24C5ABADFE934C597554A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CC10C6" w:rsidP="00CC10C6">
          <w:pPr>
            <w:pStyle w:val="43D0CC09E8F2427EBE4CEE71B1D1FE1A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CC10C6" w:rsidP="00CC10C6">
          <w:pPr>
            <w:pStyle w:val="8621FE4C12C946B7906C8555D29772E3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CC10C6" w:rsidP="00CC10C6">
          <w:pPr>
            <w:pStyle w:val="6C7C6AFFE9D14DA8B859835D99FA1747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CC10C6" w:rsidP="00CC10C6">
          <w:pPr>
            <w:pStyle w:val="857C909B7312441B85991CFB06EA000C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CC10C6" w:rsidP="00CC10C6">
          <w:pPr>
            <w:pStyle w:val="8A19A38376D44FDCA3364F2E59A996911"/>
          </w:pPr>
          <w:r w:rsidRPr="006309C8">
            <w:rPr>
              <w:lang w:bidi="pl-PL"/>
            </w:rPr>
            <w:t>Kod pocztowy i miasto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CC10C6" w:rsidP="00CC10C6">
          <w:pPr>
            <w:pStyle w:val="38AD9EEC26434D95A1D098F3C1495BE21"/>
          </w:pPr>
          <w:r w:rsidRPr="006309C8">
            <w:rPr>
              <w:lang w:bidi="pl-PL"/>
            </w:rPr>
            <w:t>Kod pocztowy i miasto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B3D55"/>
    <w:rsid w:val="00BD1BA6"/>
    <w:rsid w:val="00BF3574"/>
    <w:rsid w:val="00C359C6"/>
    <w:rsid w:val="00C56149"/>
    <w:rsid w:val="00CC10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rFonts w:cs="Times New Roman"/>
      <w:sz w:val="3276"/>
      <w:szCs w:val="327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C10C6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  <w:style w:type="paragraph" w:customStyle="1" w:styleId="EB2915AC5B7148238E670817ECAE3C501">
    <w:name w:val="EB2915AC5B7148238E670817ECAE3C50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EDE85CBFDEB946BA976A00375CDD70D71">
    <w:name w:val="EDE85CBFDEB946BA976A00375CDD70D7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7A6DA7B8ABF4D4CACA38D73D0E924521">
    <w:name w:val="B7A6DA7B8ABF4D4CACA38D73D0E92452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B469DDB865F4940B94D37BBCAC31AA81">
    <w:name w:val="BB469DDB865F4940B94D37BBCAC31AA8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B660E85DA0F4D469A5C444899B890111">
    <w:name w:val="6B660E85DA0F4D469A5C444899B89011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A811E54763E482FBC114272ACDBE68F1">
    <w:name w:val="5A811E54763E482FBC114272ACDBE68F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287874DBCF44449B8937DE21EA8C4F31">
    <w:name w:val="5287874DBCF44449B8937DE21EA8C4F3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286DF52A0A64E4BA42A790784A406321">
    <w:name w:val="4286DF52A0A64E4BA42A790784A40632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3C5315CE54243B28D8D7D34E490BCAC1">
    <w:name w:val="33C5315CE54243B28D8D7D34E490BCAC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EAF7492FE6E24591AA98E2B476719A4A1">
    <w:name w:val="EAF7492FE6E24591AA98E2B476719A4A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6EB7651D74F4D9DBAFAB3896DA46A77">
    <w:name w:val="56EB7651D74F4D9DBAFAB3896DA46A77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C2EBD8CB1B4CBFA57F23FBA76B533A1">
    <w:name w:val="02C2EBD8CB1B4CBFA57F23FBA76B533A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E4A80932B34CF38C560C219303D1161">
    <w:name w:val="BFE4A80932B34CF38C560C219303D116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1A44AC944164F73BCFB221C58D70BFD1">
    <w:name w:val="11A44AC944164F73BCFB221C58D70BFD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06A62DD763342E39DBDAC432E2841EC1">
    <w:name w:val="E06A62DD763342E39DBDAC432E2841EC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6D285FD58AD40478A17ED689C1AF7191">
    <w:name w:val="16D285FD58AD40478A17ED689C1AF719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7B906642314D30A24920A09A4E36771">
    <w:name w:val="557B906642314D30A24920A09A4E3677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E4FE0DAE8E4548C4A5D5BCD3B7B600261">
    <w:name w:val="E4FE0DAE8E4548C4A5D5BCD3B7B60026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88B95C5C34031BF2D13ABF563213F1">
    <w:name w:val="E4988B95C5C34031BF2D13ABF563213F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8D92DDB96A49A7909D6B3ABC0F1CFA1">
    <w:name w:val="F48D92DDB96A49A7909D6B3ABC0F1CFA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F9410C26C09453780B768487B59A3181">
    <w:name w:val="AF9410C26C09453780B768487B59A318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E51353D91F47C19E219C44B43FBAC91">
    <w:name w:val="77E51353D91F47C19E219C44B43FBAC9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5D9D02E0E647BAA7D93147C523D19E1">
    <w:name w:val="C05D9D02E0E647BAA7D93147C523D19E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76F88FE5B542F3A5E270D9AF8E35B91">
    <w:name w:val="FA76F88FE5B542F3A5E270D9AF8E35B9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455C5067454B5FACAFE8858AC2DF0B1">
    <w:name w:val="B8455C5067454B5FACAFE8858AC2DF0B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35487FCE1E91420BAA229650C10CBAE21">
    <w:name w:val="35487FCE1E91420BAA229650C10CBAE2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1E1D8475E24C5ABADFE934C597554A1">
    <w:name w:val="6C1E1D8475E24C5ABADFE934C597554A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029D1E7D60141488FFC77D072C0394E1">
    <w:name w:val="8029D1E7D60141488FFC77D072C0394E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9ADD01B51CB456191F7BF47858DE0ED1">
    <w:name w:val="49ADD01B51CB456191F7BF47858DE0ED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9C18112AC904B14A5972922A564AC871">
    <w:name w:val="B9C18112AC904B14A5972922A564AC87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9B1929B615647EC840C4EDB803A5A631">
    <w:name w:val="D9B1929B615647EC840C4EDB803A5A63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DC6666B005476585D8CDF5481DCD5C1">
    <w:name w:val="8ADC6666B005476585D8CDF5481DCD5C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B296CCCBA84AE587B2858F29D67CF51">
    <w:name w:val="BCB296CCCBA84AE587B2858F29D67CF5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1007F6FF0DA44E32BD5D3176F759FE3C1">
    <w:name w:val="1007F6FF0DA44E32BD5D3176F759FE3C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3D0CC09E8F2427EBE4CEE71B1D1FE1A1">
    <w:name w:val="43D0CC09E8F2427EBE4CEE71B1D1FE1A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32A3AB9E10415AB3BCB773442B24571">
    <w:name w:val="1332A3AB9E10415AB3BCB773442B2457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6716D416D3C43D5A2EF4EF5860DD4231">
    <w:name w:val="96716D416D3C43D5A2EF4EF5860DD423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D205F086AD742C89D2E924F75DCEFEE1">
    <w:name w:val="3D205F086AD742C89D2E924F75DCEFEE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D935371A3CD419FBF48D0FFB83DFA9B1">
    <w:name w:val="AD935371A3CD419FBF48D0FFB83DFA9B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774FC68C87E494689C27471D820F3741">
    <w:name w:val="7774FC68C87E494689C27471D820F374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A9404B4D6AC4D88882B1A89528959A51">
    <w:name w:val="4A9404B4D6AC4D88882B1A89528959A5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9E39715992CB4A23BA1EECC326F783B61">
    <w:name w:val="9E39715992CB4A23BA1EECC326F783B6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621FE4C12C946B7906C8555D29772E31">
    <w:name w:val="8621FE4C12C946B7906C8555D29772E3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7AA03A5174C808662D0ACC2AEF8751">
    <w:name w:val="2CF7AA03A5174C808662D0ACC2AEF875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912EE4220134C3FADF4FECB66F038B11">
    <w:name w:val="2912EE4220134C3FADF4FECB66F038B1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8C556658C74B82BB14F3F25589481F1">
    <w:name w:val="288C556658C74B82BB14F3F25589481F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95CDFA46A72432FBEF35D7712F67A371">
    <w:name w:val="195CDFA46A72432FBEF35D7712F67A37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AF67C5311704C7A9AA289215B583A3B1">
    <w:name w:val="FAF67C5311704C7A9AA289215B583A3B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63FB422ECC34896B1E928A60B98861E1">
    <w:name w:val="D63FB422ECC34896B1E928A60B98861E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E388390A99EE4C92A5B98E4A86B7FB4C1">
    <w:name w:val="E388390A99EE4C92A5B98E4A86B7FB4C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C7C6AFFE9D14DA8B859835D99FA17471">
    <w:name w:val="6C7C6AFFE9D14DA8B859835D99FA1747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A800666439E4B39B933CEC78185CD7F1">
    <w:name w:val="9A800666439E4B39B933CEC78185CD7F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03EDDF6DB214755A90DFBC581DCD5E41">
    <w:name w:val="C03EDDF6DB214755A90DFBC581DCD5E4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561E38A28AF4BF5BAEAD3A455D457AC1">
    <w:name w:val="5561E38A28AF4BF5BAEAD3A455D457AC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9C32D344F1B47E7A83A2FDA56E83B041">
    <w:name w:val="39C32D344F1B47E7A83A2FDA56E83B04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B880EE803945B98922941F2080C3021">
    <w:name w:val="46B880EE803945B98922941F2080C302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54E045EFF5D41CB9A410799059AC8911">
    <w:name w:val="954E045EFF5D41CB9A410799059AC891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6009AD3ABFFA4E5C9952807ECB20F4F01">
    <w:name w:val="6009AD3ABFFA4E5C9952807ECB20F4F0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7C909B7312441B85991CFB06EA000C1">
    <w:name w:val="857C909B7312441B85991CFB06EA000C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D5802C19E3490EAB3250B16A12510B1">
    <w:name w:val="28D5802C19E3490EAB3250B16A12510B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C197254A782429EA4F33A8936EC03841">
    <w:name w:val="9C197254A782429EA4F33A8936EC0384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270EEAB07A4B9194C6D36252A2FCE81">
    <w:name w:val="3A270EEAB07A4B9194C6D36252A2FCE8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5BCF5143FCE48858D0C246D439BEBF31">
    <w:name w:val="C5BCF5143FCE48858D0C246D439BEBF3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477A7B727194D4BA4D4D18C049376851">
    <w:name w:val="9477A7B727194D4BA4D4D18C04937685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1641FB13DE4FB69A3DD1BAE4AFC3311">
    <w:name w:val="DC1641FB13DE4FB69A3DD1BAE4AFC331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6568843B20A64AFA9A5AAC1E478F4D7A1">
    <w:name w:val="6568843B20A64AFA9A5AAC1E478F4D7A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A19A38376D44FDCA3364F2E59A996911">
    <w:name w:val="8A19A38376D44FDCA3364F2E59A99691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CFE3F9D5AC64C91922A0C3E4D7D904D1">
    <w:name w:val="2CFE3F9D5AC64C91922A0C3E4D7D904D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A7814946B7B4E58846D9A13FF6A11D01">
    <w:name w:val="6A7814946B7B4E58846D9A13FF6A11D0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BE5A7D4D71349469A5CC06129E13C6C1">
    <w:name w:val="DBE5A7D4D71349469A5CC06129E13C6C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5E1B0BFA9324CFF94424BF663E837341">
    <w:name w:val="85E1B0BFA9324CFF94424BF663E83734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40C6A2E84AC4B67ADABBC5492E91AED1">
    <w:name w:val="740C6A2E84AC4B67ADABBC5492E91AED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5D25D6DD6D47A995D57F609F4155D41">
    <w:name w:val="C75D25D6DD6D47A995D57F609F4155D41"/>
    <w:rsid w:val="00CC10C6"/>
    <w:pPr>
      <w:spacing w:after="200" w:line="240" w:lineRule="auto"/>
      <w:ind w:left="-57" w:right="-57"/>
      <w:jc w:val="center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  <w:lang w:eastAsia="ja-JP"/>
    </w:rPr>
  </w:style>
  <w:style w:type="paragraph" w:customStyle="1" w:styleId="A91A32CD614B412AB8FF8837DE38A3D01">
    <w:name w:val="A91A32CD614B412AB8FF8837DE38A3D0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AD9EEC26434D95A1D098F3C1495BE21">
    <w:name w:val="38AD9EEC26434D95A1D098F3C1495BE2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E5AB7679752438295E09A2AC01D5E341">
    <w:name w:val="EE5AB7679752438295E09A2AC01D5E34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65E4862A055484DAF118EAD5C61F9DE1">
    <w:name w:val="765E4862A055484DAF118EAD5C61F9DE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683E604624000BC39090F700FF51D1">
    <w:name w:val="0CE683E604624000BC39090F700FF51D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190EB9F9ECE47E1BE28ADA0B4654B4A1">
    <w:name w:val="2190EB9F9ECE47E1BE28ADA0B4654B4A1"/>
    <w:rsid w:val="00CC10C6"/>
    <w:pPr>
      <w:spacing w:after="20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14BF767E4C74BDDB56149B7B866D75D1">
    <w:name w:val="D14BF767E4C74BDDB56149B7B866D75D1"/>
    <w:rsid w:val="00CC10C6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Office_25701444_TF04027266</Template>
  <TotalTime>4</TotalTime>
  <Pages>1</Pages>
  <Words>207</Words>
  <Characters>1245</Characters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2018-10-26T12:03:00Z</dcterms:created>
  <dcterms:modified xsi:type="dcterms:W3CDTF">2018-10-30T01:52:00Z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