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Disposition de carte de visite pour 10 cartes par page"/>
      </w:tblPr>
      <w:tblGrid>
        <w:gridCol w:w="3081"/>
        <w:gridCol w:w="3080"/>
        <w:gridCol w:w="3079"/>
        <w:gridCol w:w="3079"/>
        <w:gridCol w:w="3079"/>
      </w:tblGrid>
      <w:tr w:rsidR="00FD19EA" w:rsidRPr="004D498B" w14:paraId="199439F2" w14:textId="54CDB520" w:rsidTr="00F96E5F">
        <w:trPr>
          <w:trHeight w:hRule="exact" w:val="4966"/>
        </w:trPr>
        <w:tc>
          <w:tcPr>
            <w:tcW w:w="2996" w:type="dxa"/>
          </w:tcPr>
          <w:p w14:paraId="54E4C1BF" w14:textId="7DF290DF" w:rsidR="00FD19EA" w:rsidRPr="004D498B" w:rsidRDefault="00242F54" w:rsidP="00FD19EA">
            <w:pPr>
              <w:pStyle w:val="Image"/>
            </w:pPr>
            <w:r w:rsidRPr="004D498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oupe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FA079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">
                      <o:lock v:ext="edit" aspectratio="t"/>
                      <v:group id="Groupe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4D498B" w:rsidRDefault="00BF01AE" w:rsidP="00FD19EA">
            <w:pPr>
              <w:pStyle w:val="Nom"/>
            </w:pPr>
            <w:sdt>
              <w:sdtPr>
                <w:alias w:val="Entrez votre nom :"/>
                <w:tag w:val="Entrez votre nom 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4D498B">
                  <w:rPr>
                    <w:lang w:bidi="fr-FR"/>
                  </w:rPr>
                  <w:t>Votre nom</w:t>
                </w:r>
              </w:sdtContent>
            </w:sdt>
          </w:p>
          <w:p w14:paraId="24538C9E" w14:textId="77777777" w:rsidR="00AF10EE" w:rsidRPr="004D498B" w:rsidRDefault="00BF01AE" w:rsidP="00AF10EE">
            <w:sdt>
              <w:sdtPr>
                <w:alias w:val="Entrez l’adresse :"/>
                <w:tag w:val="Entrez l’adresse 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4D498B">
                  <w:rPr>
                    <w:lang w:bidi="fr-FR"/>
                  </w:rPr>
                  <w:t>Adresse postale</w:t>
                </w:r>
              </w:sdtContent>
            </w:sdt>
            <w:r w:rsidR="00AF10EE" w:rsidRPr="004D498B">
              <w:rPr>
                <w:lang w:bidi="fr-FR"/>
              </w:rPr>
              <w:t>,</w:t>
            </w:r>
          </w:p>
          <w:p w14:paraId="72746B48" w14:textId="45067E37" w:rsidR="00AF10EE" w:rsidRPr="004D498B" w:rsidRDefault="00BF01AE" w:rsidP="00730835">
            <w:pPr>
              <w:pStyle w:val="Coordonnes"/>
            </w:pPr>
            <w:sdt>
              <w:sdtPr>
                <w:alias w:val="Entrez le code postal et la ville :"/>
                <w:tag w:val="Entrez le code postal et la ville 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4D498B">
                  <w:rPr>
                    <w:lang w:bidi="fr-FR"/>
                  </w:rPr>
                  <w:t>Code postal, Ville</w:t>
                </w:r>
              </w:sdtContent>
            </w:sdt>
          </w:p>
          <w:p w14:paraId="2E98870B" w14:textId="77777777" w:rsidR="00730835" w:rsidRPr="004D498B" w:rsidRDefault="00BF01AE" w:rsidP="00FD19EA">
            <w:sdt>
              <w:sdtPr>
                <w:alias w:val="Entrez votre numéro de téléphone :"/>
                <w:tag w:val="Entrez votre numéro de téléphone 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Téléphone</w:t>
                </w:r>
              </w:sdtContent>
            </w:sdt>
          </w:p>
          <w:p w14:paraId="278BA0CA" w14:textId="77777777" w:rsidR="00730835" w:rsidRPr="004D498B" w:rsidRDefault="00BF01AE" w:rsidP="00FD19EA">
            <w:sdt>
              <w:sdtPr>
                <w:alias w:val="Entrez l’adresse de courrier :"/>
                <w:tag w:val="Entrez votre adresse de courrier 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Adresse de courrier</w:t>
                </w:r>
              </w:sdtContent>
            </w:sdt>
          </w:p>
          <w:p w14:paraId="330F2AE1" w14:textId="042D588E" w:rsidR="00FD19EA" w:rsidRPr="004D498B" w:rsidRDefault="00BF01AE" w:rsidP="00730835">
            <w:pPr>
              <w:pStyle w:val="Coordonnes"/>
            </w:pPr>
            <w:sdt>
              <w:sdtPr>
                <w:alias w:val="Twitter :"/>
                <w:tag w:val="Twitter 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4D498B">
                  <w:rPr>
                    <w:lang w:bidi="fr-FR"/>
                  </w:rPr>
                  <w:t>@twitter</w:t>
                </w:r>
              </w:sdtContent>
            </w:sdt>
            <w:r w:rsidR="00FD19EA" w:rsidRPr="004D498B">
              <w:rPr>
                <w:lang w:bidi="fr-FR"/>
              </w:rPr>
              <w:t xml:space="preserve"> : </w:t>
            </w:r>
            <w:sdt>
              <w:sdtPr>
                <w:alias w:val="Entrez un pseudo Twitter :"/>
                <w:tag w:val="Entrez votre pseudo Twitter 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alias w:val="Adresse web :"/>
              <w:tag w:val="Adresse web :"/>
              <w:id w:val="-564268036"/>
              <w:placeholder>
                <w:docPart w:val="1035B991BE0341FF998FC5DE2D380AC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14:paraId="67ECC39E" w14:textId="3003CA29" w:rsidR="00FD19EA" w:rsidRPr="004D498B" w:rsidRDefault="00F96E5F" w:rsidP="00F96E5F">
                <w:r w:rsidRPr="004D498B">
                  <w:rPr>
                    <w:lang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</w:tcPr>
          <w:p w14:paraId="011961FD" w14:textId="02FEBCA9" w:rsidR="00FD19EA" w:rsidRPr="004D498B" w:rsidRDefault="00242F54" w:rsidP="00FD19EA">
            <w:pPr>
              <w:pStyle w:val="Image"/>
            </w:pPr>
            <w:r w:rsidRPr="004D498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Groupe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678C4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">
                      <o:lock v:ext="edit" aspectratio="t"/>
                      <v:group id="Groupe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otre nom :"/>
              <w:tag w:val="Votre nom 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4D498B" w:rsidRDefault="00FD19EA" w:rsidP="00FD19EA">
                <w:pPr>
                  <w:pStyle w:val="Nom"/>
                </w:pPr>
                <w:r w:rsidRPr="004D498B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 postale :"/>
              <w:tag w:val="Adresse postale 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4D498B" w:rsidRDefault="00FD19EA" w:rsidP="00FD19EA">
                <w:r w:rsidRPr="004D498B">
                  <w:rPr>
                    <w:lang w:bidi="fr-FR"/>
                  </w:rPr>
                  <w:t>Adresse postale</w:t>
                </w:r>
              </w:p>
            </w:sdtContent>
          </w:sdt>
          <w:sdt>
            <w:sdtPr>
              <w:alias w:val="Code postal, Ville :"/>
              <w:tag w:val="Code postal, Ville 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4D498B" w:rsidRDefault="00AF10EE" w:rsidP="00730835">
                <w:pPr>
                  <w:pStyle w:val="Coordonnes"/>
                </w:pPr>
                <w:r w:rsidRPr="004D498B">
                  <w:rPr>
                    <w:lang w:bidi="fr-FR"/>
                  </w:rPr>
                  <w:t>Code postal, Ville</w:t>
                </w:r>
              </w:p>
            </w:sdtContent>
          </w:sdt>
          <w:p w14:paraId="2AB97BED" w14:textId="77777777" w:rsidR="00730835" w:rsidRPr="004D498B" w:rsidRDefault="00BF01AE" w:rsidP="00FD19EA">
            <w:sdt>
              <w:sdtPr>
                <w:alias w:val="Téléphone :"/>
                <w:tag w:val="Téléphone 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Téléphone</w:t>
                </w:r>
              </w:sdtContent>
            </w:sdt>
          </w:p>
          <w:p w14:paraId="222E4981" w14:textId="77777777" w:rsidR="00730835" w:rsidRPr="004D498B" w:rsidRDefault="00BF01AE" w:rsidP="00FD19EA">
            <w:sdt>
              <w:sdtPr>
                <w:alias w:val="E-mail :"/>
                <w:tag w:val="E-mail 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E-mail</w:t>
                </w:r>
              </w:sdtContent>
            </w:sdt>
          </w:p>
          <w:p w14:paraId="5A7A7065" w14:textId="5B4FDF17" w:rsidR="00FD19EA" w:rsidRPr="004D498B" w:rsidRDefault="00BF01AE" w:rsidP="00730835">
            <w:pPr>
              <w:pStyle w:val="Coordonnes"/>
            </w:pPr>
            <w:sdt>
              <w:sdtPr>
                <w:alias w:val="Twitter :"/>
                <w:tag w:val="Twitter 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4D498B">
                  <w:rPr>
                    <w:lang w:bidi="fr-FR"/>
                  </w:rPr>
                  <w:t>@twitter</w:t>
                </w:r>
              </w:sdtContent>
            </w:sdt>
            <w:r w:rsidR="00FD19EA" w:rsidRPr="004D498B">
              <w:rPr>
                <w:lang w:bidi="fr-FR"/>
              </w:rPr>
              <w:t xml:space="preserve"> : </w:t>
            </w:r>
            <w:sdt>
              <w:sdtPr>
                <w:alias w:val="Pseudo Twitter :"/>
                <w:tag w:val="Pseudo Twitter 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alias w:val="Adresse web :"/>
              <w:tag w:val="Adresse web 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4D498B" w:rsidRDefault="00FD19EA" w:rsidP="00FD19EA">
                <w:r w:rsidRPr="004D498B">
                  <w:rPr>
                    <w:lang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4D498B" w:rsidRDefault="00242F54" w:rsidP="00FD19EA">
            <w:pPr>
              <w:pStyle w:val="Image"/>
            </w:pPr>
            <w:r w:rsidRPr="004D498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Groupe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93A79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">
                      <o:lock v:ext="edit" aspectratio="t"/>
                      <v:group id="Groupe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otre nom :"/>
              <w:tag w:val="Votre nom 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4D498B" w:rsidRDefault="00FD19EA" w:rsidP="00FD19EA">
                <w:pPr>
                  <w:pStyle w:val="Nom"/>
                </w:pPr>
                <w:r w:rsidRPr="004D498B">
                  <w:rPr>
                    <w:lang w:bidi="fr-FR"/>
                  </w:rPr>
                  <w:t>Votre nom</w:t>
                </w:r>
              </w:p>
            </w:sdtContent>
          </w:sdt>
          <w:p w14:paraId="73939F02" w14:textId="77777777" w:rsidR="00AF10EE" w:rsidRPr="004D498B" w:rsidRDefault="00BF01AE" w:rsidP="00AF10EE">
            <w:sdt>
              <w:sdtPr>
                <w:alias w:val="Adresse postale :"/>
                <w:tag w:val="Adresse postale 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4D498B">
                  <w:rPr>
                    <w:lang w:bidi="fr-FR"/>
                  </w:rPr>
                  <w:t>Adresse postale</w:t>
                </w:r>
              </w:sdtContent>
            </w:sdt>
            <w:r w:rsidR="00AF10EE" w:rsidRPr="004D498B">
              <w:rPr>
                <w:lang w:bidi="fr-FR"/>
              </w:rPr>
              <w:t>,</w:t>
            </w:r>
          </w:p>
          <w:p w14:paraId="384B062A" w14:textId="454B449A" w:rsidR="00FD19EA" w:rsidRPr="004D498B" w:rsidRDefault="00BF01AE" w:rsidP="00730835">
            <w:pPr>
              <w:pStyle w:val="Coordonnes"/>
            </w:pPr>
            <w:sdt>
              <w:sdtPr>
                <w:alias w:val="Code postal, Ville :"/>
                <w:tag w:val="Code postal, Ville 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4D498B">
                  <w:rPr>
                    <w:lang w:bidi="fr-FR"/>
                  </w:rPr>
                  <w:t>Code postal, Ville</w:t>
                </w:r>
              </w:sdtContent>
            </w:sdt>
          </w:p>
          <w:p w14:paraId="0C042168" w14:textId="77777777" w:rsidR="00730835" w:rsidRPr="004D498B" w:rsidRDefault="00BF01AE" w:rsidP="00FD19EA">
            <w:sdt>
              <w:sdtPr>
                <w:alias w:val="Téléphone :"/>
                <w:tag w:val="Téléphone 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Téléphone</w:t>
                </w:r>
              </w:sdtContent>
            </w:sdt>
          </w:p>
          <w:p w14:paraId="773FCFE0" w14:textId="77777777" w:rsidR="00730835" w:rsidRPr="004D498B" w:rsidRDefault="00BF01AE" w:rsidP="00FD19EA">
            <w:sdt>
              <w:sdtPr>
                <w:alias w:val="E-mail :"/>
                <w:tag w:val="E-mail 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E-mail</w:t>
                </w:r>
              </w:sdtContent>
            </w:sdt>
          </w:p>
          <w:p w14:paraId="31385AD1" w14:textId="2725FBF6" w:rsidR="00FD19EA" w:rsidRPr="004D498B" w:rsidRDefault="00BF01AE" w:rsidP="00730835">
            <w:pPr>
              <w:pStyle w:val="Coordonnes"/>
            </w:pPr>
            <w:sdt>
              <w:sdtPr>
                <w:alias w:val="Twitter :"/>
                <w:tag w:val="Twitter 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4D498B">
                  <w:rPr>
                    <w:lang w:bidi="fr-FR"/>
                  </w:rPr>
                  <w:t>@twitter</w:t>
                </w:r>
              </w:sdtContent>
            </w:sdt>
            <w:r w:rsidR="00FD19EA" w:rsidRPr="004D498B">
              <w:rPr>
                <w:lang w:bidi="fr-FR"/>
              </w:rPr>
              <w:t xml:space="preserve"> : </w:t>
            </w:r>
            <w:sdt>
              <w:sdtPr>
                <w:alias w:val="Pseudo Twitter :"/>
                <w:tag w:val="Pseudo Twitter 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alias w:val="Adresse web :"/>
              <w:tag w:val="Adresse web 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4D498B" w:rsidRDefault="00FD19EA" w:rsidP="00FD19EA">
                <w:r w:rsidRPr="004D498B">
                  <w:rPr>
                    <w:lang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4D498B" w:rsidRDefault="00242F54" w:rsidP="00FD19EA">
            <w:pPr>
              <w:pStyle w:val="Image"/>
            </w:pPr>
            <w:r w:rsidRPr="004D498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Groupe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07BF6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">
                      <o:lock v:ext="edit" aspectratio="t"/>
                      <v:group id="Groupe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otre nom :"/>
              <w:tag w:val="Votre nom 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4D498B" w:rsidRDefault="00FD19EA" w:rsidP="00FD19EA">
                <w:pPr>
                  <w:pStyle w:val="Nom"/>
                </w:pPr>
                <w:r w:rsidRPr="004D498B">
                  <w:rPr>
                    <w:lang w:bidi="fr-FR"/>
                  </w:rPr>
                  <w:t>Votre nom</w:t>
                </w:r>
              </w:p>
            </w:sdtContent>
          </w:sdt>
          <w:p w14:paraId="55E02D4D" w14:textId="77777777" w:rsidR="00AF10EE" w:rsidRPr="004D498B" w:rsidRDefault="00BF01AE" w:rsidP="00AF10EE">
            <w:sdt>
              <w:sdtPr>
                <w:alias w:val="Adresse postale :"/>
                <w:tag w:val="Adresse postale 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4D498B">
                  <w:rPr>
                    <w:lang w:bidi="fr-FR"/>
                  </w:rPr>
                  <w:t>Adresse postale</w:t>
                </w:r>
              </w:sdtContent>
            </w:sdt>
            <w:r w:rsidR="00AF10EE" w:rsidRPr="004D498B">
              <w:rPr>
                <w:lang w:bidi="fr-FR"/>
              </w:rPr>
              <w:t>,</w:t>
            </w:r>
          </w:p>
          <w:p w14:paraId="391AB4E5" w14:textId="1436D6E4" w:rsidR="00AF10EE" w:rsidRPr="004D498B" w:rsidRDefault="00BF01AE" w:rsidP="00730835">
            <w:pPr>
              <w:pStyle w:val="Coordonnes"/>
            </w:pPr>
            <w:sdt>
              <w:sdtPr>
                <w:alias w:val="Code postal, Ville :"/>
                <w:tag w:val="Code postal, Ville 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4D498B">
                  <w:rPr>
                    <w:lang w:bidi="fr-FR"/>
                  </w:rPr>
                  <w:t>Code postal, Ville</w:t>
                </w:r>
              </w:sdtContent>
            </w:sdt>
          </w:p>
          <w:p w14:paraId="568F1E07" w14:textId="77777777" w:rsidR="00730835" w:rsidRPr="004D498B" w:rsidRDefault="00BF01AE" w:rsidP="00FD19EA">
            <w:sdt>
              <w:sdtPr>
                <w:alias w:val="Téléphone :"/>
                <w:tag w:val="Téléphone 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Téléphone</w:t>
                </w:r>
              </w:sdtContent>
            </w:sdt>
          </w:p>
          <w:p w14:paraId="267B6C78" w14:textId="77777777" w:rsidR="00730835" w:rsidRPr="004D498B" w:rsidRDefault="00BF01AE" w:rsidP="00FD19EA">
            <w:sdt>
              <w:sdtPr>
                <w:alias w:val="E-mail :"/>
                <w:tag w:val="E-mail 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E-mail</w:t>
                </w:r>
              </w:sdtContent>
            </w:sdt>
          </w:p>
          <w:p w14:paraId="386DF020" w14:textId="7ACD0666" w:rsidR="00FD19EA" w:rsidRPr="004D498B" w:rsidRDefault="00BF01AE" w:rsidP="00730835">
            <w:pPr>
              <w:pStyle w:val="Coordonnes"/>
            </w:pPr>
            <w:sdt>
              <w:sdtPr>
                <w:alias w:val="Twitter :"/>
                <w:tag w:val="Twitter 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4D498B">
                  <w:rPr>
                    <w:lang w:bidi="fr-FR"/>
                  </w:rPr>
                  <w:t>@twitter</w:t>
                </w:r>
              </w:sdtContent>
            </w:sdt>
            <w:r w:rsidR="00FD19EA" w:rsidRPr="004D498B">
              <w:rPr>
                <w:lang w:bidi="fr-FR"/>
              </w:rPr>
              <w:t xml:space="preserve"> : </w:t>
            </w:r>
            <w:sdt>
              <w:sdtPr>
                <w:alias w:val="Pseudo Twitter :"/>
                <w:tag w:val="Pseudo Twitter 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alias w:val="Adresse web :"/>
              <w:tag w:val="Adresse web 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4D498B" w:rsidRDefault="00FD19EA" w:rsidP="00FD19EA">
                <w:r w:rsidRPr="004D498B">
                  <w:rPr>
                    <w:lang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4D498B" w:rsidRDefault="00242F54" w:rsidP="00FD19EA">
            <w:pPr>
              <w:pStyle w:val="Image"/>
            </w:pPr>
            <w:r w:rsidRPr="004D498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Groupe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BA965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">
                      <o:lock v:ext="edit" aspectratio="t"/>
                      <v:group id="Groupe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otre nom :"/>
              <w:tag w:val="Votre nom 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4D498B" w:rsidRDefault="00FD19EA" w:rsidP="00FD19EA">
                <w:pPr>
                  <w:pStyle w:val="Nom"/>
                </w:pPr>
                <w:r w:rsidRPr="004D498B">
                  <w:rPr>
                    <w:lang w:bidi="fr-FR"/>
                  </w:rPr>
                  <w:t>Votre nom</w:t>
                </w:r>
              </w:p>
            </w:sdtContent>
          </w:sdt>
          <w:p w14:paraId="1D15892B" w14:textId="59EE7239" w:rsidR="00FD19EA" w:rsidRPr="004D498B" w:rsidRDefault="00BF01AE" w:rsidP="00FD19EA">
            <w:sdt>
              <w:sdtPr>
                <w:alias w:val="Adresse postale :"/>
                <w:tag w:val="Adresse postale 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4D498B">
                  <w:rPr>
                    <w:lang w:bidi="fr-FR"/>
                  </w:rPr>
                  <w:t>Adresse postale</w:t>
                </w:r>
              </w:sdtContent>
            </w:sdt>
            <w:r w:rsidR="00AF10EE" w:rsidRPr="004D498B">
              <w:rPr>
                <w:lang w:bidi="fr-FR"/>
              </w:rPr>
              <w:t>,</w:t>
            </w:r>
          </w:p>
          <w:p w14:paraId="756C17D2" w14:textId="77777777" w:rsidR="00AF10EE" w:rsidRPr="004D498B" w:rsidRDefault="00BF01AE" w:rsidP="00730835">
            <w:pPr>
              <w:pStyle w:val="Coordonnes"/>
            </w:pPr>
            <w:sdt>
              <w:sdtPr>
                <w:alias w:val="Code postal, Ville :"/>
                <w:tag w:val="Code postal, Ville 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4D498B">
                  <w:rPr>
                    <w:lang w:bidi="fr-FR"/>
                  </w:rPr>
                  <w:t>Code postal, Ville</w:t>
                </w:r>
              </w:sdtContent>
            </w:sdt>
          </w:p>
          <w:p w14:paraId="4737E9D2" w14:textId="77777777" w:rsidR="00730835" w:rsidRPr="004D498B" w:rsidRDefault="00BF01AE" w:rsidP="00FD19EA">
            <w:sdt>
              <w:sdtPr>
                <w:alias w:val="Téléphone :"/>
                <w:tag w:val="Téléphone 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Téléphone</w:t>
                </w:r>
              </w:sdtContent>
            </w:sdt>
          </w:p>
          <w:p w14:paraId="599B9CEF" w14:textId="77777777" w:rsidR="00730835" w:rsidRPr="004D498B" w:rsidRDefault="00BF01AE" w:rsidP="00FD19EA">
            <w:sdt>
              <w:sdtPr>
                <w:alias w:val="E-mail :"/>
                <w:tag w:val="E-mail 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E-mail</w:t>
                </w:r>
              </w:sdtContent>
            </w:sdt>
          </w:p>
          <w:p w14:paraId="5E3BE899" w14:textId="34311266" w:rsidR="00FD19EA" w:rsidRPr="004D498B" w:rsidRDefault="00BF01AE" w:rsidP="00730835">
            <w:pPr>
              <w:pStyle w:val="Coordonnes"/>
            </w:pPr>
            <w:sdt>
              <w:sdtPr>
                <w:alias w:val="Twitter :"/>
                <w:tag w:val="Twitter 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4D498B">
                  <w:rPr>
                    <w:lang w:bidi="fr-FR"/>
                  </w:rPr>
                  <w:t>@twitter</w:t>
                </w:r>
              </w:sdtContent>
            </w:sdt>
            <w:r w:rsidR="00FD19EA" w:rsidRPr="004D498B">
              <w:rPr>
                <w:lang w:bidi="fr-FR"/>
              </w:rPr>
              <w:t xml:space="preserve"> : </w:t>
            </w:r>
            <w:sdt>
              <w:sdtPr>
                <w:alias w:val="Pseudo Twitter :"/>
                <w:tag w:val="Pseudo Twitter 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alias w:val="Adresse web :"/>
              <w:tag w:val="Adresse web 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4D498B" w:rsidRDefault="00FD19EA" w:rsidP="00FD19EA">
                <w:r w:rsidRPr="004D498B">
                  <w:rPr>
                    <w:lang w:bidi="fr-FR"/>
                  </w:rPr>
                  <w:t>Adresse web</w:t>
                </w:r>
              </w:p>
            </w:sdtContent>
          </w:sdt>
        </w:tc>
      </w:tr>
      <w:tr w:rsidR="00FD19EA" w:rsidRPr="004D498B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4D498B" w:rsidRDefault="00242F54" w:rsidP="00FD19EA">
            <w:pPr>
              <w:pStyle w:val="Image"/>
            </w:pPr>
            <w:r w:rsidRPr="004D498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Groupe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5B194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">
                      <o:lock v:ext="edit" aspectratio="t"/>
                      <v:group id="Groupe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otre nom :"/>
              <w:tag w:val="Votre nom 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4D498B" w:rsidRDefault="00FD19EA" w:rsidP="00FD19EA">
                <w:pPr>
                  <w:pStyle w:val="Nom"/>
                </w:pPr>
                <w:r w:rsidRPr="004D498B">
                  <w:rPr>
                    <w:lang w:bidi="fr-FR"/>
                  </w:rPr>
                  <w:t>Votre nom</w:t>
                </w:r>
              </w:p>
            </w:sdtContent>
          </w:sdt>
          <w:p w14:paraId="3A9B36BC" w14:textId="39A91896" w:rsidR="00FD19EA" w:rsidRPr="004D498B" w:rsidRDefault="00BF01AE" w:rsidP="00FD19EA">
            <w:sdt>
              <w:sdtPr>
                <w:alias w:val="Adresse postale :"/>
                <w:tag w:val="Adresse postale 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4D498B">
                  <w:rPr>
                    <w:lang w:bidi="fr-FR"/>
                  </w:rPr>
                  <w:t>Adresse postale</w:t>
                </w:r>
              </w:sdtContent>
            </w:sdt>
            <w:r w:rsidR="00AF10EE" w:rsidRPr="004D498B">
              <w:rPr>
                <w:lang w:bidi="fr-FR"/>
              </w:rPr>
              <w:t>,</w:t>
            </w:r>
          </w:p>
          <w:p w14:paraId="323D9AC4" w14:textId="77777777" w:rsidR="00AF10EE" w:rsidRPr="004D498B" w:rsidRDefault="00BF01AE" w:rsidP="00730835">
            <w:pPr>
              <w:pStyle w:val="Coordonnes"/>
            </w:pPr>
            <w:sdt>
              <w:sdtPr>
                <w:alias w:val="Code postal, Ville :"/>
                <w:tag w:val="Code postal, Ville 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4D498B">
                  <w:rPr>
                    <w:lang w:bidi="fr-FR"/>
                  </w:rPr>
                  <w:t>Code postal, Ville</w:t>
                </w:r>
              </w:sdtContent>
            </w:sdt>
          </w:p>
          <w:p w14:paraId="110385F1" w14:textId="77777777" w:rsidR="00730835" w:rsidRPr="004D498B" w:rsidRDefault="00BF01AE" w:rsidP="00FD19EA">
            <w:sdt>
              <w:sdtPr>
                <w:alias w:val="Téléphone :"/>
                <w:tag w:val="Téléphone 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Téléphone</w:t>
                </w:r>
              </w:sdtContent>
            </w:sdt>
          </w:p>
          <w:p w14:paraId="267A5CD3" w14:textId="77777777" w:rsidR="00730835" w:rsidRPr="004D498B" w:rsidRDefault="00BF01AE" w:rsidP="00FD19EA">
            <w:sdt>
              <w:sdtPr>
                <w:alias w:val="E-mail :"/>
                <w:tag w:val="E-mail 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E-mail</w:t>
                </w:r>
              </w:sdtContent>
            </w:sdt>
          </w:p>
          <w:p w14:paraId="6F8F9AC4" w14:textId="6C32F5FE" w:rsidR="00FD19EA" w:rsidRPr="004D498B" w:rsidRDefault="00BF01AE" w:rsidP="00730835">
            <w:pPr>
              <w:pStyle w:val="Coordonnes"/>
            </w:pPr>
            <w:sdt>
              <w:sdtPr>
                <w:alias w:val="Twitter :"/>
                <w:tag w:val="Twitter 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4D498B">
                  <w:rPr>
                    <w:lang w:bidi="fr-FR"/>
                  </w:rPr>
                  <w:t>@twitter</w:t>
                </w:r>
              </w:sdtContent>
            </w:sdt>
            <w:r w:rsidR="00FD19EA" w:rsidRPr="004D498B">
              <w:rPr>
                <w:lang w:bidi="fr-FR"/>
              </w:rPr>
              <w:t xml:space="preserve"> : </w:t>
            </w:r>
            <w:sdt>
              <w:sdtPr>
                <w:alias w:val="Pseudo Twitter :"/>
                <w:tag w:val="Pseudo Twitter 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alias w:val="Adresse web :"/>
              <w:tag w:val="Adresse web 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4D498B" w:rsidRDefault="00FD19EA" w:rsidP="00FD19EA">
                <w:r w:rsidRPr="004D498B">
                  <w:rPr>
                    <w:lang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4D498B" w:rsidRDefault="00242F54" w:rsidP="00FD19EA">
            <w:pPr>
              <w:pStyle w:val="Image"/>
            </w:pPr>
            <w:r w:rsidRPr="004D498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Groupe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37B33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">
                      <o:lock v:ext="edit" aspectratio="t"/>
                      <v:group id="Groupe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otre nom :"/>
              <w:tag w:val="Votre nom 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4D498B" w:rsidRDefault="00FD19EA" w:rsidP="00FD19EA">
                <w:pPr>
                  <w:pStyle w:val="Nom"/>
                </w:pPr>
                <w:r w:rsidRPr="004D498B">
                  <w:rPr>
                    <w:lang w:bidi="fr-FR"/>
                  </w:rPr>
                  <w:t>Votre nom</w:t>
                </w:r>
              </w:p>
            </w:sdtContent>
          </w:sdt>
          <w:p w14:paraId="7255EC0D" w14:textId="77777777" w:rsidR="00AF10EE" w:rsidRPr="004D498B" w:rsidRDefault="00BF01AE" w:rsidP="00AF10EE">
            <w:sdt>
              <w:sdtPr>
                <w:alias w:val="Adresse postale :"/>
                <w:tag w:val="Adresse postale 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4D498B">
                  <w:rPr>
                    <w:lang w:bidi="fr-FR"/>
                  </w:rPr>
                  <w:t>Adresse postale</w:t>
                </w:r>
              </w:sdtContent>
            </w:sdt>
            <w:r w:rsidR="00AF10EE" w:rsidRPr="004D498B">
              <w:rPr>
                <w:lang w:bidi="fr-FR"/>
              </w:rPr>
              <w:t>,</w:t>
            </w:r>
          </w:p>
          <w:p w14:paraId="4D83F9D4" w14:textId="5E7CBC70" w:rsidR="00AF10EE" w:rsidRPr="004D498B" w:rsidRDefault="00BF01AE" w:rsidP="00730835">
            <w:pPr>
              <w:pStyle w:val="Coordonnes"/>
            </w:pPr>
            <w:sdt>
              <w:sdtPr>
                <w:alias w:val="Code postal, Ville :"/>
                <w:tag w:val="Code postal, Ville 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4D498B">
                  <w:rPr>
                    <w:lang w:bidi="fr-FR"/>
                  </w:rPr>
                  <w:t>Code postal, Ville</w:t>
                </w:r>
              </w:sdtContent>
            </w:sdt>
          </w:p>
          <w:p w14:paraId="277C4F0D" w14:textId="77777777" w:rsidR="00730835" w:rsidRPr="004D498B" w:rsidRDefault="00BF01AE" w:rsidP="00730835">
            <w:sdt>
              <w:sdtPr>
                <w:alias w:val="Entrez votre numéro de téléphone :"/>
                <w:tag w:val="Entrez votre numéro de téléphone 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Téléphone</w:t>
                </w:r>
              </w:sdtContent>
            </w:sdt>
          </w:p>
          <w:p w14:paraId="59C41C8F" w14:textId="77777777" w:rsidR="00730835" w:rsidRPr="004D498B" w:rsidRDefault="00BF01AE" w:rsidP="00FD19EA">
            <w:sdt>
              <w:sdtPr>
                <w:alias w:val="E-mail :"/>
                <w:tag w:val="E-mail 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E-mail</w:t>
                </w:r>
              </w:sdtContent>
            </w:sdt>
          </w:p>
          <w:p w14:paraId="2C4EAC32" w14:textId="5429919D" w:rsidR="00FD19EA" w:rsidRPr="004D498B" w:rsidRDefault="00BF01AE" w:rsidP="00730835">
            <w:pPr>
              <w:pStyle w:val="Coordonnes"/>
            </w:pPr>
            <w:sdt>
              <w:sdtPr>
                <w:alias w:val="Twitter :"/>
                <w:tag w:val="Twitter 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4D498B">
                  <w:rPr>
                    <w:lang w:bidi="fr-FR"/>
                  </w:rPr>
                  <w:t>@twitter</w:t>
                </w:r>
              </w:sdtContent>
            </w:sdt>
            <w:r w:rsidR="00FD19EA" w:rsidRPr="004D498B">
              <w:rPr>
                <w:lang w:bidi="fr-FR"/>
              </w:rPr>
              <w:t xml:space="preserve"> : </w:t>
            </w:r>
            <w:sdt>
              <w:sdtPr>
                <w:alias w:val="Pseudo Twitter :"/>
                <w:tag w:val="Pseudo Twitter 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alias w:val="Adresse web :"/>
              <w:tag w:val="Adresse web 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4D498B" w:rsidRDefault="00FD19EA" w:rsidP="00FD19EA">
                <w:r w:rsidRPr="004D498B">
                  <w:rPr>
                    <w:lang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4D498B" w:rsidRDefault="00242F54" w:rsidP="00FD19EA">
            <w:pPr>
              <w:pStyle w:val="Image"/>
            </w:pPr>
            <w:r w:rsidRPr="004D498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Groupe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E2815F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">
                      <o:lock v:ext="edit" aspectratio="t"/>
                      <v:group id="Groupe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otre nom :"/>
              <w:tag w:val="Votre nom 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4D498B" w:rsidRDefault="00FD19EA" w:rsidP="00FD19EA">
                <w:pPr>
                  <w:pStyle w:val="Nom"/>
                </w:pPr>
                <w:r w:rsidRPr="004D498B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 postale :"/>
              <w:tag w:val="Adresse postale 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4D498B" w:rsidRDefault="00FD19EA" w:rsidP="00FD19EA">
                <w:r w:rsidRPr="004D498B">
                  <w:rPr>
                    <w:lang w:bidi="fr-FR"/>
                  </w:rPr>
                  <w:t>Adresse postale</w:t>
                </w:r>
              </w:p>
            </w:sdtContent>
          </w:sdt>
          <w:p w14:paraId="7461D026" w14:textId="77777777" w:rsidR="00AF10EE" w:rsidRPr="004D498B" w:rsidRDefault="00BF01AE" w:rsidP="00730835">
            <w:pPr>
              <w:pStyle w:val="Coordonnes"/>
            </w:pPr>
            <w:sdt>
              <w:sdtPr>
                <w:alias w:val="Code postal, Ville :"/>
                <w:tag w:val="Code postal, Ville 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4D498B">
                  <w:rPr>
                    <w:lang w:bidi="fr-FR"/>
                  </w:rPr>
                  <w:t>Code postal, Ville</w:t>
                </w:r>
              </w:sdtContent>
            </w:sdt>
          </w:p>
          <w:p w14:paraId="21DC3DE0" w14:textId="77777777" w:rsidR="00730835" w:rsidRPr="004D498B" w:rsidRDefault="00BF01AE" w:rsidP="00FD19EA">
            <w:sdt>
              <w:sdtPr>
                <w:alias w:val="Téléphone :"/>
                <w:tag w:val="Téléphone 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Téléphone</w:t>
                </w:r>
              </w:sdtContent>
            </w:sdt>
          </w:p>
          <w:p w14:paraId="426CC11F" w14:textId="77777777" w:rsidR="00730835" w:rsidRPr="004D498B" w:rsidRDefault="00BF01AE" w:rsidP="00FD19EA">
            <w:sdt>
              <w:sdtPr>
                <w:alias w:val="E-mail :"/>
                <w:tag w:val="E-mail 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E-mail</w:t>
                </w:r>
              </w:sdtContent>
            </w:sdt>
          </w:p>
          <w:p w14:paraId="22FA5724" w14:textId="7F9641F1" w:rsidR="00FD19EA" w:rsidRPr="004D498B" w:rsidRDefault="00BF01AE" w:rsidP="00730835">
            <w:pPr>
              <w:pStyle w:val="Coordonnes"/>
            </w:pPr>
            <w:sdt>
              <w:sdtPr>
                <w:alias w:val="Twitter :"/>
                <w:tag w:val="Twitter 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4D498B">
                  <w:rPr>
                    <w:lang w:bidi="fr-FR"/>
                  </w:rPr>
                  <w:t>@twitter</w:t>
                </w:r>
              </w:sdtContent>
            </w:sdt>
            <w:r w:rsidR="00FD19EA" w:rsidRPr="004D498B">
              <w:rPr>
                <w:lang w:bidi="fr-FR"/>
              </w:rPr>
              <w:t xml:space="preserve"> : </w:t>
            </w:r>
            <w:sdt>
              <w:sdtPr>
                <w:alias w:val="Pseudo Twitter :"/>
                <w:tag w:val="Pseudo Twitter 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Pseudo Twitter</w:t>
                </w:r>
              </w:sdtContent>
            </w:sdt>
          </w:p>
          <w:p w14:paraId="13EB2051" w14:textId="117B4EF4" w:rsidR="00FD19EA" w:rsidRPr="004D498B" w:rsidRDefault="00BF01AE" w:rsidP="008736FF">
            <w:pPr>
              <w:rPr>
                <w:lang w:eastAsia="en-US"/>
              </w:rPr>
            </w:pPr>
            <w:sdt>
              <w:sdtPr>
                <w:alias w:val="Adresse web :"/>
                <w:tag w:val="Adresse web 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Adresse web</w:t>
                </w:r>
              </w:sdtContent>
            </w:sdt>
            <w:r w:rsidR="00FD19EA" w:rsidRPr="004D498B">
              <w:rPr>
                <w:lang w:bidi="fr-FR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4D498B" w:rsidRDefault="00242F54" w:rsidP="00FD19EA">
            <w:pPr>
              <w:pStyle w:val="Image"/>
            </w:pPr>
            <w:r w:rsidRPr="004D498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oupe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A24EF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">
                      <o:lock v:ext="edit" aspectratio="t"/>
                      <v:group id="Groupe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otre nom :"/>
              <w:tag w:val="Votre nom 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4D498B" w:rsidRDefault="00FD19EA" w:rsidP="00FD19EA">
                <w:pPr>
                  <w:pStyle w:val="Nom"/>
                </w:pPr>
                <w:r w:rsidRPr="004D498B">
                  <w:rPr>
                    <w:lang w:bidi="fr-FR"/>
                  </w:rPr>
                  <w:t>Votre nom</w:t>
                </w:r>
              </w:p>
            </w:sdtContent>
          </w:sdt>
          <w:p w14:paraId="786A08F7" w14:textId="7D0E1801" w:rsidR="00FD19EA" w:rsidRPr="004D498B" w:rsidRDefault="00BF01AE" w:rsidP="00FD19EA">
            <w:sdt>
              <w:sdtPr>
                <w:alias w:val="Adresse postale :"/>
                <w:tag w:val="Adresse postale 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4D498B">
                  <w:rPr>
                    <w:lang w:bidi="fr-FR"/>
                  </w:rPr>
                  <w:t>Adresse postale</w:t>
                </w:r>
              </w:sdtContent>
            </w:sdt>
            <w:r w:rsidR="00AF10EE" w:rsidRPr="004D498B">
              <w:rPr>
                <w:lang w:bidi="fr-FR"/>
              </w:rPr>
              <w:t>,</w:t>
            </w:r>
          </w:p>
          <w:p w14:paraId="27660EA7" w14:textId="77777777" w:rsidR="00AF10EE" w:rsidRPr="004D498B" w:rsidRDefault="00BF01AE" w:rsidP="00730835">
            <w:pPr>
              <w:pStyle w:val="Coordonnes"/>
            </w:pPr>
            <w:sdt>
              <w:sdtPr>
                <w:alias w:val="Code postal, Ville :"/>
                <w:tag w:val="Code postal, Ville 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4D498B">
                  <w:rPr>
                    <w:lang w:bidi="fr-FR"/>
                  </w:rPr>
                  <w:t>Code postal, Ville</w:t>
                </w:r>
              </w:sdtContent>
            </w:sdt>
          </w:p>
          <w:p w14:paraId="2F4FAC9A" w14:textId="77777777" w:rsidR="00730835" w:rsidRPr="004D498B" w:rsidRDefault="00BF01AE" w:rsidP="00FD19EA">
            <w:sdt>
              <w:sdtPr>
                <w:alias w:val="Téléphone :"/>
                <w:tag w:val="Téléphone 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Téléphone</w:t>
                </w:r>
              </w:sdtContent>
            </w:sdt>
          </w:p>
          <w:p w14:paraId="293A64AD" w14:textId="77777777" w:rsidR="00730835" w:rsidRPr="004D498B" w:rsidRDefault="00BF01AE" w:rsidP="00FD19EA">
            <w:sdt>
              <w:sdtPr>
                <w:alias w:val="E-mail :"/>
                <w:tag w:val="E-mail 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E-mail</w:t>
                </w:r>
              </w:sdtContent>
            </w:sdt>
          </w:p>
          <w:p w14:paraId="16E6EF15" w14:textId="6C84443A" w:rsidR="00FD19EA" w:rsidRPr="004D498B" w:rsidRDefault="00BF01AE" w:rsidP="00730835">
            <w:pPr>
              <w:pStyle w:val="Coordonnes"/>
            </w:pPr>
            <w:sdt>
              <w:sdtPr>
                <w:alias w:val="Twitter :"/>
                <w:tag w:val="Twitter 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4D498B">
                  <w:rPr>
                    <w:lang w:bidi="fr-FR"/>
                  </w:rPr>
                  <w:t>@twitter</w:t>
                </w:r>
              </w:sdtContent>
            </w:sdt>
            <w:r w:rsidR="00FD19EA" w:rsidRPr="004D498B">
              <w:rPr>
                <w:lang w:bidi="fr-FR"/>
              </w:rPr>
              <w:t xml:space="preserve"> : </w:t>
            </w:r>
            <w:sdt>
              <w:sdtPr>
                <w:alias w:val="Pseudo Twitter :"/>
                <w:tag w:val="Pseudo Twitter 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alias w:val="Adresse web :"/>
              <w:tag w:val="Adresse web 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4D498B" w:rsidRDefault="00FD19EA" w:rsidP="00FD19EA">
                <w:r w:rsidRPr="004D498B">
                  <w:rPr>
                    <w:lang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4D498B" w:rsidRDefault="00242F54" w:rsidP="00FD19EA">
            <w:pPr>
              <w:pStyle w:val="Image"/>
            </w:pPr>
            <w:r w:rsidRPr="004D498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oupe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688BC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">
                      <o:lock v:ext="edit" aspectratio="t"/>
                      <v:group id="Groupe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otre nom :"/>
              <w:tag w:val="Votre nom 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4D498B" w:rsidRDefault="00FD19EA" w:rsidP="00FD19EA">
                <w:pPr>
                  <w:pStyle w:val="Nom"/>
                </w:pPr>
                <w:r w:rsidRPr="004D498B">
                  <w:rPr>
                    <w:lang w:bidi="fr-FR"/>
                  </w:rPr>
                  <w:t>Votre nom</w:t>
                </w:r>
              </w:p>
            </w:sdtContent>
          </w:sdt>
          <w:p w14:paraId="5C230A81" w14:textId="5866410F" w:rsidR="00FD19EA" w:rsidRPr="004D498B" w:rsidRDefault="00BF01AE" w:rsidP="00FD19EA">
            <w:sdt>
              <w:sdtPr>
                <w:alias w:val="Adresse postale :"/>
                <w:tag w:val="Adresse postale 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4D498B">
                  <w:rPr>
                    <w:lang w:bidi="fr-FR"/>
                  </w:rPr>
                  <w:t>Adresse postale</w:t>
                </w:r>
              </w:sdtContent>
            </w:sdt>
            <w:r w:rsidR="00AF10EE" w:rsidRPr="004D498B">
              <w:rPr>
                <w:lang w:bidi="fr-FR"/>
              </w:rPr>
              <w:t>,</w:t>
            </w:r>
          </w:p>
          <w:p w14:paraId="1C2A23AF" w14:textId="77777777" w:rsidR="00AF10EE" w:rsidRPr="004D498B" w:rsidRDefault="00BF01AE" w:rsidP="00730835">
            <w:pPr>
              <w:pStyle w:val="Coordonnes"/>
            </w:pPr>
            <w:sdt>
              <w:sdtPr>
                <w:alias w:val="Code postal, Ville :"/>
                <w:tag w:val="Code postal, Ville 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4D498B">
                  <w:rPr>
                    <w:lang w:bidi="fr-FR"/>
                  </w:rPr>
                  <w:t>Code postal, Ville</w:t>
                </w:r>
              </w:sdtContent>
            </w:sdt>
          </w:p>
          <w:p w14:paraId="49CDDEED" w14:textId="77777777" w:rsidR="00730835" w:rsidRPr="004D498B" w:rsidRDefault="00BF01AE" w:rsidP="00FD19EA">
            <w:sdt>
              <w:sdtPr>
                <w:alias w:val="Téléphone :"/>
                <w:tag w:val="Téléphone 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Téléphone</w:t>
                </w:r>
              </w:sdtContent>
            </w:sdt>
          </w:p>
          <w:p w14:paraId="2CB6F620" w14:textId="77777777" w:rsidR="00730835" w:rsidRPr="004D498B" w:rsidRDefault="00BF01AE" w:rsidP="00FD19EA">
            <w:sdt>
              <w:sdtPr>
                <w:alias w:val="E-mail :"/>
                <w:tag w:val="E-mail 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E-mail</w:t>
                </w:r>
              </w:sdtContent>
            </w:sdt>
          </w:p>
          <w:p w14:paraId="4756DF8A" w14:textId="5D15E9CB" w:rsidR="00FD19EA" w:rsidRPr="004D498B" w:rsidRDefault="00BF01AE" w:rsidP="00730835">
            <w:pPr>
              <w:pStyle w:val="Coordonnes"/>
            </w:pPr>
            <w:sdt>
              <w:sdtPr>
                <w:alias w:val="Twitter :"/>
                <w:tag w:val="Twitter 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4D498B">
                  <w:rPr>
                    <w:lang w:bidi="fr-FR"/>
                  </w:rPr>
                  <w:t>@twitter</w:t>
                </w:r>
              </w:sdtContent>
            </w:sdt>
            <w:r w:rsidR="00FD19EA" w:rsidRPr="004D498B">
              <w:rPr>
                <w:lang w:bidi="fr-FR"/>
              </w:rPr>
              <w:t xml:space="preserve"> : </w:t>
            </w:r>
            <w:sdt>
              <w:sdtPr>
                <w:alias w:val="Pseudo Twitter :"/>
                <w:tag w:val="Pseudo Twitter 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4D498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alias w:val="Adresse web :"/>
              <w:tag w:val="Adresse web 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4D498B" w:rsidRDefault="00FD19EA" w:rsidP="00FD19EA">
                <w:r w:rsidRPr="004D498B">
                  <w:rPr>
                    <w:lang w:bidi="fr-FR"/>
                  </w:rPr>
                  <w:t>Adresse web</w:t>
                </w:r>
              </w:p>
            </w:sdtContent>
          </w:sdt>
        </w:tc>
      </w:tr>
    </w:tbl>
    <w:p w14:paraId="4AC57265" w14:textId="77777777" w:rsidR="00E94CBA" w:rsidRPr="004D498B" w:rsidRDefault="00E94CBA" w:rsidP="009C67BB"/>
    <w:sectPr w:rsidR="00E94CBA" w:rsidRPr="004D498B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8F1F5" w14:textId="77777777" w:rsidR="00BF01AE" w:rsidRDefault="00BF01AE" w:rsidP="0093710A">
      <w:r>
        <w:separator/>
      </w:r>
    </w:p>
  </w:endnote>
  <w:endnote w:type="continuationSeparator" w:id="0">
    <w:p w14:paraId="16B48138" w14:textId="77777777" w:rsidR="00BF01AE" w:rsidRDefault="00BF01AE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EEA60" w14:textId="77777777" w:rsidR="00BF01AE" w:rsidRDefault="00BF01AE" w:rsidP="0093710A">
      <w:r>
        <w:separator/>
      </w:r>
    </w:p>
  </w:footnote>
  <w:footnote w:type="continuationSeparator" w:id="0">
    <w:p w14:paraId="7B431305" w14:textId="77777777" w:rsidR="00BF01AE" w:rsidRDefault="00BF01AE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3106BD"/>
    <w:rsid w:val="00333B97"/>
    <w:rsid w:val="00360D51"/>
    <w:rsid w:val="003C28DB"/>
    <w:rsid w:val="003F1705"/>
    <w:rsid w:val="00412687"/>
    <w:rsid w:val="00462C4E"/>
    <w:rsid w:val="00486642"/>
    <w:rsid w:val="004D498B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84699"/>
    <w:rsid w:val="009A6BAE"/>
    <w:rsid w:val="009C67BB"/>
    <w:rsid w:val="009D78A3"/>
    <w:rsid w:val="00A44B39"/>
    <w:rsid w:val="00A67ADB"/>
    <w:rsid w:val="00AF015F"/>
    <w:rsid w:val="00AF10EE"/>
    <w:rsid w:val="00B008EB"/>
    <w:rsid w:val="00B129EC"/>
    <w:rsid w:val="00B27594"/>
    <w:rsid w:val="00B42F65"/>
    <w:rsid w:val="00BC20F4"/>
    <w:rsid w:val="00BF01AE"/>
    <w:rsid w:val="00C13C13"/>
    <w:rsid w:val="00C307D8"/>
    <w:rsid w:val="00C515E4"/>
    <w:rsid w:val="00C747F9"/>
    <w:rsid w:val="00D154D3"/>
    <w:rsid w:val="00E2623D"/>
    <w:rsid w:val="00E94CBA"/>
    <w:rsid w:val="00EF5E34"/>
    <w:rsid w:val="00F16789"/>
    <w:rsid w:val="00F61FEE"/>
    <w:rsid w:val="00F621A8"/>
    <w:rsid w:val="00F96E5F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fr-FR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03245B"/>
  </w:style>
  <w:style w:type="paragraph" w:styleId="1">
    <w:name w:val="heading 1"/>
    <w:basedOn w:val="a1"/>
    <w:next w:val="a1"/>
    <w:link w:val="10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Nom">
    <w:name w:val="Nom"/>
    <w:basedOn w:val="a1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a5">
    <w:name w:val="Strong"/>
    <w:basedOn w:val="a2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a6">
    <w:name w:val="Placeholder Text"/>
    <w:basedOn w:val="a2"/>
    <w:uiPriority w:val="99"/>
    <w:semiHidden/>
    <w:rPr>
      <w:color w:val="808080"/>
    </w:rPr>
  </w:style>
  <w:style w:type="paragraph" w:styleId="a7">
    <w:name w:val="Balloon Text"/>
    <w:basedOn w:val="a1"/>
    <w:link w:val="a8"/>
    <w:uiPriority w:val="99"/>
    <w:semiHidden/>
    <w:unhideWhenUsed/>
    <w:rPr>
      <w:rFonts w:ascii="Segoe UI" w:hAnsi="Segoe UI" w:cs="Segoe UI"/>
      <w:szCs w:val="18"/>
    </w:rPr>
  </w:style>
  <w:style w:type="character" w:customStyle="1" w:styleId="a8">
    <w:name w:val="批注框文本 字符"/>
    <w:basedOn w:val="a2"/>
    <w:link w:val="a7"/>
    <w:uiPriority w:val="99"/>
    <w:semiHidden/>
    <w:rPr>
      <w:rFonts w:ascii="Segoe UI" w:hAnsi="Segoe UI" w:cs="Segoe UI"/>
      <w:szCs w:val="18"/>
    </w:rPr>
  </w:style>
  <w:style w:type="paragraph" w:styleId="a9">
    <w:name w:val="Bibliography"/>
    <w:basedOn w:val="a1"/>
    <w:next w:val="a1"/>
    <w:uiPriority w:val="37"/>
    <w:semiHidden/>
    <w:unhideWhenUsed/>
    <w:rsid w:val="00333B97"/>
  </w:style>
  <w:style w:type="paragraph" w:styleId="aa">
    <w:name w:val="Block Text"/>
    <w:basedOn w:val="a1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ab">
    <w:name w:val="Body Text"/>
    <w:basedOn w:val="a1"/>
    <w:link w:val="ac"/>
    <w:uiPriority w:val="99"/>
    <w:semiHidden/>
    <w:unhideWhenUsed/>
    <w:rsid w:val="00333B97"/>
    <w:pPr>
      <w:spacing w:after="120"/>
    </w:pPr>
  </w:style>
  <w:style w:type="character" w:customStyle="1" w:styleId="ac">
    <w:name w:val="正文文本 字符"/>
    <w:basedOn w:val="a2"/>
    <w:link w:val="ab"/>
    <w:uiPriority w:val="99"/>
    <w:semiHidden/>
    <w:rsid w:val="00333B97"/>
  </w:style>
  <w:style w:type="paragraph" w:styleId="23">
    <w:name w:val="Body Text 2"/>
    <w:basedOn w:val="a1"/>
    <w:link w:val="24"/>
    <w:uiPriority w:val="99"/>
    <w:semiHidden/>
    <w:unhideWhenUsed/>
    <w:rsid w:val="00333B97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333B97"/>
  </w:style>
  <w:style w:type="paragraph" w:styleId="33">
    <w:name w:val="Body Text 3"/>
    <w:basedOn w:val="a1"/>
    <w:link w:val="34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333B97"/>
    <w:rPr>
      <w:szCs w:val="16"/>
    </w:rPr>
  </w:style>
  <w:style w:type="paragraph" w:styleId="ad">
    <w:name w:val="Body Text First Indent"/>
    <w:basedOn w:val="ab"/>
    <w:link w:val="ae"/>
    <w:uiPriority w:val="99"/>
    <w:semiHidden/>
    <w:unhideWhenUsed/>
    <w:rsid w:val="00333B97"/>
    <w:pPr>
      <w:spacing w:after="0"/>
      <w:ind w:firstLine="360"/>
    </w:pPr>
  </w:style>
  <w:style w:type="character" w:customStyle="1" w:styleId="ae">
    <w:name w:val="正文首行缩进 字符"/>
    <w:basedOn w:val="ac"/>
    <w:link w:val="ad"/>
    <w:uiPriority w:val="99"/>
    <w:semiHidden/>
    <w:rsid w:val="00333B97"/>
  </w:style>
  <w:style w:type="paragraph" w:styleId="af">
    <w:name w:val="Body Text Indent"/>
    <w:basedOn w:val="a1"/>
    <w:link w:val="af0"/>
    <w:uiPriority w:val="99"/>
    <w:semiHidden/>
    <w:unhideWhenUsed/>
    <w:rsid w:val="00333B97"/>
    <w:pPr>
      <w:spacing w:after="120"/>
      <w:ind w:left="360"/>
    </w:pPr>
  </w:style>
  <w:style w:type="character" w:customStyle="1" w:styleId="af0">
    <w:name w:val="正文文本缩进 字符"/>
    <w:basedOn w:val="a2"/>
    <w:link w:val="af"/>
    <w:uiPriority w:val="99"/>
    <w:semiHidden/>
    <w:rsid w:val="00333B97"/>
  </w:style>
  <w:style w:type="paragraph" w:styleId="25">
    <w:name w:val="Body Text First Indent 2"/>
    <w:basedOn w:val="af"/>
    <w:link w:val="26"/>
    <w:uiPriority w:val="99"/>
    <w:semiHidden/>
    <w:unhideWhenUsed/>
    <w:rsid w:val="00333B97"/>
    <w:pPr>
      <w:spacing w:after="0"/>
      <w:ind w:firstLine="360"/>
    </w:pPr>
  </w:style>
  <w:style w:type="character" w:customStyle="1" w:styleId="26">
    <w:name w:val="正文首行缩进 2 字符"/>
    <w:basedOn w:val="af0"/>
    <w:link w:val="25"/>
    <w:uiPriority w:val="99"/>
    <w:semiHidden/>
    <w:rsid w:val="00333B97"/>
  </w:style>
  <w:style w:type="paragraph" w:styleId="27">
    <w:name w:val="Body Text Indent 2"/>
    <w:basedOn w:val="a1"/>
    <w:link w:val="28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333B97"/>
  </w:style>
  <w:style w:type="paragraph" w:styleId="35">
    <w:name w:val="Body Text Indent 3"/>
    <w:basedOn w:val="a1"/>
    <w:link w:val="36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333B97"/>
    <w:rPr>
      <w:szCs w:val="16"/>
    </w:rPr>
  </w:style>
  <w:style w:type="character" w:styleId="af1">
    <w:name w:val="Book Title"/>
    <w:basedOn w:val="a2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f2">
    <w:name w:val="caption"/>
    <w:basedOn w:val="a1"/>
    <w:next w:val="a1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af3">
    <w:name w:val="Closing"/>
    <w:basedOn w:val="a1"/>
    <w:link w:val="af4"/>
    <w:uiPriority w:val="99"/>
    <w:semiHidden/>
    <w:unhideWhenUsed/>
    <w:rsid w:val="00333B97"/>
    <w:pPr>
      <w:ind w:left="4320"/>
    </w:pPr>
  </w:style>
  <w:style w:type="character" w:customStyle="1" w:styleId="af4">
    <w:name w:val="结束语 字符"/>
    <w:basedOn w:val="a2"/>
    <w:link w:val="af3"/>
    <w:uiPriority w:val="99"/>
    <w:semiHidden/>
    <w:rsid w:val="00333B97"/>
  </w:style>
  <w:style w:type="table" w:styleId="af5">
    <w:name w:val="Colorful Grid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af6">
    <w:name w:val="Colorful List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af7">
    <w:name w:val="Colorful Shading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8">
    <w:name w:val="annotation reference"/>
    <w:basedOn w:val="a2"/>
    <w:uiPriority w:val="99"/>
    <w:semiHidden/>
    <w:unhideWhenUsed/>
    <w:rsid w:val="00333B97"/>
    <w:rPr>
      <w:sz w:val="22"/>
      <w:szCs w:val="16"/>
    </w:rPr>
  </w:style>
  <w:style w:type="paragraph" w:styleId="af9">
    <w:name w:val="annotation text"/>
    <w:basedOn w:val="a1"/>
    <w:link w:val="afa"/>
    <w:uiPriority w:val="99"/>
    <w:semiHidden/>
    <w:unhideWhenUsed/>
    <w:rsid w:val="00333B97"/>
    <w:rPr>
      <w:szCs w:val="20"/>
    </w:rPr>
  </w:style>
  <w:style w:type="character" w:customStyle="1" w:styleId="afa">
    <w:name w:val="批注文字 字符"/>
    <w:basedOn w:val="a2"/>
    <w:link w:val="af9"/>
    <w:uiPriority w:val="99"/>
    <w:semiHidden/>
    <w:rsid w:val="00333B97"/>
    <w:rPr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333B97"/>
    <w:rPr>
      <w:b/>
      <w:bCs/>
    </w:rPr>
  </w:style>
  <w:style w:type="character" w:customStyle="1" w:styleId="afc">
    <w:name w:val="批注主题 字符"/>
    <w:basedOn w:val="afa"/>
    <w:link w:val="afb"/>
    <w:uiPriority w:val="99"/>
    <w:semiHidden/>
    <w:rsid w:val="00333B97"/>
    <w:rPr>
      <w:b/>
      <w:bCs/>
      <w:szCs w:val="20"/>
    </w:rPr>
  </w:style>
  <w:style w:type="table" w:styleId="afd">
    <w:name w:val="Dark List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afe">
    <w:name w:val="Date"/>
    <w:basedOn w:val="a1"/>
    <w:next w:val="a1"/>
    <w:link w:val="aff"/>
    <w:uiPriority w:val="99"/>
    <w:semiHidden/>
    <w:unhideWhenUsed/>
    <w:rsid w:val="00333B97"/>
  </w:style>
  <w:style w:type="character" w:customStyle="1" w:styleId="aff">
    <w:name w:val="日期 字符"/>
    <w:basedOn w:val="a2"/>
    <w:link w:val="afe"/>
    <w:uiPriority w:val="99"/>
    <w:semiHidden/>
    <w:rsid w:val="00333B97"/>
  </w:style>
  <w:style w:type="paragraph" w:styleId="aff0">
    <w:name w:val="Document Map"/>
    <w:basedOn w:val="a1"/>
    <w:link w:val="aff1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ff1">
    <w:name w:val="文档结构图 字符"/>
    <w:basedOn w:val="a2"/>
    <w:link w:val="aff0"/>
    <w:uiPriority w:val="99"/>
    <w:semiHidden/>
    <w:rsid w:val="00333B97"/>
    <w:rPr>
      <w:rFonts w:ascii="Segoe UI" w:hAnsi="Segoe UI" w:cs="Segoe UI"/>
      <w:szCs w:val="16"/>
    </w:rPr>
  </w:style>
  <w:style w:type="paragraph" w:styleId="aff2">
    <w:name w:val="E-mail Signature"/>
    <w:basedOn w:val="a1"/>
    <w:link w:val="aff3"/>
    <w:uiPriority w:val="99"/>
    <w:semiHidden/>
    <w:unhideWhenUsed/>
    <w:rsid w:val="00333B97"/>
  </w:style>
  <w:style w:type="character" w:customStyle="1" w:styleId="aff3">
    <w:name w:val="电子邮件签名 字符"/>
    <w:basedOn w:val="a2"/>
    <w:link w:val="aff2"/>
    <w:uiPriority w:val="99"/>
    <w:semiHidden/>
    <w:rsid w:val="00333B97"/>
  </w:style>
  <w:style w:type="character" w:styleId="aff4">
    <w:name w:val="Emphasis"/>
    <w:basedOn w:val="a2"/>
    <w:uiPriority w:val="20"/>
    <w:semiHidden/>
    <w:unhideWhenUsed/>
    <w:qFormat/>
    <w:rsid w:val="00333B97"/>
    <w:rPr>
      <w:i/>
      <w:iCs/>
    </w:rPr>
  </w:style>
  <w:style w:type="character" w:styleId="aff5">
    <w:name w:val="endnote reference"/>
    <w:basedOn w:val="a2"/>
    <w:uiPriority w:val="99"/>
    <w:semiHidden/>
    <w:unhideWhenUsed/>
    <w:rsid w:val="00333B97"/>
    <w:rPr>
      <w:vertAlign w:val="superscript"/>
    </w:rPr>
  </w:style>
  <w:style w:type="paragraph" w:styleId="aff6">
    <w:name w:val="endnote text"/>
    <w:basedOn w:val="a1"/>
    <w:link w:val="aff7"/>
    <w:uiPriority w:val="99"/>
    <w:semiHidden/>
    <w:unhideWhenUsed/>
    <w:rsid w:val="00333B97"/>
    <w:rPr>
      <w:szCs w:val="20"/>
    </w:rPr>
  </w:style>
  <w:style w:type="character" w:customStyle="1" w:styleId="aff7">
    <w:name w:val="尾注文本 字符"/>
    <w:basedOn w:val="a2"/>
    <w:link w:val="aff6"/>
    <w:uiPriority w:val="99"/>
    <w:semiHidden/>
    <w:rsid w:val="00333B97"/>
    <w:rPr>
      <w:szCs w:val="20"/>
    </w:rPr>
  </w:style>
  <w:style w:type="paragraph" w:styleId="aff8">
    <w:name w:val="envelope address"/>
    <w:basedOn w:val="a1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9">
    <w:name w:val="envelope return"/>
    <w:basedOn w:val="a1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affa">
    <w:name w:val="FollowedHyperlink"/>
    <w:basedOn w:val="a2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affb">
    <w:name w:val="footer"/>
    <w:basedOn w:val="a1"/>
    <w:link w:val="affc"/>
    <w:uiPriority w:val="99"/>
    <w:unhideWhenUsed/>
    <w:rsid w:val="0093710A"/>
  </w:style>
  <w:style w:type="character" w:customStyle="1" w:styleId="affc">
    <w:name w:val="页脚 字符"/>
    <w:basedOn w:val="a2"/>
    <w:link w:val="affb"/>
    <w:uiPriority w:val="99"/>
    <w:rsid w:val="0093710A"/>
  </w:style>
  <w:style w:type="character" w:styleId="affd">
    <w:name w:val="footnote reference"/>
    <w:basedOn w:val="a2"/>
    <w:uiPriority w:val="99"/>
    <w:semiHidden/>
    <w:unhideWhenUsed/>
    <w:rsid w:val="00333B97"/>
    <w:rPr>
      <w:vertAlign w:val="superscript"/>
    </w:rPr>
  </w:style>
  <w:style w:type="paragraph" w:styleId="affe">
    <w:name w:val="footnote text"/>
    <w:basedOn w:val="a1"/>
    <w:link w:val="afff"/>
    <w:uiPriority w:val="99"/>
    <w:semiHidden/>
    <w:unhideWhenUsed/>
    <w:rsid w:val="00333B97"/>
    <w:rPr>
      <w:szCs w:val="20"/>
    </w:rPr>
  </w:style>
  <w:style w:type="character" w:customStyle="1" w:styleId="afff">
    <w:name w:val="脚注文本 字符"/>
    <w:basedOn w:val="a2"/>
    <w:link w:val="affe"/>
    <w:uiPriority w:val="99"/>
    <w:semiHidden/>
    <w:rsid w:val="00333B97"/>
    <w:rPr>
      <w:szCs w:val="20"/>
    </w:rPr>
  </w:style>
  <w:style w:type="table" w:customStyle="1" w:styleId="TableauGrille1Clair1">
    <w:name w:val="Tableau Grille 1 Clair1"/>
    <w:basedOn w:val="a3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a3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21">
    <w:name w:val="Tableau Grille 1 Clair - Accentuation 21"/>
    <w:basedOn w:val="a3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31">
    <w:name w:val="Tableau Grille 1 Clair - Accentuation 31"/>
    <w:basedOn w:val="a3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41">
    <w:name w:val="Tableau Grille 1 Clair - Accentuation 41"/>
    <w:basedOn w:val="a3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51">
    <w:name w:val="Tableau Grille 1 Clair - Accentuation 51"/>
    <w:basedOn w:val="a3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1">
    <w:name w:val="Tableau Grille 1 Clair - Accentuation 61"/>
    <w:basedOn w:val="a3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a3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a3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Grille2-Accentuation21">
    <w:name w:val="Tableau Grille 2 - Accentuation 21"/>
    <w:basedOn w:val="a3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Grille2-Accentuation31">
    <w:name w:val="Tableau Grille 2 - Accentuation 31"/>
    <w:basedOn w:val="a3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Grille2-Accentuation41">
    <w:name w:val="Tableau Grille 2 - Accentuation 41"/>
    <w:basedOn w:val="a3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Grille2-Accentuation51">
    <w:name w:val="Tableau Grille 2 - Accentuation 51"/>
    <w:basedOn w:val="a3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Grille2-Accentuation61">
    <w:name w:val="Tableau Grille 2 - Accentuation 61"/>
    <w:basedOn w:val="a3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Grille31">
    <w:name w:val="Tableau Grille 31"/>
    <w:basedOn w:val="a3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3-Accentuation11">
    <w:name w:val="Tableau Grille 3 - Accentuation 11"/>
    <w:basedOn w:val="a3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eauGrille3-Accentuation21">
    <w:name w:val="Tableau Grille 3 - Accentuation 21"/>
    <w:basedOn w:val="a3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eauGrille3-Accentuation31">
    <w:name w:val="Tableau Grille 3 - Accentuation 31"/>
    <w:basedOn w:val="a3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eauGrille3-Accentuation41">
    <w:name w:val="Tableau Grille 3 - Accentuation 41"/>
    <w:basedOn w:val="a3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eauGrille3-Accentuation51">
    <w:name w:val="Tableau Grille 3 - Accentuation 51"/>
    <w:basedOn w:val="a3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eauGrille3-Accentuation61">
    <w:name w:val="Tableau Grille 3 - Accentuation 61"/>
    <w:basedOn w:val="a3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leauGrille41">
    <w:name w:val="Tableau Grille 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4-Accentuation11">
    <w:name w:val="Tableau Grille 4 - Accentuation 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Grille4-Accentuation21">
    <w:name w:val="Tableau Grille 4 - Accentuation 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Grille4-Accentuation31">
    <w:name w:val="Tableau Grille 4 - Accentuation 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Grille4-Accentuation41">
    <w:name w:val="Tableau Grille 4 - Accentuation 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Grille4-Accentuation51">
    <w:name w:val="Tableau Grille 4 - Accentuation 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Grille4-Accentuation61">
    <w:name w:val="Tableau Grille 4 - Accentuation 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Grille5Fonc1">
    <w:name w:val="Tableau Grille 5 Foncé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eauGrille5Fonc-Accentuation11">
    <w:name w:val="Tableau Grille 5 Foncé - Accentuation 1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leauGrille5Fonc-Accentuation21">
    <w:name w:val="Tableau Grille 5 Foncé - Accentuation 2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leauGrille5Fonc-Accentuation31">
    <w:name w:val="Tableau Grille 5 Foncé - Accentuation 3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leauGrille5Fonc-Accentuation41">
    <w:name w:val="Tableau Grille 5 Foncé - Accentuation 4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leauGrille5Fonc-Accentuation51">
    <w:name w:val="Tableau Grille 5 Foncé - Accentuation 5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leauGrille5Fonc-Accentuation61">
    <w:name w:val="Tableau Grille 5 Foncé - Accentuation 6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leauGrille6Couleur1">
    <w:name w:val="Tableau Grille 6 Couleur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6Couleur-Accentuation11">
    <w:name w:val="Tableau Grille 6 Couleur - Accentuation 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Grille6Couleur-Accentuation21">
    <w:name w:val="Tableau Grille 6 Couleur - Accentuation 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Grille6Couleur-Accentuation31">
    <w:name w:val="Tableau Grille 6 Couleur - Accentuation 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Grille6Couleur-Accentuation41">
    <w:name w:val="Tableau Grille 6 Couleur - Accentuation 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Grille6Couleur-Accentuation51">
    <w:name w:val="Tableau Grille 6 Couleur - Accentuation 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Grille6Couleur-Accentuation61">
    <w:name w:val="Tableau Grille 6 Couleur - Accentuation 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Grille7Couleur1">
    <w:name w:val="Tableau Grille 7 Couleur1"/>
    <w:basedOn w:val="a3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7Couleur-Accentuation11">
    <w:name w:val="Tableau Grille 7 Couleur - Accentuation 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eauGrille7Couleur-Accentuation21">
    <w:name w:val="Tableau Grille 7 Couleur - Accentuation 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eauGrille7Couleur-Accentuation31">
    <w:name w:val="Tableau Grille 7 Couleur - Accentuation 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eauGrille7Couleur-Accentuation41">
    <w:name w:val="Tableau Grille 7 Couleur - Accentuation 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eauGrille7Couleur-Accentuation51">
    <w:name w:val="Tableau Grille 7 Couleur - Accentuation 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eauGrille7Couleur-Accentuation61">
    <w:name w:val="Tableau Grille 7 Couleur - Accentuation 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fff0">
    <w:name w:val="header"/>
    <w:basedOn w:val="a1"/>
    <w:link w:val="afff1"/>
    <w:uiPriority w:val="99"/>
    <w:unhideWhenUsed/>
    <w:rsid w:val="0093710A"/>
  </w:style>
  <w:style w:type="character" w:customStyle="1" w:styleId="afff1">
    <w:name w:val="页眉 字符"/>
    <w:basedOn w:val="a2"/>
    <w:link w:val="afff0"/>
    <w:uiPriority w:val="99"/>
    <w:rsid w:val="0093710A"/>
  </w:style>
  <w:style w:type="character" w:customStyle="1" w:styleId="10">
    <w:name w:val="标题 1 字符"/>
    <w:basedOn w:val="a2"/>
    <w:link w:val="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22">
    <w:name w:val="标题 2 字符"/>
    <w:basedOn w:val="a2"/>
    <w:link w:val="21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32">
    <w:name w:val="标题 3 字符"/>
    <w:basedOn w:val="a2"/>
    <w:link w:val="31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42">
    <w:name w:val="标题 4 字符"/>
    <w:basedOn w:val="a2"/>
    <w:link w:val="41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52">
    <w:name w:val="标题 5 字符"/>
    <w:basedOn w:val="a2"/>
    <w:link w:val="51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60">
    <w:name w:val="标题 6 字符"/>
    <w:basedOn w:val="a2"/>
    <w:link w:val="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33B97"/>
  </w:style>
  <w:style w:type="paragraph" w:styleId="HTML0">
    <w:name w:val="HTML Address"/>
    <w:basedOn w:val="a1"/>
    <w:link w:val="HTML1"/>
    <w:uiPriority w:val="99"/>
    <w:semiHidden/>
    <w:unhideWhenUsed/>
    <w:rsid w:val="00333B97"/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333B97"/>
    <w:rPr>
      <w:i/>
      <w:iCs/>
    </w:rPr>
  </w:style>
  <w:style w:type="character" w:styleId="HTML2">
    <w:name w:val="HTML Cite"/>
    <w:basedOn w:val="a2"/>
    <w:uiPriority w:val="99"/>
    <w:semiHidden/>
    <w:unhideWhenUsed/>
    <w:rsid w:val="00333B97"/>
    <w:rPr>
      <w:i/>
      <w:iCs/>
    </w:rPr>
  </w:style>
  <w:style w:type="character" w:styleId="HTML3">
    <w:name w:val="HTML Code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333B9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333B9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33B97"/>
    <w:rPr>
      <w:i/>
      <w:iCs/>
    </w:rPr>
  </w:style>
  <w:style w:type="character" w:styleId="afff2">
    <w:name w:val="Hyperlink"/>
    <w:basedOn w:val="a2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333B97"/>
    <w:pPr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333B97"/>
    <w:pPr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333B97"/>
    <w:pPr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333B97"/>
    <w:pPr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333B97"/>
    <w:pPr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333B97"/>
    <w:pPr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333B97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33B97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33B97"/>
    <w:pPr>
      <w:ind w:left="1980" w:hanging="220"/>
    </w:pPr>
  </w:style>
  <w:style w:type="paragraph" w:styleId="afff3">
    <w:name w:val="index heading"/>
    <w:basedOn w:val="a1"/>
    <w:next w:val="1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fff4">
    <w:name w:val="Intense Emphasis"/>
    <w:basedOn w:val="a2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afff5">
    <w:name w:val="Intense Quote"/>
    <w:basedOn w:val="a1"/>
    <w:next w:val="a1"/>
    <w:link w:val="afff6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afff6">
    <w:name w:val="明显引用 字符"/>
    <w:basedOn w:val="a2"/>
    <w:link w:val="afff5"/>
    <w:uiPriority w:val="30"/>
    <w:semiHidden/>
    <w:rsid w:val="0003245B"/>
    <w:rPr>
      <w:i/>
      <w:iCs/>
      <w:color w:val="A1226E" w:themeColor="accent1" w:themeShade="BF"/>
    </w:rPr>
  </w:style>
  <w:style w:type="character" w:styleId="afff7">
    <w:name w:val="Intense Reference"/>
    <w:basedOn w:val="a2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afff8">
    <w:name w:val="Light Grid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afff9">
    <w:name w:val="Light List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afffa">
    <w:name w:val="Light Shading"/>
    <w:basedOn w:val="a3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afffb">
    <w:name w:val="line number"/>
    <w:basedOn w:val="a2"/>
    <w:uiPriority w:val="99"/>
    <w:semiHidden/>
    <w:unhideWhenUsed/>
    <w:rsid w:val="00333B97"/>
  </w:style>
  <w:style w:type="paragraph" w:styleId="afffc">
    <w:name w:val="List"/>
    <w:basedOn w:val="a1"/>
    <w:uiPriority w:val="99"/>
    <w:semiHidden/>
    <w:unhideWhenUsed/>
    <w:rsid w:val="00333B97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333B97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333B97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333B97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333B9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afffd">
    <w:name w:val="List Continue"/>
    <w:basedOn w:val="a1"/>
    <w:uiPriority w:val="99"/>
    <w:semiHidden/>
    <w:unhideWhenUsed/>
    <w:rsid w:val="00333B97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333B97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fffe">
    <w:name w:val="List Paragraph"/>
    <w:basedOn w:val="a1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leauListe1Clair1">
    <w:name w:val="Tableau Liste 1 Clair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1Clair-Accentuation11">
    <w:name w:val="Tableau Liste 1 Clair - Accentuation 1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1Clair-Accentuation21">
    <w:name w:val="Tableau Liste 1 Clair - Accentuation 2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1Clair-Accentuation31">
    <w:name w:val="Tableau Liste 1 Clair - Accentuation 3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1Clair-Accentuation41">
    <w:name w:val="Tableau Liste 1 Clair - Accentuation 4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1Clair-Accentuation51">
    <w:name w:val="Tableau Liste 1 Clair - Accentuation 5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1Clair-Accentuation61">
    <w:name w:val="Tableau Liste 1 Clair - Accentuation 6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21">
    <w:name w:val="Tableau Liste 21"/>
    <w:basedOn w:val="a3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2-Accentuation11">
    <w:name w:val="Tableau Liste 2 - Accentuation 11"/>
    <w:basedOn w:val="a3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2-Accentuation21">
    <w:name w:val="Tableau Liste 2 - Accentuation 21"/>
    <w:basedOn w:val="a3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2-Accentuation31">
    <w:name w:val="Tableau Liste 2 - Accentuation 31"/>
    <w:basedOn w:val="a3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2-Accentuation41">
    <w:name w:val="Tableau Liste 2 - Accentuation 41"/>
    <w:basedOn w:val="a3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2-Accentuation51">
    <w:name w:val="Tableau Liste 2 - Accentuation 51"/>
    <w:basedOn w:val="a3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2-Accentuation61">
    <w:name w:val="Tableau Liste 2 - Accentuation 61"/>
    <w:basedOn w:val="a3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31">
    <w:name w:val="Tableau Liste 31"/>
    <w:basedOn w:val="a3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eauListe3-Accentuation11">
    <w:name w:val="Tableau Liste 3 - Accentuation 11"/>
    <w:basedOn w:val="a3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leauListe3-Accentuation21">
    <w:name w:val="Tableau Liste 3 - Accentuation 21"/>
    <w:basedOn w:val="a3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leauListe3-Accentuation31">
    <w:name w:val="Tableau Liste 3 - Accentuation 31"/>
    <w:basedOn w:val="a3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leauListe3-Accentuation41">
    <w:name w:val="Tableau Liste 3 - Accentuation 41"/>
    <w:basedOn w:val="a3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leauListe3-Accentuation51">
    <w:name w:val="Tableau Liste 3 - Accentuation 51"/>
    <w:basedOn w:val="a3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leauListe3-Accentuation61">
    <w:name w:val="Tableau Liste 3 - Accentuation 61"/>
    <w:basedOn w:val="a3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leauListe41">
    <w:name w:val="Tableau Liste 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4-Accentuation11">
    <w:name w:val="Tableau Liste 4 - Accentuation 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4-Accentuation21">
    <w:name w:val="Tableau Liste 4 - Accentuation 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4-Accentuation31">
    <w:name w:val="Tableau Liste 4 - Accentuation 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4-Accentuation41">
    <w:name w:val="Tableau Liste 4 - Accentuation 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4-Accentuation51">
    <w:name w:val="Tableau Liste 4 - Accentuation 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4-Accentuation61">
    <w:name w:val="Tableau Liste 4 - Accentuation 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5Fonc1">
    <w:name w:val="Tableau Liste 5 Foncé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11">
    <w:name w:val="Tableau Liste 5 Foncé - Accentuation 1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21">
    <w:name w:val="Tableau Liste 5 Foncé - Accentuation 2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31">
    <w:name w:val="Tableau Liste 5 Foncé - Accentuation 3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41">
    <w:name w:val="Tableau Liste 5 Foncé - Accentuation 4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51">
    <w:name w:val="Tableau Liste 5 Foncé - Accentuation 5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61">
    <w:name w:val="Tableau Liste 5 Foncé - Accentuation 6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6Couleur1">
    <w:name w:val="Tableau Liste 6 Couleur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6Couleur-Accentuation11">
    <w:name w:val="Tableau Liste 6 Couleur - Accentuation 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6Couleur-Accentuation21">
    <w:name w:val="Tableau Liste 6 Couleur - Accentuation 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6Couleur-Accentuation31">
    <w:name w:val="Tableau Liste 6 Couleur - Accentuation 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6Couleur-Accentuation41">
    <w:name w:val="Tableau Liste 6 Couleur - Accentuation 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6Couleur-Accentuation51">
    <w:name w:val="Tableau Liste 6 Couleur - Accentuation 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6Couleur-Accentuation61">
    <w:name w:val="Tableau Liste 6 Couleur - Accentuation 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7Couleur1">
    <w:name w:val="Tableau Liste 7 Couleur1"/>
    <w:basedOn w:val="a3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11">
    <w:name w:val="Tableau Liste 7 Couleur - Accentuation 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21">
    <w:name w:val="Tableau Liste 7 Couleur - Accentuation 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31">
    <w:name w:val="Tableau Liste 7 Couleur - Accentuation 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41">
    <w:name w:val="Tableau Liste 7 Couleur - Accentuation 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51">
    <w:name w:val="Tableau Liste 7 Couleur - Accentuation 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61">
    <w:name w:val="Tableau Liste 7 Couleur - Accentuation 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macro"/>
    <w:link w:val="affff0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f0">
    <w:name w:val="宏文本 字符"/>
    <w:basedOn w:val="a2"/>
    <w:link w:val="affff"/>
    <w:uiPriority w:val="99"/>
    <w:semiHidden/>
    <w:rsid w:val="00333B97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2d">
    <w:name w:val="Medium Lis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1"/>
    <w:link w:val="affff2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ffff2">
    <w:name w:val="信息标题 字符"/>
    <w:basedOn w:val="a2"/>
    <w:link w:val="affff1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ffff3">
    <w:name w:val="No Spacing"/>
    <w:uiPriority w:val="1"/>
    <w:semiHidden/>
    <w:unhideWhenUsed/>
    <w:qFormat/>
    <w:rsid w:val="00333B97"/>
  </w:style>
  <w:style w:type="paragraph" w:styleId="affff4">
    <w:name w:val="Normal (Web)"/>
    <w:basedOn w:val="a1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ffff5">
    <w:name w:val="Normal Indent"/>
    <w:basedOn w:val="a1"/>
    <w:uiPriority w:val="99"/>
    <w:semiHidden/>
    <w:unhideWhenUsed/>
    <w:rsid w:val="00333B97"/>
    <w:pPr>
      <w:ind w:left="720"/>
    </w:pPr>
  </w:style>
  <w:style w:type="paragraph" w:styleId="affff6">
    <w:name w:val="Note Heading"/>
    <w:basedOn w:val="a1"/>
    <w:next w:val="a1"/>
    <w:link w:val="affff7"/>
    <w:uiPriority w:val="99"/>
    <w:semiHidden/>
    <w:unhideWhenUsed/>
    <w:rsid w:val="00333B97"/>
  </w:style>
  <w:style w:type="character" w:customStyle="1" w:styleId="affff7">
    <w:name w:val="注释标题 字符"/>
    <w:basedOn w:val="a2"/>
    <w:link w:val="affff6"/>
    <w:uiPriority w:val="99"/>
    <w:semiHidden/>
    <w:rsid w:val="00333B97"/>
  </w:style>
  <w:style w:type="character" w:styleId="affff8">
    <w:name w:val="page number"/>
    <w:basedOn w:val="a2"/>
    <w:uiPriority w:val="99"/>
    <w:semiHidden/>
    <w:unhideWhenUsed/>
    <w:rsid w:val="00333B97"/>
  </w:style>
  <w:style w:type="table" w:customStyle="1" w:styleId="Tableausimple11">
    <w:name w:val="Tableau simple 11"/>
    <w:basedOn w:val="a3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21">
    <w:name w:val="Tableau simple 21"/>
    <w:basedOn w:val="a3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ausimple31">
    <w:name w:val="Tableau simple 31"/>
    <w:basedOn w:val="a3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41">
    <w:name w:val="Tableau simple 41"/>
    <w:basedOn w:val="a3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51">
    <w:name w:val="Tableau simple 51"/>
    <w:basedOn w:val="a3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Plain Text"/>
    <w:basedOn w:val="a1"/>
    <w:link w:val="affffa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ffffa">
    <w:name w:val="纯文本 字符"/>
    <w:basedOn w:val="a2"/>
    <w:link w:val="affff9"/>
    <w:uiPriority w:val="99"/>
    <w:semiHidden/>
    <w:rsid w:val="00333B97"/>
    <w:rPr>
      <w:rFonts w:ascii="Consolas" w:hAnsi="Consolas"/>
      <w:szCs w:val="21"/>
    </w:rPr>
  </w:style>
  <w:style w:type="paragraph" w:styleId="affffb">
    <w:name w:val="Quote"/>
    <w:basedOn w:val="a1"/>
    <w:next w:val="a1"/>
    <w:link w:val="affffc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c">
    <w:name w:val="引用 字符"/>
    <w:basedOn w:val="a2"/>
    <w:link w:val="affffb"/>
    <w:uiPriority w:val="29"/>
    <w:semiHidden/>
    <w:rsid w:val="00333B97"/>
    <w:rPr>
      <w:i/>
      <w:iCs/>
      <w:color w:val="404040" w:themeColor="text1" w:themeTint="BF"/>
    </w:rPr>
  </w:style>
  <w:style w:type="paragraph" w:styleId="affffd">
    <w:name w:val="Salutation"/>
    <w:basedOn w:val="a1"/>
    <w:next w:val="a1"/>
    <w:link w:val="affffe"/>
    <w:uiPriority w:val="99"/>
    <w:semiHidden/>
    <w:unhideWhenUsed/>
    <w:rsid w:val="00333B97"/>
  </w:style>
  <w:style w:type="character" w:customStyle="1" w:styleId="affffe">
    <w:name w:val="称呼 字符"/>
    <w:basedOn w:val="a2"/>
    <w:link w:val="affffd"/>
    <w:uiPriority w:val="99"/>
    <w:semiHidden/>
    <w:rsid w:val="00333B97"/>
  </w:style>
  <w:style w:type="paragraph" w:styleId="afffff">
    <w:name w:val="Signature"/>
    <w:basedOn w:val="a1"/>
    <w:link w:val="afffff0"/>
    <w:uiPriority w:val="99"/>
    <w:semiHidden/>
    <w:unhideWhenUsed/>
    <w:rsid w:val="00333B97"/>
    <w:pPr>
      <w:ind w:left="4320"/>
    </w:pPr>
  </w:style>
  <w:style w:type="character" w:customStyle="1" w:styleId="afffff0">
    <w:name w:val="签名 字符"/>
    <w:basedOn w:val="a2"/>
    <w:link w:val="afffff"/>
    <w:uiPriority w:val="99"/>
    <w:semiHidden/>
    <w:rsid w:val="00333B97"/>
  </w:style>
  <w:style w:type="paragraph" w:styleId="afffff1">
    <w:name w:val="Subtitle"/>
    <w:basedOn w:val="a1"/>
    <w:next w:val="a1"/>
    <w:link w:val="afffff2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2">
    <w:name w:val="副标题 字符"/>
    <w:basedOn w:val="a2"/>
    <w:link w:val="afffff1"/>
    <w:uiPriority w:val="11"/>
    <w:semiHidden/>
    <w:rsid w:val="00333B97"/>
    <w:rPr>
      <w:color w:val="5A5A5A" w:themeColor="text1" w:themeTint="A5"/>
      <w:spacing w:val="15"/>
    </w:rPr>
  </w:style>
  <w:style w:type="character" w:styleId="afffff3">
    <w:name w:val="Subtle Emphasis"/>
    <w:basedOn w:val="a2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afffff4">
    <w:name w:val="Subtle Reference"/>
    <w:basedOn w:val="a2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3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3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Grid"/>
    <w:basedOn w:val="a3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claire1">
    <w:name w:val="Grille de tableau claire1"/>
    <w:basedOn w:val="a3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a">
    <w:name w:val="Table List 1"/>
    <w:basedOn w:val="a3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3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3">
    <w:name w:val="Table List 7"/>
    <w:basedOn w:val="a3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333B97"/>
    <w:pPr>
      <w:ind w:left="220" w:hanging="220"/>
    </w:pPr>
  </w:style>
  <w:style w:type="paragraph" w:styleId="afffff9">
    <w:name w:val="table of figures"/>
    <w:basedOn w:val="a1"/>
    <w:next w:val="a1"/>
    <w:uiPriority w:val="99"/>
    <w:semiHidden/>
    <w:unhideWhenUsed/>
    <w:rsid w:val="00333B97"/>
  </w:style>
  <w:style w:type="table" w:styleId="afffffa">
    <w:name w:val="Table Professional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3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Web 1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itle"/>
    <w:basedOn w:val="a1"/>
    <w:next w:val="a1"/>
    <w:link w:val="afffffd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fffd">
    <w:name w:val="标题 字符"/>
    <w:basedOn w:val="a2"/>
    <w:link w:val="afffffc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fffffe">
    <w:name w:val="toa heading"/>
    <w:basedOn w:val="a1"/>
    <w:next w:val="a1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e">
    <w:name w:val="toc 1"/>
    <w:basedOn w:val="a1"/>
    <w:next w:val="a1"/>
    <w:autoRedefine/>
    <w:uiPriority w:val="39"/>
    <w:semiHidden/>
    <w:unhideWhenUsed/>
    <w:rsid w:val="00333B97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333B97"/>
    <w:pPr>
      <w:spacing w:after="100"/>
      <w:ind w:left="220"/>
    </w:pPr>
  </w:style>
  <w:style w:type="paragraph" w:styleId="3f3">
    <w:name w:val="toc 3"/>
    <w:basedOn w:val="a1"/>
    <w:next w:val="a1"/>
    <w:autoRedefine/>
    <w:uiPriority w:val="39"/>
    <w:semiHidden/>
    <w:unhideWhenUsed/>
    <w:rsid w:val="00333B97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333B97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333B97"/>
    <w:pPr>
      <w:spacing w:after="100"/>
      <w:ind w:left="880"/>
    </w:pPr>
  </w:style>
  <w:style w:type="paragraph" w:styleId="64">
    <w:name w:val="toc 6"/>
    <w:basedOn w:val="a1"/>
    <w:next w:val="a1"/>
    <w:autoRedefine/>
    <w:uiPriority w:val="39"/>
    <w:semiHidden/>
    <w:unhideWhenUsed/>
    <w:rsid w:val="00333B97"/>
    <w:pPr>
      <w:spacing w:after="100"/>
      <w:ind w:left="1100"/>
    </w:pPr>
  </w:style>
  <w:style w:type="paragraph" w:styleId="74">
    <w:name w:val="toc 7"/>
    <w:basedOn w:val="a1"/>
    <w:next w:val="a1"/>
    <w:autoRedefine/>
    <w:uiPriority w:val="39"/>
    <w:semiHidden/>
    <w:unhideWhenUsed/>
    <w:rsid w:val="00333B97"/>
    <w:pPr>
      <w:spacing w:after="100"/>
      <w:ind w:left="1320"/>
    </w:pPr>
  </w:style>
  <w:style w:type="paragraph" w:styleId="84">
    <w:name w:val="toc 8"/>
    <w:basedOn w:val="a1"/>
    <w:next w:val="a1"/>
    <w:autoRedefine/>
    <w:uiPriority w:val="39"/>
    <w:semiHidden/>
    <w:unhideWhenUsed/>
    <w:rsid w:val="00333B97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333B97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333B97"/>
    <w:pPr>
      <w:outlineLvl w:val="9"/>
    </w:pPr>
  </w:style>
  <w:style w:type="paragraph" w:customStyle="1" w:styleId="Image">
    <w:name w:val="Image"/>
    <w:basedOn w:val="a1"/>
    <w:qFormat/>
    <w:rsid w:val="00730835"/>
    <w:pPr>
      <w:spacing w:before="100" w:after="900"/>
    </w:pPr>
  </w:style>
  <w:style w:type="paragraph" w:customStyle="1" w:styleId="Coordonnes">
    <w:name w:val="Coordonnées"/>
    <w:basedOn w:val="a1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CD6BAC" w:rsidP="00CD6BAC">
          <w:pPr>
            <w:pStyle w:val="EB2915AC5B7148238E670817ECAE3C505"/>
          </w:pPr>
          <w:r w:rsidRPr="004D498B">
            <w:rPr>
              <w:lang w:bidi="fr-FR"/>
            </w:rPr>
            <w:t>Votre nom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CD6BAC" w:rsidP="00CD6BAC">
          <w:pPr>
            <w:pStyle w:val="EDE85CBFDEB946BA976A00375CDD70D75"/>
          </w:pPr>
          <w:r w:rsidRPr="004D498B">
            <w:rPr>
              <w:lang w:bidi="fr-FR"/>
            </w:rPr>
            <w:t>Adresse postale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CD6BAC" w:rsidP="00CD6BAC">
          <w:pPr>
            <w:pStyle w:val="BB469DDB865F4940B94D37BBCAC31AA85"/>
          </w:pPr>
          <w:r w:rsidRPr="004D498B">
            <w:rPr>
              <w:lang w:bidi="fr-FR"/>
            </w:rPr>
            <w:t>Téléphone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CD6BAC" w:rsidP="00CD6BAC">
          <w:pPr>
            <w:pStyle w:val="6B660E85DA0F4D469A5C444899B890115"/>
          </w:pPr>
          <w:r w:rsidRPr="004D498B">
            <w:rPr>
              <w:lang w:bidi="fr-FR"/>
            </w:rPr>
            <w:t>Adresse de courrier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CD6BAC" w:rsidP="00CD6BAC">
          <w:pPr>
            <w:pStyle w:val="5A811E54763E482FBC114272ACDBE68F5"/>
          </w:pPr>
          <w:r w:rsidRPr="004D498B">
            <w:rPr>
              <w:lang w:bidi="fr-FR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CD6BAC" w:rsidP="00CD6BAC">
          <w:pPr>
            <w:pStyle w:val="5287874DBCF44449B8937DE21EA8C4F35"/>
          </w:pPr>
          <w:r w:rsidRPr="004D498B">
            <w:rPr>
              <w:lang w:bidi="fr-FR"/>
            </w:rPr>
            <w:t>Pseudo Twitter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CD6BAC" w:rsidP="00CD6BAC">
          <w:pPr>
            <w:pStyle w:val="33C5315CE54243B28D8D7D34E490BCAC5"/>
          </w:pPr>
          <w:r w:rsidRPr="004D498B">
            <w:rPr>
              <w:lang w:bidi="fr-FR"/>
            </w:rPr>
            <w:t>Votre nom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CD6BAC" w:rsidP="00CD6BAC">
          <w:pPr>
            <w:pStyle w:val="EAF7492FE6E24591AA98E2B476719A4A5"/>
          </w:pPr>
          <w:r w:rsidRPr="004D498B">
            <w:rPr>
              <w:lang w:bidi="fr-FR"/>
            </w:rPr>
            <w:t>Adresse postale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CD6BAC" w:rsidP="00CD6BAC">
          <w:pPr>
            <w:pStyle w:val="02C2EBD8CB1B4CBFA57F23FBA76B533A5"/>
          </w:pPr>
          <w:r w:rsidRPr="004D498B">
            <w:rPr>
              <w:lang w:bidi="fr-FR"/>
            </w:rPr>
            <w:t>Téléphone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CD6BAC" w:rsidP="00CD6BAC">
          <w:pPr>
            <w:pStyle w:val="BFE4A80932B34CF38C560C219303D1165"/>
          </w:pPr>
          <w:r w:rsidRPr="004D498B">
            <w:rPr>
              <w:lang w:bidi="fr-FR"/>
            </w:rPr>
            <w:t>E-mail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CD6BAC" w:rsidP="00CD6BAC">
          <w:pPr>
            <w:pStyle w:val="11A44AC944164F73BCFB221C58D70BFD5"/>
          </w:pPr>
          <w:r w:rsidRPr="004D498B">
            <w:rPr>
              <w:lang w:bidi="fr-FR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CD6BAC" w:rsidP="00CD6BAC">
          <w:pPr>
            <w:pStyle w:val="E06A62DD763342E39DBDAC432E2841EC5"/>
          </w:pPr>
          <w:r w:rsidRPr="004D498B">
            <w:rPr>
              <w:lang w:bidi="fr-FR"/>
            </w:rPr>
            <w:t>Pseudo Twitter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CD6BAC" w:rsidP="00CD6BAC">
          <w:pPr>
            <w:pStyle w:val="16D285FD58AD40478A17ED689C1AF7195"/>
          </w:pPr>
          <w:r w:rsidRPr="004D498B">
            <w:rPr>
              <w:lang w:bidi="fr-FR"/>
            </w:rPr>
            <w:t>Adresse web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CD6BAC" w:rsidP="00CD6BAC">
          <w:pPr>
            <w:pStyle w:val="557B906642314D30A24920A09A4E36775"/>
          </w:pPr>
          <w:r w:rsidRPr="004D498B">
            <w:rPr>
              <w:lang w:bidi="fr-FR"/>
            </w:rPr>
            <w:t>Votre nom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CD6BAC" w:rsidP="00CD6BAC">
          <w:pPr>
            <w:pStyle w:val="E4FE0DAE8E4548C4A5D5BCD3B7B600265"/>
          </w:pPr>
          <w:r w:rsidRPr="004D498B">
            <w:rPr>
              <w:lang w:bidi="fr-FR"/>
            </w:rPr>
            <w:t>Adresse postale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CD6BAC" w:rsidP="00CD6BAC">
          <w:pPr>
            <w:pStyle w:val="F48D92DDB96A49A7909D6B3ABC0F1CFA5"/>
          </w:pPr>
          <w:r w:rsidRPr="004D498B">
            <w:rPr>
              <w:lang w:bidi="fr-FR"/>
            </w:rPr>
            <w:t>Téléphone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CD6BAC" w:rsidP="00CD6BAC">
          <w:pPr>
            <w:pStyle w:val="AF9410C26C09453780B768487B59A3185"/>
          </w:pPr>
          <w:r w:rsidRPr="004D498B">
            <w:rPr>
              <w:lang w:bidi="fr-FR"/>
            </w:rPr>
            <w:t>E-mail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CD6BAC" w:rsidP="00CD6BAC">
          <w:pPr>
            <w:pStyle w:val="77E51353D91F47C19E219C44B43FBAC95"/>
          </w:pPr>
          <w:r w:rsidRPr="004D498B">
            <w:rPr>
              <w:lang w:bidi="fr-FR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CD6BAC" w:rsidP="00CD6BAC">
          <w:pPr>
            <w:pStyle w:val="C05D9D02E0E647BAA7D93147C523D19E5"/>
          </w:pPr>
          <w:r w:rsidRPr="004D498B">
            <w:rPr>
              <w:lang w:bidi="fr-FR"/>
            </w:rPr>
            <w:t>Pseudo Twitter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CD6BAC" w:rsidP="00CD6BAC">
          <w:pPr>
            <w:pStyle w:val="FA76F88FE5B542F3A5E270D9AF8E35B95"/>
          </w:pPr>
          <w:r w:rsidRPr="004D498B">
            <w:rPr>
              <w:lang w:bidi="fr-FR"/>
            </w:rPr>
            <w:t>Adresse web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CD6BAC" w:rsidP="00CD6BAC">
          <w:pPr>
            <w:pStyle w:val="B8455C5067454B5FACAFE8858AC2DF0B5"/>
          </w:pPr>
          <w:r w:rsidRPr="004D498B">
            <w:rPr>
              <w:lang w:bidi="fr-FR"/>
            </w:rPr>
            <w:t>Votre nom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CD6BAC" w:rsidP="00CD6BAC">
          <w:pPr>
            <w:pStyle w:val="35487FCE1E91420BAA229650C10CBAE25"/>
          </w:pPr>
          <w:r w:rsidRPr="004D498B">
            <w:rPr>
              <w:lang w:bidi="fr-FR"/>
            </w:rPr>
            <w:t>Adresse postale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CD6BAC" w:rsidP="00CD6BAC">
          <w:pPr>
            <w:pStyle w:val="8029D1E7D60141488FFC77D072C0394E5"/>
          </w:pPr>
          <w:r w:rsidRPr="004D498B">
            <w:rPr>
              <w:lang w:bidi="fr-FR"/>
            </w:rPr>
            <w:t>Téléphone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CD6BAC" w:rsidP="00CD6BAC">
          <w:pPr>
            <w:pStyle w:val="49ADD01B51CB456191F7BF47858DE0ED5"/>
          </w:pPr>
          <w:r w:rsidRPr="004D498B">
            <w:rPr>
              <w:lang w:bidi="fr-FR"/>
            </w:rPr>
            <w:t>E-mail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CD6BAC" w:rsidP="00CD6BAC">
          <w:pPr>
            <w:pStyle w:val="B9C18112AC904B14A5972922A564AC875"/>
          </w:pPr>
          <w:r w:rsidRPr="004D498B">
            <w:rPr>
              <w:lang w:bidi="fr-FR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CD6BAC" w:rsidP="00CD6BAC">
          <w:pPr>
            <w:pStyle w:val="D9B1929B615647EC840C4EDB803A5A635"/>
          </w:pPr>
          <w:r w:rsidRPr="004D498B">
            <w:rPr>
              <w:lang w:bidi="fr-FR"/>
            </w:rPr>
            <w:t>Pseudo Twitter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CD6BAC" w:rsidP="00CD6BAC">
          <w:pPr>
            <w:pStyle w:val="8ADC6666B005476585D8CDF5481DCD5C5"/>
          </w:pPr>
          <w:r w:rsidRPr="004D498B">
            <w:rPr>
              <w:lang w:bidi="fr-FR"/>
            </w:rPr>
            <w:t>Adresse web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CD6BAC" w:rsidP="00CD6BAC">
          <w:pPr>
            <w:pStyle w:val="BCB296CCCBA84AE587B2858F29D67CF55"/>
          </w:pPr>
          <w:r w:rsidRPr="004D498B">
            <w:rPr>
              <w:lang w:bidi="fr-FR"/>
            </w:rPr>
            <w:t>Votre nom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CD6BAC" w:rsidP="00CD6BAC">
          <w:pPr>
            <w:pStyle w:val="1007F6FF0DA44E32BD5D3176F759FE3C5"/>
          </w:pPr>
          <w:r w:rsidRPr="004D498B">
            <w:rPr>
              <w:lang w:bidi="fr-FR"/>
            </w:rPr>
            <w:t>Adresse postale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CD6BAC" w:rsidP="00CD6BAC">
          <w:pPr>
            <w:pStyle w:val="1332A3AB9E10415AB3BCB773442B24575"/>
          </w:pPr>
          <w:r w:rsidRPr="004D498B">
            <w:rPr>
              <w:lang w:bidi="fr-FR"/>
            </w:rPr>
            <w:t>Téléphone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CD6BAC" w:rsidP="00CD6BAC">
          <w:pPr>
            <w:pStyle w:val="96716D416D3C43D5A2EF4EF5860DD4235"/>
          </w:pPr>
          <w:r w:rsidRPr="004D498B">
            <w:rPr>
              <w:lang w:bidi="fr-FR"/>
            </w:rPr>
            <w:t>E-mail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CD6BAC" w:rsidP="00CD6BAC">
          <w:pPr>
            <w:pStyle w:val="3D205F086AD742C89D2E924F75DCEFEE5"/>
          </w:pPr>
          <w:r w:rsidRPr="004D498B">
            <w:rPr>
              <w:lang w:bidi="fr-FR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CD6BAC" w:rsidP="00CD6BAC">
          <w:pPr>
            <w:pStyle w:val="AD935371A3CD419FBF48D0FFB83DFA9B5"/>
          </w:pPr>
          <w:r w:rsidRPr="004D498B">
            <w:rPr>
              <w:lang w:bidi="fr-FR"/>
            </w:rPr>
            <w:t>Pseudo Twitter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CD6BAC" w:rsidP="00CD6BAC">
          <w:pPr>
            <w:pStyle w:val="7774FC68C87E494689C27471D820F3745"/>
          </w:pPr>
          <w:r w:rsidRPr="004D498B">
            <w:rPr>
              <w:lang w:bidi="fr-FR"/>
            </w:rPr>
            <w:t>Adresse web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CD6BAC" w:rsidP="00CD6BAC">
          <w:pPr>
            <w:pStyle w:val="4A9404B4D6AC4D88882B1A89528959A55"/>
          </w:pPr>
          <w:r w:rsidRPr="004D498B">
            <w:rPr>
              <w:lang w:bidi="fr-FR"/>
            </w:rPr>
            <w:t>Votre nom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CD6BAC" w:rsidP="00CD6BAC">
          <w:pPr>
            <w:pStyle w:val="9E39715992CB4A23BA1EECC326F783B65"/>
          </w:pPr>
          <w:r w:rsidRPr="004D498B">
            <w:rPr>
              <w:lang w:bidi="fr-FR"/>
            </w:rPr>
            <w:t>Adresse postale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CD6BAC" w:rsidP="00CD6BAC">
          <w:pPr>
            <w:pStyle w:val="2CF7AA03A5174C808662D0ACC2AEF8755"/>
          </w:pPr>
          <w:r w:rsidRPr="004D498B">
            <w:rPr>
              <w:lang w:bidi="fr-FR"/>
            </w:rPr>
            <w:t>Téléphone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CD6BAC" w:rsidP="00CD6BAC">
          <w:pPr>
            <w:pStyle w:val="2912EE4220134C3FADF4FECB66F038B15"/>
          </w:pPr>
          <w:r w:rsidRPr="004D498B">
            <w:rPr>
              <w:lang w:bidi="fr-FR"/>
            </w:rPr>
            <w:t>E-mail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CD6BAC" w:rsidP="00CD6BAC">
          <w:pPr>
            <w:pStyle w:val="288C556658C74B82BB14F3F25589481F5"/>
          </w:pPr>
          <w:r w:rsidRPr="004D498B">
            <w:rPr>
              <w:lang w:bidi="fr-FR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CD6BAC" w:rsidP="00CD6BAC">
          <w:pPr>
            <w:pStyle w:val="195CDFA46A72432FBEF35D7712F67A375"/>
          </w:pPr>
          <w:r w:rsidRPr="004D498B">
            <w:rPr>
              <w:lang w:bidi="fr-FR"/>
            </w:rPr>
            <w:t>Pseudo Twitter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CD6BAC" w:rsidP="00CD6BAC">
          <w:pPr>
            <w:pStyle w:val="FAF67C5311704C7A9AA289215B583A3B5"/>
          </w:pPr>
          <w:r w:rsidRPr="004D498B">
            <w:rPr>
              <w:lang w:bidi="fr-FR"/>
            </w:rPr>
            <w:t>Adresse web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CD6BAC" w:rsidP="00CD6BAC">
          <w:pPr>
            <w:pStyle w:val="D63FB422ECC34896B1E928A60B98861E5"/>
          </w:pPr>
          <w:r w:rsidRPr="004D498B">
            <w:rPr>
              <w:lang w:bidi="fr-FR"/>
            </w:rPr>
            <w:t>Votre nom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CD6BAC" w:rsidP="00CD6BAC">
          <w:pPr>
            <w:pStyle w:val="E388390A99EE4C92A5B98E4A86B7FB4C5"/>
          </w:pPr>
          <w:r w:rsidRPr="004D498B">
            <w:rPr>
              <w:lang w:bidi="fr-FR"/>
            </w:rPr>
            <w:t>Adresse postale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CD6BAC" w:rsidP="00CD6BAC">
          <w:pPr>
            <w:pStyle w:val="9A800666439E4B39B933CEC78185CD7F5"/>
          </w:pPr>
          <w:r w:rsidRPr="004D498B">
            <w:rPr>
              <w:lang w:bidi="fr-FR"/>
            </w:rPr>
            <w:t>Téléphone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CD6BAC" w:rsidP="00CD6BAC">
          <w:pPr>
            <w:pStyle w:val="C03EDDF6DB214755A90DFBC581DCD5E45"/>
          </w:pPr>
          <w:r w:rsidRPr="004D498B">
            <w:rPr>
              <w:lang w:bidi="fr-FR"/>
            </w:rPr>
            <w:t>E-mail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CD6BAC" w:rsidP="00CD6BAC">
          <w:pPr>
            <w:pStyle w:val="5561E38A28AF4BF5BAEAD3A455D457AC5"/>
          </w:pPr>
          <w:r w:rsidRPr="004D498B">
            <w:rPr>
              <w:lang w:bidi="fr-FR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CD6BAC" w:rsidP="00CD6BAC">
          <w:pPr>
            <w:pStyle w:val="39C32D344F1B47E7A83A2FDA56E83B045"/>
          </w:pPr>
          <w:r w:rsidRPr="004D498B">
            <w:rPr>
              <w:lang w:bidi="fr-FR"/>
            </w:rPr>
            <w:t>Pseudo Twitter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CD6BAC" w:rsidP="00CD6BAC">
          <w:pPr>
            <w:pStyle w:val="46B880EE803945B98922941F2080C3025"/>
          </w:pPr>
          <w:r w:rsidRPr="004D498B">
            <w:rPr>
              <w:lang w:bidi="fr-FR"/>
            </w:rPr>
            <w:t>Adresse web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CD6BAC" w:rsidP="00CD6BAC">
          <w:pPr>
            <w:pStyle w:val="954E045EFF5D41CB9A410799059AC8915"/>
          </w:pPr>
          <w:r w:rsidRPr="004D498B">
            <w:rPr>
              <w:lang w:bidi="fr-FR"/>
            </w:rPr>
            <w:t>Votre nom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CD6BAC" w:rsidP="00CD6BAC">
          <w:pPr>
            <w:pStyle w:val="6009AD3ABFFA4E5C9952807ECB20F4F05"/>
          </w:pPr>
          <w:r w:rsidRPr="004D498B">
            <w:rPr>
              <w:lang w:bidi="fr-FR"/>
            </w:rPr>
            <w:t>Adresse postale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CD6BAC" w:rsidP="00CD6BAC">
          <w:pPr>
            <w:pStyle w:val="28D5802C19E3490EAB3250B16A12510B5"/>
          </w:pPr>
          <w:r w:rsidRPr="004D498B">
            <w:rPr>
              <w:lang w:bidi="fr-FR"/>
            </w:rPr>
            <w:t>Téléphone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CD6BAC" w:rsidP="00CD6BAC">
          <w:pPr>
            <w:pStyle w:val="9C197254A782429EA4F33A8936EC03845"/>
          </w:pPr>
          <w:r w:rsidRPr="004D498B">
            <w:rPr>
              <w:lang w:bidi="fr-FR"/>
            </w:rPr>
            <w:t>E-mail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CD6BAC" w:rsidP="00CD6BAC">
          <w:pPr>
            <w:pStyle w:val="3A270EEAB07A4B9194C6D36252A2FCE85"/>
          </w:pPr>
          <w:r w:rsidRPr="004D498B">
            <w:rPr>
              <w:lang w:bidi="fr-FR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CD6BAC" w:rsidP="00CD6BAC">
          <w:pPr>
            <w:pStyle w:val="C5BCF5143FCE48858D0C246D439BEBF35"/>
          </w:pPr>
          <w:r w:rsidRPr="004D498B">
            <w:rPr>
              <w:lang w:bidi="fr-FR"/>
            </w:rPr>
            <w:t>Pseudo Twitter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CD6BAC" w:rsidP="00CD6BAC">
          <w:pPr>
            <w:pStyle w:val="9477A7B727194D4BA4D4D18C049376855"/>
          </w:pPr>
          <w:r w:rsidRPr="004D498B">
            <w:rPr>
              <w:lang w:bidi="fr-FR"/>
            </w:rPr>
            <w:t>Adresse web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CD6BAC" w:rsidP="00CD6BAC">
          <w:pPr>
            <w:pStyle w:val="DC1641FB13DE4FB69A3DD1BAE4AFC3315"/>
          </w:pPr>
          <w:r w:rsidRPr="004D498B">
            <w:rPr>
              <w:lang w:bidi="fr-FR"/>
            </w:rPr>
            <w:t>Votre nom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CD6BAC" w:rsidP="00CD6BAC">
          <w:pPr>
            <w:pStyle w:val="6568843B20A64AFA9A5AAC1E478F4D7A5"/>
          </w:pPr>
          <w:r w:rsidRPr="004D498B">
            <w:rPr>
              <w:lang w:bidi="fr-FR"/>
            </w:rPr>
            <w:t>Adresse postale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CD6BAC" w:rsidP="00CD6BAC">
          <w:pPr>
            <w:pStyle w:val="2CFE3F9D5AC64C91922A0C3E4D7D904D5"/>
          </w:pPr>
          <w:r w:rsidRPr="004D498B">
            <w:rPr>
              <w:lang w:bidi="fr-FR"/>
            </w:rPr>
            <w:t>Téléphone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CD6BAC" w:rsidP="00CD6BAC">
          <w:pPr>
            <w:pStyle w:val="6A7814946B7B4E58846D9A13FF6A11D05"/>
          </w:pPr>
          <w:r w:rsidRPr="004D498B">
            <w:rPr>
              <w:lang w:bidi="fr-FR"/>
            </w:rPr>
            <w:t>E-mail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CD6BAC" w:rsidP="00CD6BAC">
          <w:pPr>
            <w:pStyle w:val="DBE5A7D4D71349469A5CC06129E13C6C5"/>
          </w:pPr>
          <w:r w:rsidRPr="004D498B">
            <w:rPr>
              <w:lang w:bidi="fr-FR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CD6BAC" w:rsidP="00CD6BAC">
          <w:pPr>
            <w:pStyle w:val="85E1B0BFA9324CFF94424BF663E837345"/>
          </w:pPr>
          <w:r w:rsidRPr="004D498B">
            <w:rPr>
              <w:lang w:bidi="fr-FR"/>
            </w:rPr>
            <w:t>Pseudo Twitter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CD6BAC" w:rsidP="00CD6BAC">
          <w:pPr>
            <w:pStyle w:val="740C6A2E84AC4B67ADABBC5492E91AED5"/>
          </w:pPr>
          <w:r w:rsidRPr="004D498B">
            <w:rPr>
              <w:lang w:bidi="fr-FR"/>
            </w:rPr>
            <w:t>Adresse web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CD6BAC" w:rsidP="00CD6BAC">
          <w:pPr>
            <w:pStyle w:val="C75D25D6DD6D47A995D57F609F4155D45"/>
          </w:pPr>
          <w:r w:rsidRPr="004D498B">
            <w:rPr>
              <w:lang w:bidi="fr-FR"/>
            </w:rPr>
            <w:t>Votre nom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CD6BAC" w:rsidP="00CD6BAC">
          <w:pPr>
            <w:pStyle w:val="A91A32CD614B412AB8FF8837DE38A3D05"/>
          </w:pPr>
          <w:r w:rsidRPr="004D498B">
            <w:rPr>
              <w:lang w:bidi="fr-FR"/>
            </w:rPr>
            <w:t>Adresse postale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CD6BAC" w:rsidP="00CD6BAC">
          <w:pPr>
            <w:pStyle w:val="EE5AB7679752438295E09A2AC01D5E345"/>
          </w:pPr>
          <w:r w:rsidRPr="004D498B">
            <w:rPr>
              <w:lang w:bidi="fr-FR"/>
            </w:rPr>
            <w:t>Téléphone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CD6BAC" w:rsidP="00CD6BAC">
          <w:pPr>
            <w:pStyle w:val="765E4862A055484DAF118EAD5C61F9DE5"/>
          </w:pPr>
          <w:r w:rsidRPr="004D498B">
            <w:rPr>
              <w:lang w:bidi="fr-FR"/>
            </w:rPr>
            <w:t>E-mail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CD6BAC" w:rsidP="00CD6BAC">
          <w:pPr>
            <w:pStyle w:val="0CE683E604624000BC39090F700FF51D5"/>
          </w:pPr>
          <w:r w:rsidRPr="004D498B">
            <w:rPr>
              <w:lang w:bidi="fr-FR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CD6BAC" w:rsidP="00CD6BAC">
          <w:pPr>
            <w:pStyle w:val="2190EB9F9ECE47E1BE28ADA0B4654B4A5"/>
          </w:pPr>
          <w:r w:rsidRPr="004D498B">
            <w:rPr>
              <w:lang w:bidi="fr-FR"/>
            </w:rPr>
            <w:t>Pseudo Twitter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CD6BAC" w:rsidP="00CD6BAC">
          <w:pPr>
            <w:pStyle w:val="D14BF767E4C74BDDB56149B7B866D75D5"/>
          </w:pPr>
          <w:r w:rsidRPr="004D498B">
            <w:rPr>
              <w:lang w:bidi="fr-FR"/>
            </w:rPr>
            <w:t>Adresse web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CD6BAC" w:rsidP="00CD6BAC">
          <w:pPr>
            <w:pStyle w:val="56EB7651D74F4D9DBAFAB3896DA46A774"/>
          </w:pPr>
          <w:r w:rsidRPr="004D498B">
            <w:rPr>
              <w:lang w:bidi="fr-FR"/>
            </w:rPr>
            <w:t>Code postal, Ville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CD6BAC" w:rsidP="00CD6BAC">
          <w:pPr>
            <w:pStyle w:val="B7A6DA7B8ABF4D4CACA38D73D0E924525"/>
          </w:pPr>
          <w:r w:rsidRPr="004D498B">
            <w:rPr>
              <w:lang w:bidi="fr-FR"/>
            </w:rPr>
            <w:t>Code postal, Ville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CD6BAC" w:rsidP="00CD6BAC">
          <w:pPr>
            <w:pStyle w:val="E4988B95C5C34031BF2D13ABF563213F5"/>
          </w:pPr>
          <w:r w:rsidRPr="004D498B">
            <w:rPr>
              <w:lang w:bidi="fr-FR"/>
            </w:rPr>
            <w:t>Code postal, Ville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CD6BAC" w:rsidP="00CD6BAC">
          <w:pPr>
            <w:pStyle w:val="6C1E1D8475E24C5ABADFE934C597554A5"/>
          </w:pPr>
          <w:r w:rsidRPr="004D498B">
            <w:rPr>
              <w:lang w:bidi="fr-FR"/>
            </w:rPr>
            <w:t>Code postal, Ville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CD6BAC" w:rsidP="00CD6BAC">
          <w:pPr>
            <w:pStyle w:val="43D0CC09E8F2427EBE4CEE71B1D1FE1A5"/>
          </w:pPr>
          <w:r w:rsidRPr="004D498B">
            <w:rPr>
              <w:lang w:bidi="fr-FR"/>
            </w:rPr>
            <w:t>Code postal, Ville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CD6BAC" w:rsidP="00CD6BAC">
          <w:pPr>
            <w:pStyle w:val="8621FE4C12C946B7906C8555D29772E35"/>
          </w:pPr>
          <w:r w:rsidRPr="004D498B">
            <w:rPr>
              <w:lang w:bidi="fr-FR"/>
            </w:rPr>
            <w:t>Code postal, Ville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CD6BAC" w:rsidP="00CD6BAC">
          <w:pPr>
            <w:pStyle w:val="6C7C6AFFE9D14DA8B859835D99FA17475"/>
          </w:pPr>
          <w:r w:rsidRPr="004D498B">
            <w:rPr>
              <w:lang w:bidi="fr-FR"/>
            </w:rPr>
            <w:t>Code postal, Ville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CD6BAC" w:rsidP="00CD6BAC">
          <w:pPr>
            <w:pStyle w:val="857C909B7312441B85991CFB06EA000C5"/>
          </w:pPr>
          <w:r w:rsidRPr="004D498B">
            <w:rPr>
              <w:lang w:bidi="fr-FR"/>
            </w:rPr>
            <w:t>Code postal, Ville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CD6BAC" w:rsidP="00CD6BAC">
          <w:pPr>
            <w:pStyle w:val="8A19A38376D44FDCA3364F2E59A996915"/>
          </w:pPr>
          <w:r w:rsidRPr="004D498B">
            <w:rPr>
              <w:lang w:bidi="fr-FR"/>
            </w:rPr>
            <w:t>Code postal, Ville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CD6BAC" w:rsidP="00CD6BAC">
          <w:pPr>
            <w:pStyle w:val="38AD9EEC26434D95A1D098F3C1495BE25"/>
          </w:pPr>
          <w:r w:rsidRPr="004D498B">
            <w:rPr>
              <w:lang w:bidi="fr-FR"/>
            </w:rPr>
            <w:t>Code postal, Ville</w:t>
          </w:r>
        </w:p>
      </w:docPartBody>
    </w:docPart>
    <w:docPart>
      <w:docPartPr>
        <w:name w:val="1035B991BE0341FF998FC5DE2D380AC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3286D8-D5BD-4139-B0C8-F25873E15AC6}"/>
      </w:docPartPr>
      <w:docPartBody>
        <w:p w:rsidR="00000000" w:rsidRDefault="00CD6BAC" w:rsidP="00CD6BAC">
          <w:pPr>
            <w:pStyle w:val="1035B991BE0341FF998FC5DE2D380ACA1"/>
          </w:pPr>
          <w:r w:rsidRPr="004D498B">
            <w:rPr>
              <w:lang w:bidi="fr-FR"/>
            </w:rPr>
            <w:t>Adresse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8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9C35E7"/>
    <w:rsid w:val="00A406F8"/>
    <w:rsid w:val="00B94127"/>
    <w:rsid w:val="00BB3D55"/>
    <w:rsid w:val="00BD1BA6"/>
    <w:rsid w:val="00BF3574"/>
    <w:rsid w:val="00C359C6"/>
    <w:rsid w:val="00CC218C"/>
    <w:rsid w:val="00CD69DE"/>
    <w:rsid w:val="00CD6BAC"/>
    <w:rsid w:val="00CF66BB"/>
    <w:rsid w:val="00DA1AD3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D6BAC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2">
    <w:name w:val="EB2915AC5B7148238E670817ECAE3C50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2">
    <w:name w:val="EDE85CBFDEB946BA976A00375CDD70D7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2">
    <w:name w:val="B7A6DA7B8ABF4D4CACA38D73D0E92452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2">
    <w:name w:val="BB469DDB865F4940B94D37BBCAC31AA8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2">
    <w:name w:val="6B660E85DA0F4D469A5C444899B89011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2">
    <w:name w:val="5A811E54763E482FBC114272ACDBE68F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2">
    <w:name w:val="5287874DBCF44449B8937DE21EA8C4F3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2">
    <w:name w:val="4286DF52A0A64E4BA42A790784A40632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2">
    <w:name w:val="33C5315CE54243B28D8D7D34E490BCAC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2">
    <w:name w:val="EAF7492FE6E24591AA98E2B476719A4A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1">
    <w:name w:val="56EB7651D74F4D9DBAFAB3896DA46A77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2">
    <w:name w:val="02C2EBD8CB1B4CBFA57F23FBA76B533A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2">
    <w:name w:val="BFE4A80932B34CF38C560C219303D116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2">
    <w:name w:val="11A44AC944164F73BCFB221C58D70BFD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2">
    <w:name w:val="E06A62DD763342E39DBDAC432E2841EC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2">
    <w:name w:val="16D285FD58AD40478A17ED689C1AF719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2">
    <w:name w:val="557B906642314D30A24920A09A4E3677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2">
    <w:name w:val="E4FE0DAE8E4548C4A5D5BCD3B7B60026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2">
    <w:name w:val="E4988B95C5C34031BF2D13ABF563213F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2">
    <w:name w:val="F48D92DDB96A49A7909D6B3ABC0F1CFA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2">
    <w:name w:val="AF9410C26C09453780B768487B59A318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2">
    <w:name w:val="77E51353D91F47C19E219C44B43FBAC9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2">
    <w:name w:val="C05D9D02E0E647BAA7D93147C523D19E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2">
    <w:name w:val="FA76F88FE5B542F3A5E270D9AF8E35B9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2">
    <w:name w:val="B8455C5067454B5FACAFE8858AC2DF0B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2">
    <w:name w:val="35487FCE1E91420BAA229650C10CBAE2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2">
    <w:name w:val="6C1E1D8475E24C5ABADFE934C597554A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2">
    <w:name w:val="8029D1E7D60141488FFC77D072C0394E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2">
    <w:name w:val="49ADD01B51CB456191F7BF47858DE0ED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2">
    <w:name w:val="B9C18112AC904B14A5972922A564AC87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2">
    <w:name w:val="D9B1929B615647EC840C4EDB803A5A63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2">
    <w:name w:val="8ADC6666B005476585D8CDF5481DCD5C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2">
    <w:name w:val="BCB296CCCBA84AE587B2858F29D67CF5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2">
    <w:name w:val="1007F6FF0DA44E32BD5D3176F759FE3C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2">
    <w:name w:val="43D0CC09E8F2427EBE4CEE71B1D1FE1A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2">
    <w:name w:val="1332A3AB9E10415AB3BCB773442B2457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2">
    <w:name w:val="96716D416D3C43D5A2EF4EF5860DD423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2">
    <w:name w:val="3D205F086AD742C89D2E924F75DCEFEE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2">
    <w:name w:val="AD935371A3CD419FBF48D0FFB83DFA9B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2">
    <w:name w:val="7774FC68C87E494689C27471D820F374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2">
    <w:name w:val="4A9404B4D6AC4D88882B1A89528959A5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2">
    <w:name w:val="9E39715992CB4A23BA1EECC326F783B6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2">
    <w:name w:val="8621FE4C12C946B7906C8555D29772E3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2">
    <w:name w:val="2CF7AA03A5174C808662D0ACC2AEF875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2">
    <w:name w:val="2912EE4220134C3FADF4FECB66F038B1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2">
    <w:name w:val="288C556658C74B82BB14F3F25589481F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2">
    <w:name w:val="195CDFA46A72432FBEF35D7712F67A37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2">
    <w:name w:val="FAF67C5311704C7A9AA289215B583A3B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2">
    <w:name w:val="D63FB422ECC34896B1E928A60B98861E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2">
    <w:name w:val="E388390A99EE4C92A5B98E4A86B7FB4C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2">
    <w:name w:val="6C7C6AFFE9D14DA8B859835D99FA1747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2">
    <w:name w:val="9A800666439E4B39B933CEC78185CD7F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2">
    <w:name w:val="C03EDDF6DB214755A90DFBC581DCD5E4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2">
    <w:name w:val="5561E38A28AF4BF5BAEAD3A455D457AC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2">
    <w:name w:val="39C32D344F1B47E7A83A2FDA56E83B04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2">
    <w:name w:val="46B880EE803945B98922941F2080C302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2">
    <w:name w:val="954E045EFF5D41CB9A410799059AC891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2">
    <w:name w:val="6009AD3ABFFA4E5C9952807ECB20F4F0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2">
    <w:name w:val="857C909B7312441B85991CFB06EA000C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2">
    <w:name w:val="28D5802C19E3490EAB3250B16A12510B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2">
    <w:name w:val="9C197254A782429EA4F33A8936EC0384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2">
    <w:name w:val="3A270EEAB07A4B9194C6D36252A2FCE8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2">
    <w:name w:val="C5BCF5143FCE48858D0C246D439BEBF3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2">
    <w:name w:val="9477A7B727194D4BA4D4D18C04937685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2">
    <w:name w:val="DC1641FB13DE4FB69A3DD1BAE4AFC331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2">
    <w:name w:val="6568843B20A64AFA9A5AAC1E478F4D7A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2">
    <w:name w:val="8A19A38376D44FDCA3364F2E59A99691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2">
    <w:name w:val="2CFE3F9D5AC64C91922A0C3E4D7D904D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2">
    <w:name w:val="6A7814946B7B4E58846D9A13FF6A11D0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2">
    <w:name w:val="DBE5A7D4D71349469A5CC06129E13C6C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2">
    <w:name w:val="85E1B0BFA9324CFF94424BF663E83734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2">
    <w:name w:val="740C6A2E84AC4B67ADABBC5492E91AED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2">
    <w:name w:val="C75D25D6DD6D47A995D57F609F4155D4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2">
    <w:name w:val="A91A32CD614B412AB8FF8837DE38A3D0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2">
    <w:name w:val="38AD9EEC26434D95A1D098F3C1495BE2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2">
    <w:name w:val="EE5AB7679752438295E09A2AC01D5E34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2">
    <w:name w:val="765E4862A055484DAF118EAD5C61F9DE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2">
    <w:name w:val="0CE683E604624000BC39090F700FF51D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2">
    <w:name w:val="2190EB9F9ECE47E1BE28ADA0B4654B4A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2">
    <w:name w:val="D14BF767E4C74BDDB56149B7B866D75D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3">
    <w:name w:val="EB2915AC5B7148238E670817ECAE3C50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3">
    <w:name w:val="EDE85CBFDEB946BA976A00375CDD70D7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3">
    <w:name w:val="B7A6DA7B8ABF4D4CACA38D73D0E92452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3">
    <w:name w:val="BB469DDB865F4940B94D37BBCAC31AA8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3">
    <w:name w:val="6B660E85DA0F4D469A5C444899B89011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3">
    <w:name w:val="5A811E54763E482FBC114272ACDBE68F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3">
    <w:name w:val="5287874DBCF44449B8937DE21EA8C4F3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3">
    <w:name w:val="4286DF52A0A64E4BA42A790784A40632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3">
    <w:name w:val="33C5315CE54243B28D8D7D34E490BCAC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3">
    <w:name w:val="EAF7492FE6E24591AA98E2B476719A4A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2">
    <w:name w:val="56EB7651D74F4D9DBAFAB3896DA46A77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3">
    <w:name w:val="02C2EBD8CB1B4CBFA57F23FBA76B533A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3">
    <w:name w:val="BFE4A80932B34CF38C560C219303D116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3">
    <w:name w:val="11A44AC944164F73BCFB221C58D70BFD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3">
    <w:name w:val="E06A62DD763342E39DBDAC432E2841EC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3">
    <w:name w:val="16D285FD58AD40478A17ED689C1AF719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3">
    <w:name w:val="557B906642314D30A24920A09A4E3677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3">
    <w:name w:val="E4FE0DAE8E4548C4A5D5BCD3B7B60026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3">
    <w:name w:val="E4988B95C5C34031BF2D13ABF563213F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3">
    <w:name w:val="F48D92DDB96A49A7909D6B3ABC0F1CFA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3">
    <w:name w:val="AF9410C26C09453780B768487B59A318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3">
    <w:name w:val="77E51353D91F47C19E219C44B43FBAC9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3">
    <w:name w:val="C05D9D02E0E647BAA7D93147C523D19E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3">
    <w:name w:val="FA76F88FE5B542F3A5E270D9AF8E35B9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3">
    <w:name w:val="B8455C5067454B5FACAFE8858AC2DF0B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3">
    <w:name w:val="35487FCE1E91420BAA229650C10CBAE2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3">
    <w:name w:val="6C1E1D8475E24C5ABADFE934C597554A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3">
    <w:name w:val="8029D1E7D60141488FFC77D072C0394E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3">
    <w:name w:val="49ADD01B51CB456191F7BF47858DE0ED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3">
    <w:name w:val="B9C18112AC904B14A5972922A564AC87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3">
    <w:name w:val="D9B1929B615647EC840C4EDB803A5A63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3">
    <w:name w:val="8ADC6666B005476585D8CDF5481DCD5C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3">
    <w:name w:val="BCB296CCCBA84AE587B2858F29D67CF5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3">
    <w:name w:val="1007F6FF0DA44E32BD5D3176F759FE3C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3">
    <w:name w:val="43D0CC09E8F2427EBE4CEE71B1D1FE1A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3">
    <w:name w:val="1332A3AB9E10415AB3BCB773442B2457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3">
    <w:name w:val="96716D416D3C43D5A2EF4EF5860DD423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3">
    <w:name w:val="3D205F086AD742C89D2E924F75DCEFEE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3">
    <w:name w:val="AD935371A3CD419FBF48D0FFB83DFA9B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3">
    <w:name w:val="7774FC68C87E494689C27471D820F374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3">
    <w:name w:val="4A9404B4D6AC4D88882B1A89528959A5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3">
    <w:name w:val="9E39715992CB4A23BA1EECC326F783B6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3">
    <w:name w:val="8621FE4C12C946B7906C8555D29772E3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3">
    <w:name w:val="2CF7AA03A5174C808662D0ACC2AEF875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3">
    <w:name w:val="2912EE4220134C3FADF4FECB66F038B1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3">
    <w:name w:val="288C556658C74B82BB14F3F25589481F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3">
    <w:name w:val="195CDFA46A72432FBEF35D7712F67A37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3">
    <w:name w:val="FAF67C5311704C7A9AA289215B583A3B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3">
    <w:name w:val="D63FB422ECC34896B1E928A60B98861E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3">
    <w:name w:val="E388390A99EE4C92A5B98E4A86B7FB4C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3">
    <w:name w:val="6C7C6AFFE9D14DA8B859835D99FA1747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3">
    <w:name w:val="9A800666439E4B39B933CEC78185CD7F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3">
    <w:name w:val="C03EDDF6DB214755A90DFBC581DCD5E4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3">
    <w:name w:val="5561E38A28AF4BF5BAEAD3A455D457AC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3">
    <w:name w:val="39C32D344F1B47E7A83A2FDA56E83B04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3">
    <w:name w:val="46B880EE803945B98922941F2080C302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3">
    <w:name w:val="954E045EFF5D41CB9A410799059AC891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3">
    <w:name w:val="6009AD3ABFFA4E5C9952807ECB20F4F0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3">
    <w:name w:val="857C909B7312441B85991CFB06EA000C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3">
    <w:name w:val="28D5802C19E3490EAB3250B16A12510B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3">
    <w:name w:val="9C197254A782429EA4F33A8936EC0384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3">
    <w:name w:val="3A270EEAB07A4B9194C6D36252A2FCE8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3">
    <w:name w:val="C5BCF5143FCE48858D0C246D439BEBF3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3">
    <w:name w:val="9477A7B727194D4BA4D4D18C04937685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3">
    <w:name w:val="DC1641FB13DE4FB69A3DD1BAE4AFC331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3">
    <w:name w:val="6568843B20A64AFA9A5AAC1E478F4D7A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3">
    <w:name w:val="8A19A38376D44FDCA3364F2E59A99691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3">
    <w:name w:val="2CFE3F9D5AC64C91922A0C3E4D7D904D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3">
    <w:name w:val="6A7814946B7B4E58846D9A13FF6A11D0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3">
    <w:name w:val="DBE5A7D4D71349469A5CC06129E13C6C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3">
    <w:name w:val="85E1B0BFA9324CFF94424BF663E83734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3">
    <w:name w:val="740C6A2E84AC4B67ADABBC5492E91AED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3">
    <w:name w:val="C75D25D6DD6D47A995D57F609F4155D4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3">
    <w:name w:val="A91A32CD614B412AB8FF8837DE38A3D0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3">
    <w:name w:val="38AD9EEC26434D95A1D098F3C1495BE2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3">
    <w:name w:val="EE5AB7679752438295E09A2AC01D5E34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3">
    <w:name w:val="765E4862A055484DAF118EAD5C61F9DE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3">
    <w:name w:val="0CE683E604624000BC39090F700FF51D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3">
    <w:name w:val="2190EB9F9ECE47E1BE28ADA0B4654B4A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3">
    <w:name w:val="D14BF767E4C74BDDB56149B7B866D75D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4">
    <w:name w:val="EB2915AC5B7148238E670817ECAE3C50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4">
    <w:name w:val="EDE85CBFDEB946BA976A00375CDD70D7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4">
    <w:name w:val="B7A6DA7B8ABF4D4CACA38D73D0E92452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4">
    <w:name w:val="BB469DDB865F4940B94D37BBCAC31AA8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4">
    <w:name w:val="6B660E85DA0F4D469A5C444899B89011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4">
    <w:name w:val="5A811E54763E482FBC114272ACDBE68F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4">
    <w:name w:val="5287874DBCF44449B8937DE21EA8C4F3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4">
    <w:name w:val="4286DF52A0A64E4BA42A790784A40632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4">
    <w:name w:val="33C5315CE54243B28D8D7D34E490BCAC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4">
    <w:name w:val="EAF7492FE6E24591AA98E2B476719A4A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3">
    <w:name w:val="56EB7651D74F4D9DBAFAB3896DA46A773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4">
    <w:name w:val="02C2EBD8CB1B4CBFA57F23FBA76B533A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4">
    <w:name w:val="BFE4A80932B34CF38C560C219303D116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4">
    <w:name w:val="11A44AC944164F73BCFB221C58D70BFD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4">
    <w:name w:val="E06A62DD763342E39DBDAC432E2841EC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4">
    <w:name w:val="16D285FD58AD40478A17ED689C1AF719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4">
    <w:name w:val="557B906642314D30A24920A09A4E3677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4">
    <w:name w:val="E4FE0DAE8E4548C4A5D5BCD3B7B60026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4">
    <w:name w:val="E4988B95C5C34031BF2D13ABF563213F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4">
    <w:name w:val="F48D92DDB96A49A7909D6B3ABC0F1CFA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4">
    <w:name w:val="AF9410C26C09453780B768487B59A318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4">
    <w:name w:val="77E51353D91F47C19E219C44B43FBAC9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4">
    <w:name w:val="C05D9D02E0E647BAA7D93147C523D19E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4">
    <w:name w:val="FA76F88FE5B542F3A5E270D9AF8E35B9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4">
    <w:name w:val="B8455C5067454B5FACAFE8858AC2DF0B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4">
    <w:name w:val="35487FCE1E91420BAA229650C10CBAE2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4">
    <w:name w:val="6C1E1D8475E24C5ABADFE934C597554A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4">
    <w:name w:val="8029D1E7D60141488FFC77D072C0394E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4">
    <w:name w:val="49ADD01B51CB456191F7BF47858DE0ED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4">
    <w:name w:val="B9C18112AC904B14A5972922A564AC87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4">
    <w:name w:val="D9B1929B615647EC840C4EDB803A5A63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4">
    <w:name w:val="8ADC6666B005476585D8CDF5481DCD5C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4">
    <w:name w:val="BCB296CCCBA84AE587B2858F29D67CF5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4">
    <w:name w:val="1007F6FF0DA44E32BD5D3176F759FE3C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4">
    <w:name w:val="43D0CC09E8F2427EBE4CEE71B1D1FE1A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4">
    <w:name w:val="1332A3AB9E10415AB3BCB773442B2457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4">
    <w:name w:val="96716D416D3C43D5A2EF4EF5860DD423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4">
    <w:name w:val="3D205F086AD742C89D2E924F75DCEFEE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4">
    <w:name w:val="AD935371A3CD419FBF48D0FFB83DFA9B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4">
    <w:name w:val="7774FC68C87E494689C27471D820F374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4">
    <w:name w:val="4A9404B4D6AC4D88882B1A89528959A5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4">
    <w:name w:val="9E39715992CB4A23BA1EECC326F783B6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4">
    <w:name w:val="8621FE4C12C946B7906C8555D29772E3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4">
    <w:name w:val="2CF7AA03A5174C808662D0ACC2AEF875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4">
    <w:name w:val="2912EE4220134C3FADF4FECB66F038B1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4">
    <w:name w:val="288C556658C74B82BB14F3F25589481F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4">
    <w:name w:val="195CDFA46A72432FBEF35D7712F67A37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4">
    <w:name w:val="FAF67C5311704C7A9AA289215B583A3B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4">
    <w:name w:val="D63FB422ECC34896B1E928A60B98861E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4">
    <w:name w:val="E388390A99EE4C92A5B98E4A86B7FB4C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4">
    <w:name w:val="6C7C6AFFE9D14DA8B859835D99FA1747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4">
    <w:name w:val="9A800666439E4B39B933CEC78185CD7F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4">
    <w:name w:val="C03EDDF6DB214755A90DFBC581DCD5E4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4">
    <w:name w:val="5561E38A28AF4BF5BAEAD3A455D457AC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4">
    <w:name w:val="39C32D344F1B47E7A83A2FDA56E83B04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4">
    <w:name w:val="46B880EE803945B98922941F2080C302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4">
    <w:name w:val="954E045EFF5D41CB9A410799059AC891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4">
    <w:name w:val="6009AD3ABFFA4E5C9952807ECB20F4F0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4">
    <w:name w:val="857C909B7312441B85991CFB06EA000C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4">
    <w:name w:val="28D5802C19E3490EAB3250B16A12510B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4">
    <w:name w:val="9C197254A782429EA4F33A8936EC0384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4">
    <w:name w:val="3A270EEAB07A4B9194C6D36252A2FCE8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4">
    <w:name w:val="C5BCF5143FCE48858D0C246D439BEBF3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4">
    <w:name w:val="9477A7B727194D4BA4D4D18C04937685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4">
    <w:name w:val="DC1641FB13DE4FB69A3DD1BAE4AFC331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4">
    <w:name w:val="6568843B20A64AFA9A5AAC1E478F4D7A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4">
    <w:name w:val="8A19A38376D44FDCA3364F2E59A99691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4">
    <w:name w:val="2CFE3F9D5AC64C91922A0C3E4D7D904D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4">
    <w:name w:val="6A7814946B7B4E58846D9A13FF6A11D0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4">
    <w:name w:val="DBE5A7D4D71349469A5CC06129E13C6C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4">
    <w:name w:val="85E1B0BFA9324CFF94424BF663E83734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4">
    <w:name w:val="740C6A2E84AC4B67ADABBC5492E91AED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4">
    <w:name w:val="C75D25D6DD6D47A995D57F609F4155D4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4">
    <w:name w:val="A91A32CD614B412AB8FF8837DE38A3D0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4">
    <w:name w:val="38AD9EEC26434D95A1D098F3C1495BE2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4">
    <w:name w:val="EE5AB7679752438295E09A2AC01D5E34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4">
    <w:name w:val="765E4862A055484DAF118EAD5C61F9DE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4">
    <w:name w:val="0CE683E604624000BC39090F700FF51D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4">
    <w:name w:val="2190EB9F9ECE47E1BE28ADA0B4654B4A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4">
    <w:name w:val="D14BF767E4C74BDDB56149B7B866D75D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DB789FEBFE742A39177EE629BEF48F2">
    <w:name w:val="2DB789FEBFE742A39177EE629BEF48F2"/>
    <w:rsid w:val="00CD6BAC"/>
    <w:rPr>
      <w:lang w:val="en-US" w:eastAsia="zh-CN"/>
    </w:rPr>
  </w:style>
  <w:style w:type="paragraph" w:customStyle="1" w:styleId="1035B991BE0341FF998FC5DE2D380ACA">
    <w:name w:val="1035B991BE0341FF998FC5DE2D380ACA"/>
    <w:rsid w:val="00CD6BAC"/>
    <w:rPr>
      <w:lang w:val="en-US" w:eastAsia="zh-CN"/>
    </w:rPr>
  </w:style>
  <w:style w:type="paragraph" w:customStyle="1" w:styleId="EB2915AC5B7148238E670817ECAE3C505">
    <w:name w:val="EB2915AC5B7148238E670817ECAE3C50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5">
    <w:name w:val="EDE85CBFDEB946BA976A00375CDD70D7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5">
    <w:name w:val="B7A6DA7B8ABF4D4CACA38D73D0E92452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5">
    <w:name w:val="BB469DDB865F4940B94D37BBCAC31AA8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5">
    <w:name w:val="6B660E85DA0F4D469A5C444899B89011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5">
    <w:name w:val="5A811E54763E482FBC114272ACDBE68F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5">
    <w:name w:val="5287874DBCF44449B8937DE21EA8C4F3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035B991BE0341FF998FC5DE2D380ACA1">
    <w:name w:val="1035B991BE0341FF998FC5DE2D380ACA1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5">
    <w:name w:val="33C5315CE54243B28D8D7D34E490BCAC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5">
    <w:name w:val="EAF7492FE6E24591AA98E2B476719A4A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4">
    <w:name w:val="56EB7651D74F4D9DBAFAB3896DA46A77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5">
    <w:name w:val="02C2EBD8CB1B4CBFA57F23FBA76B533A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5">
    <w:name w:val="BFE4A80932B34CF38C560C219303D116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5">
    <w:name w:val="11A44AC944164F73BCFB221C58D70BFD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5">
    <w:name w:val="E06A62DD763342E39DBDAC432E2841EC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5">
    <w:name w:val="16D285FD58AD40478A17ED689C1AF719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5">
    <w:name w:val="557B906642314D30A24920A09A4E3677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5">
    <w:name w:val="E4FE0DAE8E4548C4A5D5BCD3B7B60026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5">
    <w:name w:val="E4988B95C5C34031BF2D13ABF563213F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5">
    <w:name w:val="F48D92DDB96A49A7909D6B3ABC0F1CFA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5">
    <w:name w:val="AF9410C26C09453780B768487B59A318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5">
    <w:name w:val="77E51353D91F47C19E219C44B43FBAC9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5">
    <w:name w:val="C05D9D02E0E647BAA7D93147C523D19E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5">
    <w:name w:val="FA76F88FE5B542F3A5E270D9AF8E35B9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5">
    <w:name w:val="B8455C5067454B5FACAFE8858AC2DF0B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5">
    <w:name w:val="35487FCE1E91420BAA229650C10CBAE2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5">
    <w:name w:val="6C1E1D8475E24C5ABADFE934C597554A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5">
    <w:name w:val="8029D1E7D60141488FFC77D072C0394E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5">
    <w:name w:val="49ADD01B51CB456191F7BF47858DE0ED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5">
    <w:name w:val="B9C18112AC904B14A5972922A564AC87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5">
    <w:name w:val="D9B1929B615647EC840C4EDB803A5A63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5">
    <w:name w:val="8ADC6666B005476585D8CDF5481DCD5C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5">
    <w:name w:val="BCB296CCCBA84AE587B2858F29D67CF5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5">
    <w:name w:val="1007F6FF0DA44E32BD5D3176F759FE3C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5">
    <w:name w:val="43D0CC09E8F2427EBE4CEE71B1D1FE1A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5">
    <w:name w:val="1332A3AB9E10415AB3BCB773442B2457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5">
    <w:name w:val="96716D416D3C43D5A2EF4EF5860DD423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5">
    <w:name w:val="3D205F086AD742C89D2E924F75DCEFEE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5">
    <w:name w:val="AD935371A3CD419FBF48D0FFB83DFA9B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5">
    <w:name w:val="7774FC68C87E494689C27471D820F374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5">
    <w:name w:val="4A9404B4D6AC4D88882B1A89528959A5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5">
    <w:name w:val="9E39715992CB4A23BA1EECC326F783B6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5">
    <w:name w:val="8621FE4C12C946B7906C8555D29772E3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5">
    <w:name w:val="2CF7AA03A5174C808662D0ACC2AEF875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5">
    <w:name w:val="2912EE4220134C3FADF4FECB66F038B1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5">
    <w:name w:val="288C556658C74B82BB14F3F25589481F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5">
    <w:name w:val="195CDFA46A72432FBEF35D7712F67A37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5">
    <w:name w:val="FAF67C5311704C7A9AA289215B583A3B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5">
    <w:name w:val="D63FB422ECC34896B1E928A60B98861E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5">
    <w:name w:val="E388390A99EE4C92A5B98E4A86B7FB4C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5">
    <w:name w:val="6C7C6AFFE9D14DA8B859835D99FA1747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5">
    <w:name w:val="9A800666439E4B39B933CEC78185CD7F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5">
    <w:name w:val="C03EDDF6DB214755A90DFBC581DCD5E4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5">
    <w:name w:val="5561E38A28AF4BF5BAEAD3A455D457AC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5">
    <w:name w:val="39C32D344F1B47E7A83A2FDA56E83B04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5">
    <w:name w:val="46B880EE803945B98922941F2080C302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5">
    <w:name w:val="954E045EFF5D41CB9A410799059AC891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5">
    <w:name w:val="6009AD3ABFFA4E5C9952807ECB20F4F0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5">
    <w:name w:val="857C909B7312441B85991CFB06EA000C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5">
    <w:name w:val="28D5802C19E3490EAB3250B16A12510B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5">
    <w:name w:val="9C197254A782429EA4F33A8936EC0384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5">
    <w:name w:val="3A270EEAB07A4B9194C6D36252A2FCE8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5">
    <w:name w:val="C5BCF5143FCE48858D0C246D439BEBF3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5">
    <w:name w:val="9477A7B727194D4BA4D4D18C04937685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5">
    <w:name w:val="DC1641FB13DE4FB69A3DD1BAE4AFC331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5">
    <w:name w:val="6568843B20A64AFA9A5AAC1E478F4D7A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5">
    <w:name w:val="8A19A38376D44FDCA3364F2E59A99691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5">
    <w:name w:val="2CFE3F9D5AC64C91922A0C3E4D7D904D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5">
    <w:name w:val="6A7814946B7B4E58846D9A13FF6A11D0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5">
    <w:name w:val="DBE5A7D4D71349469A5CC06129E13C6C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5">
    <w:name w:val="85E1B0BFA9324CFF94424BF663E83734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5">
    <w:name w:val="740C6A2E84AC4B67ADABBC5492E91AED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5">
    <w:name w:val="C75D25D6DD6D47A995D57F609F4155D4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5">
    <w:name w:val="A91A32CD614B412AB8FF8837DE38A3D0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5">
    <w:name w:val="38AD9EEC26434D95A1D098F3C1495BE2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5">
    <w:name w:val="EE5AB7679752438295E09A2AC01D5E34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5">
    <w:name w:val="765E4862A055484DAF118EAD5C61F9DE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5">
    <w:name w:val="0CE683E604624000BC39090F700FF51D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5">
    <w:name w:val="2190EB9F9ECE47E1BE28ADA0B4654B4A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5">
    <w:name w:val="D14BF767E4C74BDDB56149B7B866D75D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Office_25701408_TF04027266.dotx</Template>
  <TotalTime>7</TotalTime>
  <Pages>1</Pages>
  <Words>179</Words>
  <Characters>1026</Characters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2018-10-25T17:37:00Z</dcterms:created>
  <dcterms:modified xsi:type="dcterms:W3CDTF">2018-10-26T09:53:00Z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