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Оформление на визитка за 10 визитки на страница"/>
      </w:tblPr>
      <w:tblGrid>
        <w:gridCol w:w="3081"/>
        <w:gridCol w:w="3080"/>
        <w:gridCol w:w="3079"/>
        <w:gridCol w:w="3079"/>
        <w:gridCol w:w="3079"/>
      </w:tblGrid>
      <w:tr w:rsidR="00FD19EA" w:rsidRPr="00CD0604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CD0604" w:rsidRDefault="00242F54" w:rsidP="00FD19EA">
            <w:pPr>
              <w:pStyle w:val="affffff1"/>
            </w:pPr>
            <w:bookmarkStart w:id="0" w:name="_GoBack"/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Група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8A83A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">
                      <o:lock v:ext="edit" aspectratio="t"/>
                      <v:group id="Група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CD0604" w:rsidRDefault="00FD49DC" w:rsidP="00FD19EA">
            <w:pPr>
              <w:pStyle w:val="a5"/>
            </w:pPr>
            <w:sdt>
              <w:sdtPr>
                <w:alias w:val="Въведете името си:"/>
                <w:tag w:val="Въведете името си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CD0604">
                  <w:rPr>
                    <w:lang w:bidi="bg-BG"/>
                  </w:rPr>
                  <w:t>Вашето име</w:t>
                </w:r>
              </w:sdtContent>
            </w:sdt>
          </w:p>
          <w:p w14:paraId="24538C9E" w14:textId="77777777" w:rsidR="00AF10EE" w:rsidRPr="00CD0604" w:rsidRDefault="00FD49DC" w:rsidP="00AF10EE">
            <w:sdt>
              <w:sdtPr>
                <w:alias w:val="Въведете улица и номер:"/>
                <w:tag w:val="Въведете улица и номер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CD0604">
                  <w:rPr>
                    <w:lang w:bidi="bg-BG"/>
                  </w:rPr>
                  <w:t>Улица и номер</w:t>
                </w:r>
              </w:sdtContent>
            </w:sdt>
            <w:r w:rsidR="00AF10EE" w:rsidRPr="00CD0604">
              <w:rPr>
                <w:lang w:bidi="bg-BG"/>
              </w:rPr>
              <w:t>,</w:t>
            </w:r>
          </w:p>
          <w:p w14:paraId="72746B48" w14:textId="45067E37" w:rsidR="00AF10EE" w:rsidRPr="00CD0604" w:rsidRDefault="00FD49DC" w:rsidP="00730835">
            <w:pPr>
              <w:pStyle w:val="affffff2"/>
            </w:pPr>
            <w:sdt>
              <w:sdtPr>
                <w:alias w:val="Въведете град, област, пощенски код:"/>
                <w:tag w:val="Въведете град, област, пощенски код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CD0604">
                  <w:rPr>
                    <w:lang w:bidi="bg-BG"/>
                  </w:rPr>
                  <w:t>Град, област, пощенски код</w:t>
                </w:r>
              </w:sdtContent>
            </w:sdt>
          </w:p>
          <w:p w14:paraId="2E98870B" w14:textId="77777777" w:rsidR="00730835" w:rsidRPr="00CD0604" w:rsidRDefault="00FD49DC" w:rsidP="00FD19EA">
            <w:sdt>
              <w:sdtPr>
                <w:alias w:val="Въведете телефон:"/>
                <w:tag w:val="Въведете телефон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278BA0CA" w14:textId="77777777" w:rsidR="00730835" w:rsidRPr="00CD0604" w:rsidRDefault="00FD49DC" w:rsidP="00FD19EA">
            <w:sdt>
              <w:sdtPr>
                <w:alias w:val="Въведете имейл:"/>
                <w:tag w:val="Въведете имейл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330F2AE1" w14:textId="042D588E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p w14:paraId="67ECC39E" w14:textId="77777777" w:rsidR="00FD19EA" w:rsidRPr="00CD0604" w:rsidRDefault="00FD49DC" w:rsidP="008736FF">
            <w:sdt>
              <w:sdtPr>
                <w:alias w:val="Въведете уеб адрес:"/>
                <w:tag w:val="Въведете уеб адрес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Уеб адрес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CD0604" w:rsidRDefault="00242F54" w:rsidP="00FD19EA">
            <w:pPr>
              <w:pStyle w:val="affffff1"/>
            </w:pPr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Група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7952E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">
                      <o:lock v:ext="edit" aspectratio="t"/>
                      <v:group id="Група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то име:"/>
              <w:tag w:val="Вашето име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CD0604" w:rsidRDefault="00FD19EA" w:rsidP="00FD19EA">
                <w:pPr>
                  <w:pStyle w:val="a5"/>
                </w:pPr>
                <w:r w:rsidRPr="00CD0604"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Улица и номер:"/>
              <w:tag w:val="Улица и номер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CD0604" w:rsidRDefault="00FD19EA" w:rsidP="00FD19EA">
                <w:r w:rsidRPr="00CD0604">
                  <w:rPr>
                    <w:lang w:bidi="bg-BG"/>
                  </w:rPr>
                  <w:t>Улица и номер</w:t>
                </w:r>
              </w:p>
            </w:sdtContent>
          </w:sdt>
          <w:sdt>
            <w:sdtPr>
              <w:alias w:val="Град, област, пощенски код:"/>
              <w:tag w:val="Град, област, пощенски код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CD0604" w:rsidRDefault="00AF10EE" w:rsidP="00730835">
                <w:pPr>
                  <w:pStyle w:val="affffff2"/>
                </w:pPr>
                <w:r w:rsidRPr="00CD0604">
                  <w:rPr>
                    <w:lang w:bidi="bg-BG"/>
                  </w:rPr>
                  <w:t>Град, област, пощенски код</w:t>
                </w:r>
              </w:p>
            </w:sdtContent>
          </w:sdt>
          <w:p w14:paraId="2AB97BED" w14:textId="77777777" w:rsidR="00730835" w:rsidRPr="00CD0604" w:rsidRDefault="00FD49DC" w:rsidP="00FD19EA">
            <w:sdt>
              <w:sdtPr>
                <w:alias w:val="Телефон:"/>
                <w:tag w:val="Телефон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222E4981" w14:textId="77777777" w:rsidR="00730835" w:rsidRPr="00CD0604" w:rsidRDefault="00FD49DC" w:rsidP="00FD19EA">
            <w:sdt>
              <w:sdtPr>
                <w:alias w:val="Имейл:"/>
                <w:tag w:val="Имейл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5A7A7065" w14:textId="5B4FDF17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Потребителско име в Twitter:"/>
                <w:tag w:val="Потребителско име в Twitter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Уеб адрес:"/>
              <w:tag w:val="Уеб адрес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CD0604" w:rsidRDefault="00FD19EA" w:rsidP="00FD19EA">
                <w:r w:rsidRPr="00CD0604">
                  <w:rPr>
                    <w:lang w:bidi="bg-BG"/>
                  </w:rPr>
                  <w:t>Уеб адрес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CD0604" w:rsidRDefault="00242F54" w:rsidP="00FD19EA">
            <w:pPr>
              <w:pStyle w:val="affffff1"/>
            </w:pPr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Група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29498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">
                      <o:lock v:ext="edit" aspectratio="t"/>
                      <v:group id="Група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то име:"/>
              <w:tag w:val="Вашето име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CD0604" w:rsidRDefault="00FD19EA" w:rsidP="00FD19EA">
                <w:pPr>
                  <w:pStyle w:val="a5"/>
                </w:pPr>
                <w:r w:rsidRPr="00CD0604">
                  <w:rPr>
                    <w:lang w:bidi="bg-BG"/>
                  </w:rPr>
                  <w:t>Вашето име</w:t>
                </w:r>
              </w:p>
            </w:sdtContent>
          </w:sdt>
          <w:p w14:paraId="73939F02" w14:textId="77777777" w:rsidR="00AF10EE" w:rsidRPr="00CD0604" w:rsidRDefault="00FD49DC" w:rsidP="00AF10EE">
            <w:sdt>
              <w:sdtPr>
                <w:alias w:val="Улица и номер:"/>
                <w:tag w:val="Улица и номер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CD0604">
                  <w:rPr>
                    <w:lang w:bidi="bg-BG"/>
                  </w:rPr>
                  <w:t>Улица и номер</w:t>
                </w:r>
              </w:sdtContent>
            </w:sdt>
            <w:r w:rsidR="00AF10EE" w:rsidRPr="00CD0604">
              <w:rPr>
                <w:lang w:bidi="bg-BG"/>
              </w:rPr>
              <w:t>,</w:t>
            </w:r>
          </w:p>
          <w:p w14:paraId="384B062A" w14:textId="454B449A" w:rsidR="00FD19EA" w:rsidRPr="00CD0604" w:rsidRDefault="00FD49DC" w:rsidP="00730835">
            <w:pPr>
              <w:pStyle w:val="affffff2"/>
            </w:pPr>
            <w:sdt>
              <w:sdtPr>
                <w:alias w:val="Град, област, пощенски код:"/>
                <w:tag w:val="Град, област, пощенски код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CD0604">
                  <w:rPr>
                    <w:lang w:bidi="bg-BG"/>
                  </w:rPr>
                  <w:t>Град, област, пощенски код</w:t>
                </w:r>
              </w:sdtContent>
            </w:sdt>
          </w:p>
          <w:p w14:paraId="0C042168" w14:textId="77777777" w:rsidR="00730835" w:rsidRPr="00CD0604" w:rsidRDefault="00FD49DC" w:rsidP="00FD19EA">
            <w:sdt>
              <w:sdtPr>
                <w:alias w:val="Телефон:"/>
                <w:tag w:val="Телефон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773FCFE0" w14:textId="77777777" w:rsidR="00730835" w:rsidRPr="00CD0604" w:rsidRDefault="00FD49DC" w:rsidP="00FD19EA">
            <w:sdt>
              <w:sdtPr>
                <w:alias w:val="Имейл:"/>
                <w:tag w:val="Имейл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31385AD1" w14:textId="2725FBF6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Потребителско име в Twitter:"/>
                <w:tag w:val="Потребителско име в Twitter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Уеб адрес:"/>
              <w:tag w:val="Уеб адрес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CD0604" w:rsidRDefault="00FD19EA" w:rsidP="00FD19EA">
                <w:r w:rsidRPr="00CD0604">
                  <w:rPr>
                    <w:lang w:bidi="bg-BG"/>
                  </w:rPr>
                  <w:t>Уеб адрес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CD0604" w:rsidRDefault="00242F54" w:rsidP="00FD19EA">
            <w:pPr>
              <w:pStyle w:val="affffff1"/>
            </w:pPr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Група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E6943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">
                      <o:lock v:ext="edit" aspectratio="t"/>
                      <v:group id="Група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то име:"/>
              <w:tag w:val="Вашето име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CD0604" w:rsidRDefault="00FD19EA" w:rsidP="00FD19EA">
                <w:pPr>
                  <w:pStyle w:val="a5"/>
                </w:pPr>
                <w:r w:rsidRPr="00CD0604">
                  <w:rPr>
                    <w:lang w:bidi="bg-BG"/>
                  </w:rPr>
                  <w:t>Вашето име</w:t>
                </w:r>
              </w:p>
            </w:sdtContent>
          </w:sdt>
          <w:p w14:paraId="55E02D4D" w14:textId="77777777" w:rsidR="00AF10EE" w:rsidRPr="00CD0604" w:rsidRDefault="00FD49DC" w:rsidP="00AF10EE">
            <w:sdt>
              <w:sdtPr>
                <w:alias w:val="Улица и номер:"/>
                <w:tag w:val="Улица и номер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CD0604">
                  <w:rPr>
                    <w:lang w:bidi="bg-BG"/>
                  </w:rPr>
                  <w:t>Улица и номер</w:t>
                </w:r>
              </w:sdtContent>
            </w:sdt>
            <w:r w:rsidR="00AF10EE" w:rsidRPr="00CD0604">
              <w:rPr>
                <w:lang w:bidi="bg-BG"/>
              </w:rPr>
              <w:t>,</w:t>
            </w:r>
          </w:p>
          <w:p w14:paraId="391AB4E5" w14:textId="1436D6E4" w:rsidR="00AF10EE" w:rsidRPr="00CD0604" w:rsidRDefault="00FD49DC" w:rsidP="00730835">
            <w:pPr>
              <w:pStyle w:val="affffff2"/>
            </w:pPr>
            <w:sdt>
              <w:sdtPr>
                <w:alias w:val="Град, област, пощенски код:"/>
                <w:tag w:val="Град, област, пощенски код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CD0604">
                  <w:rPr>
                    <w:lang w:bidi="bg-BG"/>
                  </w:rPr>
                  <w:t>Град, област, пощенски код</w:t>
                </w:r>
              </w:sdtContent>
            </w:sdt>
          </w:p>
          <w:p w14:paraId="568F1E07" w14:textId="77777777" w:rsidR="00730835" w:rsidRPr="00CD0604" w:rsidRDefault="00FD49DC" w:rsidP="00FD19EA">
            <w:sdt>
              <w:sdtPr>
                <w:alias w:val="Телефон:"/>
                <w:tag w:val="Телефон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267B6C78" w14:textId="77777777" w:rsidR="00730835" w:rsidRPr="00CD0604" w:rsidRDefault="00FD49DC" w:rsidP="00FD19EA">
            <w:sdt>
              <w:sdtPr>
                <w:alias w:val="Имейл:"/>
                <w:tag w:val="Имейл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386DF020" w14:textId="7ACD0666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Потребителско име в Twitter:"/>
                <w:tag w:val="Потребителско име в Twitter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Уеб адрес:"/>
              <w:tag w:val="Уеб адрес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CD0604" w:rsidRDefault="00FD19EA" w:rsidP="00FD19EA">
                <w:r w:rsidRPr="00CD0604">
                  <w:rPr>
                    <w:lang w:bidi="bg-BG"/>
                  </w:rPr>
                  <w:t>Уеб адрес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CD0604" w:rsidRDefault="00242F54" w:rsidP="00FD19EA">
            <w:pPr>
              <w:pStyle w:val="affffff1"/>
            </w:pPr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Група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DE847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">
                      <o:lock v:ext="edit" aspectratio="t"/>
                      <v:group id="Група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то име:"/>
              <w:tag w:val="Вашето име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CD0604" w:rsidRDefault="00FD19EA" w:rsidP="00FD19EA">
                <w:pPr>
                  <w:pStyle w:val="a5"/>
                </w:pPr>
                <w:r w:rsidRPr="00CD0604">
                  <w:rPr>
                    <w:lang w:bidi="bg-BG"/>
                  </w:rPr>
                  <w:t>Вашето име</w:t>
                </w:r>
              </w:p>
            </w:sdtContent>
          </w:sdt>
          <w:p w14:paraId="1D15892B" w14:textId="59EE7239" w:rsidR="00FD19EA" w:rsidRPr="00CD0604" w:rsidRDefault="00FD49DC" w:rsidP="00FD19EA">
            <w:sdt>
              <w:sdtPr>
                <w:alias w:val="Улица и номер:"/>
                <w:tag w:val="Улица и номер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CD0604">
                  <w:rPr>
                    <w:lang w:bidi="bg-BG"/>
                  </w:rPr>
                  <w:t>Улица и номер</w:t>
                </w:r>
              </w:sdtContent>
            </w:sdt>
            <w:r w:rsidR="00AF10EE" w:rsidRPr="00CD0604">
              <w:rPr>
                <w:lang w:bidi="bg-BG"/>
              </w:rPr>
              <w:t>,</w:t>
            </w:r>
          </w:p>
          <w:p w14:paraId="756C17D2" w14:textId="77777777" w:rsidR="00AF10EE" w:rsidRPr="00CD0604" w:rsidRDefault="00FD49DC" w:rsidP="00730835">
            <w:pPr>
              <w:pStyle w:val="affffff2"/>
            </w:pPr>
            <w:sdt>
              <w:sdtPr>
                <w:alias w:val="Град, област, пощенски код:"/>
                <w:tag w:val="Град, област, пощенски код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CD0604">
                  <w:rPr>
                    <w:lang w:bidi="bg-BG"/>
                  </w:rPr>
                  <w:t>Град, област, пощенски код</w:t>
                </w:r>
              </w:sdtContent>
            </w:sdt>
          </w:p>
          <w:p w14:paraId="4737E9D2" w14:textId="77777777" w:rsidR="00730835" w:rsidRPr="00CD0604" w:rsidRDefault="00FD49DC" w:rsidP="00FD19EA">
            <w:sdt>
              <w:sdtPr>
                <w:alias w:val="Телефон:"/>
                <w:tag w:val="Телефон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599B9CEF" w14:textId="77777777" w:rsidR="00730835" w:rsidRPr="00CD0604" w:rsidRDefault="00FD49DC" w:rsidP="00FD19EA">
            <w:sdt>
              <w:sdtPr>
                <w:alias w:val="Имейл:"/>
                <w:tag w:val="Имейл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5E3BE899" w14:textId="34311266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Потребителско име в Twitter:"/>
                <w:tag w:val="Потребителско име в Twitter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Уеб адрес:"/>
              <w:tag w:val="Уеб адрес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CD0604" w:rsidRDefault="00FD19EA" w:rsidP="00FD19EA">
                <w:r w:rsidRPr="00CD0604">
                  <w:rPr>
                    <w:lang w:bidi="bg-BG"/>
                  </w:rPr>
                  <w:t>Уеб адрес</w:t>
                </w:r>
              </w:p>
            </w:sdtContent>
          </w:sdt>
        </w:tc>
      </w:tr>
      <w:tr w:rsidR="00FD19EA" w:rsidRPr="00CD0604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CD0604" w:rsidRDefault="00242F54" w:rsidP="00FD19EA">
            <w:pPr>
              <w:pStyle w:val="affffff1"/>
            </w:pPr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Група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1B27C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">
                      <o:lock v:ext="edit" aspectratio="t"/>
                      <v:group id="Група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то име:"/>
              <w:tag w:val="Вашето име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CD0604" w:rsidRDefault="00FD19EA" w:rsidP="00FD19EA">
                <w:pPr>
                  <w:pStyle w:val="a5"/>
                </w:pPr>
                <w:r w:rsidRPr="00CD0604">
                  <w:rPr>
                    <w:lang w:bidi="bg-BG"/>
                  </w:rPr>
                  <w:t>Вашето име</w:t>
                </w:r>
              </w:p>
            </w:sdtContent>
          </w:sdt>
          <w:p w14:paraId="3A9B36BC" w14:textId="39A91896" w:rsidR="00FD19EA" w:rsidRPr="00CD0604" w:rsidRDefault="00FD49DC" w:rsidP="00FD19EA">
            <w:sdt>
              <w:sdtPr>
                <w:alias w:val="Улица и номер:"/>
                <w:tag w:val="Улица и номер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CD0604">
                  <w:rPr>
                    <w:lang w:bidi="bg-BG"/>
                  </w:rPr>
                  <w:t>Улица и номер</w:t>
                </w:r>
              </w:sdtContent>
            </w:sdt>
            <w:r w:rsidR="00AF10EE" w:rsidRPr="00CD0604">
              <w:rPr>
                <w:lang w:bidi="bg-BG"/>
              </w:rPr>
              <w:t>,</w:t>
            </w:r>
          </w:p>
          <w:p w14:paraId="323D9AC4" w14:textId="77777777" w:rsidR="00AF10EE" w:rsidRPr="00CD0604" w:rsidRDefault="00FD49DC" w:rsidP="00730835">
            <w:pPr>
              <w:pStyle w:val="affffff2"/>
            </w:pPr>
            <w:sdt>
              <w:sdtPr>
                <w:alias w:val="Град, област, пощенски код:"/>
                <w:tag w:val="Град, област, пощенски код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CD0604">
                  <w:rPr>
                    <w:lang w:bidi="bg-BG"/>
                  </w:rPr>
                  <w:t>Град, област, пощенски код</w:t>
                </w:r>
              </w:sdtContent>
            </w:sdt>
          </w:p>
          <w:p w14:paraId="110385F1" w14:textId="77777777" w:rsidR="00730835" w:rsidRPr="00CD0604" w:rsidRDefault="00FD49DC" w:rsidP="00FD19EA">
            <w:sdt>
              <w:sdtPr>
                <w:alias w:val="Телефон:"/>
                <w:tag w:val="Телефон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267A5CD3" w14:textId="77777777" w:rsidR="00730835" w:rsidRPr="00CD0604" w:rsidRDefault="00FD49DC" w:rsidP="00FD19EA">
            <w:sdt>
              <w:sdtPr>
                <w:alias w:val="Имейл:"/>
                <w:tag w:val="Имейл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6F8F9AC4" w14:textId="6C32F5FE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Потребителско име в Twitter:"/>
                <w:tag w:val="Потребителско име в Twitter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Уеб адрес:"/>
              <w:tag w:val="Уеб адрес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CD0604" w:rsidRDefault="00FD19EA" w:rsidP="00FD19EA">
                <w:r w:rsidRPr="00CD0604">
                  <w:rPr>
                    <w:lang w:bidi="bg-BG"/>
                  </w:rPr>
                  <w:t>Уеб адрес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CD0604" w:rsidRDefault="00242F54" w:rsidP="00FD19EA">
            <w:pPr>
              <w:pStyle w:val="affffff1"/>
            </w:pPr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Група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7BA2E7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">
                      <o:lock v:ext="edit" aspectratio="t"/>
                      <v:group id="Група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то име:"/>
              <w:tag w:val="Вашето име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CD0604" w:rsidRDefault="00FD19EA" w:rsidP="00FD19EA">
                <w:pPr>
                  <w:pStyle w:val="a5"/>
                </w:pPr>
                <w:r w:rsidRPr="00CD0604">
                  <w:rPr>
                    <w:lang w:bidi="bg-BG"/>
                  </w:rPr>
                  <w:t>Вашето име</w:t>
                </w:r>
              </w:p>
            </w:sdtContent>
          </w:sdt>
          <w:p w14:paraId="7255EC0D" w14:textId="77777777" w:rsidR="00AF10EE" w:rsidRPr="00CD0604" w:rsidRDefault="00FD49DC" w:rsidP="00AF10EE">
            <w:sdt>
              <w:sdtPr>
                <w:alias w:val="Улица и номер:"/>
                <w:tag w:val="Улица и номер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CD0604">
                  <w:rPr>
                    <w:lang w:bidi="bg-BG"/>
                  </w:rPr>
                  <w:t>Улица и номер</w:t>
                </w:r>
              </w:sdtContent>
            </w:sdt>
            <w:r w:rsidR="00AF10EE" w:rsidRPr="00CD0604">
              <w:rPr>
                <w:lang w:bidi="bg-BG"/>
              </w:rPr>
              <w:t>,</w:t>
            </w:r>
          </w:p>
          <w:p w14:paraId="4D83F9D4" w14:textId="5E7CBC70" w:rsidR="00AF10EE" w:rsidRPr="00CD0604" w:rsidRDefault="00FD49DC" w:rsidP="00730835">
            <w:pPr>
              <w:pStyle w:val="affffff2"/>
            </w:pPr>
            <w:sdt>
              <w:sdtPr>
                <w:alias w:val="Град, област, пощенски код:"/>
                <w:tag w:val="Град, област, пощенски код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CD0604">
                  <w:rPr>
                    <w:lang w:bidi="bg-BG"/>
                  </w:rPr>
                  <w:t>Град, област, пощенски код</w:t>
                </w:r>
              </w:sdtContent>
            </w:sdt>
          </w:p>
          <w:p w14:paraId="277C4F0D" w14:textId="77777777" w:rsidR="00730835" w:rsidRPr="00CD0604" w:rsidRDefault="00FD49DC" w:rsidP="00730835">
            <w:sdt>
              <w:sdtPr>
                <w:alias w:val="Въведете телефон:"/>
                <w:tag w:val="Въведете телефон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59C41C8F" w14:textId="77777777" w:rsidR="00730835" w:rsidRPr="00CD0604" w:rsidRDefault="00FD49DC" w:rsidP="00FD19EA">
            <w:sdt>
              <w:sdtPr>
                <w:alias w:val="Имейл:"/>
                <w:tag w:val="Имейл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2C4EAC32" w14:textId="5429919D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Потребителско име в Twitter:"/>
                <w:tag w:val="Потребителско име в Twitter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Уеб адрес:"/>
              <w:tag w:val="Уеб адрес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CD0604" w:rsidRDefault="00FD19EA" w:rsidP="00FD19EA">
                <w:r w:rsidRPr="00CD0604">
                  <w:rPr>
                    <w:lang w:bidi="bg-BG"/>
                  </w:rPr>
                  <w:t>Уеб адрес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CD0604" w:rsidRDefault="00242F54" w:rsidP="00FD19EA">
            <w:pPr>
              <w:pStyle w:val="affffff1"/>
            </w:pPr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Група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F172D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">
                      <o:lock v:ext="edit" aspectratio="t"/>
                      <v:group id="Група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то име:"/>
              <w:tag w:val="Вашето име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CD0604" w:rsidRDefault="00FD19EA" w:rsidP="00FD19EA">
                <w:pPr>
                  <w:pStyle w:val="a5"/>
                </w:pPr>
                <w:r w:rsidRPr="00CD0604"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Улица и номер:"/>
              <w:tag w:val="Улица и номер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CD0604" w:rsidRDefault="00FD19EA" w:rsidP="00FD19EA">
                <w:r w:rsidRPr="00CD0604">
                  <w:rPr>
                    <w:lang w:bidi="bg-BG"/>
                  </w:rPr>
                  <w:t>Улица и номер</w:t>
                </w:r>
              </w:p>
            </w:sdtContent>
          </w:sdt>
          <w:p w14:paraId="7461D026" w14:textId="77777777" w:rsidR="00AF10EE" w:rsidRPr="00CD0604" w:rsidRDefault="00FD49DC" w:rsidP="00730835">
            <w:pPr>
              <w:pStyle w:val="affffff2"/>
            </w:pPr>
            <w:sdt>
              <w:sdtPr>
                <w:alias w:val="Град, област, пощенски код:"/>
                <w:tag w:val="Град, област, пощенски код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CD0604">
                  <w:rPr>
                    <w:lang w:bidi="bg-BG"/>
                  </w:rPr>
                  <w:t>Град, област, пощенски код</w:t>
                </w:r>
              </w:sdtContent>
            </w:sdt>
          </w:p>
          <w:p w14:paraId="21DC3DE0" w14:textId="77777777" w:rsidR="00730835" w:rsidRPr="00CD0604" w:rsidRDefault="00FD49DC" w:rsidP="00FD19EA">
            <w:sdt>
              <w:sdtPr>
                <w:alias w:val="Телефон:"/>
                <w:tag w:val="Телефон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426CC11F" w14:textId="77777777" w:rsidR="00730835" w:rsidRPr="00CD0604" w:rsidRDefault="00FD49DC" w:rsidP="00FD19EA">
            <w:sdt>
              <w:sdtPr>
                <w:alias w:val="Имейл:"/>
                <w:tag w:val="Имейл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22FA5724" w14:textId="7F9641F1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Потребителско име в Twitter:"/>
                <w:tag w:val="Потребителско име в Twitter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p w14:paraId="13EB2051" w14:textId="117B4EF4" w:rsidR="00FD19EA" w:rsidRPr="00CD0604" w:rsidRDefault="00FD49DC" w:rsidP="008736FF">
            <w:pPr>
              <w:rPr>
                <w:lang w:eastAsia="en-US"/>
              </w:rPr>
            </w:pPr>
            <w:sdt>
              <w:sdtPr>
                <w:alias w:val="Уеб адрес:"/>
                <w:tag w:val="Уеб адрес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Уеб адрес</w:t>
                </w:r>
              </w:sdtContent>
            </w:sdt>
            <w:r w:rsidR="00FD19EA" w:rsidRPr="00CD0604">
              <w:rPr>
                <w:lang w:bidi="bg-BG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CD0604" w:rsidRDefault="00242F54" w:rsidP="00FD19EA">
            <w:pPr>
              <w:pStyle w:val="affffff1"/>
            </w:pPr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Група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17B51A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">
                      <o:lock v:ext="edit" aspectratio="t"/>
                      <v:group id="Група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то име:"/>
              <w:tag w:val="Вашето име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CD0604" w:rsidRDefault="00FD19EA" w:rsidP="00FD19EA">
                <w:pPr>
                  <w:pStyle w:val="a5"/>
                </w:pPr>
                <w:r w:rsidRPr="00CD0604">
                  <w:rPr>
                    <w:lang w:bidi="bg-BG"/>
                  </w:rPr>
                  <w:t>Вашето име</w:t>
                </w:r>
              </w:p>
            </w:sdtContent>
          </w:sdt>
          <w:p w14:paraId="786A08F7" w14:textId="7D0E1801" w:rsidR="00FD19EA" w:rsidRPr="00CD0604" w:rsidRDefault="00FD49DC" w:rsidP="00FD19EA">
            <w:sdt>
              <w:sdtPr>
                <w:alias w:val="Улица и номер:"/>
                <w:tag w:val="Улица и номер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CD0604">
                  <w:rPr>
                    <w:lang w:bidi="bg-BG"/>
                  </w:rPr>
                  <w:t>Улица и номер</w:t>
                </w:r>
              </w:sdtContent>
            </w:sdt>
            <w:r w:rsidR="00AF10EE" w:rsidRPr="00CD0604">
              <w:rPr>
                <w:lang w:bidi="bg-BG"/>
              </w:rPr>
              <w:t>,</w:t>
            </w:r>
          </w:p>
          <w:p w14:paraId="27660EA7" w14:textId="77777777" w:rsidR="00AF10EE" w:rsidRPr="00CD0604" w:rsidRDefault="00FD49DC" w:rsidP="00730835">
            <w:pPr>
              <w:pStyle w:val="affffff2"/>
            </w:pPr>
            <w:sdt>
              <w:sdtPr>
                <w:alias w:val="Град, област, пощенски код:"/>
                <w:tag w:val="Град, област, пощенски код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CD0604">
                  <w:rPr>
                    <w:lang w:bidi="bg-BG"/>
                  </w:rPr>
                  <w:t>Град, област, пощенски код</w:t>
                </w:r>
              </w:sdtContent>
            </w:sdt>
          </w:p>
          <w:p w14:paraId="2F4FAC9A" w14:textId="77777777" w:rsidR="00730835" w:rsidRPr="00CD0604" w:rsidRDefault="00FD49DC" w:rsidP="00FD19EA">
            <w:sdt>
              <w:sdtPr>
                <w:alias w:val="Телефон:"/>
                <w:tag w:val="Телефон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293A64AD" w14:textId="77777777" w:rsidR="00730835" w:rsidRPr="00CD0604" w:rsidRDefault="00FD49DC" w:rsidP="00FD19EA">
            <w:sdt>
              <w:sdtPr>
                <w:alias w:val="Имейл:"/>
                <w:tag w:val="Имейл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16E6EF15" w14:textId="6C84443A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Потребителско име в Twitter:"/>
                <w:tag w:val="Потребителско име в Twitter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Уеб адрес:"/>
              <w:tag w:val="Уеб адрес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CD0604" w:rsidRDefault="00FD19EA" w:rsidP="00FD19EA">
                <w:r w:rsidRPr="00CD0604">
                  <w:rPr>
                    <w:lang w:bidi="bg-BG"/>
                  </w:rPr>
                  <w:t>Уеб адрес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CD0604" w:rsidRDefault="00242F54" w:rsidP="00FD19EA">
            <w:pPr>
              <w:pStyle w:val="affffff1"/>
            </w:pPr>
            <w:r w:rsidRPr="00CD060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Група 87" descr="Илюстрация на цвет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Група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Свободна линия 4" descr="Илюстрация на цветя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Свободна линия 5" descr="Шушулка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Свободна линия 3" descr="Шушулка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D5D77" id="Група 87" o:spid="_x0000_s1026" alt="Илюстрация на цветя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">
                      <o:lock v:ext="edit" aspectratio="t"/>
                      <v:group id="Група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Свободна линия 4" o:spid="_x0000_s1028" alt="Илюстрация на цветя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alt="Шушулка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alt="Шушулка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ашето име:"/>
              <w:tag w:val="Вашето име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CD0604" w:rsidRDefault="00FD19EA" w:rsidP="00FD19EA">
                <w:pPr>
                  <w:pStyle w:val="a5"/>
                </w:pPr>
                <w:r w:rsidRPr="00CD0604">
                  <w:rPr>
                    <w:lang w:bidi="bg-BG"/>
                  </w:rPr>
                  <w:t>Вашето име</w:t>
                </w:r>
              </w:p>
            </w:sdtContent>
          </w:sdt>
          <w:p w14:paraId="5C230A81" w14:textId="5866410F" w:rsidR="00FD19EA" w:rsidRPr="00CD0604" w:rsidRDefault="00FD49DC" w:rsidP="00FD19EA">
            <w:sdt>
              <w:sdtPr>
                <w:alias w:val="Улица и номер:"/>
                <w:tag w:val="Улица и номер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CD0604">
                  <w:rPr>
                    <w:lang w:bidi="bg-BG"/>
                  </w:rPr>
                  <w:t>Улица и номер</w:t>
                </w:r>
              </w:sdtContent>
            </w:sdt>
            <w:r w:rsidR="00AF10EE" w:rsidRPr="00CD0604">
              <w:rPr>
                <w:lang w:bidi="bg-BG"/>
              </w:rPr>
              <w:t>,</w:t>
            </w:r>
          </w:p>
          <w:p w14:paraId="1C2A23AF" w14:textId="77777777" w:rsidR="00AF10EE" w:rsidRPr="00CD0604" w:rsidRDefault="00FD49DC" w:rsidP="00730835">
            <w:pPr>
              <w:pStyle w:val="affffff2"/>
            </w:pPr>
            <w:sdt>
              <w:sdtPr>
                <w:alias w:val="Град, област, пощенски код:"/>
                <w:tag w:val="Град, област, пощенски код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CD0604">
                  <w:rPr>
                    <w:lang w:bidi="bg-BG"/>
                  </w:rPr>
                  <w:t>Град, област, пощенски код</w:t>
                </w:r>
              </w:sdtContent>
            </w:sdt>
          </w:p>
          <w:p w14:paraId="49CDDEED" w14:textId="77777777" w:rsidR="00730835" w:rsidRPr="00CD0604" w:rsidRDefault="00FD49DC" w:rsidP="00FD19EA">
            <w:sdt>
              <w:sdtPr>
                <w:alias w:val="Телефон:"/>
                <w:tag w:val="Телефон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Телефон</w:t>
                </w:r>
              </w:sdtContent>
            </w:sdt>
          </w:p>
          <w:p w14:paraId="2CB6F620" w14:textId="77777777" w:rsidR="00730835" w:rsidRPr="00CD0604" w:rsidRDefault="00FD49DC" w:rsidP="00FD19EA">
            <w:sdt>
              <w:sdtPr>
                <w:alias w:val="Имейл:"/>
                <w:tag w:val="Имейл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Имейл</w:t>
                </w:r>
              </w:sdtContent>
            </w:sdt>
          </w:p>
          <w:p w14:paraId="4756DF8A" w14:textId="5D15E9CB" w:rsidR="00FD19EA" w:rsidRPr="00CD0604" w:rsidRDefault="00FD49DC" w:rsidP="00730835">
            <w:pPr>
              <w:pStyle w:val="affffff2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CD0604">
                  <w:rPr>
                    <w:lang w:bidi="bg-BG"/>
                  </w:rPr>
                  <w:t>@twitter</w:t>
                </w:r>
              </w:sdtContent>
            </w:sdt>
            <w:r w:rsidR="00FD19EA" w:rsidRPr="00CD0604">
              <w:rPr>
                <w:lang w:bidi="bg-BG"/>
              </w:rPr>
              <w:t xml:space="preserve">: </w:t>
            </w:r>
            <w:sdt>
              <w:sdtPr>
                <w:alias w:val="Потребителско име в Twitter:"/>
                <w:tag w:val="Потребителско име в Twitter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CD0604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Уеб адрес:"/>
              <w:tag w:val="Уеб адрес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CD0604" w:rsidRDefault="00FD19EA" w:rsidP="00FD19EA">
                <w:r w:rsidRPr="00CD0604">
                  <w:rPr>
                    <w:lang w:bidi="bg-BG"/>
                  </w:rPr>
                  <w:t>Уеб адрес</w:t>
                </w:r>
              </w:p>
            </w:sdtContent>
          </w:sdt>
        </w:tc>
      </w:tr>
      <w:bookmarkEnd w:id="0"/>
    </w:tbl>
    <w:p w14:paraId="4AC57265" w14:textId="77777777" w:rsidR="00E94CBA" w:rsidRPr="00CD0604" w:rsidRDefault="00E94CBA" w:rsidP="009C67BB"/>
    <w:sectPr w:rsidR="00E94CBA" w:rsidRPr="00CD0604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889732" w14:textId="77777777" w:rsidR="00FD49DC" w:rsidRDefault="00FD49DC" w:rsidP="0093710A">
      <w:r>
        <w:separator/>
      </w:r>
    </w:p>
  </w:endnote>
  <w:endnote w:type="continuationSeparator" w:id="0">
    <w:p w14:paraId="59C16D72" w14:textId="77777777" w:rsidR="00FD49DC" w:rsidRDefault="00FD49DC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1A3B6" w14:textId="77777777" w:rsidR="00FD49DC" w:rsidRDefault="00FD49DC" w:rsidP="0093710A">
      <w:r>
        <w:separator/>
      </w:r>
    </w:p>
  </w:footnote>
  <w:footnote w:type="continuationSeparator" w:id="0">
    <w:p w14:paraId="421A4629" w14:textId="77777777" w:rsidR="00FD49DC" w:rsidRDefault="00FD49DC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294C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A79BF"/>
    <w:rsid w:val="00BC20F4"/>
    <w:rsid w:val="00C0791B"/>
    <w:rsid w:val="00C307D8"/>
    <w:rsid w:val="00C515E4"/>
    <w:rsid w:val="00C747F9"/>
    <w:rsid w:val="00CD0604"/>
    <w:rsid w:val="00D154D3"/>
    <w:rsid w:val="00E91369"/>
    <w:rsid w:val="00E94CBA"/>
    <w:rsid w:val="00EF5E34"/>
    <w:rsid w:val="00F16789"/>
    <w:rsid w:val="00F61FEE"/>
    <w:rsid w:val="00F621A8"/>
    <w:rsid w:val="00FA218B"/>
    <w:rsid w:val="00FD19EA"/>
    <w:rsid w:val="00FD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bg-BG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03245B"/>
  </w:style>
  <w:style w:type="paragraph" w:styleId="1">
    <w:name w:val="heading 1"/>
    <w:basedOn w:val="a1"/>
    <w:next w:val="a1"/>
    <w:link w:val="10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Име"/>
    <w:basedOn w:val="a1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a6">
    <w:name w:val="Strong"/>
    <w:basedOn w:val="a2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  <w:szCs w:val="18"/>
    </w:rPr>
  </w:style>
  <w:style w:type="character" w:customStyle="1" w:styleId="a9">
    <w:name w:val="Изнесен текст Знак"/>
    <w:basedOn w:val="a2"/>
    <w:link w:val="a8"/>
    <w:uiPriority w:val="99"/>
    <w:semiHidden/>
    <w:rPr>
      <w:rFonts w:ascii="Segoe UI" w:hAnsi="Segoe UI" w:cs="Segoe UI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333B97"/>
  </w:style>
  <w:style w:type="paragraph" w:styleId="ab">
    <w:name w:val="Block Text"/>
    <w:basedOn w:val="a1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ac">
    <w:name w:val="Body Text"/>
    <w:basedOn w:val="a1"/>
    <w:link w:val="ad"/>
    <w:uiPriority w:val="99"/>
    <w:semiHidden/>
    <w:unhideWhenUsed/>
    <w:rsid w:val="00333B97"/>
    <w:pPr>
      <w:spacing w:after="120"/>
    </w:pPr>
  </w:style>
  <w:style w:type="character" w:customStyle="1" w:styleId="ad">
    <w:name w:val="Основен текст Знак"/>
    <w:basedOn w:val="a2"/>
    <w:link w:val="ac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Основен текст 2 Знак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Основен текст 3 Знак"/>
    <w:basedOn w:val="a2"/>
    <w:link w:val="33"/>
    <w:uiPriority w:val="99"/>
    <w:semiHidden/>
    <w:rsid w:val="00333B97"/>
    <w:rPr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333B97"/>
    <w:pPr>
      <w:spacing w:after="0"/>
      <w:ind w:firstLine="360"/>
    </w:pPr>
  </w:style>
  <w:style w:type="character" w:customStyle="1" w:styleId="af">
    <w:name w:val="Основен текст отстъп първи ред Знак"/>
    <w:basedOn w:val="ad"/>
    <w:link w:val="ae"/>
    <w:uiPriority w:val="99"/>
    <w:semiHidden/>
    <w:rsid w:val="00333B97"/>
  </w:style>
  <w:style w:type="paragraph" w:styleId="af0">
    <w:name w:val="Body Text Indent"/>
    <w:basedOn w:val="a1"/>
    <w:link w:val="af1"/>
    <w:uiPriority w:val="99"/>
    <w:semiHidden/>
    <w:unhideWhenUsed/>
    <w:rsid w:val="00333B97"/>
    <w:pPr>
      <w:spacing w:after="120"/>
      <w:ind w:left="360"/>
    </w:pPr>
  </w:style>
  <w:style w:type="character" w:customStyle="1" w:styleId="af1">
    <w:name w:val="Основен текст с отстъп Знак"/>
    <w:basedOn w:val="a2"/>
    <w:link w:val="af0"/>
    <w:uiPriority w:val="99"/>
    <w:semiHidden/>
    <w:rsid w:val="00333B97"/>
  </w:style>
  <w:style w:type="paragraph" w:styleId="25">
    <w:name w:val="Body Text First Indent 2"/>
    <w:basedOn w:val="af0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Основен текст отстъп първи ред 2 Знак"/>
    <w:basedOn w:val="af1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Основен текст с отстъп 2 Знак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Основен текст с отстъп 3 Знак"/>
    <w:basedOn w:val="a2"/>
    <w:link w:val="35"/>
    <w:uiPriority w:val="99"/>
    <w:semiHidden/>
    <w:rsid w:val="00333B97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333B97"/>
    <w:pPr>
      <w:ind w:left="4320"/>
    </w:pPr>
  </w:style>
  <w:style w:type="character" w:customStyle="1" w:styleId="af5">
    <w:name w:val="Заключителна фраза Знак"/>
    <w:basedOn w:val="a2"/>
    <w:link w:val="af4"/>
    <w:uiPriority w:val="99"/>
    <w:semiHidden/>
    <w:rsid w:val="00333B97"/>
  </w:style>
  <w:style w:type="table" w:styleId="af6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333B97"/>
    <w:rPr>
      <w:szCs w:val="20"/>
    </w:rPr>
  </w:style>
  <w:style w:type="character" w:customStyle="1" w:styleId="afb">
    <w:name w:val="Текст на коментар Знак"/>
    <w:basedOn w:val="a2"/>
    <w:link w:val="afa"/>
    <w:uiPriority w:val="99"/>
    <w:semiHidden/>
    <w:rsid w:val="00333B97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33B97"/>
    <w:rPr>
      <w:b/>
      <w:bCs/>
    </w:rPr>
  </w:style>
  <w:style w:type="character" w:customStyle="1" w:styleId="afd">
    <w:name w:val="Предмет на коментар Знак"/>
    <w:basedOn w:val="afb"/>
    <w:link w:val="afc"/>
    <w:uiPriority w:val="99"/>
    <w:semiHidden/>
    <w:rsid w:val="00333B97"/>
    <w:rPr>
      <w:b/>
      <w:bCs/>
      <w:szCs w:val="20"/>
    </w:rPr>
  </w:style>
  <w:style w:type="table" w:styleId="afe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333B97"/>
  </w:style>
  <w:style w:type="character" w:customStyle="1" w:styleId="aff0">
    <w:name w:val="Дата Знак"/>
    <w:basedOn w:val="a2"/>
    <w:link w:val="aff"/>
    <w:uiPriority w:val="99"/>
    <w:semiHidden/>
    <w:rsid w:val="00333B97"/>
  </w:style>
  <w:style w:type="paragraph" w:styleId="aff1">
    <w:name w:val="Document Map"/>
    <w:basedOn w:val="a1"/>
    <w:link w:val="aff2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f2">
    <w:name w:val="План на документа Знак"/>
    <w:basedOn w:val="a2"/>
    <w:link w:val="aff1"/>
    <w:uiPriority w:val="99"/>
    <w:semiHidden/>
    <w:rsid w:val="00333B97"/>
    <w:rPr>
      <w:rFonts w:ascii="Segoe UI" w:hAnsi="Segoe UI" w:cs="Segoe UI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333B97"/>
  </w:style>
  <w:style w:type="character" w:customStyle="1" w:styleId="aff4">
    <w:name w:val="Имейл подпис Знак"/>
    <w:basedOn w:val="a2"/>
    <w:link w:val="aff3"/>
    <w:uiPriority w:val="99"/>
    <w:semiHidden/>
    <w:rsid w:val="00333B97"/>
  </w:style>
  <w:style w:type="character" w:styleId="aff5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333B97"/>
    <w:rPr>
      <w:szCs w:val="20"/>
    </w:rPr>
  </w:style>
  <w:style w:type="character" w:customStyle="1" w:styleId="aff8">
    <w:name w:val="Текст на бележка в края Знак"/>
    <w:basedOn w:val="a2"/>
    <w:link w:val="aff7"/>
    <w:uiPriority w:val="99"/>
    <w:semiHidden/>
    <w:rsid w:val="00333B97"/>
    <w:rPr>
      <w:szCs w:val="20"/>
    </w:rPr>
  </w:style>
  <w:style w:type="paragraph" w:styleId="aff9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affb">
    <w:name w:val="FollowedHyperlink"/>
    <w:basedOn w:val="a2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affc">
    <w:name w:val="footer"/>
    <w:basedOn w:val="a1"/>
    <w:link w:val="affd"/>
    <w:uiPriority w:val="99"/>
    <w:unhideWhenUsed/>
    <w:rsid w:val="0093710A"/>
  </w:style>
  <w:style w:type="character" w:customStyle="1" w:styleId="affd">
    <w:name w:val="Долен колонтитул Знак"/>
    <w:basedOn w:val="a2"/>
    <w:link w:val="affc"/>
    <w:uiPriority w:val="99"/>
    <w:rsid w:val="0093710A"/>
  </w:style>
  <w:style w:type="character" w:styleId="affe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f">
    <w:name w:val="footnote text"/>
    <w:basedOn w:val="a1"/>
    <w:link w:val="afff0"/>
    <w:uiPriority w:val="99"/>
    <w:semiHidden/>
    <w:unhideWhenUsed/>
    <w:rsid w:val="00333B97"/>
    <w:rPr>
      <w:szCs w:val="20"/>
    </w:rPr>
  </w:style>
  <w:style w:type="character" w:customStyle="1" w:styleId="afff0">
    <w:name w:val="Текст под линия Знак"/>
    <w:basedOn w:val="a2"/>
    <w:link w:val="afff"/>
    <w:uiPriority w:val="99"/>
    <w:semiHidden/>
    <w:rsid w:val="00333B97"/>
    <w:rPr>
      <w:szCs w:val="20"/>
    </w:rPr>
  </w:style>
  <w:style w:type="table" w:customStyle="1" w:styleId="11">
    <w:name w:val="Таблица с мрежа 1 светла1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1">
    <w:name w:val="Таблица с мрежа 1 светла – акцентиране 11"/>
    <w:basedOn w:val="a3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1">
    <w:name w:val="Таблица с мрежа 1 светла – акцентиране 21"/>
    <w:basedOn w:val="a3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1">
    <w:name w:val="Таблица с мрежа 1 светла – акцентиране 31"/>
    <w:basedOn w:val="a3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1">
    <w:name w:val="Таблица с мрежа 1 светла – акцентиране 41"/>
    <w:basedOn w:val="a3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1">
    <w:name w:val="Таблица с мрежа 1 светла – акцентиране 51"/>
    <w:basedOn w:val="a3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61">
    <w:name w:val="Таблица с мрежа 1 светла – акцентиране 61"/>
    <w:basedOn w:val="a3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Таблица с мрежа 21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11">
    <w:name w:val="Таблица с мрежа 2 – акцентиране 11"/>
    <w:basedOn w:val="a3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21">
    <w:name w:val="Таблица с мрежа 2 – акцентиране 21"/>
    <w:basedOn w:val="a3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31">
    <w:name w:val="Таблица с мрежа 2 – акцентиране 31"/>
    <w:basedOn w:val="a3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41">
    <w:name w:val="Таблица с мрежа 2 – акцентиране 41"/>
    <w:basedOn w:val="a3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51">
    <w:name w:val="Таблица с мрежа 2 – акцентиране 51"/>
    <w:basedOn w:val="a3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61">
    <w:name w:val="Таблица с мрежа 2 – акцентиране 61"/>
    <w:basedOn w:val="a3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0">
    <w:name w:val="Таблица с мрежа 31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11">
    <w:name w:val="Таблица с мрежа 3 – акцентиране 11"/>
    <w:basedOn w:val="a3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321">
    <w:name w:val="Таблица с мрежа 3 – акцентиране 21"/>
    <w:basedOn w:val="a3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331">
    <w:name w:val="Таблица с мрежа 3 – акцентиране 31"/>
    <w:basedOn w:val="a3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341">
    <w:name w:val="Таблица с мрежа 3 – акцентиране 41"/>
    <w:basedOn w:val="a3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351">
    <w:name w:val="Таблица с мрежа 3 – акцентиране 51"/>
    <w:basedOn w:val="a3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361">
    <w:name w:val="Таблица с мрежа 3 – акцентиране 61"/>
    <w:basedOn w:val="a3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410">
    <w:name w:val="Таблица с мрежа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11">
    <w:name w:val="Таблица с мрежа 4 – акцентиране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21">
    <w:name w:val="Таблица с мрежа 4 – акцентиране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31">
    <w:name w:val="Таблица с мрежа 4 – акцентиране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41">
    <w:name w:val="Таблица с мрежа 4 – акцентиране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51">
    <w:name w:val="Таблица с мрежа 4 – акцентиране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61">
    <w:name w:val="Таблица с мрежа 4 – акцентиране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0">
    <w:name w:val="Таблица с мрежа 5 тъмна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11">
    <w:name w:val="Таблица с мрежа 5 тъмна – акцентиране 1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521">
    <w:name w:val="Таблица с мрежа 5 тъмна – акцентиране 2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531">
    <w:name w:val="Таблица с мрежа 5 тъмна – акцентиране 3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541">
    <w:name w:val="Таблица с мрежа 5 тъмна – акцентиране 4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551">
    <w:name w:val="Таблица с мрежа 5 тъмна – акцентиране 5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561">
    <w:name w:val="Таблица с мрежа 5 тъмна – акцентиране 6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61">
    <w:name w:val="Таблица с мрежа 6 цветна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1">
    <w:name w:val="Таблица с мрежа 6 цветна – акцентиране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21">
    <w:name w:val="Таблица с мрежа 6 цветна – акцентиране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31">
    <w:name w:val="Таблица с мрежа 6 цветна – акцентиране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41">
    <w:name w:val="Таблица с мрежа 6 цветна – акцентиране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51">
    <w:name w:val="Таблица с мрежа 6 цветна – акцентиране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61">
    <w:name w:val="Таблица с мрежа 6 цветна – акцентиране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">
    <w:name w:val="Таблица с мрежа 7 цветна1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11">
    <w:name w:val="Таблица с мрежа 7 цветна – акцентиране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721">
    <w:name w:val="Таблица с мрежа 7 цветна – акцентиране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731">
    <w:name w:val="Таблица с мрежа 7 цветна – акцентиране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741">
    <w:name w:val="Таблица с мрежа 7 цветна – акцентиране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751">
    <w:name w:val="Таблица с мрежа 7 цветна – акцентиране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761">
    <w:name w:val="Таблица с мрежа 7 цветна – акцентиране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f1">
    <w:name w:val="header"/>
    <w:basedOn w:val="a1"/>
    <w:link w:val="afff2"/>
    <w:uiPriority w:val="99"/>
    <w:unhideWhenUsed/>
    <w:rsid w:val="0093710A"/>
  </w:style>
  <w:style w:type="character" w:customStyle="1" w:styleId="afff2">
    <w:name w:val="Горен колонтитул Знак"/>
    <w:basedOn w:val="a2"/>
    <w:link w:val="afff1"/>
    <w:uiPriority w:val="99"/>
    <w:rsid w:val="0093710A"/>
  </w:style>
  <w:style w:type="character" w:customStyle="1" w:styleId="10">
    <w:name w:val="Заглавие 1 Знак"/>
    <w:basedOn w:val="a2"/>
    <w:link w:val="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22">
    <w:name w:val="Заглавие 2 Знак"/>
    <w:basedOn w:val="a2"/>
    <w:link w:val="2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32">
    <w:name w:val="Заглавие 3 Знак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42">
    <w:name w:val="Заглавие 4 Знак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52">
    <w:name w:val="Заглавие 5 Знак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60">
    <w:name w:val="Заглавие 6 Знак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70">
    <w:name w:val="Заглавие 7 Знак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80">
    <w:name w:val="Заглавие 8 Знак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лавие 9 Знак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HTML адрес Знак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7">
    <w:name w:val="HTML стандартен Знак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3">
    <w:name w:val="Hyperlink"/>
    <w:basedOn w:val="a2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4">
    <w:name w:val="index heading"/>
    <w:basedOn w:val="a1"/>
    <w:next w:val="12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fff5">
    <w:name w:val="Intense Emphasis"/>
    <w:basedOn w:val="a2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afff6">
    <w:name w:val="Intense Quote"/>
    <w:basedOn w:val="a1"/>
    <w:next w:val="a1"/>
    <w:link w:val="afff7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afff7">
    <w:name w:val="Интензивно цитиране Знак"/>
    <w:basedOn w:val="a2"/>
    <w:link w:val="afff6"/>
    <w:uiPriority w:val="30"/>
    <w:semiHidden/>
    <w:rsid w:val="0003245B"/>
    <w:rPr>
      <w:i/>
      <w:iCs/>
      <w:color w:val="A1226E" w:themeColor="accent1" w:themeShade="BF"/>
    </w:rPr>
  </w:style>
  <w:style w:type="character" w:styleId="afff8">
    <w:name w:val="Intense Reference"/>
    <w:basedOn w:val="a2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afff9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afffa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afffb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fc">
    <w:name w:val="line number"/>
    <w:basedOn w:val="a2"/>
    <w:uiPriority w:val="99"/>
    <w:semiHidden/>
    <w:unhideWhenUsed/>
    <w:rsid w:val="00333B97"/>
  </w:style>
  <w:style w:type="paragraph" w:styleId="afffd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e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f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customStyle="1" w:styleId="110">
    <w:name w:val="Таблица със списък 1 светла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110">
    <w:name w:val="Таблица със списък 1 светла – акцентиране 1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1210">
    <w:name w:val="Таблица със списък 1 светла – акцентиране 2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1310">
    <w:name w:val="Таблица със списък 1 светла – акцентиране 3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1410">
    <w:name w:val="Таблица със списък 1 светла – акцентиране 4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1510">
    <w:name w:val="Таблица със списък 1 светла – акцентиране 5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1610">
    <w:name w:val="Таблица със списък 1 светла – акцентиране 6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212">
    <w:name w:val="Таблица със списък 21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110">
    <w:name w:val="Таблица със списък 2 – акцентиране 11"/>
    <w:basedOn w:val="a3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210">
    <w:name w:val="Таблица със списък 2 – акцентиране 21"/>
    <w:basedOn w:val="a3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310">
    <w:name w:val="Таблица със списък 2 – акцентиране 31"/>
    <w:basedOn w:val="a3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410">
    <w:name w:val="Таблица със списък 2 – акцентиране 41"/>
    <w:basedOn w:val="a3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510">
    <w:name w:val="Таблица със списък 2 – акцентиране 51"/>
    <w:basedOn w:val="a3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610">
    <w:name w:val="Таблица със списък 2 – акцентиране 61"/>
    <w:basedOn w:val="a3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2">
    <w:name w:val="Таблица със списък 31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110">
    <w:name w:val="Таблица със списък 3 – акцентиране 11"/>
    <w:basedOn w:val="a3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3210">
    <w:name w:val="Таблица със списък 3 – акцентиране 21"/>
    <w:basedOn w:val="a3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3310">
    <w:name w:val="Таблица със списък 3 – акцентиране 31"/>
    <w:basedOn w:val="a3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3410">
    <w:name w:val="Таблица със списък 3 – акцентиране 41"/>
    <w:basedOn w:val="a3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3510">
    <w:name w:val="Таблица със списък 3 – акцентиране 51"/>
    <w:basedOn w:val="a3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3610">
    <w:name w:val="Таблица със списък 3 – акцентиране 61"/>
    <w:basedOn w:val="a3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412">
    <w:name w:val="Таблица със списък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110">
    <w:name w:val="Таблица със списък 4 – акцентиране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210">
    <w:name w:val="Таблица със списък 4 – акцентиране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310">
    <w:name w:val="Таблица със списък 4 – акцентиране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410">
    <w:name w:val="Таблица със списък 4 – акцентиране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510">
    <w:name w:val="Таблица със списък 4 – акцентиране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610">
    <w:name w:val="Таблица със списък 4 – акцентиране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2">
    <w:name w:val="Таблица със списък 5 тъмна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110">
    <w:name w:val="Таблица със списък 5 тъмна – акцентиране 1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210">
    <w:name w:val="Таблица със списък 5 тъмна – акцентиране 2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310">
    <w:name w:val="Таблица със списък 5 тъмна – акцентиране 3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410">
    <w:name w:val="Таблица със списък 5 тъмна – акцентиране 4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510">
    <w:name w:val="Таблица със списък 5 тъмна – акцентиране 5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610">
    <w:name w:val="Таблица със списък 5 тъмна – акцентиране 6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Таблица със списък 6 цветна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10">
    <w:name w:val="Таблица със списък 6 цветна – акцентиране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210">
    <w:name w:val="Таблица със списък 6 цветна – акцентиране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310">
    <w:name w:val="Таблица със списък 6 цветна – акцентиране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410">
    <w:name w:val="Таблица със списък 6 цветна – акцентиране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510">
    <w:name w:val="Таблица със списък 6 цветна – акцентиране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610">
    <w:name w:val="Таблица със списък 6 цветна – акцентиране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0">
    <w:name w:val="Таблица със списък 7 цветна1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110">
    <w:name w:val="Таблица със списък 7 цветна – акцентиране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210">
    <w:name w:val="Таблица със на списък 7 цветна – акцентиране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310">
    <w:name w:val="Таблица със списък 7 цветна – акцентиране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410">
    <w:name w:val="Таблица със списък 7 цветна – акцентиране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510">
    <w:name w:val="Таблица със списък 7 цветна – акцентиране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610">
    <w:name w:val="Таблица със списък 7 цветна – акцентиране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f1">
    <w:name w:val="Текст на макрос Знак"/>
    <w:basedOn w:val="a2"/>
    <w:link w:val="affff0"/>
    <w:uiPriority w:val="99"/>
    <w:semiHidden/>
    <w:rsid w:val="00333B97"/>
    <w:rPr>
      <w:rFonts w:ascii="Consolas" w:hAnsi="Consolas"/>
      <w:szCs w:val="20"/>
    </w:rPr>
  </w:style>
  <w:style w:type="table" w:styleId="13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1"/>
    <w:link w:val="affff3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f3">
    <w:name w:val="Заглавка на съобщение Знак"/>
    <w:basedOn w:val="a2"/>
    <w:link w:val="affff2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f4">
    <w:name w:val="No Spacing"/>
    <w:uiPriority w:val="1"/>
    <w:semiHidden/>
    <w:unhideWhenUsed/>
    <w:qFormat/>
    <w:rsid w:val="00333B97"/>
  </w:style>
  <w:style w:type="paragraph" w:styleId="affff5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f7">
    <w:name w:val="Note Heading"/>
    <w:basedOn w:val="a1"/>
    <w:next w:val="a1"/>
    <w:link w:val="affff8"/>
    <w:uiPriority w:val="99"/>
    <w:semiHidden/>
    <w:unhideWhenUsed/>
    <w:rsid w:val="00333B97"/>
  </w:style>
  <w:style w:type="character" w:customStyle="1" w:styleId="affff8">
    <w:name w:val="Заглавие на бележка Знак"/>
    <w:basedOn w:val="a2"/>
    <w:link w:val="affff7"/>
    <w:uiPriority w:val="99"/>
    <w:semiHidden/>
    <w:rsid w:val="00333B97"/>
  </w:style>
  <w:style w:type="character" w:styleId="affff9">
    <w:name w:val="page number"/>
    <w:basedOn w:val="a2"/>
    <w:uiPriority w:val="99"/>
    <w:semiHidden/>
    <w:unhideWhenUsed/>
    <w:rsid w:val="00333B97"/>
  </w:style>
  <w:style w:type="table" w:customStyle="1" w:styleId="112">
    <w:name w:val="Обикновена таблица 1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3">
    <w:name w:val="Обикновена таблица 21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3">
    <w:name w:val="Обикновена таблица 31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3">
    <w:name w:val="Обикновена таблица 41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3">
    <w:name w:val="Обикновена таблица 51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1"/>
    <w:link w:val="affffb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b">
    <w:name w:val="Обикновен текст Знак"/>
    <w:basedOn w:val="a2"/>
    <w:link w:val="affffa"/>
    <w:uiPriority w:val="99"/>
    <w:semiHidden/>
    <w:rsid w:val="00333B97"/>
    <w:rPr>
      <w:rFonts w:ascii="Consolas" w:hAnsi="Consolas"/>
      <w:szCs w:val="21"/>
    </w:rPr>
  </w:style>
  <w:style w:type="paragraph" w:styleId="affffc">
    <w:name w:val="Quote"/>
    <w:basedOn w:val="a1"/>
    <w:next w:val="a1"/>
    <w:link w:val="affffd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d">
    <w:name w:val="Цитат Знак"/>
    <w:basedOn w:val="a2"/>
    <w:link w:val="affffc"/>
    <w:uiPriority w:val="29"/>
    <w:semiHidden/>
    <w:rsid w:val="00333B97"/>
    <w:rPr>
      <w:i/>
      <w:iCs/>
      <w:color w:val="404040" w:themeColor="text1" w:themeTint="BF"/>
    </w:rPr>
  </w:style>
  <w:style w:type="paragraph" w:styleId="affffe">
    <w:name w:val="Salutation"/>
    <w:basedOn w:val="a1"/>
    <w:next w:val="a1"/>
    <w:link w:val="afffff"/>
    <w:uiPriority w:val="99"/>
    <w:semiHidden/>
    <w:unhideWhenUsed/>
    <w:rsid w:val="00333B97"/>
  </w:style>
  <w:style w:type="character" w:customStyle="1" w:styleId="afffff">
    <w:name w:val="Приветствие Знак"/>
    <w:basedOn w:val="a2"/>
    <w:link w:val="affffe"/>
    <w:uiPriority w:val="99"/>
    <w:semiHidden/>
    <w:rsid w:val="00333B97"/>
  </w:style>
  <w:style w:type="paragraph" w:styleId="afffff0">
    <w:name w:val="Signature"/>
    <w:basedOn w:val="a1"/>
    <w:link w:val="afffff1"/>
    <w:uiPriority w:val="99"/>
    <w:semiHidden/>
    <w:unhideWhenUsed/>
    <w:rsid w:val="00333B97"/>
    <w:pPr>
      <w:ind w:left="4320"/>
    </w:pPr>
  </w:style>
  <w:style w:type="character" w:customStyle="1" w:styleId="afffff1">
    <w:name w:val="Подпис Знак"/>
    <w:basedOn w:val="a2"/>
    <w:link w:val="afffff0"/>
    <w:uiPriority w:val="99"/>
    <w:semiHidden/>
    <w:rsid w:val="00333B97"/>
  </w:style>
  <w:style w:type="paragraph" w:styleId="afffff2">
    <w:name w:val="Subtitle"/>
    <w:basedOn w:val="a1"/>
    <w:next w:val="a1"/>
    <w:link w:val="afffff3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3">
    <w:name w:val="Подзаглавие Знак"/>
    <w:basedOn w:val="a2"/>
    <w:link w:val="afffff2"/>
    <w:uiPriority w:val="11"/>
    <w:semiHidden/>
    <w:rsid w:val="00333B97"/>
    <w:rPr>
      <w:color w:val="5A5A5A" w:themeColor="text1" w:themeTint="A5"/>
      <w:spacing w:val="15"/>
    </w:rPr>
  </w:style>
  <w:style w:type="character" w:styleId="afffff4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Мрежа в таблица светла1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333B97"/>
  </w:style>
  <w:style w:type="table" w:styleId="afffffb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itle"/>
    <w:basedOn w:val="a1"/>
    <w:next w:val="a1"/>
    <w:link w:val="afffffe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fffe">
    <w:name w:val="Заглавие Знак"/>
    <w:basedOn w:val="a2"/>
    <w:link w:val="afffffd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ffffff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0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3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5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5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affffff0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  <w:style w:type="paragraph" w:customStyle="1" w:styleId="affffff1">
    <w:name w:val="Изображение"/>
    <w:basedOn w:val="a1"/>
    <w:qFormat/>
    <w:rsid w:val="00C0791B"/>
    <w:pPr>
      <w:spacing w:before="100" w:after="720"/>
    </w:pPr>
  </w:style>
  <w:style w:type="paragraph" w:customStyle="1" w:styleId="affffff2">
    <w:name w:val="Информация за връзка"/>
    <w:basedOn w:val="a1"/>
    <w:qFormat/>
    <w:rsid w:val="00BA79BF"/>
    <w:pPr>
      <w:spacing w:after="20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BB3D55" w:rsidP="00B94127">
          <w:pPr>
            <w:pStyle w:val="EB2915AC5B7148238E670817ECAE3C50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BB3D55" w:rsidP="00B94127">
          <w:pPr>
            <w:pStyle w:val="EDE85CBFDEB946BA976A00375CDD70D7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BB3D55" w:rsidP="00B94127">
          <w:pPr>
            <w:pStyle w:val="BB469DDB865F4940B94D37BBCAC31AA8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BB3D55" w:rsidP="00B94127">
          <w:pPr>
            <w:pStyle w:val="6B660E85DA0F4D469A5C444899B89011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BB3D55" w:rsidP="00B94127">
          <w:pPr>
            <w:pStyle w:val="5A811E54763E482FBC114272ACDBE68F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BB3D55" w:rsidP="00B94127">
          <w:pPr>
            <w:pStyle w:val="5287874DBCF44449B8937DE21EA8C4F3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BB3D55" w:rsidP="00B94127">
          <w:pPr>
            <w:pStyle w:val="4286DF52A0A64E4BA42A790784A40632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BB3D55" w:rsidP="00B94127">
          <w:pPr>
            <w:pStyle w:val="33C5315CE54243B28D8D7D34E490BCAC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BB3D55" w:rsidP="00B94127">
          <w:pPr>
            <w:pStyle w:val="EAF7492FE6E24591AA98E2B476719A4A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BB3D55" w:rsidP="00B94127">
          <w:pPr>
            <w:pStyle w:val="02C2EBD8CB1B4CBFA57F23FBA76B533A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BB3D55" w:rsidP="00B94127">
          <w:pPr>
            <w:pStyle w:val="BFE4A80932B34CF38C560C219303D116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BB3D55" w:rsidP="00B94127">
          <w:pPr>
            <w:pStyle w:val="11A44AC944164F73BCFB221C58D70BFD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BB3D55" w:rsidP="00B94127">
          <w:pPr>
            <w:pStyle w:val="E06A62DD763342E39DBDAC432E2841EC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BB3D55" w:rsidP="00B94127">
          <w:pPr>
            <w:pStyle w:val="16D285FD58AD40478A17ED689C1AF719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BB3D55" w:rsidP="00B94127">
          <w:pPr>
            <w:pStyle w:val="557B906642314D30A24920A09A4E3677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BB3D55" w:rsidP="00B94127">
          <w:pPr>
            <w:pStyle w:val="E4FE0DAE8E4548C4A5D5BCD3B7B60026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BB3D55" w:rsidP="00B94127">
          <w:pPr>
            <w:pStyle w:val="F48D92DDB96A49A7909D6B3ABC0F1CFA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BB3D55" w:rsidP="00B94127">
          <w:pPr>
            <w:pStyle w:val="AF9410C26C09453780B768487B59A318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BB3D55" w:rsidP="00B94127">
          <w:pPr>
            <w:pStyle w:val="77E51353D91F47C19E219C44B43FBAC9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BB3D55" w:rsidP="00B94127">
          <w:pPr>
            <w:pStyle w:val="C05D9D02E0E647BAA7D93147C523D19E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BB3D55" w:rsidP="00B94127">
          <w:pPr>
            <w:pStyle w:val="FA76F88FE5B542F3A5E270D9AF8E35B9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BB3D55" w:rsidP="00B94127">
          <w:pPr>
            <w:pStyle w:val="B8455C5067454B5FACAFE8858AC2DF0B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BB3D55" w:rsidP="00B94127">
          <w:pPr>
            <w:pStyle w:val="35487FCE1E91420BAA229650C10CBAE2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BB3D55" w:rsidP="00B94127">
          <w:pPr>
            <w:pStyle w:val="8029D1E7D60141488FFC77D072C0394E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BB3D55" w:rsidP="00B94127">
          <w:pPr>
            <w:pStyle w:val="49ADD01B51CB456191F7BF47858DE0ED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BB3D55" w:rsidP="00B94127">
          <w:pPr>
            <w:pStyle w:val="B9C18112AC904B14A5972922A564AC87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BB3D55" w:rsidP="00B94127">
          <w:pPr>
            <w:pStyle w:val="D9B1929B615647EC840C4EDB803A5A63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BB3D55" w:rsidP="00B94127">
          <w:pPr>
            <w:pStyle w:val="8ADC6666B005476585D8CDF5481DCD5C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BB3D55" w:rsidP="00B94127">
          <w:pPr>
            <w:pStyle w:val="BCB296CCCBA84AE587B2858F29D67CF5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BB3D55" w:rsidP="00B94127">
          <w:pPr>
            <w:pStyle w:val="1007F6FF0DA44E32BD5D3176F759FE3C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BB3D55" w:rsidP="00B94127">
          <w:pPr>
            <w:pStyle w:val="1332A3AB9E10415AB3BCB773442B2457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BB3D55" w:rsidP="00B94127">
          <w:pPr>
            <w:pStyle w:val="96716D416D3C43D5A2EF4EF5860DD423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BB3D55" w:rsidP="00B94127">
          <w:pPr>
            <w:pStyle w:val="3D205F086AD742C89D2E924F75DCEFEE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BB3D55" w:rsidP="00B94127">
          <w:pPr>
            <w:pStyle w:val="AD935371A3CD419FBF48D0FFB83DFA9B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BB3D55" w:rsidP="00B94127">
          <w:pPr>
            <w:pStyle w:val="7774FC68C87E494689C27471D820F374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BB3D55" w:rsidP="00B94127">
          <w:pPr>
            <w:pStyle w:val="4A9404B4D6AC4D88882B1A89528959A5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BB3D55" w:rsidP="00B94127">
          <w:pPr>
            <w:pStyle w:val="9E39715992CB4A23BA1EECC326F783B6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BB3D55" w:rsidP="00B94127">
          <w:pPr>
            <w:pStyle w:val="2CF7AA03A5174C808662D0ACC2AEF875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BB3D55" w:rsidP="00B94127">
          <w:pPr>
            <w:pStyle w:val="2912EE4220134C3FADF4FECB66F038B1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BB3D55" w:rsidP="00B94127">
          <w:pPr>
            <w:pStyle w:val="288C556658C74B82BB14F3F25589481F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BB3D55" w:rsidP="00B94127">
          <w:pPr>
            <w:pStyle w:val="195CDFA46A72432FBEF35D7712F67A37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BB3D55" w:rsidP="00B94127">
          <w:pPr>
            <w:pStyle w:val="FAF67C5311704C7A9AA289215B583A3B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BB3D55" w:rsidP="00B94127">
          <w:pPr>
            <w:pStyle w:val="D63FB422ECC34896B1E928A60B98861E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BB3D55" w:rsidP="00B94127">
          <w:pPr>
            <w:pStyle w:val="E388390A99EE4C92A5B98E4A86B7FB4C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BB3D55" w:rsidP="00B94127">
          <w:pPr>
            <w:pStyle w:val="9A800666439E4B39B933CEC78185CD7F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BB3D55" w:rsidP="00B94127">
          <w:pPr>
            <w:pStyle w:val="C03EDDF6DB214755A90DFBC581DCD5E4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BB3D55" w:rsidP="00B94127">
          <w:pPr>
            <w:pStyle w:val="5561E38A28AF4BF5BAEAD3A455D457AC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BB3D55" w:rsidP="00B94127">
          <w:pPr>
            <w:pStyle w:val="39C32D344F1B47E7A83A2FDA56E83B04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BB3D55" w:rsidP="00B94127">
          <w:pPr>
            <w:pStyle w:val="46B880EE803945B98922941F2080C302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BB3D55" w:rsidP="00B94127">
          <w:pPr>
            <w:pStyle w:val="954E045EFF5D41CB9A410799059AC891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BB3D55" w:rsidP="00B94127">
          <w:pPr>
            <w:pStyle w:val="6009AD3ABFFA4E5C9952807ECB20F4F0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BB3D55" w:rsidP="00B94127">
          <w:pPr>
            <w:pStyle w:val="28D5802C19E3490EAB3250B16A12510B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BB3D55" w:rsidP="00B94127">
          <w:pPr>
            <w:pStyle w:val="9C197254A782429EA4F33A8936EC0384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BB3D55" w:rsidP="00B94127">
          <w:pPr>
            <w:pStyle w:val="3A270EEAB07A4B9194C6D36252A2FCE8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BB3D55" w:rsidP="00B94127">
          <w:pPr>
            <w:pStyle w:val="C5BCF5143FCE48858D0C246D439BEBF3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BB3D55" w:rsidP="00B94127">
          <w:pPr>
            <w:pStyle w:val="9477A7B727194D4BA4D4D18C04937685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BB3D55" w:rsidP="00B94127">
          <w:pPr>
            <w:pStyle w:val="DC1641FB13DE4FB69A3DD1BAE4AFC331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BB3D55" w:rsidP="00B94127">
          <w:pPr>
            <w:pStyle w:val="6568843B20A64AFA9A5AAC1E478F4D7A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BB3D55" w:rsidP="00B94127">
          <w:pPr>
            <w:pStyle w:val="2CFE3F9D5AC64C91922A0C3E4D7D904D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BB3D55" w:rsidP="00B94127">
          <w:pPr>
            <w:pStyle w:val="6A7814946B7B4E58846D9A13FF6A11D0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BB3D55" w:rsidP="00B94127">
          <w:pPr>
            <w:pStyle w:val="DBE5A7D4D71349469A5CC06129E13C6C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BB3D55" w:rsidP="00B94127">
          <w:pPr>
            <w:pStyle w:val="85E1B0BFA9324CFF94424BF663E83734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BB3D55" w:rsidP="00B94127">
          <w:pPr>
            <w:pStyle w:val="740C6A2E84AC4B67ADABBC5492E91AED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BB3D55" w:rsidP="00B94127">
          <w:pPr>
            <w:pStyle w:val="C75D25D6DD6D47A995D57F609F4155D4"/>
          </w:pPr>
          <w:r w:rsidRPr="008736FF">
            <w:rPr>
              <w:lang w:val="bg-BG" w:bidi="bg-BG"/>
            </w:rPr>
            <w:t>Вашето име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BB3D55" w:rsidP="00B94127">
          <w:pPr>
            <w:pStyle w:val="A91A32CD614B412AB8FF8837DE38A3D0"/>
          </w:pPr>
          <w:r w:rsidRPr="008736FF">
            <w:rPr>
              <w:lang w:val="bg-BG" w:bidi="bg-BG"/>
            </w:rPr>
            <w:t>Улица и номер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BB3D55" w:rsidP="00B94127">
          <w:pPr>
            <w:pStyle w:val="EE5AB7679752438295E09A2AC01D5E34"/>
          </w:pPr>
          <w:r w:rsidRPr="008736FF">
            <w:rPr>
              <w:lang w:val="bg-BG" w:bidi="bg-BG"/>
            </w:rPr>
            <w:t>Телефон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BB3D55" w:rsidP="00B94127">
          <w:pPr>
            <w:pStyle w:val="765E4862A055484DAF118EAD5C61F9DE"/>
          </w:pPr>
          <w:r w:rsidRPr="008736FF">
            <w:rPr>
              <w:lang w:val="bg-BG" w:bidi="bg-BG"/>
            </w:rPr>
            <w:t>Имейл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BB3D55" w:rsidP="00B94127">
          <w:pPr>
            <w:pStyle w:val="0CE683E604624000BC39090F700FF51D"/>
          </w:pPr>
          <w:r w:rsidRPr="008736FF">
            <w:rPr>
              <w:lang w:val="bg-BG" w:bidi="bg-BG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BB3D55" w:rsidP="00B94127">
          <w:pPr>
            <w:pStyle w:val="2190EB9F9ECE47E1BE28ADA0B4654B4A"/>
          </w:pPr>
          <w:r w:rsidRPr="008736FF">
            <w:rPr>
              <w:lang w:val="bg-BG" w:bidi="bg-BG"/>
            </w:rPr>
            <w:t>Потребителско име в Twitter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BB3D55" w:rsidP="00B94127">
          <w:pPr>
            <w:pStyle w:val="D14BF767E4C74BDDB56149B7B866D75D"/>
          </w:pPr>
          <w:r w:rsidRPr="008736FF">
            <w:rPr>
              <w:lang w:val="bg-BG" w:bidi="bg-BG"/>
            </w:rPr>
            <w:t>Уеб адрес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BB3D55">
          <w:r w:rsidRPr="008736FF">
            <w:rPr>
              <w:lang w:bidi="bg-BG"/>
            </w:rPr>
            <w:t>Град, област, пощенски код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BB3D55" w:rsidP="00B94127">
          <w:pPr>
            <w:pStyle w:val="B7A6DA7B8ABF4D4CACA38D73D0E92452"/>
          </w:pPr>
          <w:r w:rsidRPr="008736FF">
            <w:rPr>
              <w:lang w:val="bg-BG" w:bidi="bg-BG"/>
            </w:rPr>
            <w:t>Град, област, пощенски код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BB3D55" w:rsidP="00B94127">
          <w:pPr>
            <w:pStyle w:val="E4988B95C5C34031BF2D13ABF563213F"/>
          </w:pPr>
          <w:r w:rsidRPr="008736FF">
            <w:rPr>
              <w:lang w:val="bg-BG" w:bidi="bg-BG"/>
            </w:rPr>
            <w:t>Град, област, пощенски код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BB3D55" w:rsidP="00B94127">
          <w:pPr>
            <w:pStyle w:val="6C1E1D8475E24C5ABADFE934C597554A"/>
          </w:pPr>
          <w:r w:rsidRPr="008736FF">
            <w:rPr>
              <w:lang w:val="bg-BG" w:bidi="bg-BG"/>
            </w:rPr>
            <w:t>Град, област, пощенски код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BB3D55" w:rsidP="00B94127">
          <w:pPr>
            <w:pStyle w:val="43D0CC09E8F2427EBE4CEE71B1D1FE1A"/>
          </w:pPr>
          <w:r w:rsidRPr="008736FF">
            <w:rPr>
              <w:lang w:val="bg-BG" w:bidi="bg-BG"/>
            </w:rPr>
            <w:t>Град, област, пощенски код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BB3D55" w:rsidP="00B94127">
          <w:pPr>
            <w:pStyle w:val="8621FE4C12C946B7906C8555D29772E3"/>
          </w:pPr>
          <w:r w:rsidRPr="008736FF">
            <w:rPr>
              <w:lang w:val="bg-BG" w:bidi="bg-BG"/>
            </w:rPr>
            <w:t>Град, област, пощенски код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BB3D55" w:rsidP="00B94127">
          <w:pPr>
            <w:pStyle w:val="6C7C6AFFE9D14DA8B859835D99FA1747"/>
          </w:pPr>
          <w:r w:rsidRPr="008736FF">
            <w:rPr>
              <w:lang w:val="bg-BG" w:bidi="bg-BG"/>
            </w:rPr>
            <w:t>Град, област, пощенски код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BB3D55" w:rsidP="00B94127">
          <w:pPr>
            <w:pStyle w:val="857C909B7312441B85991CFB06EA000C"/>
          </w:pPr>
          <w:r w:rsidRPr="008736FF">
            <w:rPr>
              <w:lang w:val="bg-BG" w:bidi="bg-BG"/>
            </w:rPr>
            <w:t>Град, област, пощенски код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BB3D55" w:rsidP="00B94127">
          <w:pPr>
            <w:pStyle w:val="8A19A38376D44FDCA3364F2E59A99691"/>
          </w:pPr>
          <w:r w:rsidRPr="008736FF">
            <w:rPr>
              <w:lang w:val="bg-BG" w:bidi="bg-BG"/>
            </w:rPr>
            <w:t>Град, област, пощенски код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BB3D55" w:rsidP="00B94127">
          <w:pPr>
            <w:pStyle w:val="38AD9EEC26434D95A1D098F3C1495BE2"/>
          </w:pPr>
          <w:r w:rsidRPr="008736FF">
            <w:rPr>
              <w:lang w:val="bg-BG" w:bidi="bg-BG"/>
            </w:rPr>
            <w:t>Град, област, пощенски код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8F01F5"/>
    <w:rsid w:val="00A406F8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B3D5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Office_25701381_TF04027266</Template>
  <TotalTime>121</TotalTime>
  <Pages>1</Pages>
  <Words>198</Words>
  <Characters>1134</Characters>
  <DocSecurity>0</DocSecurity>
  <Lines>9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2018-10-26T15:13:00Z</dcterms:created>
  <dcterms:modified xsi:type="dcterms:W3CDTF">2018-10-29T05:40:00Z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