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Indeling voor visitekaartjes, 10 kaartjes per pagina"/>
      </w:tblPr>
      <w:tblGrid>
        <w:gridCol w:w="3081"/>
        <w:gridCol w:w="3080"/>
        <w:gridCol w:w="3079"/>
        <w:gridCol w:w="3079"/>
        <w:gridCol w:w="3079"/>
      </w:tblGrid>
      <w:tr w:rsidR="00FD19EA" w:rsidRPr="009F62EE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oep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2ADA4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">
                      <o:lock v:ext="edit" aspectratio="t"/>
                      <v:group id="Groep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9F62EE" w:rsidRDefault="0091669D" w:rsidP="00FD19EA">
            <w:pPr>
              <w:pStyle w:val="Naam"/>
            </w:pPr>
            <w:sdt>
              <w:sdtPr>
                <w:alias w:val="Voer uw naam in:"/>
                <w:tag w:val="Voer uw naam in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Uw naam</w:t>
                </w:r>
              </w:sdtContent>
            </w:sdt>
          </w:p>
          <w:p w14:paraId="24538C9E" w14:textId="77777777" w:rsidR="00AF10EE" w:rsidRPr="009F62EE" w:rsidRDefault="0091669D" w:rsidP="00AF10EE">
            <w:sdt>
              <w:sdtPr>
                <w:alias w:val="Voer adres in:"/>
                <w:tag w:val="Voer adres in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72746B48" w14:textId="45067E37" w:rsidR="00AF10EE" w:rsidRPr="009F62EE" w:rsidRDefault="0091669D" w:rsidP="00730835">
            <w:pPr>
              <w:pStyle w:val="Contactgegevens"/>
            </w:pPr>
            <w:sdt>
              <w:sdtPr>
                <w:alias w:val="Voer postcode en plaats in:"/>
                <w:tag w:val="Voer postcode en plaats in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2E98870B" w14:textId="77777777" w:rsidR="00730835" w:rsidRPr="009F62EE" w:rsidRDefault="0091669D" w:rsidP="00FD19EA">
            <w:sdt>
              <w:sdtPr>
                <w:alias w:val="Voer telefoonnummer in:"/>
                <w:tag w:val="Voer telefoonnummer in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278BA0CA" w14:textId="77777777" w:rsidR="00730835" w:rsidRPr="009F62EE" w:rsidRDefault="0091669D" w:rsidP="00FD19EA">
            <w:sdt>
              <w:sdtPr>
                <w:alias w:val="Voer e-mailadres in:"/>
                <w:tag w:val="Voer e-mailadres in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330F2AE1" w14:textId="042D588E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Voer Twitter-handle in:"/>
                <w:tag w:val="Voer Twitter-handle in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p w14:paraId="67ECC39E" w14:textId="77777777" w:rsidR="00FD19EA" w:rsidRPr="009F62EE" w:rsidRDefault="0091669D" w:rsidP="008736FF">
            <w:sdt>
              <w:sdtPr>
                <w:alias w:val="Voer webadres in:"/>
                <w:tag w:val="Voer webadres in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oep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96BE3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Clet6gb4gAA8RMGAA4AAAAAAAAAAAAAAAAALgIAAGRycy9lMm9Eb2MueG1sUEsBAi0A&#10;FAAGAAgAAAAhAPQDya7cAAAABAEAAA8AAAAAAAAAAAAAAAAAdeQAAGRycy9kb3ducmV2LnhtbFBL&#10;BQYAAAAABAAEAPMAAAB+5QAAAAA=&#10;">
                      <o:lock v:ext="edit" aspectratio="t"/>
                      <v:group id="Groep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sdt>
            <w:sdtPr>
              <w:alias w:val="Adres:"/>
              <w:tag w:val="Adres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9F62EE" w:rsidRDefault="00FD19EA" w:rsidP="00FD19EA">
                <w:r w:rsidRPr="009F62EE">
                  <w:rPr>
                    <w:lang w:bidi="nl-NL"/>
                  </w:rPr>
                  <w:t>Adres</w:t>
                </w:r>
              </w:p>
            </w:sdtContent>
          </w:sdt>
          <w:sdt>
            <w:sdtPr>
              <w:alias w:val="Postcode en plaats:"/>
              <w:tag w:val="Postcode en plaats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9F62EE" w:rsidRDefault="00AF10EE" w:rsidP="00730835">
                <w:pPr>
                  <w:pStyle w:val="Contactgegevens"/>
                </w:pPr>
                <w:r w:rsidRPr="009F62EE">
                  <w:rPr>
                    <w:lang w:bidi="nl-NL"/>
                  </w:rPr>
                  <w:t>Postcode en plaats</w:t>
                </w:r>
              </w:p>
            </w:sdtContent>
          </w:sdt>
          <w:p w14:paraId="2AB97BED" w14:textId="77777777" w:rsidR="00730835" w:rsidRPr="009F62EE" w:rsidRDefault="0091669D" w:rsidP="00FD19EA">
            <w:sdt>
              <w:sdtPr>
                <w:alias w:val="Telefoon:"/>
                <w:tag w:val="Telefo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222E4981" w14:textId="77777777" w:rsidR="00730835" w:rsidRPr="009F62EE" w:rsidRDefault="0091669D" w:rsidP="00FD19EA">
            <w:sdt>
              <w:sdtPr>
                <w:alias w:val="E-mail:"/>
                <w:tag w:val="E-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5A7A7065" w14:textId="5B4FDF17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oep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A46B4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">
                      <o:lock v:ext="edit" aspectratio="t"/>
                      <v:group id="Groep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73939F02" w14:textId="77777777" w:rsidR="00AF10EE" w:rsidRPr="009F62EE" w:rsidRDefault="0091669D" w:rsidP="00AF10EE">
            <w:sdt>
              <w:sdtPr>
                <w:alias w:val="Adres:"/>
                <w:tag w:val="Adres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384B062A" w14:textId="454B449A" w:rsidR="00FD19EA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0C042168" w14:textId="77777777" w:rsidR="00730835" w:rsidRPr="009F62EE" w:rsidRDefault="0091669D" w:rsidP="00FD19EA">
            <w:sdt>
              <w:sdtPr>
                <w:alias w:val="Telefoon:"/>
                <w:tag w:val="Telefo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773FCFE0" w14:textId="77777777" w:rsidR="00730835" w:rsidRPr="009F62EE" w:rsidRDefault="0091669D" w:rsidP="00FD19EA">
            <w:sdt>
              <w:sdtPr>
                <w:alias w:val="E-mail:"/>
                <w:tag w:val="E-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31385AD1" w14:textId="2725FBF6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oep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1B2F1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BBncW8b4gAA8RMGAA4AAAAAAAAAAAAAAAAALgIAAGRycy9lMm9Eb2MueG1sUEsBAi0A&#10;FAAGAAgAAAAhAPQDya7cAAAABAEAAA8AAAAAAAAAAAAAAAAAdeQAAGRycy9kb3ducmV2LnhtbFBL&#10;BQYAAAAABAAEAPMAAAB+5QAAAAA=&#10;">
                      <o:lock v:ext="edit" aspectratio="t"/>
                      <v:group id="Groep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55E02D4D" w14:textId="77777777" w:rsidR="00AF10EE" w:rsidRPr="009F62EE" w:rsidRDefault="0091669D" w:rsidP="00AF10EE">
            <w:sdt>
              <w:sdtPr>
                <w:alias w:val="Adres:"/>
                <w:tag w:val="Adres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391AB4E5" w14:textId="1436D6E4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568F1E07" w14:textId="77777777" w:rsidR="00730835" w:rsidRPr="009F62EE" w:rsidRDefault="0091669D" w:rsidP="00FD19EA">
            <w:sdt>
              <w:sdtPr>
                <w:alias w:val="Telefoon:"/>
                <w:tag w:val="Telefo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267B6C78" w14:textId="77777777" w:rsidR="00730835" w:rsidRPr="009F62EE" w:rsidRDefault="0091669D" w:rsidP="00FD19EA">
            <w:sdt>
              <w:sdtPr>
                <w:alias w:val="E-mail:"/>
                <w:tag w:val="E-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386DF020" w14:textId="7ACD0666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oep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2E82F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">
                      <o:lock v:ext="edit" aspectratio="t"/>
                      <v:group id="Groep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1D15892B" w14:textId="59EE7239" w:rsidR="00FD19EA" w:rsidRPr="009F62EE" w:rsidRDefault="0091669D" w:rsidP="00FD19EA">
            <w:sdt>
              <w:sdtPr>
                <w:alias w:val="Adres:"/>
                <w:tag w:val="Adres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756C17D2" w14:textId="77777777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4737E9D2" w14:textId="77777777" w:rsidR="00730835" w:rsidRPr="009F62EE" w:rsidRDefault="0091669D" w:rsidP="00FD19EA">
            <w:sdt>
              <w:sdtPr>
                <w:alias w:val="Telefoon:"/>
                <w:tag w:val="Telefo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599B9CEF" w14:textId="77777777" w:rsidR="00730835" w:rsidRPr="009F62EE" w:rsidRDefault="0091669D" w:rsidP="00FD19EA">
            <w:sdt>
              <w:sdtPr>
                <w:alias w:val="E-mail:"/>
                <w:tag w:val="E-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5E3BE899" w14:textId="34311266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bookmarkStart w:id="0" w:name="_GoBack"/>
        <w:bookmarkEnd w:id="0"/>
      </w:tr>
      <w:tr w:rsidR="00FD19EA" w:rsidRPr="009F62EE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oep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F1547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">
                      <o:lock v:ext="edit" aspectratio="t"/>
                      <v:group id="Groep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3A9B36BC" w14:textId="39A91896" w:rsidR="00FD19EA" w:rsidRPr="009F62EE" w:rsidRDefault="0091669D" w:rsidP="00FD19EA">
            <w:sdt>
              <w:sdtPr>
                <w:alias w:val="Adres:"/>
                <w:tag w:val="Adres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323D9AC4" w14:textId="77777777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110385F1" w14:textId="77777777" w:rsidR="00730835" w:rsidRPr="009F62EE" w:rsidRDefault="0091669D" w:rsidP="00FD19EA">
            <w:sdt>
              <w:sdtPr>
                <w:alias w:val="Telefoon:"/>
                <w:tag w:val="Telefo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267A5CD3" w14:textId="77777777" w:rsidR="00730835" w:rsidRPr="009F62EE" w:rsidRDefault="0091669D" w:rsidP="00FD19EA">
            <w:sdt>
              <w:sdtPr>
                <w:alias w:val="E-mail:"/>
                <w:tag w:val="E-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6F8F9AC4" w14:textId="6C32F5FE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oep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3B6D6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">
                      <o:lock v:ext="edit" aspectratio="t"/>
                      <v:group id="Groep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7255EC0D" w14:textId="77777777" w:rsidR="00AF10EE" w:rsidRPr="009F62EE" w:rsidRDefault="0091669D" w:rsidP="00AF10EE">
            <w:sdt>
              <w:sdtPr>
                <w:alias w:val="Adres:"/>
                <w:tag w:val="Adres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4D83F9D4" w14:textId="5E7CBC70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277C4F0D" w14:textId="77777777" w:rsidR="00730835" w:rsidRPr="009F62EE" w:rsidRDefault="0091669D" w:rsidP="00730835">
            <w:sdt>
              <w:sdtPr>
                <w:alias w:val="Voer telefoonnummer in:"/>
                <w:tag w:val="Voer telefoonnummer in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59C41C8F" w14:textId="77777777" w:rsidR="00730835" w:rsidRPr="009F62EE" w:rsidRDefault="0091669D" w:rsidP="00FD19EA">
            <w:sdt>
              <w:sdtPr>
                <w:alias w:val="E-mail:"/>
                <w:tag w:val="E-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2C4EAC32" w14:textId="5429919D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oep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AA730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CWiRh7BOIAAPETBgAOAAAA&#10;AAAAAAAAAAAAAC4CAABkcnMvZTJvRG9jLnhtbFBLAQItABQABgAIAAAAIQD0A8mu3AAAAAQBAAAP&#10;AAAAAAAAAAAAAAAAAF7kAABkcnMvZG93bnJldi54bWxQSwUGAAAAAAQABADzAAAAZ+UAAAAA&#10;">
                      <o:lock v:ext="edit" aspectratio="t"/>
                      <v:group id="Groep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sdt>
            <w:sdtPr>
              <w:alias w:val="Adres:"/>
              <w:tag w:val="Adres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9F62EE" w:rsidRDefault="00FD19EA" w:rsidP="00FD19EA">
                <w:r w:rsidRPr="009F62EE">
                  <w:rPr>
                    <w:lang w:bidi="nl-NL"/>
                  </w:rPr>
                  <w:t>Adres</w:t>
                </w:r>
              </w:p>
            </w:sdtContent>
          </w:sdt>
          <w:p w14:paraId="7461D026" w14:textId="77777777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21DC3DE0" w14:textId="77777777" w:rsidR="00730835" w:rsidRPr="009F62EE" w:rsidRDefault="0091669D" w:rsidP="00FD19EA">
            <w:sdt>
              <w:sdtPr>
                <w:alias w:val="Telefoon:"/>
                <w:tag w:val="Telefo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426CC11F" w14:textId="77777777" w:rsidR="00730835" w:rsidRPr="009F62EE" w:rsidRDefault="0091669D" w:rsidP="00FD19EA">
            <w:sdt>
              <w:sdtPr>
                <w:alias w:val="E-mail:"/>
                <w:tag w:val="E-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22FA5724" w14:textId="7F9641F1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p w14:paraId="13EB2051" w14:textId="117B4EF4" w:rsidR="00FD19EA" w:rsidRPr="009F62EE" w:rsidRDefault="0091669D" w:rsidP="008736FF">
            <w:pPr>
              <w:rPr>
                <w:lang w:eastAsia="en-US"/>
              </w:rPr>
            </w:pPr>
            <w:sdt>
              <w:sdtPr>
                <w:alias w:val="Webadres:"/>
                <w:tag w:val="Webadres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Webadres</w:t>
                </w:r>
              </w:sdtContent>
            </w:sdt>
            <w:r w:rsidR="00FD19EA" w:rsidRPr="009F62EE">
              <w:rPr>
                <w:lang w:bidi="nl-NL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oep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ED11C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">
                      <o:lock v:ext="edit" aspectratio="t"/>
                      <v:group id="Groep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786A08F7" w14:textId="7D0E1801" w:rsidR="00FD19EA" w:rsidRPr="009F62EE" w:rsidRDefault="0091669D" w:rsidP="00FD19EA">
            <w:sdt>
              <w:sdtPr>
                <w:alias w:val="Adres:"/>
                <w:tag w:val="Adres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27660EA7" w14:textId="77777777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2F4FAC9A" w14:textId="77777777" w:rsidR="00730835" w:rsidRPr="009F62EE" w:rsidRDefault="0091669D" w:rsidP="00FD19EA">
            <w:sdt>
              <w:sdtPr>
                <w:alias w:val="Telefoon:"/>
                <w:tag w:val="Telefo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293A64AD" w14:textId="77777777" w:rsidR="00730835" w:rsidRPr="009F62EE" w:rsidRDefault="0091669D" w:rsidP="00FD19EA">
            <w:sdt>
              <w:sdtPr>
                <w:alias w:val="E-mail:"/>
                <w:tag w:val="E-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16E6EF15" w14:textId="6C84443A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9F62EE" w:rsidRDefault="00242F54" w:rsidP="00FD19EA">
            <w:pPr>
              <w:pStyle w:val="Afbeelding"/>
            </w:pPr>
            <w:r w:rsidRPr="009F62EE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oep 87" descr="Afbeelding van bloem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oep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Vrije vorm 4" descr="Afbeelding van bloeme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Vrije vorm 5" descr="Zaaddoo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Vrije vorm 3" descr="Zaaddoo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9853F" id="Groep 87" o:spid="_x0000_s1026" alt="Afbeelding van bloeme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">
                      <o:lock v:ext="edit" aspectratio="t"/>
                      <v:group id="Groep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Vrije vorm 4" o:spid="_x0000_s1028" alt="Afbeelding van bloeme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rije vorm 5" o:spid="_x0000_s1029" alt="Zaaddoo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rije vorm 3" o:spid="_x0000_s1030" alt="Zaaddoo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Uw naam:"/>
              <w:tag w:val="Uw naam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9F62EE" w:rsidRDefault="00FD19EA" w:rsidP="00FD19EA">
                <w:pPr>
                  <w:pStyle w:val="Naam"/>
                </w:pPr>
                <w:r w:rsidRPr="009F62EE">
                  <w:rPr>
                    <w:lang w:bidi="nl-NL"/>
                  </w:rPr>
                  <w:t>Uw naam</w:t>
                </w:r>
              </w:p>
            </w:sdtContent>
          </w:sdt>
          <w:p w14:paraId="5C230A81" w14:textId="5866410F" w:rsidR="00FD19EA" w:rsidRPr="009F62EE" w:rsidRDefault="0091669D" w:rsidP="00FD19EA">
            <w:sdt>
              <w:sdtPr>
                <w:alias w:val="Adres:"/>
                <w:tag w:val="Adres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F62EE">
                  <w:rPr>
                    <w:lang w:bidi="nl-NL"/>
                  </w:rPr>
                  <w:t>Adres</w:t>
                </w:r>
              </w:sdtContent>
            </w:sdt>
            <w:r w:rsidR="00AF10EE" w:rsidRPr="009F62EE">
              <w:rPr>
                <w:lang w:bidi="nl-NL"/>
              </w:rPr>
              <w:t>,</w:t>
            </w:r>
          </w:p>
          <w:p w14:paraId="1C2A23AF" w14:textId="77777777" w:rsidR="00AF10EE" w:rsidRPr="009F62EE" w:rsidRDefault="0091669D" w:rsidP="00730835">
            <w:pPr>
              <w:pStyle w:val="Contactgegevens"/>
            </w:pPr>
            <w:sdt>
              <w:sdtPr>
                <w:alias w:val="Postcode en plaats:"/>
                <w:tag w:val="Postcode en plaats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F62EE">
                  <w:rPr>
                    <w:lang w:bidi="nl-NL"/>
                  </w:rPr>
                  <w:t>Postcode en plaats</w:t>
                </w:r>
              </w:sdtContent>
            </w:sdt>
          </w:p>
          <w:p w14:paraId="49CDDEED" w14:textId="77777777" w:rsidR="00730835" w:rsidRPr="009F62EE" w:rsidRDefault="0091669D" w:rsidP="00FD19EA">
            <w:sdt>
              <w:sdtPr>
                <w:alias w:val="Telefoon:"/>
                <w:tag w:val="Telefo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Telefoon</w:t>
                </w:r>
              </w:sdtContent>
            </w:sdt>
          </w:p>
          <w:p w14:paraId="2CB6F620" w14:textId="77777777" w:rsidR="00730835" w:rsidRPr="009F62EE" w:rsidRDefault="0091669D" w:rsidP="00FD19EA">
            <w:sdt>
              <w:sdtPr>
                <w:alias w:val="E-mail:"/>
                <w:tag w:val="E-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E-mail</w:t>
                </w:r>
              </w:sdtContent>
            </w:sdt>
          </w:p>
          <w:p w14:paraId="4756DF8A" w14:textId="5D15E9CB" w:rsidR="00FD19EA" w:rsidRPr="009F62EE" w:rsidRDefault="0091669D" w:rsidP="00730835">
            <w:pPr>
              <w:pStyle w:val="Contactgegevens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F62EE">
                  <w:rPr>
                    <w:lang w:bidi="nl-NL"/>
                  </w:rPr>
                  <w:t>@twitter</w:t>
                </w:r>
              </w:sdtContent>
            </w:sdt>
            <w:r w:rsidR="00FD19EA" w:rsidRPr="009F62EE">
              <w:rPr>
                <w:lang w:bidi="nl-NL"/>
              </w:rPr>
              <w:t xml:space="preserve">: </w:t>
            </w:r>
            <w:sdt>
              <w:sdtPr>
                <w:alias w:val="Twitter-handle:"/>
                <w:tag w:val="Twitter-handle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F62EE">
                  <w:rPr>
                    <w:lang w:bidi="nl-NL"/>
                  </w:rPr>
                  <w:t>Twitter-handle</w:t>
                </w:r>
              </w:sdtContent>
            </w:sdt>
          </w:p>
          <w:sdt>
            <w:sdtPr>
              <w:alias w:val="Webadres:"/>
              <w:tag w:val="Webadres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9F62EE" w:rsidRDefault="00FD19EA" w:rsidP="00FD19EA">
                <w:r w:rsidRPr="009F62EE">
                  <w:rPr>
                    <w:lang w:bidi="nl-NL"/>
                  </w:rPr>
                  <w:t>Webadres</w:t>
                </w:r>
              </w:p>
            </w:sdtContent>
          </w:sdt>
        </w:tc>
      </w:tr>
    </w:tbl>
    <w:p w14:paraId="4AC57265" w14:textId="77777777" w:rsidR="00E94CBA" w:rsidRPr="009F62EE" w:rsidRDefault="00E94CBA" w:rsidP="009C67BB"/>
    <w:sectPr w:rsidR="00E94CBA" w:rsidRPr="009F62EE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7F419" w14:textId="77777777" w:rsidR="0091669D" w:rsidRDefault="0091669D" w:rsidP="0093710A">
      <w:r>
        <w:separator/>
      </w:r>
    </w:p>
  </w:endnote>
  <w:endnote w:type="continuationSeparator" w:id="0">
    <w:p w14:paraId="0DA4DF4E" w14:textId="77777777" w:rsidR="0091669D" w:rsidRDefault="0091669D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DBA9B" w14:textId="77777777" w:rsidR="0091669D" w:rsidRDefault="0091669D" w:rsidP="0093710A">
      <w:r>
        <w:separator/>
      </w:r>
    </w:p>
  </w:footnote>
  <w:footnote w:type="continuationSeparator" w:id="0">
    <w:p w14:paraId="1DBBE10E" w14:textId="77777777" w:rsidR="0091669D" w:rsidRDefault="0091669D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1669D"/>
    <w:rsid w:val="0093710A"/>
    <w:rsid w:val="00947032"/>
    <w:rsid w:val="009546FB"/>
    <w:rsid w:val="0096129F"/>
    <w:rsid w:val="009A6BAE"/>
    <w:rsid w:val="009C67BB"/>
    <w:rsid w:val="009D78A3"/>
    <w:rsid w:val="009F62EE"/>
    <w:rsid w:val="00A44B39"/>
    <w:rsid w:val="00AF015F"/>
    <w:rsid w:val="00AF10EE"/>
    <w:rsid w:val="00AF1B7F"/>
    <w:rsid w:val="00B008EB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nl-NL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3245B"/>
  </w:style>
  <w:style w:type="paragraph" w:styleId="Kop1">
    <w:name w:val="heading 1"/>
    <w:basedOn w:val="Standaard"/>
    <w:next w:val="Standaard"/>
    <w:link w:val="Kop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aam">
    <w:name w:val="Naam"/>
    <w:basedOn w:val="Standaard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Zwaar">
    <w:name w:val="Strong"/>
    <w:basedOn w:val="Standaardalinea-lettertype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333B97"/>
  </w:style>
  <w:style w:type="paragraph" w:styleId="Bloktekst">
    <w:name w:val="Block Text"/>
    <w:basedOn w:val="Standaard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33B97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33B97"/>
  </w:style>
  <w:style w:type="paragraph" w:styleId="Plattetekst2">
    <w:name w:val="Body Text 2"/>
    <w:basedOn w:val="Standaard"/>
    <w:link w:val="Plattetekst2Char"/>
    <w:uiPriority w:val="99"/>
    <w:semiHidden/>
    <w:unhideWhenUsed/>
    <w:rsid w:val="00333B9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333B97"/>
  </w:style>
  <w:style w:type="paragraph" w:styleId="Plattetekst3">
    <w:name w:val="Body Text 3"/>
    <w:basedOn w:val="Standaard"/>
    <w:link w:val="Platteteks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333B97"/>
    <w:rPr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333B97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333B97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333B97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333B97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333B97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333B97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333B97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333B97"/>
    <w:rPr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333B97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33B97"/>
  </w:style>
  <w:style w:type="table" w:styleId="Kleurrijkraster">
    <w:name w:val="Colorful Grid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333B97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33B97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33B97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3B9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3B97"/>
    <w:rPr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333B97"/>
  </w:style>
  <w:style w:type="character" w:customStyle="1" w:styleId="DatumChar">
    <w:name w:val="Datum Char"/>
    <w:basedOn w:val="Standaardalinea-lettertype"/>
    <w:link w:val="Datum"/>
    <w:uiPriority w:val="99"/>
    <w:semiHidden/>
    <w:rsid w:val="00333B97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33B97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333B97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333B97"/>
  </w:style>
  <w:style w:type="character" w:styleId="Nadruk">
    <w:name w:val="Emphasis"/>
    <w:basedOn w:val="Standaardalinea-lettertype"/>
    <w:uiPriority w:val="20"/>
    <w:semiHidden/>
    <w:unhideWhenUsed/>
    <w:qFormat/>
    <w:rsid w:val="00333B97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333B97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33B97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33B97"/>
    <w:rPr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3710A"/>
  </w:style>
  <w:style w:type="character" w:customStyle="1" w:styleId="VoettekstChar">
    <w:name w:val="Voettekst Char"/>
    <w:basedOn w:val="Standaardalinea-lettertype"/>
    <w:link w:val="Voettekst"/>
    <w:uiPriority w:val="99"/>
    <w:rsid w:val="0093710A"/>
  </w:style>
  <w:style w:type="character" w:styleId="Voetnootmarkering">
    <w:name w:val="footnote reference"/>
    <w:basedOn w:val="Standaardalinea-lettertype"/>
    <w:uiPriority w:val="99"/>
    <w:semiHidden/>
    <w:unhideWhenUsed/>
    <w:rsid w:val="00333B97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33B97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33B97"/>
    <w:rPr>
      <w:szCs w:val="20"/>
    </w:rPr>
  </w:style>
  <w:style w:type="table" w:styleId="Rastertabel1licht">
    <w:name w:val="Grid Table 1 Light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Rastertabel3">
    <w:name w:val="Grid Table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93710A"/>
  </w:style>
  <w:style w:type="character" w:customStyle="1" w:styleId="KoptekstChar">
    <w:name w:val="Koptekst Char"/>
    <w:basedOn w:val="Standaardalinea-lettertype"/>
    <w:link w:val="Koptekst"/>
    <w:uiPriority w:val="99"/>
    <w:rsid w:val="0093710A"/>
  </w:style>
  <w:style w:type="character" w:customStyle="1" w:styleId="Kop1Char">
    <w:name w:val="Kop 1 Char"/>
    <w:basedOn w:val="Standaardalinea-lettertype"/>
    <w:link w:val="Kop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333B97"/>
  </w:style>
  <w:style w:type="paragraph" w:styleId="HTML-adres">
    <w:name w:val="HTML Address"/>
    <w:basedOn w:val="Standaard"/>
    <w:link w:val="HTML-adresChar"/>
    <w:uiPriority w:val="99"/>
    <w:semiHidden/>
    <w:unhideWhenUsed/>
    <w:rsid w:val="00333B97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333B97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333B97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33B97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333B97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3245B"/>
    <w:rPr>
      <w:i/>
      <w:iCs/>
      <w:color w:val="A1226E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Lichtraster">
    <w:name w:val="Light Grid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333B97"/>
  </w:style>
  <w:style w:type="paragraph" w:styleId="Lijst">
    <w:name w:val="List"/>
    <w:basedOn w:val="Standaard"/>
    <w:uiPriority w:val="99"/>
    <w:semiHidden/>
    <w:unhideWhenUsed/>
    <w:rsid w:val="00333B97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333B97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333B97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333B97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333B97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333B97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jsttabel2">
    <w:name w:val="List Table 2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jsttabel3">
    <w:name w:val="List Table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333B97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Geenafstand">
    <w:name w:val="No Spacing"/>
    <w:uiPriority w:val="1"/>
    <w:semiHidden/>
    <w:unhideWhenUsed/>
    <w:qFormat/>
    <w:rsid w:val="00333B97"/>
  </w:style>
  <w:style w:type="paragraph" w:styleId="Normaalweb">
    <w:name w:val="Normal (Web)"/>
    <w:basedOn w:val="Standaard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333B97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333B97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333B97"/>
  </w:style>
  <w:style w:type="character" w:styleId="Paginanummer">
    <w:name w:val="page number"/>
    <w:basedOn w:val="Standaardalinea-lettertype"/>
    <w:uiPriority w:val="99"/>
    <w:semiHidden/>
    <w:unhideWhenUsed/>
    <w:rsid w:val="00333B97"/>
  </w:style>
  <w:style w:type="table" w:styleId="Onopgemaaktetabel1">
    <w:name w:val="Plain Table 1"/>
    <w:basedOn w:val="Standaardtabe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33B97"/>
    <w:rPr>
      <w:rFonts w:ascii="Consolas" w:hAnsi="Consolas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333B97"/>
    <w:rPr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333B97"/>
  </w:style>
  <w:style w:type="character" w:customStyle="1" w:styleId="AanhefChar">
    <w:name w:val="Aanhef Char"/>
    <w:basedOn w:val="Standaardalinea-lettertype"/>
    <w:link w:val="Aanhef"/>
    <w:uiPriority w:val="99"/>
    <w:semiHidden/>
    <w:rsid w:val="00333B97"/>
  </w:style>
  <w:style w:type="paragraph" w:styleId="Handtekening">
    <w:name w:val="Signature"/>
    <w:basedOn w:val="Standaard"/>
    <w:link w:val="HandtekeningChar"/>
    <w:uiPriority w:val="99"/>
    <w:semiHidden/>
    <w:unhideWhenUsed/>
    <w:rsid w:val="00333B97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333B97"/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333B97"/>
    <w:rPr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33B97"/>
    <w:pPr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33B97"/>
  </w:style>
  <w:style w:type="table" w:styleId="Professioneletabel">
    <w:name w:val="Table Professional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333B97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33B97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33B97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33B97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33B97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33B97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33B97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33B97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33B97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33B97"/>
    <w:pPr>
      <w:outlineLvl w:val="9"/>
    </w:pPr>
  </w:style>
  <w:style w:type="paragraph" w:customStyle="1" w:styleId="Afbeelding">
    <w:name w:val="Afbeelding"/>
    <w:basedOn w:val="Standaard"/>
    <w:qFormat/>
    <w:rsid w:val="00730835"/>
    <w:pPr>
      <w:spacing w:before="100" w:after="900"/>
    </w:pPr>
  </w:style>
  <w:style w:type="paragraph" w:customStyle="1" w:styleId="Contactgegevens">
    <w:name w:val="Contactgegevens"/>
    <w:basedOn w:val="Standaard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C43D06" w:rsidP="00C43D06">
          <w:pPr>
            <w:pStyle w:val="EB2915AC5B7148238E670817ECAE3C50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C43D06" w:rsidP="00C43D06">
          <w:pPr>
            <w:pStyle w:val="EDE85CBFDEB946BA976A00375CDD70D7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C43D06" w:rsidP="00C43D06">
          <w:pPr>
            <w:pStyle w:val="BB469DDB865F4940B94D37BBCAC31AA8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C43D06" w:rsidP="00C43D06">
          <w:pPr>
            <w:pStyle w:val="6B660E85DA0F4D469A5C444899B89011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C43D06" w:rsidP="00C43D06">
          <w:pPr>
            <w:pStyle w:val="5A811E54763E482FBC114272ACDBE68F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C43D06" w:rsidP="00C43D06">
          <w:pPr>
            <w:pStyle w:val="5287874DBCF44449B8937DE21EA8C4F3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C43D06" w:rsidP="00C43D06">
          <w:pPr>
            <w:pStyle w:val="4286DF52A0A64E4BA42A790784A40632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C43D06" w:rsidP="00C43D06">
          <w:pPr>
            <w:pStyle w:val="33C5315CE54243B28D8D7D34E490BCAC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C43D06" w:rsidP="00C43D06">
          <w:pPr>
            <w:pStyle w:val="EAF7492FE6E24591AA98E2B476719A4A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C43D06" w:rsidP="00C43D06">
          <w:pPr>
            <w:pStyle w:val="02C2EBD8CB1B4CBFA57F23FBA76B533A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C43D06" w:rsidP="00C43D06">
          <w:pPr>
            <w:pStyle w:val="BFE4A80932B34CF38C560C219303D116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C43D06" w:rsidP="00C43D06">
          <w:pPr>
            <w:pStyle w:val="11A44AC944164F73BCFB221C58D70BFD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C43D06" w:rsidP="00C43D06">
          <w:pPr>
            <w:pStyle w:val="E06A62DD763342E39DBDAC432E2841EC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C43D06" w:rsidP="00C43D06">
          <w:pPr>
            <w:pStyle w:val="16D285FD58AD40478A17ED689C1AF719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C43D06" w:rsidP="00C43D06">
          <w:pPr>
            <w:pStyle w:val="557B906642314D30A24920A09A4E3677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C43D06" w:rsidP="00C43D06">
          <w:pPr>
            <w:pStyle w:val="E4FE0DAE8E4548C4A5D5BCD3B7B60026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C43D06" w:rsidP="00C43D06">
          <w:pPr>
            <w:pStyle w:val="F48D92DDB96A49A7909D6B3ABC0F1CFA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C43D06" w:rsidP="00C43D06">
          <w:pPr>
            <w:pStyle w:val="AF9410C26C09453780B768487B59A318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C43D06" w:rsidP="00C43D06">
          <w:pPr>
            <w:pStyle w:val="77E51353D91F47C19E219C44B43FBAC9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C43D06" w:rsidP="00C43D06">
          <w:pPr>
            <w:pStyle w:val="C05D9D02E0E647BAA7D93147C523D19E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C43D06" w:rsidP="00C43D06">
          <w:pPr>
            <w:pStyle w:val="FA76F88FE5B542F3A5E270D9AF8E35B9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C43D06" w:rsidP="00C43D06">
          <w:pPr>
            <w:pStyle w:val="B8455C5067454B5FACAFE8858AC2DF0B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C43D06" w:rsidP="00C43D06">
          <w:pPr>
            <w:pStyle w:val="35487FCE1E91420BAA229650C10CBAE2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C43D06" w:rsidP="00C43D06">
          <w:pPr>
            <w:pStyle w:val="8029D1E7D60141488FFC77D072C0394E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C43D06" w:rsidP="00C43D06">
          <w:pPr>
            <w:pStyle w:val="49ADD01B51CB456191F7BF47858DE0ED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C43D06" w:rsidP="00C43D06">
          <w:pPr>
            <w:pStyle w:val="B9C18112AC904B14A5972922A564AC87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C43D06" w:rsidP="00C43D06">
          <w:pPr>
            <w:pStyle w:val="D9B1929B615647EC840C4EDB803A5A63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C43D06" w:rsidP="00C43D06">
          <w:pPr>
            <w:pStyle w:val="8ADC6666B005476585D8CDF5481DCD5C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C43D06" w:rsidP="00C43D06">
          <w:pPr>
            <w:pStyle w:val="BCB296CCCBA84AE587B2858F29D67CF5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C43D06" w:rsidP="00C43D06">
          <w:pPr>
            <w:pStyle w:val="1007F6FF0DA44E32BD5D3176F759FE3C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C43D06" w:rsidP="00C43D06">
          <w:pPr>
            <w:pStyle w:val="1332A3AB9E10415AB3BCB773442B2457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C43D06" w:rsidP="00C43D06">
          <w:pPr>
            <w:pStyle w:val="96716D416D3C43D5A2EF4EF5860DD423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C43D06" w:rsidP="00C43D06">
          <w:pPr>
            <w:pStyle w:val="3D205F086AD742C89D2E924F75DCEFEE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C43D06" w:rsidP="00C43D06">
          <w:pPr>
            <w:pStyle w:val="AD935371A3CD419FBF48D0FFB83DFA9B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C43D06" w:rsidP="00C43D06">
          <w:pPr>
            <w:pStyle w:val="7774FC68C87E494689C27471D820F374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C43D06" w:rsidP="00C43D06">
          <w:pPr>
            <w:pStyle w:val="4A9404B4D6AC4D88882B1A89528959A5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C43D06" w:rsidP="00C43D06">
          <w:pPr>
            <w:pStyle w:val="9E39715992CB4A23BA1EECC326F783B6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C43D06" w:rsidP="00C43D06">
          <w:pPr>
            <w:pStyle w:val="2CF7AA03A5174C808662D0ACC2AEF875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C43D06" w:rsidP="00C43D06">
          <w:pPr>
            <w:pStyle w:val="2912EE4220134C3FADF4FECB66F038B1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C43D06" w:rsidP="00C43D06">
          <w:pPr>
            <w:pStyle w:val="288C556658C74B82BB14F3F25589481F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C43D06" w:rsidP="00C43D06">
          <w:pPr>
            <w:pStyle w:val="195CDFA46A72432FBEF35D7712F67A37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C43D06" w:rsidP="00C43D06">
          <w:pPr>
            <w:pStyle w:val="FAF67C5311704C7A9AA289215B583A3B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C43D06" w:rsidP="00C43D06">
          <w:pPr>
            <w:pStyle w:val="D63FB422ECC34896B1E928A60B98861E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C43D06" w:rsidP="00C43D06">
          <w:pPr>
            <w:pStyle w:val="E388390A99EE4C92A5B98E4A86B7FB4C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C43D06" w:rsidP="00C43D06">
          <w:pPr>
            <w:pStyle w:val="9A800666439E4B39B933CEC78185CD7F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C43D06" w:rsidP="00C43D06">
          <w:pPr>
            <w:pStyle w:val="C03EDDF6DB214755A90DFBC581DCD5E4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C43D06" w:rsidP="00C43D06">
          <w:pPr>
            <w:pStyle w:val="5561E38A28AF4BF5BAEAD3A455D457AC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C43D06" w:rsidP="00C43D06">
          <w:pPr>
            <w:pStyle w:val="39C32D344F1B47E7A83A2FDA56E83B04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C43D06" w:rsidP="00C43D06">
          <w:pPr>
            <w:pStyle w:val="46B880EE803945B98922941F2080C302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C43D06" w:rsidP="00C43D06">
          <w:pPr>
            <w:pStyle w:val="954E045EFF5D41CB9A410799059AC891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C43D06" w:rsidP="00C43D06">
          <w:pPr>
            <w:pStyle w:val="6009AD3ABFFA4E5C9952807ECB20F4F0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C43D06" w:rsidP="00C43D06">
          <w:pPr>
            <w:pStyle w:val="28D5802C19E3490EAB3250B16A12510B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C43D06" w:rsidP="00C43D06">
          <w:pPr>
            <w:pStyle w:val="9C197254A782429EA4F33A8936EC0384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C43D06" w:rsidP="00C43D06">
          <w:pPr>
            <w:pStyle w:val="3A270EEAB07A4B9194C6D36252A2FCE8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C43D06" w:rsidP="00C43D06">
          <w:pPr>
            <w:pStyle w:val="C5BCF5143FCE48858D0C246D439BEBF3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C43D06" w:rsidP="00C43D06">
          <w:pPr>
            <w:pStyle w:val="9477A7B727194D4BA4D4D18C04937685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C43D06" w:rsidP="00C43D06">
          <w:pPr>
            <w:pStyle w:val="DC1641FB13DE4FB69A3DD1BAE4AFC331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C43D06" w:rsidP="00C43D06">
          <w:pPr>
            <w:pStyle w:val="6568843B20A64AFA9A5AAC1E478F4D7A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C43D06" w:rsidP="00C43D06">
          <w:pPr>
            <w:pStyle w:val="2CFE3F9D5AC64C91922A0C3E4D7D904D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C43D06" w:rsidP="00C43D06">
          <w:pPr>
            <w:pStyle w:val="6A7814946B7B4E58846D9A13FF6A11D0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C43D06" w:rsidP="00C43D06">
          <w:pPr>
            <w:pStyle w:val="DBE5A7D4D71349469A5CC06129E13C6C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C43D06" w:rsidP="00C43D06">
          <w:pPr>
            <w:pStyle w:val="85E1B0BFA9324CFF94424BF663E83734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C43D06" w:rsidP="00C43D06">
          <w:pPr>
            <w:pStyle w:val="740C6A2E84AC4B67ADABBC5492E91AED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C43D06" w:rsidP="00C43D06">
          <w:pPr>
            <w:pStyle w:val="C75D25D6DD6D47A995D57F609F4155D41"/>
          </w:pPr>
          <w:r w:rsidRPr="009F62EE">
            <w:rPr>
              <w:lang w:bidi="nl-NL"/>
            </w:rPr>
            <w:t>Uw naam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C43D06" w:rsidP="00C43D06">
          <w:pPr>
            <w:pStyle w:val="A91A32CD614B412AB8FF8837DE38A3D01"/>
          </w:pPr>
          <w:r w:rsidRPr="009F62EE">
            <w:rPr>
              <w:lang w:bidi="nl-NL"/>
            </w:rPr>
            <w:t>Adres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C43D06" w:rsidP="00C43D06">
          <w:pPr>
            <w:pStyle w:val="EE5AB7679752438295E09A2AC01D5E341"/>
          </w:pPr>
          <w:r w:rsidRPr="009F62EE">
            <w:rPr>
              <w:lang w:bidi="nl-NL"/>
            </w:rPr>
            <w:t>Telefoon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C43D06" w:rsidP="00C43D06">
          <w:pPr>
            <w:pStyle w:val="765E4862A055484DAF118EAD5C61F9DE1"/>
          </w:pPr>
          <w:r w:rsidRPr="009F62EE">
            <w:rPr>
              <w:lang w:bidi="nl-NL"/>
            </w:rPr>
            <w:t>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C43D06" w:rsidP="00C43D06">
          <w:pPr>
            <w:pStyle w:val="0CE683E604624000BC39090F700FF51D1"/>
          </w:pPr>
          <w:r w:rsidRPr="009F62EE">
            <w:rPr>
              <w:lang w:bidi="nl-NL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C43D06" w:rsidP="00C43D06">
          <w:pPr>
            <w:pStyle w:val="2190EB9F9ECE47E1BE28ADA0B4654B4A1"/>
          </w:pPr>
          <w:r w:rsidRPr="009F62EE">
            <w:rPr>
              <w:lang w:bidi="nl-NL"/>
            </w:rPr>
            <w:t>Twitter-handle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C43D06" w:rsidP="00C43D06">
          <w:pPr>
            <w:pStyle w:val="D14BF767E4C74BDDB56149B7B866D75D1"/>
          </w:pPr>
          <w:r w:rsidRPr="009F62EE">
            <w:rPr>
              <w:lang w:bidi="nl-NL"/>
            </w:rPr>
            <w:t>Webadres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C43D06" w:rsidP="00C43D06">
          <w:pPr>
            <w:pStyle w:val="56EB7651D74F4D9DBAFAB3896DA46A77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C43D06" w:rsidP="00C43D06">
          <w:pPr>
            <w:pStyle w:val="B7A6DA7B8ABF4D4CACA38D73D0E92452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C43D06" w:rsidP="00C43D06">
          <w:pPr>
            <w:pStyle w:val="E4988B95C5C34031BF2D13ABF563213F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C43D06" w:rsidP="00C43D06">
          <w:pPr>
            <w:pStyle w:val="6C1E1D8475E24C5ABADFE934C597554A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C43D06" w:rsidP="00C43D06">
          <w:pPr>
            <w:pStyle w:val="43D0CC09E8F2427EBE4CEE71B1D1FE1A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C43D06" w:rsidP="00C43D06">
          <w:pPr>
            <w:pStyle w:val="8621FE4C12C946B7906C8555D29772E3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C43D06" w:rsidP="00C43D06">
          <w:pPr>
            <w:pStyle w:val="6C7C6AFFE9D14DA8B859835D99FA1747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C43D06" w:rsidP="00C43D06">
          <w:pPr>
            <w:pStyle w:val="857C909B7312441B85991CFB06EA000C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C43D06" w:rsidP="00C43D06">
          <w:pPr>
            <w:pStyle w:val="8A19A38376D44FDCA3364F2E59A996911"/>
          </w:pPr>
          <w:r w:rsidRPr="009F62EE">
            <w:rPr>
              <w:lang w:bidi="nl-NL"/>
            </w:rPr>
            <w:t>Postcode en plaats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C43D06" w:rsidP="00C43D06">
          <w:pPr>
            <w:pStyle w:val="38AD9EEC26434D95A1D098F3C1495BE21"/>
          </w:pPr>
          <w:r w:rsidRPr="009F62EE">
            <w:rPr>
              <w:lang w:bidi="nl-NL"/>
            </w:rPr>
            <w:t>Postcode en plaats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76408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43D0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43D06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C43D06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C43D0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C43D06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Office_25701399_TF04027266</Template>
  <TotalTime>1</TotalTime>
  <Pages>1</Pages>
  <Words>157</Words>
  <Characters>865</Characters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2018-10-26T14:37:00Z</dcterms:created>
  <dcterms:modified xsi:type="dcterms:W3CDTF">2018-10-29T08:39:00Z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