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Diseño de tarjeta de presentación para 10 tarjetas por página"/>
      </w:tblPr>
      <w:tblGrid>
        <w:gridCol w:w="3081"/>
        <w:gridCol w:w="3080"/>
        <w:gridCol w:w="3079"/>
        <w:gridCol w:w="3079"/>
        <w:gridCol w:w="3079"/>
      </w:tblGrid>
      <w:tr w:rsidR="00FD19EA" w:rsidRPr="008736FF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0A27FB" w:rsidRDefault="00242F54" w:rsidP="000A27FB">
            <w:pPr>
              <w:pStyle w:val="Imagen"/>
              <w:spacing w:line="216" w:lineRule="auto"/>
            </w:pPr>
            <w:bookmarkStart w:id="0" w:name="_GoBack" w:colFirst="0" w:colLast="4"/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o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695BB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">
                      <o:lock v:ext="edit" aspectratio="t"/>
                      <v:group id="Grupo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0A27FB" w:rsidRDefault="00874D6C" w:rsidP="000A27FB">
            <w:pPr>
              <w:pStyle w:val="Nombre"/>
              <w:spacing w:line="216" w:lineRule="auto"/>
            </w:pPr>
            <w:sdt>
              <w:sdtPr>
                <w:alias w:val="Escriba su nombre:"/>
                <w:tag w:val="Escriba su nombre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Su nombre</w:t>
                </w:r>
              </w:sdtContent>
            </w:sdt>
          </w:p>
          <w:p w14:paraId="24538C9E" w14:textId="77777777" w:rsidR="00AF10EE" w:rsidRPr="000A27FB" w:rsidRDefault="00874D6C" w:rsidP="000A27FB">
            <w:pPr>
              <w:spacing w:line="216" w:lineRule="auto"/>
            </w:pPr>
            <w:sdt>
              <w:sdtPr>
                <w:alias w:val="Escriba la calle:"/>
                <w:tag w:val="Escriba la calle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Calle</w:t>
                </w:r>
              </w:sdtContent>
            </w:sdt>
            <w:r w:rsidR="00AF10EE" w:rsidRPr="000A27FB">
              <w:rPr>
                <w:lang w:bidi="es-ES"/>
              </w:rPr>
              <w:t>,</w:t>
            </w:r>
          </w:p>
          <w:p w14:paraId="72746B48" w14:textId="45067E37" w:rsidR="00AF10EE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Escriba la ciudad y el código postal:"/>
                <w:tag w:val="Escriba la ciudad y el código postal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2E98870B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Escriba el teléfono:"/>
                <w:tag w:val="Escriba el teléfono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278BA0CA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Escriba el correo electrónico:"/>
                <w:tag w:val="Escriba el correo electrónico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330F2AE1" w14:textId="042D588E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p w14:paraId="67ECC39E" w14:textId="77777777" w:rsidR="00FD19EA" w:rsidRPr="000A27FB" w:rsidRDefault="00874D6C" w:rsidP="000A27FB">
            <w:pPr>
              <w:spacing w:line="216" w:lineRule="auto"/>
            </w:pPr>
            <w:sdt>
              <w:sdtPr>
                <w:alias w:val="Escriba la dirección web:"/>
                <w:tag w:val="Escriba la dirección web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upo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5A74E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">
                      <o:lock v:ext="edit" aspectratio="t"/>
                      <v:group id="Grupo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Calle:"/>
              <w:tag w:val="Dirección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Calle</w:t>
                </w:r>
              </w:p>
            </w:sdtContent>
          </w:sdt>
          <w:sdt>
            <w:sdtPr>
              <w:alias w:val="Ciudad y código postal:"/>
              <w:tag w:val="Ciudad y código postal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0A27FB" w:rsidRDefault="00AF10EE" w:rsidP="000A27FB">
                <w:pPr>
                  <w:pStyle w:val="Informacindecontacto"/>
                  <w:spacing w:line="216" w:lineRule="auto"/>
                </w:pPr>
                <w:r w:rsidRPr="000A27FB">
                  <w:rPr>
                    <w:lang w:bidi="es-ES"/>
                  </w:rPr>
                  <w:t>Ciudad y código postal</w:t>
                </w:r>
              </w:p>
            </w:sdtContent>
          </w:sdt>
          <w:p w14:paraId="2AB97BED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Teléfono:"/>
                <w:tag w:val="Teléfono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222E4981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5A7A7065" w14:textId="5B4FDF17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Dirección web:"/>
              <w:tag w:val="Dirección web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upo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871D3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">
                      <o:lock v:ext="edit" aspectratio="t"/>
                      <v:group id="Grupo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p w14:paraId="73939F02" w14:textId="77777777" w:rsidR="00AF10EE" w:rsidRPr="000A27FB" w:rsidRDefault="00874D6C" w:rsidP="000A27FB">
            <w:pPr>
              <w:spacing w:line="216" w:lineRule="auto"/>
            </w:pPr>
            <w:sdt>
              <w:sdtPr>
                <w:alias w:val="Calle:"/>
                <w:tag w:val="Calle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Calle</w:t>
                </w:r>
              </w:sdtContent>
            </w:sdt>
            <w:r w:rsidR="00AF10EE" w:rsidRPr="000A27FB">
              <w:rPr>
                <w:lang w:bidi="es-ES"/>
              </w:rPr>
              <w:t>,</w:t>
            </w:r>
          </w:p>
          <w:p w14:paraId="384B062A" w14:textId="454B449A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Ciudad y código postal:"/>
                <w:tag w:val="Ciudad y código postal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0C042168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Teléfono:"/>
                <w:tag w:val="Teléfono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773FCFE0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31385AD1" w14:textId="2725FBF6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Dirección web:"/>
              <w:tag w:val="Dirección web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upo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1CF8C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">
                      <o:lock v:ext="edit" aspectratio="t"/>
                      <v:group id="Grupo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p w14:paraId="55E02D4D" w14:textId="77777777" w:rsidR="00AF10EE" w:rsidRPr="000A27FB" w:rsidRDefault="00874D6C" w:rsidP="000A27FB">
            <w:pPr>
              <w:spacing w:line="216" w:lineRule="auto"/>
            </w:pPr>
            <w:sdt>
              <w:sdtPr>
                <w:alias w:val="Calle:"/>
                <w:tag w:val="Calle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Calle</w:t>
                </w:r>
              </w:sdtContent>
            </w:sdt>
            <w:r w:rsidR="00AF10EE" w:rsidRPr="000A27FB">
              <w:rPr>
                <w:lang w:bidi="es-ES"/>
              </w:rPr>
              <w:t>,</w:t>
            </w:r>
          </w:p>
          <w:p w14:paraId="391AB4E5" w14:textId="1436D6E4" w:rsidR="00AF10EE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Ciudad y código postal:"/>
                <w:tag w:val="Ciudad y código postal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568F1E07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Teléfono:"/>
                <w:tag w:val="Teléfono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267B6C78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386DF020" w14:textId="7ACD0666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Dirección web:"/>
              <w:tag w:val="Dirección web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upo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68EFB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">
                      <o:lock v:ext="edit" aspectratio="t"/>
                      <v:group id="Grupo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p w14:paraId="1D15892B" w14:textId="59EE7239" w:rsidR="00FD19EA" w:rsidRPr="000A27FB" w:rsidRDefault="00874D6C" w:rsidP="000A27FB">
            <w:pPr>
              <w:spacing w:line="216" w:lineRule="auto"/>
            </w:pPr>
            <w:sdt>
              <w:sdtPr>
                <w:alias w:val="Calle:"/>
                <w:tag w:val="Calle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Calle</w:t>
                </w:r>
              </w:sdtContent>
            </w:sdt>
            <w:r w:rsidR="00AF10EE" w:rsidRPr="000A27FB">
              <w:rPr>
                <w:lang w:bidi="es-ES"/>
              </w:rPr>
              <w:t>,</w:t>
            </w:r>
          </w:p>
          <w:p w14:paraId="756C17D2" w14:textId="77777777" w:rsidR="00AF10EE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Ciudad y código postal:"/>
                <w:tag w:val="Ciudad y código postal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4737E9D2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Teléfono:"/>
                <w:tag w:val="Teléfono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599B9CEF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5E3BE899" w14:textId="34311266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Dirección web:"/>
              <w:tag w:val="Dirección web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Dirección web</w:t>
                </w:r>
              </w:p>
            </w:sdtContent>
          </w:sdt>
        </w:tc>
      </w:tr>
      <w:tr w:rsidR="00FD19EA" w:rsidRPr="008736FF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upo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1A5EE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">
                      <o:lock v:ext="edit" aspectratio="t"/>
                      <v:group id="Grupo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p w14:paraId="3A9B36BC" w14:textId="39A91896" w:rsidR="00FD19EA" w:rsidRPr="000A27FB" w:rsidRDefault="00874D6C" w:rsidP="000A27FB">
            <w:pPr>
              <w:spacing w:line="216" w:lineRule="auto"/>
            </w:pPr>
            <w:sdt>
              <w:sdtPr>
                <w:alias w:val="Calle:"/>
                <w:tag w:val="Calle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Calle</w:t>
                </w:r>
              </w:sdtContent>
            </w:sdt>
            <w:r w:rsidR="00AF10EE" w:rsidRPr="000A27FB">
              <w:rPr>
                <w:lang w:bidi="es-ES"/>
              </w:rPr>
              <w:t>,</w:t>
            </w:r>
          </w:p>
          <w:p w14:paraId="323D9AC4" w14:textId="77777777" w:rsidR="00AF10EE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Ciudad y código postal:"/>
                <w:tag w:val="Ciudad y código postal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110385F1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Teléfono:"/>
                <w:tag w:val="Teléfono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267A5CD3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6F8F9AC4" w14:textId="6C32F5FE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Dirección web:"/>
              <w:tag w:val="Dirección web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upo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134116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">
                      <o:lock v:ext="edit" aspectratio="t"/>
                      <v:group id="Grupo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p w14:paraId="7255EC0D" w14:textId="77777777" w:rsidR="00AF10EE" w:rsidRPr="000A27FB" w:rsidRDefault="00874D6C" w:rsidP="000A27FB">
            <w:pPr>
              <w:spacing w:line="216" w:lineRule="auto"/>
            </w:pPr>
            <w:sdt>
              <w:sdtPr>
                <w:alias w:val="Calle:"/>
                <w:tag w:val="Calle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Calle</w:t>
                </w:r>
              </w:sdtContent>
            </w:sdt>
            <w:r w:rsidR="00AF10EE" w:rsidRPr="000A27FB">
              <w:rPr>
                <w:lang w:bidi="es-ES"/>
              </w:rPr>
              <w:t>,</w:t>
            </w:r>
          </w:p>
          <w:p w14:paraId="4D83F9D4" w14:textId="5E7CBC70" w:rsidR="00AF10EE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Ciudad y código postal:"/>
                <w:tag w:val="Ciudad y código postal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277C4F0D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Escriba el teléfono:"/>
                <w:tag w:val="Escriba el teléfono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59C41C8F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2C4EAC32" w14:textId="5429919D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Dirección web:"/>
              <w:tag w:val="Dirección web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upo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413D1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">
                      <o:lock v:ext="edit" aspectratio="t"/>
                      <v:group id="Grupo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Calle:"/>
              <w:tag w:val="Dirección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Calle</w:t>
                </w:r>
              </w:p>
            </w:sdtContent>
          </w:sdt>
          <w:p w14:paraId="7461D026" w14:textId="77777777" w:rsidR="00AF10EE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Ciudad y código postal:"/>
                <w:tag w:val="Ciudad y código postal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21DC3DE0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Teléfono:"/>
                <w:tag w:val="Teléfono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426CC11F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22FA5724" w14:textId="7F9641F1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p w14:paraId="13EB2051" w14:textId="117B4EF4" w:rsidR="00FD19EA" w:rsidRPr="000A27FB" w:rsidRDefault="00874D6C" w:rsidP="000A27FB">
            <w:pPr>
              <w:spacing w:line="216" w:lineRule="auto"/>
              <w:rPr>
                <w:lang w:eastAsia="en-US"/>
              </w:rPr>
            </w:pPr>
            <w:sdt>
              <w:sdtPr>
                <w:alias w:val="Dirección web:"/>
                <w:tag w:val="Dirección web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Dirección web</w:t>
                </w:r>
              </w:sdtContent>
            </w:sdt>
            <w:r w:rsidR="00FD19EA" w:rsidRPr="000A27FB">
              <w:rPr>
                <w:lang w:bidi="es-ES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o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18D41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">
                      <o:lock v:ext="edit" aspectratio="t"/>
                      <v:group id="Grupo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p w14:paraId="786A08F7" w14:textId="7D0E1801" w:rsidR="00FD19EA" w:rsidRPr="000A27FB" w:rsidRDefault="00874D6C" w:rsidP="000A27FB">
            <w:pPr>
              <w:spacing w:line="216" w:lineRule="auto"/>
            </w:pPr>
            <w:sdt>
              <w:sdtPr>
                <w:alias w:val="Calle:"/>
                <w:tag w:val="Calle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Calle</w:t>
                </w:r>
              </w:sdtContent>
            </w:sdt>
            <w:r w:rsidR="00AF10EE" w:rsidRPr="000A27FB">
              <w:rPr>
                <w:lang w:bidi="es-ES"/>
              </w:rPr>
              <w:t>,</w:t>
            </w:r>
          </w:p>
          <w:p w14:paraId="27660EA7" w14:textId="77777777" w:rsidR="00AF10EE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Ciudad y código postal:"/>
                <w:tag w:val="Ciudad y código postal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2F4FAC9A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Teléfono:"/>
                <w:tag w:val="Teléfono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293A64AD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16E6EF15" w14:textId="6C84443A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Dirección web:"/>
              <w:tag w:val="Dirección web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0A27FB" w:rsidRDefault="00242F54" w:rsidP="000A27FB">
            <w:pPr>
              <w:pStyle w:val="Imagen"/>
              <w:spacing w:line="216" w:lineRule="auto"/>
            </w:pPr>
            <w:r w:rsidRPr="000A27F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upo 87" descr="Ilustración de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o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orma libre 4" descr="Ilustración de flor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orma libre 5" descr="Vaina con semillas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orma libre 3" descr="Vaina con semillas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A21BA" id="Grupo 87" o:spid="_x0000_s1026" alt="Ilustración de flor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">
                      <o:lock v:ext="edit" aspectratio="t"/>
                      <v:group id="Grupo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orma libre 4" o:spid="_x0000_s1028" alt="Ilustración de flor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alt="Vaina con semillas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alt="Vaina con semillas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u nombre:"/>
              <w:tag w:val="Su nombre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0A27FB" w:rsidRDefault="00FD19EA" w:rsidP="000A27FB">
                <w:pPr>
                  <w:pStyle w:val="Nombre"/>
                  <w:spacing w:line="216" w:lineRule="auto"/>
                </w:pPr>
                <w:r w:rsidRPr="000A27FB">
                  <w:rPr>
                    <w:lang w:bidi="es-ES"/>
                  </w:rPr>
                  <w:t>Su nombre</w:t>
                </w:r>
              </w:p>
            </w:sdtContent>
          </w:sdt>
          <w:p w14:paraId="5C230A81" w14:textId="5866410F" w:rsidR="00FD19EA" w:rsidRPr="000A27FB" w:rsidRDefault="00874D6C" w:rsidP="000A27FB">
            <w:pPr>
              <w:spacing w:line="216" w:lineRule="auto"/>
            </w:pPr>
            <w:sdt>
              <w:sdtPr>
                <w:alias w:val="Calle:"/>
                <w:tag w:val="Calle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0A27FB">
                  <w:rPr>
                    <w:lang w:bidi="es-ES"/>
                  </w:rPr>
                  <w:t>Calle</w:t>
                </w:r>
              </w:sdtContent>
            </w:sdt>
            <w:r w:rsidR="00AF10EE" w:rsidRPr="000A27FB">
              <w:rPr>
                <w:lang w:bidi="es-ES"/>
              </w:rPr>
              <w:t>,</w:t>
            </w:r>
          </w:p>
          <w:p w14:paraId="1C2A23AF" w14:textId="77777777" w:rsidR="00AF10EE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Ciudad y código postal:"/>
                <w:tag w:val="Ciudad y código postal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0A27FB">
                  <w:rPr>
                    <w:lang w:bidi="es-ES"/>
                  </w:rPr>
                  <w:t>Ciudad y código postal</w:t>
                </w:r>
              </w:sdtContent>
            </w:sdt>
          </w:p>
          <w:p w14:paraId="49CDDEED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Teléfono:"/>
                <w:tag w:val="Teléfono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Teléfono</w:t>
                </w:r>
              </w:sdtContent>
            </w:sdt>
          </w:p>
          <w:p w14:paraId="2CB6F620" w14:textId="77777777" w:rsidR="00730835" w:rsidRPr="000A27FB" w:rsidRDefault="00874D6C" w:rsidP="000A27FB">
            <w:pPr>
              <w:spacing w:line="216" w:lineRule="auto"/>
            </w:pPr>
            <w:sdt>
              <w:sdtPr>
                <w:alias w:val="Correo electrónico:"/>
                <w:tag w:val="Correo electrónico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Correo electrónico</w:t>
                </w:r>
              </w:sdtContent>
            </w:sdt>
          </w:p>
          <w:p w14:paraId="4756DF8A" w14:textId="5D15E9CB" w:rsidR="00FD19EA" w:rsidRPr="000A27FB" w:rsidRDefault="00874D6C" w:rsidP="000A27FB">
            <w:pPr>
              <w:pStyle w:val="Informacindecontacto"/>
              <w:spacing w:line="216" w:lineRule="auto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0A27FB">
                  <w:rPr>
                    <w:lang w:bidi="es-ES"/>
                  </w:rPr>
                  <w:t>@twitter</w:t>
                </w:r>
              </w:sdtContent>
            </w:sdt>
            <w:r w:rsidR="00FD19EA" w:rsidRPr="000A27FB">
              <w:rPr>
                <w:lang w:bidi="es-ES"/>
              </w:rPr>
              <w:t xml:space="preserve">: </w:t>
            </w:r>
            <w:sdt>
              <w:sdtPr>
                <w:alias w:val="Nombre de usuario de Twitter:"/>
                <w:tag w:val="Nombre de usuario de Twitter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0A27FB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Dirección web:"/>
              <w:tag w:val="Dirección web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0A27FB" w:rsidRDefault="00FD19EA" w:rsidP="000A27FB">
                <w:pPr>
                  <w:spacing w:line="216" w:lineRule="auto"/>
                </w:pPr>
                <w:r w:rsidRPr="000A27FB">
                  <w:rPr>
                    <w:lang w:bidi="es-ES"/>
                  </w:rPr>
                  <w:t>Dirección web</w:t>
                </w:r>
              </w:p>
            </w:sdtContent>
          </w:sdt>
        </w:tc>
      </w:tr>
      <w:bookmarkEnd w:id="0"/>
    </w:tbl>
    <w:p w14:paraId="4AC57265" w14:textId="77777777" w:rsidR="00E94CBA" w:rsidRPr="008736FF" w:rsidRDefault="00E94CBA" w:rsidP="009C67BB"/>
    <w:sectPr w:rsidR="00E94CBA" w:rsidRPr="008736FF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5B3B1" w14:textId="77777777" w:rsidR="00874D6C" w:rsidRDefault="00874D6C" w:rsidP="0093710A">
      <w:r>
        <w:separator/>
      </w:r>
    </w:p>
  </w:endnote>
  <w:endnote w:type="continuationSeparator" w:id="0">
    <w:p w14:paraId="6C205F88" w14:textId="77777777" w:rsidR="00874D6C" w:rsidRDefault="00874D6C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2B353" w14:textId="77777777" w:rsidR="00874D6C" w:rsidRDefault="00874D6C" w:rsidP="0093710A">
      <w:r>
        <w:separator/>
      </w:r>
    </w:p>
  </w:footnote>
  <w:footnote w:type="continuationSeparator" w:id="0">
    <w:p w14:paraId="48F87CEC" w14:textId="77777777" w:rsidR="00874D6C" w:rsidRDefault="00874D6C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A27FB"/>
    <w:rsid w:val="000A5738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74D6C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s-E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245B"/>
  </w:style>
  <w:style w:type="paragraph" w:styleId="Ttulo1">
    <w:name w:val="heading 1"/>
    <w:basedOn w:val="Normal"/>
    <w:next w:val="Normal"/>
    <w:link w:val="Ttulo1C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mbre">
    <w:name w:val="Nombre"/>
    <w:basedOn w:val="Normal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Textoennegrita">
    <w:name w:val="Strong"/>
    <w:basedOn w:val="Fuentedeprrafopredeter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333B97"/>
  </w:style>
  <w:style w:type="paragraph" w:styleId="Textodebloque">
    <w:name w:val="Block Text"/>
    <w:basedOn w:val="Normal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33B9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33B97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33B9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33B97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333B97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333B9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333B97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33B97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33B97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333B97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333B97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33B97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333B97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333B97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333B97"/>
  </w:style>
  <w:style w:type="table" w:styleId="Cuadrculavistosa">
    <w:name w:val="Colorful Grid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333B97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3B97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3B97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3B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3B97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333B97"/>
  </w:style>
  <w:style w:type="character" w:customStyle="1" w:styleId="FechaCar">
    <w:name w:val="Fecha Car"/>
    <w:basedOn w:val="Fuentedeprrafopredeter"/>
    <w:link w:val="Fecha"/>
    <w:uiPriority w:val="99"/>
    <w:semiHidden/>
    <w:rsid w:val="00333B97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33B97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333B97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333B97"/>
  </w:style>
  <w:style w:type="character" w:styleId="nfasis">
    <w:name w:val="Emphasis"/>
    <w:basedOn w:val="Fuentedeprrafopredeter"/>
    <w:uiPriority w:val="20"/>
    <w:semiHidden/>
    <w:unhideWhenUsed/>
    <w:qFormat/>
    <w:rsid w:val="00333B97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333B97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33B97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33B97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93710A"/>
  </w:style>
  <w:style w:type="character" w:customStyle="1" w:styleId="PiedepginaCar">
    <w:name w:val="Pie de página Car"/>
    <w:basedOn w:val="Fuentedeprrafopredeter"/>
    <w:link w:val="Piedepgina"/>
    <w:uiPriority w:val="99"/>
    <w:rsid w:val="0093710A"/>
  </w:style>
  <w:style w:type="character" w:styleId="Refdenotaalpie">
    <w:name w:val="footnote reference"/>
    <w:basedOn w:val="Fuentedeprrafopredeter"/>
    <w:uiPriority w:val="99"/>
    <w:semiHidden/>
    <w:unhideWhenUsed/>
    <w:rsid w:val="00333B9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97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97"/>
    <w:rPr>
      <w:szCs w:val="20"/>
    </w:rPr>
  </w:style>
  <w:style w:type="table" w:customStyle="1" w:styleId="Tabladecuadrcula1clara1">
    <w:name w:val="Tabla de cuadrícula 1 clara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2-nfasis41">
    <w:name w:val="Tabla de cuadrícula 2 - Énfasis 4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5oscura1">
    <w:name w:val="Tabla de cuadrícula 5 oscura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ladecuadrcula5oscura-nfasis21">
    <w:name w:val="Tabla de cuadrícula 5 oscura - Énfasis 2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ladecuadrcula5oscura-nfasis61">
    <w:name w:val="Tabla de cuadrícula 5 oscura - Énfasis 61"/>
    <w:basedOn w:val="Tab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a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a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a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7concolores1">
    <w:name w:val="Tabla de cuadrícula 7 con colores1"/>
    <w:basedOn w:val="Tabla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a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a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a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a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710A"/>
  </w:style>
  <w:style w:type="character" w:customStyle="1" w:styleId="EncabezadoCar">
    <w:name w:val="Encabezado Car"/>
    <w:basedOn w:val="Fuentedeprrafopredeter"/>
    <w:link w:val="Encabezado"/>
    <w:uiPriority w:val="99"/>
    <w:rsid w:val="0093710A"/>
  </w:style>
  <w:style w:type="character" w:customStyle="1" w:styleId="Ttulo1Car">
    <w:name w:val="Título 1 Car"/>
    <w:basedOn w:val="Fuentedeprrafopredeter"/>
    <w:link w:val="Ttulo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333B97"/>
  </w:style>
  <w:style w:type="paragraph" w:styleId="DireccinHTML">
    <w:name w:val="HTML Address"/>
    <w:basedOn w:val="Normal"/>
    <w:link w:val="DireccinHTMLCar"/>
    <w:uiPriority w:val="99"/>
    <w:semiHidden/>
    <w:unhideWhenUsed/>
    <w:rsid w:val="00333B97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333B97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333B97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333B97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33B97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333B97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3245B"/>
    <w:rPr>
      <w:i/>
      <w:iCs/>
      <w:color w:val="A1226E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Cuadrculaclara">
    <w:name w:val="Light Grid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333B97"/>
  </w:style>
  <w:style w:type="paragraph" w:styleId="Lista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ladelista1clara1">
    <w:name w:val="Tabla de lista 1 clara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333B97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Sinespaciado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333B97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333B97"/>
  </w:style>
  <w:style w:type="character" w:styleId="Nmerodepgina">
    <w:name w:val="page number"/>
    <w:basedOn w:val="Fuentedeprrafopredeter"/>
    <w:uiPriority w:val="99"/>
    <w:semiHidden/>
    <w:unhideWhenUsed/>
    <w:rsid w:val="00333B97"/>
  </w:style>
  <w:style w:type="table" w:customStyle="1" w:styleId="Tablanormal11">
    <w:name w:val="Tabla normal 11"/>
    <w:basedOn w:val="Tabla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33B97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333B97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333B97"/>
  </w:style>
  <w:style w:type="character" w:customStyle="1" w:styleId="SaludoCar">
    <w:name w:val="Saludo Car"/>
    <w:basedOn w:val="Fuentedeprrafopredeter"/>
    <w:link w:val="Saludo"/>
    <w:uiPriority w:val="99"/>
    <w:semiHidden/>
    <w:rsid w:val="00333B97"/>
  </w:style>
  <w:style w:type="paragraph" w:styleId="Firma">
    <w:name w:val="Signature"/>
    <w:basedOn w:val="Normal"/>
    <w:link w:val="FirmaCar"/>
    <w:uiPriority w:val="99"/>
    <w:semiHidden/>
    <w:unhideWhenUsed/>
    <w:rsid w:val="00333B97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333B97"/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333B97"/>
    <w:rPr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333B97"/>
  </w:style>
  <w:style w:type="table" w:styleId="Tablaprofesional">
    <w:name w:val="Table Professional"/>
    <w:basedOn w:val="Tab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Imagen">
    <w:name w:val="Imagen"/>
    <w:basedOn w:val="Normal"/>
    <w:qFormat/>
    <w:rsid w:val="00730835"/>
    <w:pPr>
      <w:spacing w:before="100" w:after="900"/>
    </w:pPr>
  </w:style>
  <w:style w:type="paragraph" w:customStyle="1" w:styleId="Informacindecontacto">
    <w:name w:val="Información de contacto"/>
    <w:basedOn w:val="Normal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927F89" w:rsidP="00927F89">
          <w:pPr>
            <w:pStyle w:val="EB2915AC5B7148238E670817ECAE3C50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927F89" w:rsidP="00927F89">
          <w:pPr>
            <w:pStyle w:val="EDE85CBFDEB946BA976A00375CDD70D7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927F89" w:rsidP="00927F89">
          <w:pPr>
            <w:pStyle w:val="BB469DDB865F4940B94D37BBCAC31AA8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927F89" w:rsidP="00927F89">
          <w:pPr>
            <w:pStyle w:val="6B660E85DA0F4D469A5C444899B89011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927F89" w:rsidP="00927F89">
          <w:pPr>
            <w:pStyle w:val="5A811E54763E482FBC114272ACDBE68F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927F89" w:rsidP="00927F89">
          <w:pPr>
            <w:pStyle w:val="5287874DBCF44449B8937DE21EA8C4F3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927F89" w:rsidP="00927F89">
          <w:pPr>
            <w:pStyle w:val="4286DF52A0A64E4BA42A790784A40632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927F89" w:rsidP="00927F89">
          <w:pPr>
            <w:pStyle w:val="33C5315CE54243B28D8D7D34E490BCAC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927F89" w:rsidP="00927F89">
          <w:pPr>
            <w:pStyle w:val="EAF7492FE6E24591AA98E2B476719A4A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927F89" w:rsidP="00927F89">
          <w:pPr>
            <w:pStyle w:val="02C2EBD8CB1B4CBFA57F23FBA76B533A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927F89" w:rsidP="00927F89">
          <w:pPr>
            <w:pStyle w:val="BFE4A80932B34CF38C560C219303D116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927F89" w:rsidP="00927F89">
          <w:pPr>
            <w:pStyle w:val="11A44AC944164F73BCFB221C58D70BFD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927F89" w:rsidP="00927F89">
          <w:pPr>
            <w:pStyle w:val="E06A62DD763342E39DBDAC432E2841EC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927F89" w:rsidP="00927F89">
          <w:pPr>
            <w:pStyle w:val="16D285FD58AD40478A17ED689C1AF719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927F89" w:rsidP="00927F89">
          <w:pPr>
            <w:pStyle w:val="557B906642314D30A24920A09A4E3677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927F89" w:rsidP="00927F89">
          <w:pPr>
            <w:pStyle w:val="E4FE0DAE8E4548C4A5D5BCD3B7B60026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927F89" w:rsidP="00927F89">
          <w:pPr>
            <w:pStyle w:val="F48D92DDB96A49A7909D6B3ABC0F1CFA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927F89" w:rsidP="00927F89">
          <w:pPr>
            <w:pStyle w:val="AF9410C26C09453780B768487B59A318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927F89" w:rsidP="00927F89">
          <w:pPr>
            <w:pStyle w:val="77E51353D91F47C19E219C44B43FBAC9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927F89" w:rsidP="00927F89">
          <w:pPr>
            <w:pStyle w:val="C05D9D02E0E647BAA7D93147C523D19E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927F89" w:rsidP="00927F89">
          <w:pPr>
            <w:pStyle w:val="FA76F88FE5B542F3A5E270D9AF8E35B9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927F89" w:rsidP="00927F89">
          <w:pPr>
            <w:pStyle w:val="B8455C5067454B5FACAFE8858AC2DF0B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927F89" w:rsidP="00927F89">
          <w:pPr>
            <w:pStyle w:val="35487FCE1E91420BAA229650C10CBAE2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927F89" w:rsidP="00927F89">
          <w:pPr>
            <w:pStyle w:val="8029D1E7D60141488FFC77D072C0394E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927F89" w:rsidP="00927F89">
          <w:pPr>
            <w:pStyle w:val="49ADD01B51CB456191F7BF47858DE0ED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927F89" w:rsidP="00927F89">
          <w:pPr>
            <w:pStyle w:val="B9C18112AC904B14A5972922A564AC87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927F89" w:rsidP="00927F89">
          <w:pPr>
            <w:pStyle w:val="D9B1929B615647EC840C4EDB803A5A63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927F89" w:rsidP="00927F89">
          <w:pPr>
            <w:pStyle w:val="8ADC6666B005476585D8CDF5481DCD5C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927F89" w:rsidP="00927F89">
          <w:pPr>
            <w:pStyle w:val="BCB296CCCBA84AE587B2858F29D67CF5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927F89" w:rsidP="00927F89">
          <w:pPr>
            <w:pStyle w:val="1007F6FF0DA44E32BD5D3176F759FE3C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927F89" w:rsidP="00927F89">
          <w:pPr>
            <w:pStyle w:val="1332A3AB9E10415AB3BCB773442B2457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927F89" w:rsidP="00927F89">
          <w:pPr>
            <w:pStyle w:val="96716D416D3C43D5A2EF4EF5860DD423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927F89" w:rsidP="00927F89">
          <w:pPr>
            <w:pStyle w:val="3D205F086AD742C89D2E924F75DCEFEE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927F89" w:rsidP="00927F89">
          <w:pPr>
            <w:pStyle w:val="AD935371A3CD419FBF48D0FFB83DFA9B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927F89" w:rsidP="00927F89">
          <w:pPr>
            <w:pStyle w:val="7774FC68C87E494689C27471D820F374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927F89" w:rsidP="00927F89">
          <w:pPr>
            <w:pStyle w:val="4A9404B4D6AC4D88882B1A89528959A5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927F89" w:rsidP="00927F89">
          <w:pPr>
            <w:pStyle w:val="9E39715992CB4A23BA1EECC326F783B6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927F89" w:rsidP="00927F89">
          <w:pPr>
            <w:pStyle w:val="2CF7AA03A5174C808662D0ACC2AEF875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927F89" w:rsidP="00927F89">
          <w:pPr>
            <w:pStyle w:val="2912EE4220134C3FADF4FECB66F038B1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927F89" w:rsidP="00927F89">
          <w:pPr>
            <w:pStyle w:val="288C556658C74B82BB14F3F25589481F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927F89" w:rsidP="00927F89">
          <w:pPr>
            <w:pStyle w:val="195CDFA46A72432FBEF35D7712F67A37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927F89" w:rsidP="00927F89">
          <w:pPr>
            <w:pStyle w:val="FAF67C5311704C7A9AA289215B583A3B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927F89" w:rsidP="00927F89">
          <w:pPr>
            <w:pStyle w:val="D63FB422ECC34896B1E928A60B98861E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927F89" w:rsidP="00927F89">
          <w:pPr>
            <w:pStyle w:val="E388390A99EE4C92A5B98E4A86B7FB4C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927F89" w:rsidP="00927F89">
          <w:pPr>
            <w:pStyle w:val="9A800666439E4B39B933CEC78185CD7F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927F89" w:rsidP="00927F89">
          <w:pPr>
            <w:pStyle w:val="C03EDDF6DB214755A90DFBC581DCD5E4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927F89" w:rsidP="00927F89">
          <w:pPr>
            <w:pStyle w:val="5561E38A28AF4BF5BAEAD3A455D457AC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927F89" w:rsidP="00927F89">
          <w:pPr>
            <w:pStyle w:val="39C32D344F1B47E7A83A2FDA56E83B04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927F89" w:rsidP="00927F89">
          <w:pPr>
            <w:pStyle w:val="46B880EE803945B98922941F2080C302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927F89" w:rsidP="00927F89">
          <w:pPr>
            <w:pStyle w:val="954E045EFF5D41CB9A410799059AC891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927F89" w:rsidP="00927F89">
          <w:pPr>
            <w:pStyle w:val="6009AD3ABFFA4E5C9952807ECB20F4F0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927F89" w:rsidP="00927F89">
          <w:pPr>
            <w:pStyle w:val="28D5802C19E3490EAB3250B16A12510B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927F89" w:rsidP="00927F89">
          <w:pPr>
            <w:pStyle w:val="9C197254A782429EA4F33A8936EC0384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927F89" w:rsidP="00927F89">
          <w:pPr>
            <w:pStyle w:val="3A270EEAB07A4B9194C6D36252A2FCE8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927F89" w:rsidP="00927F89">
          <w:pPr>
            <w:pStyle w:val="C5BCF5143FCE48858D0C246D439BEBF3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927F89" w:rsidP="00927F89">
          <w:pPr>
            <w:pStyle w:val="9477A7B727194D4BA4D4D18C04937685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927F89" w:rsidP="00927F89">
          <w:pPr>
            <w:pStyle w:val="DC1641FB13DE4FB69A3DD1BAE4AFC331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927F89" w:rsidP="00927F89">
          <w:pPr>
            <w:pStyle w:val="6568843B20A64AFA9A5AAC1E478F4D7A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927F89" w:rsidP="00927F89">
          <w:pPr>
            <w:pStyle w:val="2CFE3F9D5AC64C91922A0C3E4D7D904D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927F89" w:rsidP="00927F89">
          <w:pPr>
            <w:pStyle w:val="6A7814946B7B4E58846D9A13FF6A11D0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927F89" w:rsidP="00927F89">
          <w:pPr>
            <w:pStyle w:val="DBE5A7D4D71349469A5CC06129E13C6C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927F89" w:rsidP="00927F89">
          <w:pPr>
            <w:pStyle w:val="85E1B0BFA9324CFF94424BF663E83734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927F89" w:rsidP="00927F89">
          <w:pPr>
            <w:pStyle w:val="740C6A2E84AC4B67ADABBC5492E91AED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927F89" w:rsidP="00927F89">
          <w:pPr>
            <w:pStyle w:val="C75D25D6DD6D47A995D57F609F4155D41"/>
          </w:pPr>
          <w:r w:rsidRPr="000A27FB">
            <w:rPr>
              <w:lang w:bidi="es-ES"/>
            </w:rPr>
            <w:t>Su nombre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927F89" w:rsidP="00927F89">
          <w:pPr>
            <w:pStyle w:val="A91A32CD614B412AB8FF8837DE38A3D01"/>
          </w:pPr>
          <w:r w:rsidRPr="000A27FB">
            <w:rPr>
              <w:lang w:bidi="es-ES"/>
            </w:rPr>
            <w:t>Calle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927F89" w:rsidP="00927F89">
          <w:pPr>
            <w:pStyle w:val="EE5AB7679752438295E09A2AC01D5E341"/>
          </w:pPr>
          <w:r w:rsidRPr="000A27FB">
            <w:rPr>
              <w:lang w:bidi="es-ES"/>
            </w:rPr>
            <w:t>Teléfono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927F89" w:rsidP="00927F89">
          <w:pPr>
            <w:pStyle w:val="765E4862A055484DAF118EAD5C61F9DE1"/>
          </w:pPr>
          <w:r w:rsidRPr="000A27FB">
            <w:rPr>
              <w:lang w:bidi="es-ES"/>
            </w:rPr>
            <w:t>Correo electrónico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927F89" w:rsidP="00927F89">
          <w:pPr>
            <w:pStyle w:val="0CE683E604624000BC39090F700FF51D1"/>
          </w:pPr>
          <w:r w:rsidRPr="000A27FB">
            <w:rPr>
              <w:lang w:bidi="es-ES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927F89" w:rsidP="00927F89">
          <w:pPr>
            <w:pStyle w:val="2190EB9F9ECE47E1BE28ADA0B4654B4A1"/>
          </w:pPr>
          <w:r w:rsidRPr="000A27FB">
            <w:rPr>
              <w:lang w:bidi="es-ES"/>
            </w:rPr>
            <w:t>Nombre de usuario de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927F89" w:rsidP="00927F89">
          <w:pPr>
            <w:pStyle w:val="D14BF767E4C74BDDB56149B7B866D75D1"/>
          </w:pPr>
          <w:r w:rsidRPr="000A27FB">
            <w:rPr>
              <w:lang w:bidi="es-ES"/>
            </w:rPr>
            <w:t>Dirección web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927F89" w:rsidP="00927F89">
          <w:pPr>
            <w:pStyle w:val="56EB7651D74F4D9DBAFAB3896DA46A77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927F89" w:rsidP="00927F89">
          <w:pPr>
            <w:pStyle w:val="B7A6DA7B8ABF4D4CACA38D73D0E924521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927F89" w:rsidP="00927F89">
          <w:pPr>
            <w:pStyle w:val="E4988B95C5C34031BF2D13ABF563213F1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927F89" w:rsidP="00927F89">
          <w:pPr>
            <w:pStyle w:val="6C1E1D8475E24C5ABADFE934C597554A1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927F89" w:rsidP="00927F89">
          <w:pPr>
            <w:pStyle w:val="43D0CC09E8F2427EBE4CEE71B1D1FE1A1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927F89" w:rsidP="00927F89">
          <w:pPr>
            <w:pStyle w:val="8621FE4C12C946B7906C8555D29772E31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927F89" w:rsidP="00927F89">
          <w:pPr>
            <w:pStyle w:val="6C7C6AFFE9D14DA8B859835D99FA17471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927F89" w:rsidP="00927F89">
          <w:pPr>
            <w:pStyle w:val="857C909B7312441B85991CFB06EA000C1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927F89" w:rsidP="00927F89">
          <w:pPr>
            <w:pStyle w:val="8A19A38376D44FDCA3364F2E59A996911"/>
          </w:pPr>
          <w:r w:rsidRPr="000A27FB">
            <w:rPr>
              <w:lang w:bidi="es-ES"/>
            </w:rPr>
            <w:t>Ciudad y código postal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927F89" w:rsidP="00927F89">
          <w:pPr>
            <w:pStyle w:val="38AD9EEC26434D95A1D098F3C1495BE21"/>
          </w:pPr>
          <w:r w:rsidRPr="000A27FB">
            <w:rPr>
              <w:lang w:bidi="es-ES"/>
            </w:rPr>
            <w:t>Ciudad y código postal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927F89"/>
    <w:rsid w:val="00A406F8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  <w:rsid w:val="00FD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27F89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927F89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927F89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927F89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Office_25701465_TF04027266</Template>
  <TotalTime>3</TotalTime>
  <Pages>1</Pages>
  <Words>214</Words>
  <Characters>1178</Characters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2018-10-26T13:22:00Z</dcterms:created>
  <dcterms:modified xsi:type="dcterms:W3CDTF">2018-10-29T03:55:00Z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