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23EC0C" w14:textId="3B73D619" w:rsidR="00546388" w:rsidRDefault="000358DE" w:rsidP="00E5732D">
      <w:pPr>
        <w:pStyle w:val="Balk1"/>
        <w:spacing w:before="11520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13D746" wp14:editId="005241C3">
                <wp:simplePos x="0" y="0"/>
                <wp:positionH relativeFrom="column">
                  <wp:posOffset>4731385</wp:posOffset>
                </wp:positionH>
                <wp:positionV relativeFrom="paragraph">
                  <wp:posOffset>8162290</wp:posOffset>
                </wp:positionV>
                <wp:extent cx="2276475" cy="1188720"/>
                <wp:effectExtent l="0" t="0" r="0" b="0"/>
                <wp:wrapNone/>
                <wp:docPr id="243" name="Metin Kutusu 243" descr="Şu iletinin Seni sözcüğünü gösteren metin kutusu: Çok seviyorum seni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3DE4B" w14:textId="47F8DC63" w:rsidR="00777482" w:rsidRDefault="00777482" w:rsidP="000426A8">
                            <w:r>
                              <w:rPr>
                                <w:lang w:bidi="tr-TR"/>
                              </w:rPr>
                              <w:t>seni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13D746" id="_x0000_t202" coordsize="21600,21600" o:spt="202" path="m,l,21600r21600,l21600,xe">
                <v:stroke joinstyle="miter"/>
                <v:path gradientshapeok="t" o:connecttype="rect"/>
              </v:shapetype>
              <v:shape id="Metin Kutusu 243" o:spid="_x0000_s1026" type="#_x0000_t202" alt="Şu iletinin Seni sözcüğünü gösteren metin kutusu: Çok seviyorum seni" style="position:absolute;left:0;text-align:left;margin-left:372.55pt;margin-top:642.7pt;width:179.25pt;height:93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" filled="f" stroked="f">
                <v:textbox>
                  <w:txbxContent>
                    <w:p w14:paraId="68A3DE4B" w14:textId="47F8DC63" w:rsidR="00777482" w:rsidRDefault="00777482" w:rsidP="000426A8">
                      <w:r>
                        <w:rPr>
                          <w:lang w:bidi="tr-TR"/>
                        </w:rPr>
                        <w:t>seni</w:t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alias w:val="Çok seviyorum:"/>
          <w:tag w:val="Çok seviyorum:"/>
          <w:id w:val="-1231461749"/>
          <w:placeholder>
            <w:docPart w:val="521787FBC0CC48AB849F4F963BD1CAB0"/>
          </w:placeholder>
          <w:temporary/>
          <w:showingPlcHdr/>
          <w15:appearance w15:val="hidden"/>
        </w:sdtPr>
        <w:sdtContent>
          <w:bookmarkStart w:id="0" w:name="_GoBack"/>
          <w:r w:rsidR="000D2AB9" w:rsidRPr="000D2AB9">
            <w:t>Çok seviyorum</w:t>
          </w:r>
          <w:bookmarkEnd w:id="0"/>
        </w:sdtContent>
      </w:sdt>
    </w:p>
    <w:p w14:paraId="7010922F" w14:textId="4D522BBB" w:rsidR="00114389" w:rsidRPr="00546388" w:rsidRDefault="00114389" w:rsidP="00964D92"/>
    <w:sectPr w:rsidR="00114389" w:rsidRPr="00546388" w:rsidSect="00EC30B9">
      <w:headerReference w:type="default" r:id="rId7"/>
      <w:pgSz w:w="11906" w:h="16838" w:code="9"/>
      <w:pgMar w:top="720" w:right="504" w:bottom="0" w:left="720" w:header="720" w:footer="0" w:gutter="0"/>
      <w:cols w:space="720"/>
      <w:docGrid w:linePitch="21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0FEF7F" w14:textId="77777777" w:rsidR="00E37323" w:rsidRDefault="00E37323" w:rsidP="000426A8">
      <w:r>
        <w:separator/>
      </w:r>
    </w:p>
  </w:endnote>
  <w:endnote w:type="continuationSeparator" w:id="0">
    <w:p w14:paraId="7AC90E0B" w14:textId="77777777" w:rsidR="00E37323" w:rsidRDefault="00E37323" w:rsidP="00042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Demi">
    <w:altName w:val="Franklin Gothic Medium"/>
    <w:panose1 w:val="020B0703020102020204"/>
    <w:charset w:val="A2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838D4E" w14:textId="77777777" w:rsidR="00E37323" w:rsidRDefault="00E37323" w:rsidP="000426A8">
      <w:r>
        <w:separator/>
      </w:r>
    </w:p>
  </w:footnote>
  <w:footnote w:type="continuationSeparator" w:id="0">
    <w:p w14:paraId="582F40BD" w14:textId="77777777" w:rsidR="00E37323" w:rsidRDefault="00E37323" w:rsidP="00042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9D29C" w14:textId="74A1BCBB" w:rsidR="004C62EF" w:rsidRDefault="005B4377">
    <w:pPr>
      <w:pStyle w:val="stBilgi"/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7BD24851" wp14:editId="59D122EB">
          <wp:simplePos x="0" y="0"/>
          <wp:positionH relativeFrom="page">
            <wp:posOffset>-162070</wp:posOffset>
          </wp:positionH>
          <wp:positionV relativeFrom="page">
            <wp:posOffset>0</wp:posOffset>
          </wp:positionV>
          <wp:extent cx="7837200" cy="10692000"/>
          <wp:effectExtent l="0" t="0" r="0" b="0"/>
          <wp:wrapNone/>
          <wp:docPr id="9" name="Resim 9" descr="Kırmızı arka planda çeşitli boyutlarda pembe kalpl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" name="VALENTINE3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72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9A24A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8B8F6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1B2CE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74BD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321D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DC098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7440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A061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FA9C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6AA2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7F"/>
    <w:rsid w:val="000358DE"/>
    <w:rsid w:val="0004150C"/>
    <w:rsid w:val="000426A8"/>
    <w:rsid w:val="00064C56"/>
    <w:rsid w:val="000D2AB9"/>
    <w:rsid w:val="00106846"/>
    <w:rsid w:val="00114389"/>
    <w:rsid w:val="002727B4"/>
    <w:rsid w:val="004C62EF"/>
    <w:rsid w:val="00546388"/>
    <w:rsid w:val="00563009"/>
    <w:rsid w:val="00577DB7"/>
    <w:rsid w:val="005B4377"/>
    <w:rsid w:val="006807D4"/>
    <w:rsid w:val="00702ACD"/>
    <w:rsid w:val="00745C49"/>
    <w:rsid w:val="00777482"/>
    <w:rsid w:val="00801F7F"/>
    <w:rsid w:val="00817406"/>
    <w:rsid w:val="008A3554"/>
    <w:rsid w:val="00964D92"/>
    <w:rsid w:val="009F66EB"/>
    <w:rsid w:val="00A50712"/>
    <w:rsid w:val="00AE6605"/>
    <w:rsid w:val="00B10ECC"/>
    <w:rsid w:val="00B156A6"/>
    <w:rsid w:val="00B35625"/>
    <w:rsid w:val="00D14663"/>
    <w:rsid w:val="00D23F31"/>
    <w:rsid w:val="00DD4A6E"/>
    <w:rsid w:val="00E03E93"/>
    <w:rsid w:val="00E37323"/>
    <w:rsid w:val="00E5732D"/>
    <w:rsid w:val="00E8367C"/>
    <w:rsid w:val="00EC30B9"/>
    <w:rsid w:val="00FE4560"/>
    <w:rsid w:val="00FF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961B3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4C56"/>
    <w:pPr>
      <w:spacing w:after="0" w:line="240" w:lineRule="auto"/>
      <w:jc w:val="center"/>
      <w:outlineLvl w:val="0"/>
    </w:pPr>
    <w:rPr>
      <w:rFonts w:ascii="Franklin Gothic Demi" w:eastAsiaTheme="majorEastAsia" w:hAnsi="Franklin Gothic Demi" w:cstheme="majorBidi"/>
      <w:color w:val="4D1212" w:themeColor="accent6" w:themeShade="80"/>
      <w:sz w:val="160"/>
      <w:szCs w:val="76"/>
    </w:rPr>
  </w:style>
  <w:style w:type="paragraph" w:styleId="Balk1">
    <w:name w:val="heading 1"/>
    <w:basedOn w:val="Normal"/>
    <w:next w:val="Normal"/>
    <w:uiPriority w:val="9"/>
    <w:qFormat/>
    <w:rsid w:val="0004150C"/>
    <w:pPr>
      <w:spacing w:before="10920"/>
      <w:contextualSpacing/>
      <w:jc w:val="right"/>
    </w:pPr>
    <w:rPr>
      <w:color w:val="9A2524" w:themeColor="accent6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5B4377"/>
    <w:pPr>
      <w:keepNext/>
      <w:keepLines/>
      <w:spacing w:before="40"/>
      <w:outlineLvl w:val="1"/>
    </w:pPr>
    <w:rPr>
      <w:rFonts w:asciiTheme="majorHAnsi" w:hAnsiTheme="majorHAnsi"/>
      <w:color w:val="306785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styleId="stBilgi">
    <w:name w:val="header"/>
    <w:basedOn w:val="Normal"/>
    <w:link w:val="stBilgiChar"/>
    <w:uiPriority w:val="99"/>
    <w:unhideWhenUsed/>
    <w:rsid w:val="00563009"/>
    <w:pPr>
      <w:tabs>
        <w:tab w:val="center" w:pos="4680"/>
        <w:tab w:val="right" w:pos="9360"/>
      </w:tabs>
    </w:pPr>
    <w:rPr>
      <w:sz w:val="22"/>
    </w:rPr>
  </w:style>
  <w:style w:type="character" w:customStyle="1" w:styleId="stBilgiChar">
    <w:name w:val="Üst Bilgi Char"/>
    <w:basedOn w:val="VarsaylanParagrafYazTipi"/>
    <w:link w:val="stBilgi"/>
    <w:uiPriority w:val="99"/>
    <w:rsid w:val="00563009"/>
    <w:rPr>
      <w:rFonts w:ascii="Franklin Gothic Demi" w:eastAsiaTheme="majorEastAsia" w:hAnsi="Franklin Gothic Demi" w:cstheme="majorBidi"/>
      <w:color w:val="4D1212" w:themeColor="accent6" w:themeShade="80"/>
      <w:szCs w:val="76"/>
    </w:rPr>
  </w:style>
  <w:style w:type="paragraph" w:styleId="AltBilgi">
    <w:name w:val="footer"/>
    <w:basedOn w:val="Normal"/>
    <w:link w:val="AltBilgiChar"/>
    <w:uiPriority w:val="99"/>
    <w:unhideWhenUsed/>
    <w:rsid w:val="00546388"/>
    <w:pPr>
      <w:tabs>
        <w:tab w:val="center" w:pos="4680"/>
        <w:tab w:val="right" w:pos="9360"/>
      </w:tabs>
    </w:pPr>
    <w:rPr>
      <w:sz w:val="24"/>
    </w:rPr>
  </w:style>
  <w:style w:type="character" w:customStyle="1" w:styleId="AltBilgiChar">
    <w:name w:val="Alt Bilgi Char"/>
    <w:basedOn w:val="VarsaylanParagrafYazTipi"/>
    <w:link w:val="AltBilgi"/>
    <w:uiPriority w:val="99"/>
    <w:rsid w:val="00546388"/>
    <w:rPr>
      <w:rFonts w:ascii="Franklin Gothic Demi" w:eastAsiaTheme="majorEastAsia" w:hAnsi="Franklin Gothic Demi" w:cstheme="majorBidi"/>
      <w:color w:val="4D1212" w:themeColor="accent6" w:themeShade="80"/>
      <w:sz w:val="24"/>
      <w:szCs w:val="76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5B4377"/>
    <w:rPr>
      <w:rFonts w:asciiTheme="majorHAnsi" w:eastAsiaTheme="majorEastAsia" w:hAnsiTheme="majorHAnsi" w:cstheme="majorBidi"/>
      <w:color w:val="306785" w:themeColor="accent1" w:themeShade="BF"/>
      <w:sz w:val="26"/>
      <w:szCs w:val="26"/>
    </w:rPr>
  </w:style>
  <w:style w:type="character" w:styleId="GlVurgulama">
    <w:name w:val="Intense Emphasis"/>
    <w:basedOn w:val="VarsaylanParagrafYazTipi"/>
    <w:uiPriority w:val="21"/>
    <w:semiHidden/>
    <w:unhideWhenUsed/>
    <w:qFormat/>
    <w:rsid w:val="005B4377"/>
    <w:rPr>
      <w:i/>
      <w:iCs/>
      <w:color w:val="306785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semiHidden/>
    <w:unhideWhenUsed/>
    <w:qFormat/>
    <w:rsid w:val="005B4377"/>
    <w:pPr>
      <w:pBdr>
        <w:top w:val="single" w:sz="4" w:space="10" w:color="418AB3" w:themeColor="accent1"/>
        <w:bottom w:val="single" w:sz="4" w:space="10" w:color="418AB3" w:themeColor="accent1"/>
      </w:pBdr>
      <w:spacing w:before="360" w:after="360"/>
      <w:ind w:left="864" w:right="864"/>
    </w:pPr>
    <w:rPr>
      <w:i/>
      <w:iCs/>
      <w:color w:val="306785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semiHidden/>
    <w:rsid w:val="005B4377"/>
    <w:rPr>
      <w:rFonts w:ascii="Franklin Gothic Demi" w:eastAsiaTheme="majorEastAsia" w:hAnsi="Franklin Gothic Demi" w:cstheme="majorBidi"/>
      <w:i/>
      <w:iCs/>
      <w:color w:val="306785" w:themeColor="accent1" w:themeShade="BF"/>
      <w:sz w:val="160"/>
      <w:szCs w:val="76"/>
    </w:rPr>
  </w:style>
  <w:style w:type="character" w:styleId="GlBavuru">
    <w:name w:val="Intense Reference"/>
    <w:basedOn w:val="VarsaylanParagrafYazTipi"/>
    <w:uiPriority w:val="32"/>
    <w:semiHidden/>
    <w:unhideWhenUsed/>
    <w:qFormat/>
    <w:rsid w:val="005B4377"/>
    <w:rPr>
      <w:b/>
      <w:bCs/>
      <w:caps w:val="0"/>
      <w:smallCaps/>
      <w:color w:val="306785" w:themeColor="accent1" w:themeShade="BF"/>
      <w:spacing w:val="5"/>
    </w:rPr>
  </w:style>
  <w:style w:type="paragraph" w:styleId="bekMetni">
    <w:name w:val="Block Text"/>
    <w:basedOn w:val="Normal"/>
    <w:uiPriority w:val="99"/>
    <w:semiHidden/>
    <w:unhideWhenUsed/>
    <w:rsid w:val="005B4377"/>
    <w:pPr>
      <w:pBdr>
        <w:top w:val="single" w:sz="2" w:space="10" w:color="306785" w:themeColor="accent1" w:themeShade="BF"/>
        <w:left w:val="single" w:sz="2" w:space="10" w:color="306785" w:themeColor="accent1" w:themeShade="BF"/>
        <w:bottom w:val="single" w:sz="2" w:space="10" w:color="306785" w:themeColor="accent1" w:themeShade="BF"/>
        <w:right w:val="single" w:sz="2" w:space="10" w:color="306785" w:themeColor="accent1" w:themeShade="BF"/>
      </w:pBdr>
      <w:ind w:left="1152" w:right="1152"/>
    </w:pPr>
    <w:rPr>
      <w:rFonts w:asciiTheme="minorHAnsi" w:eastAsiaTheme="minorEastAsia" w:hAnsiTheme="minorHAnsi" w:cstheme="minorBidi"/>
      <w:i/>
      <w:iCs/>
      <w:color w:val="306785" w:themeColor="accent1" w:themeShade="BF"/>
    </w:rPr>
  </w:style>
  <w:style w:type="character" w:styleId="zlenenKpr">
    <w:name w:val="FollowedHyperlink"/>
    <w:basedOn w:val="VarsaylanParagrafYazTipi"/>
    <w:uiPriority w:val="99"/>
    <w:semiHidden/>
    <w:unhideWhenUsed/>
    <w:rsid w:val="005B4377"/>
    <w:rPr>
      <w:color w:val="626262" w:themeColor="accent4" w:themeShade="BF"/>
      <w:u w:val="single"/>
    </w:rPr>
  </w:style>
  <w:style w:type="character" w:styleId="Kpr">
    <w:name w:val="Hyperlink"/>
    <w:basedOn w:val="VarsaylanParagrafYazTipi"/>
    <w:uiPriority w:val="99"/>
    <w:semiHidden/>
    <w:unhideWhenUsed/>
    <w:rsid w:val="005B4377"/>
    <w:rPr>
      <w:color w:val="816200" w:themeColor="accent5" w:themeShade="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21787FBC0CC48AB849F4F963BD1CAB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55E5E1C-0381-464A-B680-D3D17DE36E26}"/>
      </w:docPartPr>
      <w:docPartBody>
        <w:p w:rsidR="00000000" w:rsidRDefault="0097682A" w:rsidP="0097682A">
          <w:pPr>
            <w:pStyle w:val="521787FBC0CC48AB849F4F963BD1CAB0"/>
          </w:pPr>
          <w:r w:rsidRPr="000D2AB9">
            <w:t>Çok seviyorum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Demi">
    <w:altName w:val="Franklin Gothic Medium"/>
    <w:panose1 w:val="020B07030201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82A"/>
    <w:rsid w:val="00305763"/>
    <w:rsid w:val="00976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682A"/>
    <w:rPr>
      <w:rFonts w:cs="Times New Roman"/>
      <w:sz w:val="3276"/>
      <w:szCs w:val="3276"/>
    </w:rPr>
  </w:style>
  <w:style w:type="character" w:default="1" w:styleId="VarsaylanParagrafYazTipi">
    <w:name w:val="Default Paragraph Font"/>
    <w:uiPriority w:val="1"/>
    <w:semiHidden/>
    <w:unhideWhenUsed/>
    <w:rsid w:val="0097682A"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521787FBC0CC48AB849F4F963BD1CAB0">
    <w:name w:val="521787FBC0CC48AB849F4F963BD1CAB0"/>
    <w:rsid w:val="0097682A"/>
  </w:style>
  <w:style w:type="character" w:styleId="YerTutucuMetni">
    <w:name w:val="Placeholder Text"/>
    <w:basedOn w:val="VarsaylanParagrafYazTipi"/>
    <w:uiPriority w:val="99"/>
    <w:semiHidden/>
    <w:rsid w:val="0097682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55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D84241"/>
      </a:accent2>
      <a:accent3>
        <a:srgbClr val="F4888E"/>
      </a:accent3>
      <a:accent4>
        <a:srgbClr val="838383"/>
      </a:accent4>
      <a:accent5>
        <a:srgbClr val="FEC306"/>
      </a:accent5>
      <a:accent6>
        <a:srgbClr val="9A2524"/>
      </a:accent6>
      <a:hlink>
        <a:srgbClr val="F59E00"/>
      </a:hlink>
      <a:folHlink>
        <a:srgbClr val="B2B2B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Office_25593665_TF03978581</Template>
  <TotalTime>5</TotalTime>
  <Pages>1</Pages>
  <Words>2</Words>
  <Characters>16</Characters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2018-10-19T13:52:00Z</dcterms:created>
  <dcterms:modified xsi:type="dcterms:W3CDTF">2018-10-23T08:44:00Z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