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5231E530" w:rsidR="00546388" w:rsidRPr="00D815ED" w:rsidRDefault="000358DE" w:rsidP="00D815ED">
      <w:pPr>
        <w:pStyle w:val="Kop1"/>
        <w:spacing w:before="11520"/>
        <w:ind w:right="-284"/>
      </w:pPr>
      <w:r w:rsidRPr="00D815ED">
        <w:rPr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6C1983AB">
                <wp:simplePos x="0" y="0"/>
                <wp:positionH relativeFrom="column">
                  <wp:posOffset>4714874</wp:posOffset>
                </wp:positionH>
                <wp:positionV relativeFrom="paragraph">
                  <wp:posOffset>8074025</wp:posOffset>
                </wp:positionV>
                <wp:extent cx="2295525" cy="2019300"/>
                <wp:effectExtent l="0" t="0" r="0" b="0"/>
                <wp:wrapNone/>
                <wp:docPr id="243" name="Tekstvak 243" descr="Tekstvak met de woorden 'van je' van bericht: Ik hou van 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nl-NL"/>
                              </w:rPr>
                              <w:t>van 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kstvak 243" o:spid="_x0000_s1026" type="#_x0000_t202" alt="Tekstvak met de woorden 'van je' van bericht: Ik hou van je" style="position:absolute;left:0;text-align:left;margin-left:371.25pt;margin-top:635.75pt;width:180.75pt;height:1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nl-NL"/>
                        </w:rPr>
                        <w:t>van je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Ik hou:"/>
          <w:tag w:val="Ik hou:"/>
          <w:id w:val="-1231461749"/>
          <w:placeholder>
            <w:docPart w:val="E2F031C88DAC4C28845EC5329D0CAEF2"/>
          </w:placeholder>
          <w:temporary/>
          <w:showingPlcHdr/>
          <w15:appearance w15:val="hidden"/>
        </w:sdtPr>
        <w:sdtContent>
          <w:r w:rsidR="00D815ED" w:rsidRPr="00D815ED">
            <w:t>Ik hou</w:t>
          </w:r>
        </w:sdtContent>
      </w:sdt>
    </w:p>
    <w:p w14:paraId="7010922F" w14:textId="4D522BBB" w:rsidR="00114389" w:rsidRPr="00D815ED" w:rsidRDefault="00114389" w:rsidP="00964D92">
      <w:bookmarkStart w:id="0" w:name="_GoBack"/>
      <w:bookmarkEnd w:id="0"/>
    </w:p>
    <w:sectPr w:rsidR="00114389" w:rsidRPr="00D815ED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A1092" w14:textId="77777777" w:rsidR="00F014B2" w:rsidRDefault="00F014B2" w:rsidP="000426A8">
      <w:r>
        <w:separator/>
      </w:r>
    </w:p>
  </w:endnote>
  <w:endnote w:type="continuationSeparator" w:id="0">
    <w:p w14:paraId="6CAFC546" w14:textId="77777777" w:rsidR="00F014B2" w:rsidRDefault="00F014B2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60E7D" w14:textId="77777777" w:rsidR="00F014B2" w:rsidRDefault="00F014B2" w:rsidP="000426A8">
      <w:r>
        <w:separator/>
      </w:r>
    </w:p>
  </w:footnote>
  <w:footnote w:type="continuationSeparator" w:id="0">
    <w:p w14:paraId="4E505E6D" w14:textId="77777777" w:rsidR="00F014B2" w:rsidRDefault="00F014B2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Afbeelding 9" descr="Roze harten van verschillende grootte op een rode achtergr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A50712"/>
    <w:rsid w:val="00B10ECC"/>
    <w:rsid w:val="00B156A6"/>
    <w:rsid w:val="00B35625"/>
    <w:rsid w:val="00D14663"/>
    <w:rsid w:val="00D23F31"/>
    <w:rsid w:val="00D815ED"/>
    <w:rsid w:val="00DC79E4"/>
    <w:rsid w:val="00DD4A6E"/>
    <w:rsid w:val="00E03E93"/>
    <w:rsid w:val="00E5732D"/>
    <w:rsid w:val="00EC30B9"/>
    <w:rsid w:val="00F014B2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815ED"/>
    <w:pPr>
      <w:spacing w:after="0" w:line="192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Kop1">
    <w:name w:val="heading 1"/>
    <w:basedOn w:val="Standaard"/>
    <w:next w:val="Standaard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Voettekst">
    <w:name w:val="footer"/>
    <w:basedOn w:val="Standaard"/>
    <w:link w:val="Voettekst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loktekst">
    <w:name w:val="Block Text"/>
    <w:basedOn w:val="Standaard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F031C88DAC4C28845EC5329D0CA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CCC25F-C369-4D31-9CB8-16D3D7729610}"/>
      </w:docPartPr>
      <w:docPartBody>
        <w:p w:rsidR="00000000" w:rsidRDefault="00523C79" w:rsidP="00523C79">
          <w:pPr>
            <w:pStyle w:val="E2F031C88DAC4C28845EC5329D0CAEF2"/>
          </w:pPr>
          <w:r w:rsidRPr="00D815ED">
            <w:t>Ik hou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C79"/>
    <w:rsid w:val="00523C79"/>
    <w:rsid w:val="00A6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23C79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  <w:rsid w:val="00523C79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2F031C88DAC4C28845EC5329D0CAEF2">
    <w:name w:val="E2F031C88DAC4C28845EC5329D0CAEF2"/>
    <w:rsid w:val="00523C79"/>
  </w:style>
  <w:style w:type="character" w:styleId="Tekstvantijdelijkeaanduiding">
    <w:name w:val="Placeholder Text"/>
    <w:basedOn w:val="Standaardalinea-lettertype"/>
    <w:uiPriority w:val="99"/>
    <w:semiHidden/>
    <w:rsid w:val="00523C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Office_25593640_TF03978581</Template>
  <TotalTime>2</TotalTime>
  <Pages>1</Pages>
  <Words>1</Words>
  <Characters>10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2018-10-19T09:16:00Z</dcterms:created>
  <dcterms:modified xsi:type="dcterms:W3CDTF">2018-10-23T03:16:00Z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