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C965D8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C965D8" w:rsidRDefault="00075253" w:rsidP="00370A7B">
            <w:pPr>
              <w:spacing w:after="0" w:line="240" w:lineRule="auto"/>
              <w:jc w:val="right"/>
              <w:rPr>
                <w:lang w:val="es-MX"/>
              </w:rPr>
            </w:pPr>
            <w:bookmarkStart w:id="0" w:name="_GoBack"/>
            <w:r w:rsidRPr="00C965D8">
              <w:rPr>
                <w:lang w:val="es-MX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1928495" cy="2576830"/>
                      <wp:effectExtent l="0" t="0" r="0" b="0"/>
                      <wp:docPr id="3" name="Cuadro de texto 3" descr="Cuadro de texto de la port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928495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5671B" w:rsidRDefault="00075253" w:rsidP="00075253">
                                  <w:pPr>
                                    <w:pStyle w:val="Ttulo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es-MX" w:bidi="es-MX"/>
                                    </w:rPr>
                                    <w:t>Estar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es-MX" w:bidi="es-MX"/>
                                    </w:rPr>
                                    <w:br/>
                                    <w:t>contigo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es-MX" w:bidi="es-MX"/>
                                    </w:rPr>
                                    <w:br/>
                                    <w:t>es...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Cuadro de texto 3" o:spid="_x0000_s1026" type="#_x0000_t176" alt="Cuadro de texto de la portada" style="width:151.8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" filled="f" stroked="f" strokeweight=".5pt">
                      <v:textbox>
                        <w:txbxContent>
                          <w:p w:rsidR="00075253" w:rsidRPr="0035671B" w:rsidRDefault="00075253" w:rsidP="00075253">
                            <w:pPr>
                              <w:pStyle w:val="Ttulo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es-MX" w:bidi="es-MX"/>
                              </w:rPr>
                              <w:t>Estar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es-MX" w:bidi="es-MX"/>
                              </w:rPr>
                              <w:br/>
                              <w:t>contigo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es-MX" w:bidi="es-MX"/>
                              </w:rPr>
                              <w:br/>
                              <w:t>es...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C965D8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C965D8" w:rsidRDefault="0092584B" w:rsidP="0092584B">
            <w:pPr>
              <w:spacing w:after="0"/>
              <w:jc w:val="right"/>
              <w:rPr>
                <w:lang w:val="es-MX"/>
              </w:rPr>
            </w:pPr>
            <w:r w:rsidRPr="00C965D8">
              <w:rPr>
                <w:lang w:val="es-MX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386965" cy="2181225"/>
                      <wp:effectExtent l="0" t="0" r="0" b="0"/>
                      <wp:docPr id="5" name="Cuadro de texto 5" descr="Cuadro de texto del mensaj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35671B" w:rsidRDefault="0092584B" w:rsidP="00C965D8">
                                  <w:pPr>
                                    <w:spacing w:after="0"/>
                                    <w:ind w:right="113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es-MX" w:bidi="es-MX"/>
                                    </w:rPr>
                                    <w:t>mi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es-MX" w:bidi="es-MX"/>
                                    </w:rPr>
                                    <w:br/>
                                    <w:t>pasatiempo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es-MX" w:bidi="es-MX"/>
                                    </w:rPr>
                                    <w:br/>
                                    <w:t>favorito.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Cuadro de texto 5" o:spid="_x0000_s1027" type="#_x0000_t176" alt="Cuadro de texto del mensaje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" filled="f" stroked="f" strokeweight=".5pt">
                      <v:textbox inset="0,0,0,0">
                        <w:txbxContent>
                          <w:p w:rsidR="0092584B" w:rsidRPr="0035671B" w:rsidRDefault="0092584B" w:rsidP="00C965D8">
                            <w:pPr>
                              <w:spacing w:after="0"/>
                              <w:ind w:right="113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es-MX" w:bidi="es-MX"/>
                              </w:rPr>
                              <w:t>mi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es-MX" w:bidi="es-MX"/>
                              </w:rPr>
                              <w:br/>
                              <w:t>pasatiempo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es-MX" w:bidi="es-MX"/>
                              </w:rPr>
                              <w:br/>
                              <w:t>favorito.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C965D8" w:rsidRDefault="00A04339" w:rsidP="00A04339">
      <w:pPr>
        <w:jc w:val="both"/>
        <w:rPr>
          <w:lang w:val="es-MX"/>
        </w:rPr>
      </w:pPr>
      <w:r w:rsidRPr="00C965D8">
        <w:rPr>
          <w:lang w:val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Imagen 2" title="Imagen de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-plantilla-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008" w:rsidRPr="00C965D8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CD8" w:rsidRDefault="006B0CD8">
      <w:r>
        <w:separator/>
      </w:r>
    </w:p>
  </w:endnote>
  <w:endnote w:type="continuationSeparator" w:id="0">
    <w:p w:rsidR="006B0CD8" w:rsidRDefault="006B0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CD8" w:rsidRDefault="006B0CD8">
      <w:r>
        <w:separator/>
      </w:r>
    </w:p>
  </w:footnote>
  <w:footnote w:type="continuationSeparator" w:id="0">
    <w:p w:rsidR="006B0CD8" w:rsidRDefault="006B0C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35671B"/>
    <w:rsid w:val="00370A7B"/>
    <w:rsid w:val="00444463"/>
    <w:rsid w:val="004523C1"/>
    <w:rsid w:val="004B0642"/>
    <w:rsid w:val="005255E2"/>
    <w:rsid w:val="00640AAF"/>
    <w:rsid w:val="006A2D1D"/>
    <w:rsid w:val="006B0CD8"/>
    <w:rsid w:val="0092584B"/>
    <w:rsid w:val="00A04339"/>
    <w:rsid w:val="00A128AC"/>
    <w:rsid w:val="00AE1964"/>
    <w:rsid w:val="00B34175"/>
    <w:rsid w:val="00C81559"/>
    <w:rsid w:val="00C965D8"/>
    <w:rsid w:val="00CE70B7"/>
    <w:rsid w:val="00D0715B"/>
    <w:rsid w:val="00DA6C55"/>
    <w:rsid w:val="00F3112C"/>
    <w:rsid w:val="00FA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tulo">
    <w:name w:val="Title"/>
    <w:basedOn w:val="Normal"/>
    <w:next w:val="Normal"/>
    <w:link w:val="TtuloCar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A128AC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8AC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Office_25594588_TF03992061</Template>
  <TotalTime>2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2018-10-18T10:19:00Z</dcterms:created>
  <dcterms:modified xsi:type="dcterms:W3CDTF">2018-10-24T08:55:00Z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