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A54E6E" w14:paraId="1FFF9011" w14:textId="77777777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DFF7E" w14:textId="77777777" w:rsidR="00075253" w:rsidRPr="00A54E6E" w:rsidRDefault="00075253" w:rsidP="00370A7B">
            <w:pPr>
              <w:spacing w:after="0" w:line="240" w:lineRule="auto"/>
              <w:jc w:val="right"/>
              <w:rPr>
                <w:lang w:val="en-GB"/>
              </w:rPr>
            </w:pPr>
            <w:r w:rsidRPr="00A54E6E">
              <w:rPr>
                <w:noProof/>
                <w:lang w:val="en-GB"/>
              </w:rPr>
              <mc:AlternateContent>
                <mc:Choice Requires="wps">
                  <w:drawing>
                    <wp:inline distT="0" distB="0" distL="0" distR="0" wp14:anchorId="72F947B0" wp14:editId="60400DD7">
                      <wp:extent cx="1928495" cy="2576830"/>
                      <wp:effectExtent l="0" t="0" r="0" b="0"/>
                      <wp:docPr id="3" name="Text Box 3" descr="Cover text box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928495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36AD3D" w14:textId="77777777" w:rsidR="00075253" w:rsidRPr="0035671B" w:rsidRDefault="00075253" w:rsidP="00075253">
                                  <w:pPr>
                                    <w:pStyle w:val="Title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en-GB" w:bidi="en-GB"/>
                                    </w:rPr>
                                    <w:t>Being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en-GB" w:bidi="en-GB"/>
                                    </w:rPr>
                                    <w:br/>
                                    <w:t>with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en-GB" w:bidi="en-GB"/>
                                    </w:rPr>
                                    <w:br/>
                                    <w:t>you…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2F947B0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xt Box 3" o:spid="_x0000_s1026" type="#_x0000_t176" alt="Cover text box" style="width:151.8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" filled="f" stroked="f" strokeweight=".5pt">
                      <v:textbox>
                        <w:txbxContent>
                          <w:p w14:paraId="6F36AD3D" w14:textId="77777777" w:rsidR="00075253" w:rsidRPr="0035671B" w:rsidRDefault="00075253" w:rsidP="00075253">
                            <w:pPr>
                              <w:pStyle w:val="Title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en-GB" w:bidi="en-GB"/>
                              </w:rPr>
                              <w:t>Being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en-GB" w:bidi="en-GB"/>
                              </w:rPr>
                              <w:br/>
                              <w:t>with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en-GB" w:bidi="en-GB"/>
                              </w:rPr>
                              <w:br/>
                              <w:t>you…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A54E6E" w14:paraId="73DE9ED9" w14:textId="77777777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6A96E" w14:textId="77777777" w:rsidR="0092584B" w:rsidRPr="00A54E6E" w:rsidRDefault="0092584B" w:rsidP="0092584B">
            <w:pPr>
              <w:spacing w:after="0"/>
              <w:jc w:val="right"/>
              <w:rPr>
                <w:lang w:val="en-GB"/>
              </w:rPr>
            </w:pPr>
            <w:r w:rsidRPr="00A54E6E">
              <w:rPr>
                <w:noProof/>
                <w:lang w:val="en-GB"/>
              </w:rPr>
              <mc:AlternateContent>
                <mc:Choice Requires="wps">
                  <w:drawing>
                    <wp:inline distT="0" distB="0" distL="0" distR="0" wp14:anchorId="145FE852" wp14:editId="3E6044E4">
                      <wp:extent cx="2386965" cy="2181225"/>
                      <wp:effectExtent l="0" t="0" r="0" b="0"/>
                      <wp:docPr id="5" name="Text Box 5" descr="Message text box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86BD27" w14:textId="77777777" w:rsidR="0092584B" w:rsidRPr="0035671B" w:rsidRDefault="0092584B" w:rsidP="005A129F">
                                  <w:pPr>
                                    <w:spacing w:after="0"/>
                                    <w:ind w:right="113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en-GB" w:bidi="en-GB"/>
                                    </w:rPr>
                                    <w:t>…is my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en-GB" w:bidi="en-GB"/>
                                    </w:rPr>
                                    <w:br/>
                                    <w:t>favourite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en-GB" w:bidi="en-GB"/>
                                    </w:rPr>
                                    <w:br/>
                                    <w:t>thing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5FE852" id="Text Box 5" o:spid="_x0000_s1027" type="#_x0000_t176" alt="Message text box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" filled="f" stroked="f" strokeweight=".5pt">
                      <v:textbox inset="0,0,0,0">
                        <w:txbxContent>
                          <w:p w14:paraId="7C86BD27" w14:textId="77777777" w:rsidR="0092584B" w:rsidRPr="0035671B" w:rsidRDefault="0092584B" w:rsidP="005A129F">
                            <w:pPr>
                              <w:spacing w:after="0"/>
                              <w:ind w:right="113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en-GB" w:bidi="en-GB"/>
                              </w:rPr>
                              <w:t>…is my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en-GB" w:bidi="en-GB"/>
                              </w:rPr>
                              <w:br/>
                              <w:t>favourite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en-GB" w:bidi="en-GB"/>
                              </w:rPr>
                              <w:br/>
                              <w:t>thing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E80EC62" w14:textId="77777777" w:rsidR="00113008" w:rsidRPr="00A54E6E" w:rsidRDefault="00A04339" w:rsidP="00A04339">
      <w:pPr>
        <w:jc w:val="both"/>
        <w:rPr>
          <w:lang w:val="en-GB"/>
        </w:rPr>
      </w:pPr>
      <w:bookmarkStart w:id="0" w:name="_GoBack"/>
      <w:bookmarkEnd w:id="0"/>
      <w:r w:rsidRPr="00A54E6E">
        <w:rPr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0E3FB406" wp14:editId="3CEA11D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Picture 2" title="Backgrou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RPr="00A54E6E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6D7F8" w14:textId="77777777" w:rsidR="003F0D59" w:rsidRDefault="003F0D59">
      <w:r>
        <w:separator/>
      </w:r>
    </w:p>
  </w:endnote>
  <w:endnote w:type="continuationSeparator" w:id="0">
    <w:p w14:paraId="7CD3CAD2" w14:textId="77777777" w:rsidR="003F0D59" w:rsidRDefault="003F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29CCC" w14:textId="77777777" w:rsidR="003F0D59" w:rsidRDefault="003F0D59">
      <w:r>
        <w:separator/>
      </w:r>
    </w:p>
  </w:footnote>
  <w:footnote w:type="continuationSeparator" w:id="0">
    <w:p w14:paraId="13D6529F" w14:textId="77777777" w:rsidR="003F0D59" w:rsidRDefault="003F0D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35671B"/>
    <w:rsid w:val="00370A7B"/>
    <w:rsid w:val="003F0D59"/>
    <w:rsid w:val="00444463"/>
    <w:rsid w:val="004523C1"/>
    <w:rsid w:val="00473ED5"/>
    <w:rsid w:val="004B0642"/>
    <w:rsid w:val="005255E2"/>
    <w:rsid w:val="005A129F"/>
    <w:rsid w:val="00640AAF"/>
    <w:rsid w:val="006A1C82"/>
    <w:rsid w:val="006A2D1D"/>
    <w:rsid w:val="0092584B"/>
    <w:rsid w:val="00A04339"/>
    <w:rsid w:val="00A128AC"/>
    <w:rsid w:val="00A54E6E"/>
    <w:rsid w:val="00AE1964"/>
    <w:rsid w:val="00B34175"/>
    <w:rsid w:val="00C81559"/>
    <w:rsid w:val="00D61F0E"/>
    <w:rsid w:val="00E5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54D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128A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8AC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Office_25594586_TF03992061</Template>
  <TotalTime>2</TotalTime>
  <Pages>1</Pages>
  <Words>1</Words>
  <Characters>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2018-10-19T08:50:00Z</dcterms:created>
  <dcterms:modified xsi:type="dcterms:W3CDTF">2018-10-24T05:59:00Z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