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15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permettant d’entrer un message sur deux cartes par page"/>
      </w:tblPr>
      <w:tblGrid>
        <w:gridCol w:w="6939"/>
        <w:gridCol w:w="771"/>
        <w:gridCol w:w="771"/>
        <w:gridCol w:w="6939"/>
      </w:tblGrid>
      <w:tr w:rsidR="00450F5E" w:rsidRPr="00DF6EAB" w14:paraId="2FE14B02" w14:textId="77777777" w:rsidTr="00B45F2E">
        <w:trPr>
          <w:trHeight w:hRule="exact" w:val="5263"/>
        </w:trPr>
        <w:tc>
          <w:tcPr>
            <w:tcW w:w="6939" w:type="dxa"/>
            <w:vAlign w:val="center"/>
          </w:tcPr>
          <w:p w14:paraId="362E96B5" w14:textId="77777777" w:rsidR="00450F5E" w:rsidRPr="00DF6EAB" w:rsidRDefault="00450F5E" w:rsidP="008C1CDB">
            <w:pPr>
              <w:rPr>
                <w:lang w:val="fr-CA"/>
              </w:rPr>
            </w:pPr>
            <w:bookmarkStart w:id="0" w:name="_GoBack"/>
            <w:bookmarkEnd w:id="0"/>
          </w:p>
        </w:tc>
        <w:tc>
          <w:tcPr>
            <w:tcW w:w="771" w:type="dxa"/>
            <w:vAlign w:val="center"/>
          </w:tcPr>
          <w:p w14:paraId="34585D85" w14:textId="77777777" w:rsidR="00450F5E" w:rsidRPr="00DF6EAB" w:rsidRDefault="00450F5E" w:rsidP="008C1CDB">
            <w:pPr>
              <w:rPr>
                <w:lang w:val="fr-CA"/>
              </w:rPr>
            </w:pPr>
          </w:p>
        </w:tc>
        <w:tc>
          <w:tcPr>
            <w:tcW w:w="771" w:type="dxa"/>
            <w:vAlign w:val="center"/>
          </w:tcPr>
          <w:p w14:paraId="3D0880E6" w14:textId="77777777" w:rsidR="00450F5E" w:rsidRPr="00DF6EAB" w:rsidRDefault="00450F5E" w:rsidP="008C1CDB">
            <w:pPr>
              <w:rPr>
                <w:lang w:val="fr-CA"/>
              </w:rPr>
            </w:pPr>
          </w:p>
        </w:tc>
        <w:tc>
          <w:tcPr>
            <w:tcW w:w="6939" w:type="dxa"/>
            <w:vAlign w:val="center"/>
          </w:tcPr>
          <w:p w14:paraId="0A45B945" w14:textId="77777777" w:rsidR="00450F5E" w:rsidRPr="00DF6EAB" w:rsidRDefault="00450F5E" w:rsidP="008C1CDB">
            <w:pPr>
              <w:rPr>
                <w:lang w:val="fr-CA"/>
              </w:rPr>
            </w:pPr>
          </w:p>
        </w:tc>
      </w:tr>
      <w:tr w:rsidR="00450F5E" w:rsidRPr="00DF6EAB" w14:paraId="003CF4AC" w14:textId="77777777" w:rsidTr="00B45F2E">
        <w:trPr>
          <w:trHeight w:hRule="exact" w:val="5123"/>
        </w:trPr>
        <w:sdt>
          <w:sdtPr>
            <w:rPr>
              <w:lang w:val="fr-CA"/>
            </w:rPr>
            <w:alias w:val="Joyeux Noël :"/>
            <w:tag w:val="Joyeux Noël :"/>
            <w:id w:val="-1910531638"/>
            <w:placeholder>
              <w:docPart w:val="3575B905DF884AEB8CD49A96412440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9" w:type="dxa"/>
                <w:tcMar>
                  <w:bottom w:w="144" w:type="dxa"/>
                </w:tcMar>
                <w:vAlign w:val="bottom"/>
              </w:tcPr>
              <w:p w14:paraId="38B2AD28" w14:textId="22F90896" w:rsidR="00450F5E" w:rsidRPr="00DF6EAB" w:rsidRDefault="008F37E5" w:rsidP="00362745">
                <w:pPr>
                  <w:pStyle w:val="Sous-titre"/>
                  <w:ind w:left="720"/>
                  <w:rPr>
                    <w:lang w:val="fr-CA"/>
                  </w:rPr>
                </w:pPr>
                <w:r w:rsidRPr="00DF6EAB">
                  <w:rPr>
                    <w:lang w:val="fr-CA" w:bidi="fr-FR"/>
                  </w:rPr>
                  <w:t>JOYEUX NOËL</w:t>
                </w:r>
              </w:p>
            </w:tc>
          </w:sdtContent>
        </w:sdt>
        <w:tc>
          <w:tcPr>
            <w:tcW w:w="771" w:type="dxa"/>
            <w:vAlign w:val="bottom"/>
          </w:tcPr>
          <w:p w14:paraId="39A9A4DC" w14:textId="77777777" w:rsidR="00450F5E" w:rsidRPr="00DF6EAB" w:rsidRDefault="00450F5E" w:rsidP="008C1CDB">
            <w:pPr>
              <w:rPr>
                <w:lang w:val="fr-CA"/>
              </w:rPr>
            </w:pPr>
          </w:p>
        </w:tc>
        <w:tc>
          <w:tcPr>
            <w:tcW w:w="771" w:type="dxa"/>
            <w:vAlign w:val="bottom"/>
          </w:tcPr>
          <w:p w14:paraId="3C2650C8" w14:textId="77777777" w:rsidR="00450F5E" w:rsidRPr="00DF6EAB" w:rsidRDefault="00450F5E" w:rsidP="008C1CDB">
            <w:pPr>
              <w:rPr>
                <w:lang w:val="fr-CA"/>
              </w:rPr>
            </w:pPr>
          </w:p>
        </w:tc>
        <w:tc>
          <w:tcPr>
            <w:tcW w:w="6939" w:type="dxa"/>
            <w:tcMar>
              <w:top w:w="461" w:type="dxa"/>
              <w:left w:w="2880" w:type="dxa"/>
            </w:tcMar>
            <w:vAlign w:val="center"/>
          </w:tcPr>
          <w:sdt>
            <w:sdtPr>
              <w:rPr>
                <w:lang w:val="fr-CA"/>
              </w:rPr>
              <w:alias w:val="Joyeux Noël :"/>
              <w:tag w:val="Joyeux Noël :"/>
              <w:id w:val="-2134246785"/>
              <w:placeholder>
                <w:docPart w:val="EDAEA960AA654BB2AAA9E53D27C8FC2D"/>
              </w:placeholder>
              <w:temporary/>
              <w:showingPlcHdr/>
              <w15:appearance w15:val="hidden"/>
            </w:sdtPr>
            <w:sdtEndPr/>
            <w:sdtContent>
              <w:p w14:paraId="25D890EF" w14:textId="5DDC95DE" w:rsidR="00450F5E" w:rsidRPr="00DF6EAB" w:rsidRDefault="00AC072F" w:rsidP="008C1CDB">
                <w:pPr>
                  <w:pStyle w:val="Titre"/>
                  <w:rPr>
                    <w:kern w:val="0"/>
                    <w:sz w:val="26"/>
                    <w:szCs w:val="26"/>
                    <w:lang w:val="fr-CA"/>
                  </w:rPr>
                </w:pPr>
                <w:r w:rsidRPr="00DF6EAB">
                  <w:rPr>
                    <w:lang w:val="fr-CA" w:bidi="fr-FR"/>
                  </w:rPr>
                  <w:t>Joyeux Noël</w:t>
                </w:r>
              </w:p>
            </w:sdtContent>
          </w:sdt>
        </w:tc>
      </w:tr>
      <w:tr w:rsidR="00450F5E" w:rsidRPr="00DF6EAB" w14:paraId="04A69B9D" w14:textId="77777777" w:rsidTr="00B45F2E">
        <w:trPr>
          <w:trHeight w:hRule="exact" w:val="10246"/>
        </w:trPr>
        <w:tc>
          <w:tcPr>
            <w:tcW w:w="6939" w:type="dxa"/>
            <w:tcMar>
              <w:top w:w="5688" w:type="dxa"/>
            </w:tcMar>
            <w:vAlign w:val="center"/>
          </w:tcPr>
          <w:p w14:paraId="4306B06D" w14:textId="1BB78384" w:rsidR="00FE465E" w:rsidRPr="00DF6EAB" w:rsidRDefault="00FE465E" w:rsidP="008C1CDB">
            <w:pPr>
              <w:rPr>
                <w:lang w:val="fr-CA"/>
              </w:rPr>
            </w:pPr>
          </w:p>
          <w:p w14:paraId="72AB177E" w14:textId="77777777" w:rsidR="00FE465E" w:rsidRPr="00DF6EAB" w:rsidRDefault="00FE465E" w:rsidP="008C1CDB">
            <w:pPr>
              <w:rPr>
                <w:lang w:val="fr-CA"/>
              </w:rPr>
            </w:pPr>
          </w:p>
          <w:sdt>
            <w:sdtPr>
              <w:rPr>
                <w:color w:val="927961" w:themeColor="accent6"/>
                <w:lang w:val="fr-CA"/>
              </w:rPr>
              <w:alias w:val="Meilleurs vœux :"/>
              <w:tag w:val="Meilleurs vœux :"/>
              <w:id w:val="1568920645"/>
              <w:placeholder>
                <w:docPart w:val="C69545533F774FC89A45D25C66512700"/>
              </w:placeholder>
              <w:temporary/>
              <w:showingPlcHdr/>
              <w15:appearance w15:val="hidden"/>
            </w:sdtPr>
            <w:sdtEndPr/>
            <w:sdtContent>
              <w:p w14:paraId="28B12B12" w14:textId="7D7EC06B" w:rsidR="00450F5E" w:rsidRPr="00DF6EAB" w:rsidRDefault="008F37E5" w:rsidP="008C1CDB">
                <w:pPr>
                  <w:rPr>
                    <w:color w:val="927961" w:themeColor="accent6"/>
                    <w:lang w:val="fr-CA"/>
                  </w:rPr>
                </w:pPr>
                <w:r w:rsidRPr="00DF6EAB">
                  <w:rPr>
                    <w:lang w:val="fr-CA" w:bidi="fr-FR"/>
                  </w:rPr>
                  <w:t>Meilleurs vœux!</w:t>
                </w:r>
              </w:p>
            </w:sdtContent>
          </w:sdt>
        </w:tc>
        <w:tc>
          <w:tcPr>
            <w:tcW w:w="771" w:type="dxa"/>
            <w:tcMar>
              <w:top w:w="5688" w:type="dxa"/>
            </w:tcMar>
            <w:vAlign w:val="center"/>
          </w:tcPr>
          <w:p w14:paraId="2FCE1367" w14:textId="77777777" w:rsidR="00450F5E" w:rsidRPr="00DF6EAB" w:rsidRDefault="00450F5E" w:rsidP="008C1CDB">
            <w:pPr>
              <w:rPr>
                <w:color w:val="927961" w:themeColor="accent6"/>
                <w:lang w:val="fr-CA"/>
              </w:rPr>
            </w:pPr>
          </w:p>
        </w:tc>
        <w:tc>
          <w:tcPr>
            <w:tcW w:w="771" w:type="dxa"/>
            <w:tcMar>
              <w:top w:w="5688" w:type="dxa"/>
            </w:tcMar>
            <w:vAlign w:val="center"/>
          </w:tcPr>
          <w:p w14:paraId="0FCB234C" w14:textId="77777777" w:rsidR="00450F5E" w:rsidRPr="00DF6EAB" w:rsidRDefault="00450F5E" w:rsidP="008C1CDB">
            <w:pPr>
              <w:rPr>
                <w:color w:val="927961" w:themeColor="accent6"/>
                <w:lang w:val="fr-CA"/>
              </w:rPr>
            </w:pPr>
          </w:p>
        </w:tc>
        <w:sdt>
          <w:sdtPr>
            <w:rPr>
              <w:color w:val="927961" w:themeColor="accent6"/>
              <w:lang w:val="fr-CA"/>
            </w:rPr>
            <w:alias w:val="Meilleurs vœux :"/>
            <w:tag w:val="Meilleurs vœux :"/>
            <w:id w:val="1439556356"/>
            <w:placeholder>
              <w:docPart w:val="09FD2B7C54F145269907C86AE6A6C5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9" w:type="dxa"/>
                <w:tcMar>
                  <w:top w:w="5688" w:type="dxa"/>
                </w:tcMar>
                <w:vAlign w:val="center"/>
              </w:tcPr>
              <w:p w14:paraId="7F15DC05" w14:textId="02A8CDB9" w:rsidR="00450F5E" w:rsidRPr="00DF6EAB" w:rsidRDefault="008F37E5" w:rsidP="008C1CDB">
                <w:pPr>
                  <w:rPr>
                    <w:color w:val="927961" w:themeColor="accent6"/>
                    <w:lang w:val="fr-CA"/>
                  </w:rPr>
                </w:pPr>
                <w:r w:rsidRPr="00DF6EAB">
                  <w:rPr>
                    <w:lang w:val="fr-CA" w:bidi="fr-FR"/>
                  </w:rPr>
                  <w:t>Meilleurs vœux!</w:t>
                </w:r>
              </w:p>
            </w:tc>
          </w:sdtContent>
        </w:sdt>
      </w:tr>
    </w:tbl>
    <w:p w14:paraId="6AB688DD" w14:textId="3E8F7191" w:rsidR="007C3019" w:rsidRPr="00DF6EAB" w:rsidRDefault="007C3019" w:rsidP="008C1CDB">
      <w:pPr>
        <w:jc w:val="both"/>
        <w:rPr>
          <w:lang w:val="fr-CA"/>
        </w:rPr>
      </w:pPr>
    </w:p>
    <w:sectPr w:rsidR="007C3019" w:rsidRPr="00DF6EAB" w:rsidSect="008C1CDB">
      <w:headerReference w:type="default" r:id="rId8"/>
      <w:headerReference w:type="first" r:id="rId9"/>
      <w:pgSz w:w="16838" w:h="11906" w:orient="landscape" w:code="9"/>
      <w:pgMar w:top="720" w:right="720" w:bottom="360" w:left="720" w:header="288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3195D" w14:textId="77777777" w:rsidR="00821D19" w:rsidRDefault="00821D19" w:rsidP="006C75F6">
      <w:r>
        <w:separator/>
      </w:r>
    </w:p>
  </w:endnote>
  <w:endnote w:type="continuationSeparator" w:id="0">
    <w:p w14:paraId="23108055" w14:textId="77777777" w:rsidR="00821D19" w:rsidRDefault="00821D19" w:rsidP="006C7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A7C5E" w14:textId="77777777" w:rsidR="00821D19" w:rsidRDefault="00821D19" w:rsidP="006C75F6">
      <w:r>
        <w:separator/>
      </w:r>
    </w:p>
  </w:footnote>
  <w:footnote w:type="continuationSeparator" w:id="0">
    <w:p w14:paraId="12ECAA45" w14:textId="77777777" w:rsidR="00821D19" w:rsidRDefault="00821D19" w:rsidP="006C7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2A929" w14:textId="64B97874" w:rsidR="00CA78AA" w:rsidRDefault="007905CA">
    <w:pPr>
      <w:pStyle w:val="En-tte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7A61036" wp14:editId="3A4EF493">
          <wp:simplePos x="0" y="0"/>
          <wp:positionH relativeFrom="margin">
            <wp:align>left</wp:align>
          </wp:positionH>
          <wp:positionV relativeFrom="paragraph">
            <wp:posOffset>3493770</wp:posOffset>
          </wp:positionV>
          <wp:extent cx="4895850" cy="1581785"/>
          <wp:effectExtent l="0" t="0" r="0" b="0"/>
          <wp:wrapNone/>
          <wp:docPr id="13" name="Image 13" descr="Clochettes jointes au centre d’une guirlande de Noë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581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A78AA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2D10214E" wp14:editId="145CCCC4">
          <wp:simplePos x="0" y="0"/>
          <wp:positionH relativeFrom="column">
            <wp:posOffset>4895850</wp:posOffset>
          </wp:positionH>
          <wp:positionV relativeFrom="paragraph">
            <wp:posOffset>3493770</wp:posOffset>
          </wp:positionV>
          <wp:extent cx="4874895" cy="971479"/>
          <wp:effectExtent l="0" t="0" r="1905" b="635"/>
          <wp:wrapNone/>
          <wp:docPr id="14" name="Image 14" descr="Guirlande de Noël multi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6893" cy="9778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DA919" w14:textId="524F7A80" w:rsidR="00BC608F" w:rsidRDefault="00BC608F">
    <w:pPr>
      <w:pStyle w:val="En-tte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4E1B570B" wp14:editId="1EDBE10B">
              <wp:simplePos x="0" y="0"/>
              <wp:positionH relativeFrom="page">
                <wp:posOffset>219075</wp:posOffset>
              </wp:positionH>
              <wp:positionV relativeFrom="margin">
                <wp:posOffset>-19050</wp:posOffset>
              </wp:positionV>
              <wp:extent cx="10231050" cy="7056000"/>
              <wp:effectExtent l="0" t="0" r="0" b="0"/>
              <wp:wrapNone/>
              <wp:docPr id="9" name="Groupe 9" descr="Silhouette du traîneau et des rennes du père Noël devant la lune et survolant des maisons par une nuit de nei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1050" cy="7056000"/>
                        <a:chOff x="0" y="0"/>
                        <a:chExt cx="9332416" cy="7274456"/>
                      </a:xfrm>
                    </wpg:grpSpPr>
                    <pic:pic xmlns:pic="http://schemas.openxmlformats.org/drawingml/2006/picture">
                      <pic:nvPicPr>
                        <pic:cNvPr id="11" name="Image 11" descr="Silhouette du traîneau et des rennes du père Noël devant la lune et survolant des maisons par une nuit de neig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4182" cy="7273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Image 12" descr="Sapin de Noël illuminé dans la nuit sur fond d’averse de neige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5828" y="0"/>
                          <a:ext cx="4866588" cy="727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34EB25" id="Groupe 9" o:spid="_x0000_s1026" alt="Silhouette du traîneau et des rennes du père Noël devant la lune et survolant des maisons par une nuit de neige" style="position:absolute;margin-left:17.25pt;margin-top:-1.5pt;width:805.6pt;height:555.6pt;z-index:-251660288;mso-position-horizontal-relative:page;mso-position-vertical-relative:margin;mso-width-relative:margin;mso-height-relative:margin" coordsize="93324,72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alt="Silhouette du traîneau et des rennes du père Noël devant la lune et survolant des maisons par une nuit de neige" style="position:absolute;width:48741;height:7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">
                <v:imagedata r:id="rId3" o:title="Silhouette du traîneau et des rennes du père Noël devant la lune et survolant des maisons par une nuit de neige"/>
              </v:shape>
              <v:shape id="Image 12" o:spid="_x0000_s1028" type="#_x0000_t75" alt="Sapin de Noël illuminé dans la nuit sur fond d’averse de neige" style="position:absolute;left:44658;width:48666;height:727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">
                <v:imagedata r:id="rId4" o:title="Sapin de Noël illuminé dans la nuit sur fond d’averse de neige"/>
              </v:shape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48A96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EEE5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2628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C244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9CCE4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3803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BEE2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5C40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5E6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2084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B"/>
    <w:rsid w:val="000251B5"/>
    <w:rsid w:val="000E52D2"/>
    <w:rsid w:val="00113172"/>
    <w:rsid w:val="00136CE2"/>
    <w:rsid w:val="002F128B"/>
    <w:rsid w:val="00362745"/>
    <w:rsid w:val="0038419F"/>
    <w:rsid w:val="00450F5E"/>
    <w:rsid w:val="004D617D"/>
    <w:rsid w:val="005222AB"/>
    <w:rsid w:val="00584598"/>
    <w:rsid w:val="005E54A7"/>
    <w:rsid w:val="006129D1"/>
    <w:rsid w:val="00632E32"/>
    <w:rsid w:val="006C75F6"/>
    <w:rsid w:val="00723788"/>
    <w:rsid w:val="007905CA"/>
    <w:rsid w:val="007C3019"/>
    <w:rsid w:val="00821D19"/>
    <w:rsid w:val="008C1CDB"/>
    <w:rsid w:val="008F37E5"/>
    <w:rsid w:val="009877A6"/>
    <w:rsid w:val="009913A9"/>
    <w:rsid w:val="009B5107"/>
    <w:rsid w:val="00A01F92"/>
    <w:rsid w:val="00AC072F"/>
    <w:rsid w:val="00B45F2E"/>
    <w:rsid w:val="00B83C5D"/>
    <w:rsid w:val="00BC3A79"/>
    <w:rsid w:val="00BC608F"/>
    <w:rsid w:val="00BD1BC8"/>
    <w:rsid w:val="00C02A61"/>
    <w:rsid w:val="00CA78AA"/>
    <w:rsid w:val="00D8735F"/>
    <w:rsid w:val="00DF6EAB"/>
    <w:rsid w:val="00E44445"/>
    <w:rsid w:val="00FC2937"/>
    <w:rsid w:val="00FE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7846E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D332F" w:themeColor="text2"/>
        <w:sz w:val="26"/>
        <w:szCs w:val="26"/>
        <w:lang w:val="fr-FR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BC8"/>
    <w:rPr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5E54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93222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3"/>
    <w:unhideWhenUsed/>
    <w:qFormat/>
    <w:rsid w:val="006129D1"/>
    <w:pPr>
      <w:spacing w:before="40"/>
    </w:pPr>
    <w:rPr>
      <w:color w:val="FFFFFF" w:themeColor="background1"/>
      <w:kern w:val="28"/>
      <w:sz w:val="72"/>
      <w:szCs w:val="60"/>
    </w:rPr>
  </w:style>
  <w:style w:type="character" w:customStyle="1" w:styleId="TitreCar">
    <w:name w:val="Titre Car"/>
    <w:basedOn w:val="Policepardfaut"/>
    <w:link w:val="Titre"/>
    <w:uiPriority w:val="3"/>
    <w:rsid w:val="006129D1"/>
    <w:rPr>
      <w:color w:val="FFFFFF" w:themeColor="background1"/>
      <w:kern w:val="28"/>
      <w:sz w:val="72"/>
      <w:szCs w:val="60"/>
    </w:rPr>
  </w:style>
  <w:style w:type="paragraph" w:styleId="Sous-titre">
    <w:name w:val="Subtitle"/>
    <w:basedOn w:val="Normal"/>
    <w:next w:val="Normal"/>
    <w:link w:val="Sous-titreCar"/>
    <w:uiPriority w:val="4"/>
    <w:unhideWhenUsed/>
    <w:qFormat/>
    <w:rsid w:val="009913A9"/>
    <w:pPr>
      <w:numPr>
        <w:ilvl w:val="1"/>
      </w:numPr>
    </w:pPr>
    <w:rPr>
      <w:caps/>
      <w:sz w:val="44"/>
      <w:szCs w:val="40"/>
    </w:rPr>
  </w:style>
  <w:style w:type="character" w:customStyle="1" w:styleId="Sous-titreCar">
    <w:name w:val="Sous-titre Car"/>
    <w:basedOn w:val="Policepardfaut"/>
    <w:link w:val="Sous-titre"/>
    <w:uiPriority w:val="4"/>
    <w:rsid w:val="009913A9"/>
    <w:rPr>
      <w:caps/>
      <w:sz w:val="44"/>
      <w:szCs w:val="40"/>
    </w:rPr>
  </w:style>
  <w:style w:type="paragraph" w:styleId="En-tte">
    <w:name w:val="header"/>
    <w:basedOn w:val="Normal"/>
    <w:link w:val="En-tteCar"/>
    <w:uiPriority w:val="99"/>
    <w:unhideWhenUsed/>
    <w:rsid w:val="00BC608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BC608F"/>
  </w:style>
  <w:style w:type="paragraph" w:styleId="Pieddepage">
    <w:name w:val="footer"/>
    <w:basedOn w:val="Normal"/>
    <w:link w:val="PieddepageCar"/>
    <w:uiPriority w:val="99"/>
    <w:unhideWhenUsed/>
    <w:rsid w:val="00BC608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C608F"/>
  </w:style>
  <w:style w:type="character" w:customStyle="1" w:styleId="Titre1Car">
    <w:name w:val="Titre 1 Car"/>
    <w:basedOn w:val="Policepardfaut"/>
    <w:link w:val="Titre1"/>
    <w:uiPriority w:val="9"/>
    <w:rsid w:val="005E54A7"/>
    <w:rPr>
      <w:rFonts w:asciiTheme="majorHAnsi" w:eastAsiaTheme="majorEastAsia" w:hAnsiTheme="majorHAnsi" w:cstheme="majorBidi"/>
      <w:color w:val="B93222" w:themeColor="accent1" w:themeShade="BF"/>
      <w:sz w:val="32"/>
      <w:szCs w:val="32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5E54A7"/>
    <w:rPr>
      <w:i/>
      <w:iCs/>
      <w:color w:val="B93222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5E54A7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  <w:color w:val="B93222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5E54A7"/>
    <w:rPr>
      <w:i/>
      <w:iCs/>
      <w:color w:val="B93222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5E54A7"/>
    <w:rPr>
      <w:b/>
      <w:bCs/>
      <w:caps w:val="0"/>
      <w:smallCaps/>
      <w:color w:val="B93222" w:themeColor="accent1" w:themeShade="BF"/>
      <w:spacing w:val="5"/>
    </w:rPr>
  </w:style>
  <w:style w:type="paragraph" w:styleId="Normalcentr">
    <w:name w:val="Block Text"/>
    <w:basedOn w:val="Normal"/>
    <w:uiPriority w:val="99"/>
    <w:semiHidden/>
    <w:unhideWhenUsed/>
    <w:rsid w:val="005E54A7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  <w:color w:val="B93222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3A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69545533F774FC89A45D25C66512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A4445-420E-45DA-BB7E-D6451761B2CF}"/>
      </w:docPartPr>
      <w:docPartBody>
        <w:p w:rsidR="001E4197" w:rsidRDefault="00DA4960" w:rsidP="00DA4960">
          <w:pPr>
            <w:pStyle w:val="C69545533F774FC89A45D25C665127005"/>
          </w:pPr>
          <w:r w:rsidRPr="00DF6EAB">
            <w:rPr>
              <w:lang w:val="fr-CA" w:bidi="fr-FR"/>
            </w:rPr>
            <w:t>Meilleurs vœux!</w:t>
          </w:r>
        </w:p>
      </w:docPartBody>
    </w:docPart>
    <w:docPart>
      <w:docPartPr>
        <w:name w:val="09FD2B7C54F145269907C86AE6A6C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09135-B5E8-48F5-A782-10AE837A3566}"/>
      </w:docPartPr>
      <w:docPartBody>
        <w:p w:rsidR="001E4197" w:rsidRDefault="00DA4960" w:rsidP="00DA4960">
          <w:pPr>
            <w:pStyle w:val="09FD2B7C54F145269907C86AE6A6C5A95"/>
          </w:pPr>
          <w:r w:rsidRPr="00DF6EAB">
            <w:rPr>
              <w:lang w:val="fr-CA" w:bidi="fr-FR"/>
            </w:rPr>
            <w:t>Meilleurs vœux!</w:t>
          </w:r>
        </w:p>
      </w:docPartBody>
    </w:docPart>
    <w:docPart>
      <w:docPartPr>
        <w:name w:val="3575B905DF884AEB8CD49A9641244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36DFD-A935-4868-A813-CF5A32EBFAB4}"/>
      </w:docPartPr>
      <w:docPartBody>
        <w:p w:rsidR="001E4197" w:rsidRDefault="00DA4960" w:rsidP="00DA4960">
          <w:pPr>
            <w:pStyle w:val="3575B905DF884AEB8CD49A96412440EE6"/>
          </w:pPr>
          <w:r w:rsidRPr="00DF6EAB">
            <w:rPr>
              <w:lang w:val="fr-CA" w:bidi="fr-FR"/>
            </w:rPr>
            <w:t>JOYEUX NOËL</w:t>
          </w:r>
        </w:p>
      </w:docPartBody>
    </w:docPart>
    <w:docPart>
      <w:docPartPr>
        <w:name w:val="EDAEA960AA654BB2AAA9E53D27C8F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6BD47-D4FC-44F0-9065-9AE34A157880}"/>
      </w:docPartPr>
      <w:docPartBody>
        <w:p w:rsidR="001E4197" w:rsidRDefault="00DA4960" w:rsidP="00DA4960">
          <w:pPr>
            <w:pStyle w:val="EDAEA960AA654BB2AAA9E53D27C8FC2D6"/>
          </w:pPr>
          <w:r w:rsidRPr="00DF6EAB">
            <w:rPr>
              <w:lang w:val="fr-CA" w:bidi="fr-FR"/>
            </w:rPr>
            <w:t>Joyeux Noël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F8B"/>
    <w:rsid w:val="000137D3"/>
    <w:rsid w:val="00177129"/>
    <w:rsid w:val="001E4197"/>
    <w:rsid w:val="00276F8B"/>
    <w:rsid w:val="00373FAD"/>
    <w:rsid w:val="004C2A0B"/>
    <w:rsid w:val="00B774B3"/>
    <w:rsid w:val="00C80738"/>
    <w:rsid w:val="00D14AFD"/>
    <w:rsid w:val="00DA4960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6F8B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A4960"/>
    <w:rPr>
      <w:color w:val="808080"/>
    </w:rPr>
  </w:style>
  <w:style w:type="paragraph" w:customStyle="1" w:styleId="CA83FD98C2CB4F0FA9B0C12DDAC6AB6D">
    <w:name w:val="CA83FD98C2CB4F0FA9B0C12DDAC6AB6D"/>
    <w:rsid w:val="00276F8B"/>
    <w:pPr>
      <w:numPr>
        <w:ilvl w:val="1"/>
      </w:numPr>
      <w:spacing w:after="0" w:line="240" w:lineRule="auto"/>
      <w:jc w:val="center"/>
    </w:pPr>
    <w:rPr>
      <w:color w:val="4472C4" w:themeColor="accent1"/>
      <w:spacing w:val="40"/>
      <w:sz w:val="40"/>
      <w:szCs w:val="40"/>
      <w:lang w:val="en-US" w:eastAsia="ja-JP"/>
    </w:rPr>
  </w:style>
  <w:style w:type="paragraph" w:customStyle="1" w:styleId="FE2D0E0CD4104F3F8B850D084B359E6F">
    <w:name w:val="FE2D0E0CD4104F3F8B850D084B359E6F"/>
    <w:rsid w:val="00276F8B"/>
    <w:pPr>
      <w:spacing w:after="0" w:line="240" w:lineRule="auto"/>
      <w:jc w:val="center"/>
    </w:pPr>
    <w:rPr>
      <w:color w:val="44546A" w:themeColor="text2"/>
      <w:spacing w:val="10"/>
      <w:kern w:val="28"/>
      <w:sz w:val="60"/>
      <w:szCs w:val="60"/>
      <w:lang w:val="en-US" w:eastAsia="ja-JP"/>
    </w:rPr>
  </w:style>
  <w:style w:type="paragraph" w:customStyle="1" w:styleId="C69545533F774FC89A45D25C66512700">
    <w:name w:val="C69545533F774FC89A45D25C66512700"/>
    <w:rsid w:val="00276F8B"/>
    <w:pPr>
      <w:spacing w:after="0" w:line="240" w:lineRule="auto"/>
      <w:jc w:val="center"/>
    </w:pPr>
    <w:rPr>
      <w:color w:val="44546A" w:themeColor="text2"/>
      <w:sz w:val="26"/>
      <w:szCs w:val="26"/>
      <w:lang w:val="en-US" w:eastAsia="ja-JP"/>
    </w:rPr>
  </w:style>
  <w:style w:type="paragraph" w:customStyle="1" w:styleId="09FD2B7C54F145269907C86AE6A6C5A9">
    <w:name w:val="09FD2B7C54F145269907C86AE6A6C5A9"/>
    <w:rsid w:val="00276F8B"/>
    <w:pPr>
      <w:spacing w:after="0" w:line="240" w:lineRule="auto"/>
      <w:jc w:val="center"/>
    </w:pPr>
    <w:rPr>
      <w:color w:val="44546A" w:themeColor="text2"/>
      <w:sz w:val="26"/>
      <w:szCs w:val="26"/>
      <w:lang w:val="en-US" w:eastAsia="ja-JP"/>
    </w:rPr>
  </w:style>
  <w:style w:type="paragraph" w:customStyle="1" w:styleId="3575B905DF884AEB8CD49A96412440EE">
    <w:name w:val="3575B905DF884AEB8CD49A96412440EE"/>
    <w:rsid w:val="00276F8B"/>
  </w:style>
  <w:style w:type="paragraph" w:customStyle="1" w:styleId="3575B905DF884AEB8CD49A96412440EE1">
    <w:name w:val="3575B905DF884AEB8CD49A96412440EE1"/>
    <w:rsid w:val="00276F8B"/>
    <w:pPr>
      <w:spacing w:after="0" w:line="240" w:lineRule="auto"/>
      <w:jc w:val="center"/>
    </w:pPr>
    <w:rPr>
      <w:color w:val="44546A" w:themeColor="text2"/>
      <w:sz w:val="26"/>
      <w:szCs w:val="26"/>
      <w:lang w:val="en-US" w:eastAsia="ja-JP"/>
    </w:rPr>
  </w:style>
  <w:style w:type="paragraph" w:customStyle="1" w:styleId="FE2D0E0CD4104F3F8B850D084B359E6F1">
    <w:name w:val="FE2D0E0CD4104F3F8B850D084B359E6F1"/>
    <w:rsid w:val="00276F8B"/>
    <w:pPr>
      <w:spacing w:after="0" w:line="240" w:lineRule="auto"/>
      <w:jc w:val="center"/>
    </w:pPr>
    <w:rPr>
      <w:color w:val="44546A" w:themeColor="text2"/>
      <w:spacing w:val="10"/>
      <w:kern w:val="28"/>
      <w:sz w:val="60"/>
      <w:szCs w:val="60"/>
      <w:lang w:val="en-US" w:eastAsia="ja-JP"/>
    </w:rPr>
  </w:style>
  <w:style w:type="paragraph" w:customStyle="1" w:styleId="C69545533F774FC89A45D25C665127001">
    <w:name w:val="C69545533F774FC89A45D25C665127001"/>
    <w:rsid w:val="00276F8B"/>
    <w:pPr>
      <w:spacing w:after="0" w:line="240" w:lineRule="auto"/>
      <w:jc w:val="center"/>
    </w:pPr>
    <w:rPr>
      <w:color w:val="44546A" w:themeColor="text2"/>
      <w:sz w:val="26"/>
      <w:szCs w:val="26"/>
      <w:lang w:val="en-US" w:eastAsia="ja-JP"/>
    </w:rPr>
  </w:style>
  <w:style w:type="paragraph" w:customStyle="1" w:styleId="09FD2B7C54F145269907C86AE6A6C5A91">
    <w:name w:val="09FD2B7C54F145269907C86AE6A6C5A91"/>
    <w:rsid w:val="00276F8B"/>
    <w:pPr>
      <w:spacing w:after="0" w:line="240" w:lineRule="auto"/>
      <w:jc w:val="center"/>
    </w:pPr>
    <w:rPr>
      <w:color w:val="44546A" w:themeColor="text2"/>
      <w:sz w:val="26"/>
      <w:szCs w:val="26"/>
      <w:lang w:val="en-US" w:eastAsia="ja-JP"/>
    </w:rPr>
  </w:style>
  <w:style w:type="paragraph" w:customStyle="1" w:styleId="EDAEA960AA654BB2AAA9E53D27C8FC2D">
    <w:name w:val="EDAEA960AA654BB2AAA9E53D27C8FC2D"/>
    <w:rsid w:val="00276F8B"/>
  </w:style>
  <w:style w:type="paragraph" w:customStyle="1" w:styleId="3575B905DF884AEB8CD49A96412440EE2">
    <w:name w:val="3575B905DF884AEB8CD49A96412440EE2"/>
    <w:rsid w:val="00276F8B"/>
    <w:pPr>
      <w:spacing w:after="0" w:line="240" w:lineRule="auto"/>
      <w:jc w:val="center"/>
    </w:pPr>
    <w:rPr>
      <w:color w:val="44546A" w:themeColor="text2"/>
      <w:sz w:val="26"/>
      <w:szCs w:val="26"/>
      <w:lang w:val="en-US" w:eastAsia="ja-JP"/>
    </w:rPr>
  </w:style>
  <w:style w:type="paragraph" w:customStyle="1" w:styleId="EDAEA960AA654BB2AAA9E53D27C8FC2D1">
    <w:name w:val="EDAEA960AA654BB2AAA9E53D27C8FC2D1"/>
    <w:rsid w:val="00276F8B"/>
    <w:pPr>
      <w:spacing w:after="0" w:line="240" w:lineRule="auto"/>
      <w:jc w:val="center"/>
    </w:pPr>
    <w:rPr>
      <w:color w:val="44546A" w:themeColor="text2"/>
      <w:spacing w:val="10"/>
      <w:kern w:val="28"/>
      <w:sz w:val="60"/>
      <w:szCs w:val="60"/>
      <w:lang w:val="en-US" w:eastAsia="ja-JP"/>
    </w:rPr>
  </w:style>
  <w:style w:type="paragraph" w:customStyle="1" w:styleId="C69545533F774FC89A45D25C665127002">
    <w:name w:val="C69545533F774FC89A45D25C665127002"/>
    <w:rsid w:val="00276F8B"/>
    <w:pPr>
      <w:spacing w:after="0" w:line="240" w:lineRule="auto"/>
      <w:jc w:val="center"/>
    </w:pPr>
    <w:rPr>
      <w:color w:val="44546A" w:themeColor="text2"/>
      <w:sz w:val="26"/>
      <w:szCs w:val="26"/>
      <w:lang w:val="en-US" w:eastAsia="ja-JP"/>
    </w:rPr>
  </w:style>
  <w:style w:type="paragraph" w:customStyle="1" w:styleId="09FD2B7C54F145269907C86AE6A6C5A92">
    <w:name w:val="09FD2B7C54F145269907C86AE6A6C5A92"/>
    <w:rsid w:val="00276F8B"/>
    <w:pPr>
      <w:spacing w:after="0" w:line="240" w:lineRule="auto"/>
      <w:jc w:val="center"/>
    </w:pPr>
    <w:rPr>
      <w:color w:val="44546A" w:themeColor="text2"/>
      <w:sz w:val="26"/>
      <w:szCs w:val="26"/>
      <w:lang w:val="en-US" w:eastAsia="ja-JP"/>
    </w:rPr>
  </w:style>
  <w:style w:type="paragraph" w:customStyle="1" w:styleId="3575B905DF884AEB8CD49A96412440EE3">
    <w:name w:val="3575B905DF884AEB8CD49A96412440EE3"/>
    <w:rsid w:val="00373FAD"/>
    <w:pPr>
      <w:spacing w:after="0" w:line="240" w:lineRule="auto"/>
      <w:jc w:val="center"/>
    </w:pPr>
    <w:rPr>
      <w:color w:val="44546A" w:themeColor="text2"/>
      <w:sz w:val="28"/>
      <w:szCs w:val="26"/>
      <w:lang w:val="en-US" w:eastAsia="ja-JP"/>
    </w:rPr>
  </w:style>
  <w:style w:type="paragraph" w:customStyle="1" w:styleId="EDAEA960AA654BB2AAA9E53D27C8FC2D2">
    <w:name w:val="EDAEA960AA654BB2AAA9E53D27C8FC2D2"/>
    <w:rsid w:val="00373FAD"/>
    <w:pPr>
      <w:spacing w:after="0" w:line="240" w:lineRule="auto"/>
      <w:jc w:val="center"/>
    </w:pPr>
    <w:rPr>
      <w:color w:val="44546A" w:themeColor="text2"/>
      <w:spacing w:val="10"/>
      <w:kern w:val="28"/>
      <w:sz w:val="60"/>
      <w:szCs w:val="60"/>
      <w:lang w:val="en-US" w:eastAsia="ja-JP"/>
    </w:rPr>
  </w:style>
  <w:style w:type="paragraph" w:customStyle="1" w:styleId="EDAEA960AA654BB2AAA9E53D27C8FC2D3">
    <w:name w:val="EDAEA960AA654BB2AAA9E53D27C8FC2D3"/>
    <w:rsid w:val="00373FAD"/>
    <w:pPr>
      <w:spacing w:after="0" w:line="240" w:lineRule="auto"/>
      <w:jc w:val="center"/>
    </w:pPr>
    <w:rPr>
      <w:color w:val="44546A" w:themeColor="text2"/>
      <w:spacing w:val="10"/>
      <w:kern w:val="28"/>
      <w:sz w:val="60"/>
      <w:szCs w:val="60"/>
      <w:lang w:val="en-US" w:eastAsia="ja-JP"/>
    </w:rPr>
  </w:style>
  <w:style w:type="paragraph" w:customStyle="1" w:styleId="3575B905DF884AEB8CD49A96412440EE4">
    <w:name w:val="3575B905DF884AEB8CD49A96412440EE4"/>
    <w:rsid w:val="00C80738"/>
    <w:pPr>
      <w:numPr>
        <w:ilvl w:val="1"/>
      </w:numPr>
      <w:spacing w:after="0" w:line="240" w:lineRule="auto"/>
      <w:jc w:val="center"/>
    </w:pPr>
    <w:rPr>
      <w:caps/>
      <w:color w:val="44546A" w:themeColor="text2"/>
      <w:sz w:val="44"/>
      <w:szCs w:val="40"/>
      <w:lang w:eastAsia="ja-JP"/>
    </w:rPr>
  </w:style>
  <w:style w:type="paragraph" w:customStyle="1" w:styleId="EDAEA960AA654BB2AAA9E53D27C8FC2D4">
    <w:name w:val="EDAEA960AA654BB2AAA9E53D27C8FC2D4"/>
    <w:rsid w:val="00C80738"/>
    <w:pPr>
      <w:spacing w:before="40" w:after="0" w:line="240" w:lineRule="auto"/>
      <w:jc w:val="center"/>
    </w:pPr>
    <w:rPr>
      <w:color w:val="FFFFFF" w:themeColor="background1"/>
      <w:kern w:val="28"/>
      <w:sz w:val="72"/>
      <w:szCs w:val="60"/>
      <w:lang w:eastAsia="ja-JP"/>
    </w:rPr>
  </w:style>
  <w:style w:type="paragraph" w:customStyle="1" w:styleId="C69545533F774FC89A45D25C665127003">
    <w:name w:val="C69545533F774FC89A45D25C665127003"/>
    <w:rsid w:val="00C80738"/>
    <w:pPr>
      <w:spacing w:after="0" w:line="240" w:lineRule="auto"/>
      <w:jc w:val="center"/>
    </w:pPr>
    <w:rPr>
      <w:color w:val="44546A" w:themeColor="text2"/>
      <w:sz w:val="28"/>
      <w:szCs w:val="26"/>
      <w:lang w:eastAsia="ja-JP"/>
    </w:rPr>
  </w:style>
  <w:style w:type="paragraph" w:customStyle="1" w:styleId="09FD2B7C54F145269907C86AE6A6C5A93">
    <w:name w:val="09FD2B7C54F145269907C86AE6A6C5A93"/>
    <w:rsid w:val="00C80738"/>
    <w:pPr>
      <w:spacing w:after="0" w:line="240" w:lineRule="auto"/>
      <w:jc w:val="center"/>
    </w:pPr>
    <w:rPr>
      <w:color w:val="44546A" w:themeColor="text2"/>
      <w:sz w:val="28"/>
      <w:szCs w:val="26"/>
      <w:lang w:eastAsia="ja-JP"/>
    </w:rPr>
  </w:style>
  <w:style w:type="paragraph" w:customStyle="1" w:styleId="3575B905DF884AEB8CD49A96412440EE5">
    <w:name w:val="3575B905DF884AEB8CD49A96412440EE5"/>
    <w:rsid w:val="00C80738"/>
    <w:pPr>
      <w:numPr>
        <w:ilvl w:val="1"/>
      </w:numPr>
      <w:spacing w:after="0" w:line="240" w:lineRule="auto"/>
      <w:jc w:val="center"/>
    </w:pPr>
    <w:rPr>
      <w:caps/>
      <w:color w:val="44546A" w:themeColor="text2"/>
      <w:sz w:val="44"/>
      <w:szCs w:val="40"/>
      <w:lang w:eastAsia="ja-JP"/>
    </w:rPr>
  </w:style>
  <w:style w:type="paragraph" w:customStyle="1" w:styleId="EDAEA960AA654BB2AAA9E53D27C8FC2D5">
    <w:name w:val="EDAEA960AA654BB2AAA9E53D27C8FC2D5"/>
    <w:rsid w:val="00C80738"/>
    <w:pPr>
      <w:spacing w:before="40" w:after="0" w:line="240" w:lineRule="auto"/>
      <w:jc w:val="center"/>
    </w:pPr>
    <w:rPr>
      <w:color w:val="FFFFFF" w:themeColor="background1"/>
      <w:kern w:val="28"/>
      <w:sz w:val="72"/>
      <w:szCs w:val="60"/>
      <w:lang w:eastAsia="ja-JP"/>
    </w:rPr>
  </w:style>
  <w:style w:type="paragraph" w:customStyle="1" w:styleId="C69545533F774FC89A45D25C665127004">
    <w:name w:val="C69545533F774FC89A45D25C665127004"/>
    <w:rsid w:val="00C80738"/>
    <w:pPr>
      <w:spacing w:after="0" w:line="240" w:lineRule="auto"/>
      <w:jc w:val="center"/>
    </w:pPr>
    <w:rPr>
      <w:color w:val="44546A" w:themeColor="text2"/>
      <w:sz w:val="28"/>
      <w:szCs w:val="26"/>
      <w:lang w:eastAsia="ja-JP"/>
    </w:rPr>
  </w:style>
  <w:style w:type="paragraph" w:customStyle="1" w:styleId="09FD2B7C54F145269907C86AE6A6C5A94">
    <w:name w:val="09FD2B7C54F145269907C86AE6A6C5A94"/>
    <w:rsid w:val="00C80738"/>
    <w:pPr>
      <w:spacing w:after="0" w:line="240" w:lineRule="auto"/>
      <w:jc w:val="center"/>
    </w:pPr>
    <w:rPr>
      <w:color w:val="44546A" w:themeColor="text2"/>
      <w:sz w:val="28"/>
      <w:szCs w:val="26"/>
      <w:lang w:eastAsia="ja-JP"/>
    </w:rPr>
  </w:style>
  <w:style w:type="paragraph" w:customStyle="1" w:styleId="3575B905DF884AEB8CD49A96412440EE6">
    <w:name w:val="3575B905DF884AEB8CD49A96412440EE6"/>
    <w:rsid w:val="00DA4960"/>
    <w:pPr>
      <w:numPr>
        <w:ilvl w:val="1"/>
      </w:numPr>
      <w:spacing w:after="0" w:line="240" w:lineRule="auto"/>
      <w:jc w:val="center"/>
    </w:pPr>
    <w:rPr>
      <w:caps/>
      <w:color w:val="44546A" w:themeColor="text2"/>
      <w:sz w:val="44"/>
      <w:szCs w:val="40"/>
      <w:lang w:eastAsia="ja-JP"/>
    </w:rPr>
  </w:style>
  <w:style w:type="paragraph" w:customStyle="1" w:styleId="EDAEA960AA654BB2AAA9E53D27C8FC2D6">
    <w:name w:val="EDAEA960AA654BB2AAA9E53D27C8FC2D6"/>
    <w:rsid w:val="00DA4960"/>
    <w:pPr>
      <w:spacing w:before="40" w:after="0" w:line="240" w:lineRule="auto"/>
      <w:jc w:val="center"/>
    </w:pPr>
    <w:rPr>
      <w:color w:val="FFFFFF" w:themeColor="background1"/>
      <w:kern w:val="28"/>
      <w:sz w:val="72"/>
      <w:szCs w:val="60"/>
      <w:lang w:eastAsia="ja-JP"/>
    </w:rPr>
  </w:style>
  <w:style w:type="paragraph" w:customStyle="1" w:styleId="C69545533F774FC89A45D25C665127005">
    <w:name w:val="C69545533F774FC89A45D25C665127005"/>
    <w:rsid w:val="00DA4960"/>
    <w:pPr>
      <w:spacing w:after="0" w:line="240" w:lineRule="auto"/>
      <w:jc w:val="center"/>
    </w:pPr>
    <w:rPr>
      <w:color w:val="44546A" w:themeColor="text2"/>
      <w:sz w:val="28"/>
      <w:szCs w:val="26"/>
      <w:lang w:eastAsia="ja-JP"/>
    </w:rPr>
  </w:style>
  <w:style w:type="paragraph" w:customStyle="1" w:styleId="09FD2B7C54F145269907C86AE6A6C5A95">
    <w:name w:val="09FD2B7C54F145269907C86AE6A6C5A95"/>
    <w:rsid w:val="00DA4960"/>
    <w:pPr>
      <w:spacing w:after="0" w:line="240" w:lineRule="auto"/>
      <w:jc w:val="center"/>
    </w:pPr>
    <w:rPr>
      <w:color w:val="44546A" w:themeColor="text2"/>
      <w:sz w:val="28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Office_25685344_TF03512349</Template>
  <TotalTime>6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2</cp:revision>
  <dcterms:created xsi:type="dcterms:W3CDTF">2018-10-17T14:33:00Z</dcterms:created>
  <dcterms:modified xsi:type="dcterms:W3CDTF">2018-10-29T03:19:00Z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