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Visitenkartenlayout für 10 Karten pro Seite"/>
      </w:tblPr>
      <w:tblGrid>
        <w:gridCol w:w="3081"/>
        <w:gridCol w:w="3080"/>
        <w:gridCol w:w="3079"/>
        <w:gridCol w:w="3079"/>
        <w:gridCol w:w="3079"/>
      </w:tblGrid>
      <w:tr w:rsidR="00FD19EA" w:rsidRPr="00F71810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F71810" w:rsidRDefault="00242F54" w:rsidP="00FD19EA">
            <w:pPr>
              <w:pStyle w:val="Bild"/>
            </w:pPr>
            <w:bookmarkStart w:id="0" w:name="_GoBack"/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pe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4D682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">
                      <o:lock v:ext="edit" aspectratio="t"/>
                      <v:group id="Gruppe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F71810" w:rsidRDefault="006E3EC2" w:rsidP="00FD19EA">
            <w:pPr>
              <w:pStyle w:val="Name"/>
            </w:pPr>
            <w:sdt>
              <w:sdtPr>
                <w:alias w:val="Ihren Namen eingeben:"/>
                <w:tag w:val="Ihren Namen eingeben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Ihr Name</w:t>
                </w:r>
              </w:sdtContent>
            </w:sdt>
          </w:p>
          <w:p w14:paraId="24538C9E" w14:textId="77777777" w:rsidR="00AF10EE" w:rsidRPr="00F71810" w:rsidRDefault="006E3EC2" w:rsidP="00AF10EE">
            <w:sdt>
              <w:sdtPr>
                <w:alias w:val="Straße eingeben:"/>
                <w:tag w:val="Straße eingeben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72746B48" w14:textId="45067E37" w:rsidR="00AF10EE" w:rsidRPr="00F71810" w:rsidRDefault="006E3EC2" w:rsidP="00730835">
            <w:pPr>
              <w:pStyle w:val="Kontaktinfos"/>
            </w:pPr>
            <w:sdt>
              <w:sdtPr>
                <w:alias w:val="PLZ Ort eingeben:"/>
                <w:tag w:val="PLZ Ort eingeben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2E98870B" w14:textId="77777777" w:rsidR="00730835" w:rsidRPr="00F71810" w:rsidRDefault="006E3EC2" w:rsidP="00FD19EA">
            <w:sdt>
              <w:sdtPr>
                <w:alias w:val="Telefonnummer eingeben:"/>
                <w:tag w:val="Telefonnummer eingeben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278BA0CA" w14:textId="77777777" w:rsidR="00730835" w:rsidRPr="00F71810" w:rsidRDefault="006E3EC2" w:rsidP="00FD19EA">
            <w:sdt>
              <w:sdtPr>
                <w:alias w:val="E-Mail-Adresse eingeben:"/>
                <w:tag w:val="E-Mail-Adresse eingeben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330F2AE1" w14:textId="042D588E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 eingeben:"/>
                <w:tag w:val="Twitter-Handle eingeben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p w14:paraId="67ECC39E" w14:textId="77777777" w:rsidR="00FD19EA" w:rsidRPr="00F71810" w:rsidRDefault="006E3EC2" w:rsidP="008736FF">
            <w:sdt>
              <w:sdtPr>
                <w:alias w:val="Webadresse eingeben:"/>
                <w:tag w:val="Webadresse eingeben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Webadresse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uppe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EFA19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">
                      <o:lock v:ext="edit" aspectratio="t"/>
                      <v:group id="Gruppe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F71810" w:rsidRDefault="00FD19EA" w:rsidP="00FD19EA">
                <w:r w:rsidRPr="00F71810">
                  <w:rPr>
                    <w:lang w:bidi="de-DE"/>
                  </w:rPr>
                  <w:t>Straße</w:t>
                </w:r>
              </w:p>
            </w:sdtContent>
          </w:sdt>
          <w:sdt>
            <w:sdtPr>
              <w:alias w:val="PLZ Ort:"/>
              <w:tag w:val="PLZ Ort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F71810" w:rsidRDefault="00AF10EE" w:rsidP="00730835">
                <w:pPr>
                  <w:pStyle w:val="Kontaktinfos"/>
                </w:pPr>
                <w:r w:rsidRPr="00F71810">
                  <w:rPr>
                    <w:lang w:bidi="de-DE"/>
                  </w:rPr>
                  <w:t>PLZ Ort</w:t>
                </w:r>
              </w:p>
            </w:sdtContent>
          </w:sdt>
          <w:p w14:paraId="2AB97BED" w14:textId="77777777" w:rsidR="00730835" w:rsidRPr="00F71810" w:rsidRDefault="006E3EC2" w:rsidP="00FD19EA">
            <w:sdt>
              <w:sdtPr>
                <w:alias w:val="Telefon:"/>
                <w:tag w:val="Telefo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222E4981" w14:textId="77777777" w:rsidR="00730835" w:rsidRPr="00F71810" w:rsidRDefault="006E3EC2" w:rsidP="00FD19EA">
            <w:sdt>
              <w:sdtPr>
                <w:alias w:val="E-Mail:"/>
                <w:tag w:val="E-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5A7A7065" w14:textId="5B4FDF17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uppe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F09C9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">
                      <o:lock v:ext="edit" aspectratio="t"/>
                      <v:group id="Gruppe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p w14:paraId="73939F02" w14:textId="77777777" w:rsidR="00AF10EE" w:rsidRPr="00F71810" w:rsidRDefault="006E3EC2" w:rsidP="00AF10EE">
            <w:sdt>
              <w:sdtPr>
                <w:alias w:val="Straße:"/>
                <w:tag w:val="Straße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384B062A" w14:textId="454B449A" w:rsidR="00FD19EA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0C042168" w14:textId="77777777" w:rsidR="00730835" w:rsidRPr="00F71810" w:rsidRDefault="006E3EC2" w:rsidP="00FD19EA">
            <w:sdt>
              <w:sdtPr>
                <w:alias w:val="Telefon:"/>
                <w:tag w:val="Telefo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773FCFE0" w14:textId="77777777" w:rsidR="00730835" w:rsidRPr="00F71810" w:rsidRDefault="006E3EC2" w:rsidP="00FD19EA">
            <w:sdt>
              <w:sdtPr>
                <w:alias w:val="E-Mail:"/>
                <w:tag w:val="E-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31385AD1" w14:textId="2725FBF6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uppe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0B55F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">
                      <o:lock v:ext="edit" aspectratio="t"/>
                      <v:group id="Gruppe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p w14:paraId="55E02D4D" w14:textId="77777777" w:rsidR="00AF10EE" w:rsidRPr="00F71810" w:rsidRDefault="006E3EC2" w:rsidP="00AF10EE">
            <w:sdt>
              <w:sdtPr>
                <w:alias w:val="Straße:"/>
                <w:tag w:val="Straße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391AB4E5" w14:textId="1436D6E4" w:rsidR="00AF10EE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568F1E07" w14:textId="77777777" w:rsidR="00730835" w:rsidRPr="00F71810" w:rsidRDefault="006E3EC2" w:rsidP="00FD19EA">
            <w:sdt>
              <w:sdtPr>
                <w:alias w:val="Telefon:"/>
                <w:tag w:val="Telefo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267B6C78" w14:textId="77777777" w:rsidR="00730835" w:rsidRPr="00F71810" w:rsidRDefault="006E3EC2" w:rsidP="00FD19EA">
            <w:sdt>
              <w:sdtPr>
                <w:alias w:val="E-Mail:"/>
                <w:tag w:val="E-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386DF020" w14:textId="7ACD0666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up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5F836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C4Oid6B+IAAPETBgAO&#10;AAAAAAAAAAAAAAAAAC4CAABkcnMvZTJvRG9jLnhtbFBLAQItABQABgAIAAAAIQD0A8mu3AAAAAQB&#10;AAAPAAAAAAAAAAAAAAAAAGHkAABkcnMvZG93bnJldi54bWxQSwUGAAAAAAQABADzAAAAauUAAAAA&#10;">
                      <o:lock v:ext="edit" aspectratio="t"/>
                      <v:group id="Gruppe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p w14:paraId="1D15892B" w14:textId="59EE7239" w:rsidR="00FD19EA" w:rsidRPr="00F71810" w:rsidRDefault="006E3EC2" w:rsidP="00FD19EA">
            <w:sdt>
              <w:sdtPr>
                <w:alias w:val="Straße:"/>
                <w:tag w:val="Straße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756C17D2" w14:textId="77777777" w:rsidR="00AF10EE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4737E9D2" w14:textId="77777777" w:rsidR="00730835" w:rsidRPr="00F71810" w:rsidRDefault="006E3EC2" w:rsidP="00FD19EA">
            <w:sdt>
              <w:sdtPr>
                <w:alias w:val="Telefon:"/>
                <w:tag w:val="Telefo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599B9CEF" w14:textId="77777777" w:rsidR="00730835" w:rsidRPr="00F71810" w:rsidRDefault="006E3EC2" w:rsidP="00FD19EA">
            <w:sdt>
              <w:sdtPr>
                <w:alias w:val="E-Mail:"/>
                <w:tag w:val="E-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5E3BE899" w14:textId="34311266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</w:tr>
      <w:tr w:rsidR="00FD19EA" w:rsidRPr="00F71810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uppe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60F14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">
                      <o:lock v:ext="edit" aspectratio="t"/>
                      <v:group id="Gruppe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p w14:paraId="3A9B36BC" w14:textId="39A91896" w:rsidR="00FD19EA" w:rsidRPr="00F71810" w:rsidRDefault="006E3EC2" w:rsidP="00FD19EA">
            <w:sdt>
              <w:sdtPr>
                <w:alias w:val="Straße:"/>
                <w:tag w:val="Straße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323D9AC4" w14:textId="77777777" w:rsidR="00AF10EE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110385F1" w14:textId="77777777" w:rsidR="00730835" w:rsidRPr="00F71810" w:rsidRDefault="006E3EC2" w:rsidP="00FD19EA">
            <w:sdt>
              <w:sdtPr>
                <w:alias w:val="Telefon:"/>
                <w:tag w:val="Telefo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267A5CD3" w14:textId="77777777" w:rsidR="00730835" w:rsidRPr="00F71810" w:rsidRDefault="006E3EC2" w:rsidP="00FD19EA">
            <w:sdt>
              <w:sdtPr>
                <w:alias w:val="E-Mail:"/>
                <w:tag w:val="E-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6F8F9AC4" w14:textId="6C32F5FE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uppe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87CCC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">
                      <o:lock v:ext="edit" aspectratio="t"/>
                      <v:group id="Gruppe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p w14:paraId="7255EC0D" w14:textId="77777777" w:rsidR="00AF10EE" w:rsidRPr="00F71810" w:rsidRDefault="006E3EC2" w:rsidP="00AF10EE">
            <w:sdt>
              <w:sdtPr>
                <w:alias w:val="Straße:"/>
                <w:tag w:val="Straße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4D83F9D4" w14:textId="5E7CBC70" w:rsidR="00AF10EE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277C4F0D" w14:textId="77777777" w:rsidR="00730835" w:rsidRPr="00F71810" w:rsidRDefault="006E3EC2" w:rsidP="00730835">
            <w:sdt>
              <w:sdtPr>
                <w:alias w:val="Telefonnummer eingeben:"/>
                <w:tag w:val="Telefonnummer eingeben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59C41C8F" w14:textId="77777777" w:rsidR="00730835" w:rsidRPr="00F71810" w:rsidRDefault="006E3EC2" w:rsidP="00FD19EA">
            <w:sdt>
              <w:sdtPr>
                <w:alias w:val="E-Mail:"/>
                <w:tag w:val="E-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2C4EAC32" w14:textId="5429919D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uppe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59B17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">
                      <o:lock v:ext="edit" aspectratio="t"/>
                      <v:group id="Gruppe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sdt>
            <w:sdtPr>
              <w:alias w:val="Straße:"/>
              <w:tag w:val="Straße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F71810" w:rsidRDefault="00FD19EA" w:rsidP="00FD19EA">
                <w:r w:rsidRPr="00F71810">
                  <w:rPr>
                    <w:lang w:bidi="de-DE"/>
                  </w:rPr>
                  <w:t>Straße</w:t>
                </w:r>
              </w:p>
            </w:sdtContent>
          </w:sdt>
          <w:p w14:paraId="7461D026" w14:textId="77777777" w:rsidR="00AF10EE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21DC3DE0" w14:textId="77777777" w:rsidR="00730835" w:rsidRPr="00F71810" w:rsidRDefault="006E3EC2" w:rsidP="00FD19EA">
            <w:sdt>
              <w:sdtPr>
                <w:alias w:val="Telefon:"/>
                <w:tag w:val="Telefo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426CC11F" w14:textId="77777777" w:rsidR="00730835" w:rsidRPr="00F71810" w:rsidRDefault="006E3EC2" w:rsidP="00FD19EA">
            <w:sdt>
              <w:sdtPr>
                <w:alias w:val="E-Mail:"/>
                <w:tag w:val="E-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22FA5724" w14:textId="7F9641F1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p w14:paraId="13EB2051" w14:textId="117B4EF4" w:rsidR="00FD19EA" w:rsidRPr="00F71810" w:rsidRDefault="006E3EC2" w:rsidP="008736FF">
            <w:pPr>
              <w:rPr>
                <w:lang w:eastAsia="en-US"/>
              </w:rPr>
            </w:pPr>
            <w:sdt>
              <w:sdtPr>
                <w:alias w:val="Webadresse:"/>
                <w:tag w:val="Webadresse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Webadresse</w:t>
                </w:r>
              </w:sdtContent>
            </w:sdt>
            <w:r w:rsidR="00FD19EA" w:rsidRPr="00F71810">
              <w:rPr>
                <w:lang w:bidi="de-DE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pe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7E628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">
                      <o:lock v:ext="edit" aspectratio="t"/>
                      <v:group id="Gruppe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p w14:paraId="786A08F7" w14:textId="7D0E1801" w:rsidR="00FD19EA" w:rsidRPr="00F71810" w:rsidRDefault="006E3EC2" w:rsidP="00FD19EA">
            <w:sdt>
              <w:sdtPr>
                <w:alias w:val="Straße:"/>
                <w:tag w:val="Straße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27660EA7" w14:textId="77777777" w:rsidR="00AF10EE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2F4FAC9A" w14:textId="77777777" w:rsidR="00730835" w:rsidRPr="00F71810" w:rsidRDefault="006E3EC2" w:rsidP="00FD19EA">
            <w:sdt>
              <w:sdtPr>
                <w:alias w:val="Telefon:"/>
                <w:tag w:val="Telefo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293A64AD" w14:textId="77777777" w:rsidR="00730835" w:rsidRPr="00F71810" w:rsidRDefault="006E3EC2" w:rsidP="00FD19EA">
            <w:sdt>
              <w:sdtPr>
                <w:alias w:val="E-Mail:"/>
                <w:tag w:val="E-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16E6EF15" w14:textId="6C84443A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F71810" w:rsidRDefault="00242F54" w:rsidP="00FD19EA">
            <w:pPr>
              <w:pStyle w:val="Bild"/>
            </w:pPr>
            <w:r w:rsidRPr="00F71810">
              <w:rPr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uppe 87" descr="Blumenzeichn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pe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reihandform 4" descr="Blumenzeichnung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ihandform 5" descr="Samenkapsel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reihandform 3" descr="Samenkapsel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2CF1EF" id="Gruppe 87" o:spid="_x0000_s1026" alt="Blumenzeichnung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">
                      <o:lock v:ext="edit" aspectratio="t"/>
                      <v:group id="Gruppe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reihandform 4" o:spid="_x0000_s1028" alt="Blumenzeichnung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ihandform 5" o:spid="_x0000_s1029" alt="Samenkapsel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reihandform 3" o:spid="_x0000_s1030" alt="Samenkapsel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hr Name:"/>
              <w:tag w:val="Ihr Name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F71810" w:rsidRDefault="00FD19EA" w:rsidP="00FD19EA">
                <w:pPr>
                  <w:pStyle w:val="Name"/>
                </w:pPr>
                <w:r w:rsidRPr="00F71810">
                  <w:rPr>
                    <w:lang w:bidi="de-DE"/>
                  </w:rPr>
                  <w:t>Ihr Name</w:t>
                </w:r>
              </w:p>
            </w:sdtContent>
          </w:sdt>
          <w:p w14:paraId="5C230A81" w14:textId="5866410F" w:rsidR="00FD19EA" w:rsidRPr="00F71810" w:rsidRDefault="006E3EC2" w:rsidP="00FD19EA">
            <w:sdt>
              <w:sdtPr>
                <w:alias w:val="Straße:"/>
                <w:tag w:val="Straße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F71810">
                  <w:rPr>
                    <w:lang w:bidi="de-DE"/>
                  </w:rPr>
                  <w:t>Straße</w:t>
                </w:r>
              </w:sdtContent>
            </w:sdt>
            <w:r w:rsidR="00AF10EE" w:rsidRPr="00F71810">
              <w:rPr>
                <w:lang w:bidi="de-DE"/>
              </w:rPr>
              <w:t>,</w:t>
            </w:r>
          </w:p>
          <w:p w14:paraId="1C2A23AF" w14:textId="77777777" w:rsidR="00AF10EE" w:rsidRPr="00F71810" w:rsidRDefault="006E3EC2" w:rsidP="00730835">
            <w:pPr>
              <w:pStyle w:val="Kontaktinfos"/>
            </w:pPr>
            <w:sdt>
              <w:sdtPr>
                <w:alias w:val="PLZ Ort:"/>
                <w:tag w:val="PLZ Ort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F71810">
                  <w:rPr>
                    <w:lang w:bidi="de-DE"/>
                  </w:rPr>
                  <w:t>PLZ Ort</w:t>
                </w:r>
              </w:sdtContent>
            </w:sdt>
          </w:p>
          <w:p w14:paraId="49CDDEED" w14:textId="77777777" w:rsidR="00730835" w:rsidRPr="00F71810" w:rsidRDefault="006E3EC2" w:rsidP="00FD19EA">
            <w:sdt>
              <w:sdtPr>
                <w:alias w:val="Telefon:"/>
                <w:tag w:val="Telefo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Telefon</w:t>
                </w:r>
              </w:sdtContent>
            </w:sdt>
          </w:p>
          <w:p w14:paraId="2CB6F620" w14:textId="77777777" w:rsidR="00730835" w:rsidRPr="00F71810" w:rsidRDefault="006E3EC2" w:rsidP="00FD19EA">
            <w:sdt>
              <w:sdtPr>
                <w:alias w:val="E-Mail:"/>
                <w:tag w:val="E-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E-Mail</w:t>
                </w:r>
              </w:sdtContent>
            </w:sdt>
          </w:p>
          <w:p w14:paraId="4756DF8A" w14:textId="5D15E9CB" w:rsidR="00FD19EA" w:rsidRPr="00F71810" w:rsidRDefault="006E3EC2" w:rsidP="00730835">
            <w:pPr>
              <w:pStyle w:val="Kontaktinfos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F71810">
                  <w:rPr>
                    <w:lang w:bidi="de-DE"/>
                  </w:rPr>
                  <w:t>@twitter</w:t>
                </w:r>
              </w:sdtContent>
            </w:sdt>
            <w:r w:rsidR="00FD19EA" w:rsidRPr="00F71810">
              <w:rPr>
                <w:lang w:bidi="de-DE"/>
              </w:rPr>
              <w:t xml:space="preserve">: </w:t>
            </w:r>
            <w:sdt>
              <w:sdtPr>
                <w:alias w:val="Twitter-Handle:"/>
                <w:tag w:val="Twitter-Handle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F71810">
                  <w:rPr>
                    <w:lang w:bidi="de-DE"/>
                  </w:rPr>
                  <w:t>Twitter-Handle</w:t>
                </w:r>
              </w:sdtContent>
            </w:sdt>
          </w:p>
          <w:sdt>
            <w:sdtPr>
              <w:alias w:val="Webadresse:"/>
              <w:tag w:val="Webadresse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F71810" w:rsidRDefault="00FD19EA" w:rsidP="00FD19EA">
                <w:r w:rsidRPr="00F71810">
                  <w:rPr>
                    <w:lang w:bidi="de-DE"/>
                  </w:rPr>
                  <w:t>Webadresse</w:t>
                </w:r>
              </w:p>
            </w:sdtContent>
          </w:sdt>
        </w:tc>
      </w:tr>
      <w:bookmarkEnd w:id="0"/>
    </w:tbl>
    <w:p w14:paraId="4AC57265" w14:textId="77777777" w:rsidR="00E94CBA" w:rsidRPr="00F71810" w:rsidRDefault="00E94CBA" w:rsidP="009C67BB"/>
    <w:sectPr w:rsidR="00E94CBA" w:rsidRPr="00F71810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23FE4" w14:textId="77777777" w:rsidR="006E3EC2" w:rsidRDefault="006E3EC2" w:rsidP="0093710A">
      <w:r>
        <w:separator/>
      </w:r>
    </w:p>
  </w:endnote>
  <w:endnote w:type="continuationSeparator" w:id="0">
    <w:p w14:paraId="13FECBAB" w14:textId="77777777" w:rsidR="006E3EC2" w:rsidRDefault="006E3EC2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21F7A" w14:textId="77777777" w:rsidR="006E3EC2" w:rsidRDefault="006E3EC2" w:rsidP="0093710A">
      <w:r>
        <w:separator/>
      </w:r>
    </w:p>
  </w:footnote>
  <w:footnote w:type="continuationSeparator" w:id="0">
    <w:p w14:paraId="17C7675E" w14:textId="77777777" w:rsidR="006E3EC2" w:rsidRDefault="006E3EC2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6E3EC2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36A56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71810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de-DE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245B"/>
  </w:style>
  <w:style w:type="paragraph" w:styleId="berschrift1">
    <w:name w:val="heading 1"/>
    <w:basedOn w:val="Standard"/>
    <w:next w:val="Standard"/>
    <w:link w:val="berschrift1Zchn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ame">
    <w:name w:val="Name"/>
    <w:basedOn w:val="Standard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Fett">
    <w:name w:val="Strong"/>
    <w:basedOn w:val="Absatz-Standardschriftart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33B97"/>
  </w:style>
  <w:style w:type="paragraph" w:styleId="Blocktext">
    <w:name w:val="Block Text"/>
    <w:basedOn w:val="Standard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33B9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33B97"/>
  </w:style>
  <w:style w:type="paragraph" w:styleId="Textkrper2">
    <w:name w:val="Body Text 2"/>
    <w:basedOn w:val="Standard"/>
    <w:link w:val="Textkrper2Zchn"/>
    <w:uiPriority w:val="99"/>
    <w:semiHidden/>
    <w:unhideWhenUsed/>
    <w:rsid w:val="00333B9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33B97"/>
  </w:style>
  <w:style w:type="paragraph" w:styleId="Textkrper3">
    <w:name w:val="Body Text 3"/>
    <w:basedOn w:val="Standard"/>
    <w:link w:val="Textkrper3Zchn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33B97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333B97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33B97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333B97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33B97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333B97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33B97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33B97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33B97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33B97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33B97"/>
  </w:style>
  <w:style w:type="table" w:styleId="FarbigesRaster">
    <w:name w:val="Colorful Grid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333B97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3B97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3B97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3B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3B97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33B97"/>
  </w:style>
  <w:style w:type="character" w:customStyle="1" w:styleId="DatumZchn">
    <w:name w:val="Datum Zchn"/>
    <w:basedOn w:val="Absatz-Standardschriftart"/>
    <w:link w:val="Datum"/>
    <w:uiPriority w:val="99"/>
    <w:semiHidden/>
    <w:rsid w:val="00333B97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33B97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33B97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33B97"/>
  </w:style>
  <w:style w:type="character" w:styleId="Hervorhebung">
    <w:name w:val="Emphasis"/>
    <w:basedOn w:val="Absatz-Standardschriftart"/>
    <w:uiPriority w:val="20"/>
    <w:semiHidden/>
    <w:unhideWhenUsed/>
    <w:qFormat/>
    <w:rsid w:val="00333B97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333B97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33B97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33B97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3710A"/>
  </w:style>
  <w:style w:type="character" w:customStyle="1" w:styleId="FuzeileZchn">
    <w:name w:val="Fußzeile Zchn"/>
    <w:basedOn w:val="Absatz-Standardschriftart"/>
    <w:link w:val="Fuzeile"/>
    <w:uiPriority w:val="99"/>
    <w:rsid w:val="0093710A"/>
  </w:style>
  <w:style w:type="character" w:styleId="Funotenzeichen">
    <w:name w:val="footnote reference"/>
    <w:basedOn w:val="Absatz-Standardschriftart"/>
    <w:uiPriority w:val="99"/>
    <w:semiHidden/>
    <w:unhideWhenUsed/>
    <w:rsid w:val="00333B97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33B97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33B97"/>
    <w:rPr>
      <w:szCs w:val="20"/>
    </w:rPr>
  </w:style>
  <w:style w:type="table" w:styleId="Gitternetztabelle1hell">
    <w:name w:val="Grid Table 1 Light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93710A"/>
  </w:style>
  <w:style w:type="character" w:customStyle="1" w:styleId="KopfzeileZchn">
    <w:name w:val="Kopfzeile Zchn"/>
    <w:basedOn w:val="Absatz-Standardschriftart"/>
    <w:link w:val="Kopfzeile"/>
    <w:uiPriority w:val="99"/>
    <w:rsid w:val="0093710A"/>
  </w:style>
  <w:style w:type="character" w:customStyle="1" w:styleId="berschrift1Zchn">
    <w:name w:val="Überschrift 1 Zchn"/>
    <w:basedOn w:val="Absatz-Standardschriftart"/>
    <w:link w:val="berschrift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333B97"/>
  </w:style>
  <w:style w:type="paragraph" w:styleId="HTMLAdresse">
    <w:name w:val="HTML Address"/>
    <w:basedOn w:val="Standard"/>
    <w:link w:val="HTMLAdresseZchn"/>
    <w:uiPriority w:val="99"/>
    <w:semiHidden/>
    <w:unhideWhenUsed/>
    <w:rsid w:val="00333B97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33B97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333B97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3B97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333B97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3245B"/>
    <w:rPr>
      <w:i/>
      <w:iCs/>
      <w:color w:val="A1226E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333B97"/>
  </w:style>
  <w:style w:type="paragraph" w:styleId="Liste">
    <w:name w:val="List"/>
    <w:basedOn w:val="Standard"/>
    <w:uiPriority w:val="99"/>
    <w:semiHidden/>
    <w:unhideWhenUsed/>
    <w:rsid w:val="00333B97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333B97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333B97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333B97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333B97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333B97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stentabelle2">
    <w:name w:val="List Table 2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stentabelle3">
    <w:name w:val="List Table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33B97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KeinLeerraum">
    <w:name w:val="No Spacing"/>
    <w:uiPriority w:val="1"/>
    <w:semiHidden/>
    <w:unhideWhenUsed/>
    <w:qFormat/>
    <w:rsid w:val="00333B97"/>
  </w:style>
  <w:style w:type="paragraph" w:styleId="StandardWeb">
    <w:name w:val="Normal (Web)"/>
    <w:basedOn w:val="Standard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333B97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33B97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33B97"/>
  </w:style>
  <w:style w:type="character" w:styleId="Seitenzahl">
    <w:name w:val="page number"/>
    <w:basedOn w:val="Absatz-Standardschriftart"/>
    <w:uiPriority w:val="99"/>
    <w:semiHidden/>
    <w:unhideWhenUsed/>
    <w:rsid w:val="00333B97"/>
  </w:style>
  <w:style w:type="table" w:styleId="EinfacheTabelle1">
    <w:name w:val="Plain Table 1"/>
    <w:basedOn w:val="NormaleTabelle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33B97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333B97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33B97"/>
  </w:style>
  <w:style w:type="character" w:customStyle="1" w:styleId="AnredeZchn">
    <w:name w:val="Anrede Zchn"/>
    <w:basedOn w:val="Absatz-Standardschriftart"/>
    <w:link w:val="Anrede"/>
    <w:uiPriority w:val="99"/>
    <w:semiHidden/>
    <w:rsid w:val="00333B97"/>
  </w:style>
  <w:style w:type="paragraph" w:styleId="Unterschrift">
    <w:name w:val="Signature"/>
    <w:basedOn w:val="Standard"/>
    <w:link w:val="UnterschriftZchn"/>
    <w:uiPriority w:val="99"/>
    <w:semiHidden/>
    <w:unhideWhenUsed/>
    <w:rsid w:val="00333B97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33B97"/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333B97"/>
    <w:rPr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1">
    <w:name w:val="Table Grid 1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333B97"/>
    <w:pPr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33B97"/>
  </w:style>
  <w:style w:type="table" w:styleId="TabelleProfessionell">
    <w:name w:val="Table Professional"/>
    <w:basedOn w:val="NormaleTabelle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333B9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333B97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33B97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33B97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33B97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33B97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33B97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33B97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33B97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33B97"/>
    <w:pPr>
      <w:outlineLvl w:val="9"/>
    </w:pPr>
  </w:style>
  <w:style w:type="paragraph" w:customStyle="1" w:styleId="Bild">
    <w:name w:val="Bild"/>
    <w:basedOn w:val="Standard"/>
    <w:qFormat/>
    <w:rsid w:val="00730835"/>
    <w:pPr>
      <w:spacing w:before="100" w:after="900"/>
    </w:pPr>
  </w:style>
  <w:style w:type="paragraph" w:customStyle="1" w:styleId="Kontaktinfos">
    <w:name w:val="Kontaktinfos"/>
    <w:basedOn w:val="Standard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C56A61" w:rsidP="00C56A61">
          <w:pPr>
            <w:pStyle w:val="EB2915AC5B7148238E670817ECAE3C50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C56A61" w:rsidP="00C56A61">
          <w:pPr>
            <w:pStyle w:val="EDE85CBFDEB946BA976A00375CDD70D7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C56A61" w:rsidP="00C56A61">
          <w:pPr>
            <w:pStyle w:val="BB469DDB865F4940B94D37BBCAC31AA8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C56A61" w:rsidP="00C56A61">
          <w:pPr>
            <w:pStyle w:val="6B660E85DA0F4D469A5C444899B89011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C56A61" w:rsidP="00C56A61">
          <w:pPr>
            <w:pStyle w:val="5A811E54763E482FBC114272ACDBE68F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C56A61" w:rsidP="00C56A61">
          <w:pPr>
            <w:pStyle w:val="5287874DBCF44449B8937DE21EA8C4F3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C56A61" w:rsidP="00C56A61">
          <w:pPr>
            <w:pStyle w:val="4286DF52A0A64E4BA42A790784A40632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C56A61" w:rsidP="00C56A61">
          <w:pPr>
            <w:pStyle w:val="33C5315CE54243B28D8D7D34E490BCAC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C56A61" w:rsidP="00C56A61">
          <w:pPr>
            <w:pStyle w:val="EAF7492FE6E24591AA98E2B476719A4A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C56A61" w:rsidP="00C56A61">
          <w:pPr>
            <w:pStyle w:val="02C2EBD8CB1B4CBFA57F23FBA76B533A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C56A61" w:rsidP="00C56A61">
          <w:pPr>
            <w:pStyle w:val="BFE4A80932B34CF38C560C219303D116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C56A61" w:rsidP="00C56A61">
          <w:pPr>
            <w:pStyle w:val="11A44AC944164F73BCFB221C58D70BFD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C56A61" w:rsidP="00C56A61">
          <w:pPr>
            <w:pStyle w:val="E06A62DD763342E39DBDAC432E2841EC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C56A61" w:rsidP="00C56A61">
          <w:pPr>
            <w:pStyle w:val="16D285FD58AD40478A17ED689C1AF719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C56A61" w:rsidP="00C56A61">
          <w:pPr>
            <w:pStyle w:val="557B906642314D30A24920A09A4E3677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C56A61" w:rsidP="00C56A61">
          <w:pPr>
            <w:pStyle w:val="E4FE0DAE8E4548C4A5D5BCD3B7B60026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C56A61" w:rsidP="00C56A61">
          <w:pPr>
            <w:pStyle w:val="F48D92DDB96A49A7909D6B3ABC0F1CFA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C56A61" w:rsidP="00C56A61">
          <w:pPr>
            <w:pStyle w:val="AF9410C26C09453780B768487B59A318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C56A61" w:rsidP="00C56A61">
          <w:pPr>
            <w:pStyle w:val="77E51353D91F47C19E219C44B43FBAC9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C56A61" w:rsidP="00C56A61">
          <w:pPr>
            <w:pStyle w:val="C05D9D02E0E647BAA7D93147C523D19E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C56A61" w:rsidP="00C56A61">
          <w:pPr>
            <w:pStyle w:val="FA76F88FE5B542F3A5E270D9AF8E35B9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C56A61" w:rsidP="00C56A61">
          <w:pPr>
            <w:pStyle w:val="B8455C5067454B5FACAFE8858AC2DF0B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C56A61" w:rsidP="00C56A61">
          <w:pPr>
            <w:pStyle w:val="35487FCE1E91420BAA229650C10CBAE2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C56A61" w:rsidP="00C56A61">
          <w:pPr>
            <w:pStyle w:val="8029D1E7D60141488FFC77D072C0394E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C56A61" w:rsidP="00C56A61">
          <w:pPr>
            <w:pStyle w:val="49ADD01B51CB456191F7BF47858DE0ED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C56A61" w:rsidP="00C56A61">
          <w:pPr>
            <w:pStyle w:val="B9C18112AC904B14A5972922A564AC87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C56A61" w:rsidP="00C56A61">
          <w:pPr>
            <w:pStyle w:val="D9B1929B615647EC840C4EDB803A5A63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C56A61" w:rsidP="00C56A61">
          <w:pPr>
            <w:pStyle w:val="8ADC6666B005476585D8CDF5481DCD5C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C56A61" w:rsidP="00C56A61">
          <w:pPr>
            <w:pStyle w:val="BCB296CCCBA84AE587B2858F29D67CF5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C56A61" w:rsidP="00C56A61">
          <w:pPr>
            <w:pStyle w:val="1007F6FF0DA44E32BD5D3176F759FE3C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C56A61" w:rsidP="00C56A61">
          <w:pPr>
            <w:pStyle w:val="1332A3AB9E10415AB3BCB773442B2457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C56A61" w:rsidP="00C56A61">
          <w:pPr>
            <w:pStyle w:val="96716D416D3C43D5A2EF4EF5860DD423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C56A61" w:rsidP="00C56A61">
          <w:pPr>
            <w:pStyle w:val="3D205F086AD742C89D2E924F75DCEFEE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C56A61" w:rsidP="00C56A61">
          <w:pPr>
            <w:pStyle w:val="AD935371A3CD419FBF48D0FFB83DFA9B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C56A61" w:rsidP="00C56A61">
          <w:pPr>
            <w:pStyle w:val="7774FC68C87E494689C27471D820F374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C56A61" w:rsidP="00C56A61">
          <w:pPr>
            <w:pStyle w:val="4A9404B4D6AC4D88882B1A89528959A5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C56A61" w:rsidP="00C56A61">
          <w:pPr>
            <w:pStyle w:val="9E39715992CB4A23BA1EECC326F783B6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C56A61" w:rsidP="00C56A61">
          <w:pPr>
            <w:pStyle w:val="2CF7AA03A5174C808662D0ACC2AEF875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C56A61" w:rsidP="00C56A61">
          <w:pPr>
            <w:pStyle w:val="2912EE4220134C3FADF4FECB66F038B1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C56A61" w:rsidP="00C56A61">
          <w:pPr>
            <w:pStyle w:val="288C556658C74B82BB14F3F25589481F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C56A61" w:rsidP="00C56A61">
          <w:pPr>
            <w:pStyle w:val="195CDFA46A72432FBEF35D7712F67A37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C56A61" w:rsidP="00C56A61">
          <w:pPr>
            <w:pStyle w:val="FAF67C5311704C7A9AA289215B583A3B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C56A61" w:rsidP="00C56A61">
          <w:pPr>
            <w:pStyle w:val="D63FB422ECC34896B1E928A60B98861E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C56A61" w:rsidP="00C56A61">
          <w:pPr>
            <w:pStyle w:val="E388390A99EE4C92A5B98E4A86B7FB4C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C56A61" w:rsidP="00C56A61">
          <w:pPr>
            <w:pStyle w:val="9A800666439E4B39B933CEC78185CD7F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C56A61" w:rsidP="00C56A61">
          <w:pPr>
            <w:pStyle w:val="C03EDDF6DB214755A90DFBC581DCD5E4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C56A61" w:rsidP="00C56A61">
          <w:pPr>
            <w:pStyle w:val="5561E38A28AF4BF5BAEAD3A455D457AC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C56A61" w:rsidP="00C56A61">
          <w:pPr>
            <w:pStyle w:val="39C32D344F1B47E7A83A2FDA56E83B04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C56A61" w:rsidP="00C56A61">
          <w:pPr>
            <w:pStyle w:val="46B880EE803945B98922941F2080C302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C56A61" w:rsidP="00C56A61">
          <w:pPr>
            <w:pStyle w:val="954E045EFF5D41CB9A410799059AC891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C56A61" w:rsidP="00C56A61">
          <w:pPr>
            <w:pStyle w:val="6009AD3ABFFA4E5C9952807ECB20F4F0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C56A61" w:rsidP="00C56A61">
          <w:pPr>
            <w:pStyle w:val="28D5802C19E3490EAB3250B16A12510B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C56A61" w:rsidP="00C56A61">
          <w:pPr>
            <w:pStyle w:val="9C197254A782429EA4F33A8936EC0384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C56A61" w:rsidP="00C56A61">
          <w:pPr>
            <w:pStyle w:val="3A270EEAB07A4B9194C6D36252A2FCE8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C56A61" w:rsidP="00C56A61">
          <w:pPr>
            <w:pStyle w:val="C5BCF5143FCE48858D0C246D439BEBF3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C56A61" w:rsidP="00C56A61">
          <w:pPr>
            <w:pStyle w:val="9477A7B727194D4BA4D4D18C04937685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C56A61" w:rsidP="00C56A61">
          <w:pPr>
            <w:pStyle w:val="DC1641FB13DE4FB69A3DD1BAE4AFC331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C56A61" w:rsidP="00C56A61">
          <w:pPr>
            <w:pStyle w:val="6568843B20A64AFA9A5AAC1E478F4D7A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C56A61" w:rsidP="00C56A61">
          <w:pPr>
            <w:pStyle w:val="2CFE3F9D5AC64C91922A0C3E4D7D904D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C56A61" w:rsidP="00C56A61">
          <w:pPr>
            <w:pStyle w:val="6A7814946B7B4E58846D9A13FF6A11D0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C56A61" w:rsidP="00C56A61">
          <w:pPr>
            <w:pStyle w:val="DBE5A7D4D71349469A5CC06129E13C6C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C56A61" w:rsidP="00C56A61">
          <w:pPr>
            <w:pStyle w:val="85E1B0BFA9324CFF94424BF663E83734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C56A61" w:rsidP="00C56A61">
          <w:pPr>
            <w:pStyle w:val="740C6A2E84AC4B67ADABBC5492E91AED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C56A61" w:rsidP="00C56A61">
          <w:pPr>
            <w:pStyle w:val="C75D25D6DD6D47A995D57F609F4155D41"/>
          </w:pPr>
          <w:r w:rsidRPr="00F71810">
            <w:rPr>
              <w:lang w:bidi="de-DE"/>
            </w:rPr>
            <w:t>Ihr Name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C56A61" w:rsidP="00C56A61">
          <w:pPr>
            <w:pStyle w:val="A91A32CD614B412AB8FF8837DE38A3D01"/>
          </w:pPr>
          <w:r w:rsidRPr="00F71810">
            <w:rPr>
              <w:lang w:bidi="de-DE"/>
            </w:rPr>
            <w:t>Straße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C56A61" w:rsidP="00C56A61">
          <w:pPr>
            <w:pStyle w:val="EE5AB7679752438295E09A2AC01D5E341"/>
          </w:pPr>
          <w:r w:rsidRPr="00F71810">
            <w:rPr>
              <w:lang w:bidi="de-DE"/>
            </w:rPr>
            <w:t>Telefon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C56A61" w:rsidP="00C56A61">
          <w:pPr>
            <w:pStyle w:val="765E4862A055484DAF118EAD5C61F9DE1"/>
          </w:pPr>
          <w:r w:rsidRPr="00F71810">
            <w:rPr>
              <w:lang w:bidi="de-DE"/>
            </w:rPr>
            <w:t>E-Mail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C56A61" w:rsidP="00C56A61">
          <w:pPr>
            <w:pStyle w:val="0CE683E604624000BC39090F700FF51D1"/>
          </w:pPr>
          <w:r w:rsidRPr="00F71810">
            <w:rPr>
              <w:lang w:bidi="de-DE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C56A61" w:rsidP="00C56A61">
          <w:pPr>
            <w:pStyle w:val="2190EB9F9ECE47E1BE28ADA0B4654B4A1"/>
          </w:pPr>
          <w:r w:rsidRPr="00F71810">
            <w:rPr>
              <w:lang w:bidi="de-DE"/>
            </w:rPr>
            <w:t>Twitter-Handle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C56A61" w:rsidP="00C56A61">
          <w:pPr>
            <w:pStyle w:val="D14BF767E4C74BDDB56149B7B866D75D1"/>
          </w:pPr>
          <w:r w:rsidRPr="00F71810">
            <w:rPr>
              <w:lang w:bidi="de-DE"/>
            </w:rPr>
            <w:t>Webadresse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C56A61" w:rsidP="00C56A61">
          <w:pPr>
            <w:pStyle w:val="56EB7651D74F4D9DBAFAB3896DA46A77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C56A61" w:rsidP="00C56A61">
          <w:pPr>
            <w:pStyle w:val="B7A6DA7B8ABF4D4CACA38D73D0E92452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C56A61" w:rsidP="00C56A61">
          <w:pPr>
            <w:pStyle w:val="E4988B95C5C34031BF2D13ABF563213F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C56A61" w:rsidP="00C56A61">
          <w:pPr>
            <w:pStyle w:val="6C1E1D8475E24C5ABADFE934C597554A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C56A61" w:rsidP="00C56A61">
          <w:pPr>
            <w:pStyle w:val="43D0CC09E8F2427EBE4CEE71B1D1FE1A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C56A61" w:rsidP="00C56A61">
          <w:pPr>
            <w:pStyle w:val="8621FE4C12C946B7906C8555D29772E3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C56A61" w:rsidP="00C56A61">
          <w:pPr>
            <w:pStyle w:val="6C7C6AFFE9D14DA8B859835D99FA1747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C56A61" w:rsidP="00C56A61">
          <w:pPr>
            <w:pStyle w:val="857C909B7312441B85991CFB06EA000C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C56A61" w:rsidP="00C56A61">
          <w:pPr>
            <w:pStyle w:val="8A19A38376D44FDCA3364F2E59A996911"/>
          </w:pPr>
          <w:r w:rsidRPr="00F71810">
            <w:rPr>
              <w:lang w:bidi="de-DE"/>
            </w:rPr>
            <w:t>PLZ Ort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C56A61" w:rsidP="00C56A61">
          <w:pPr>
            <w:pStyle w:val="38AD9EEC26434D95A1D098F3C1495BE21"/>
          </w:pPr>
          <w:r w:rsidRPr="00F71810">
            <w:rPr>
              <w:lang w:bidi="de-DE"/>
            </w:rPr>
            <w:t>PLZ Ort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56A61"/>
    <w:rsid w:val="00CC218C"/>
    <w:rsid w:val="00CF66BB"/>
    <w:rsid w:val="00D76E44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56A61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C56A61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C56A61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C56A61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Office_25701411_TF04027266.dotx</Template>
  <TotalTime>0</TotalTime>
  <Pages>1</Pages>
  <Words>129</Words>
  <Characters>813</Characters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2018-10-30T09:40:00Z</dcterms:created>
  <dcterms:modified xsi:type="dcterms:W3CDTF">2018-11-01T03:11:00Z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