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66"/>
      </w:tblGrid>
      <w:tr w:rsidR="00075253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Default="00075253" w:rsidP="00370A7B">
            <w:pPr>
              <w:spacing w:after="0" w:line="240" w:lineRule="auto"/>
              <w:jc w:val="right"/>
            </w:pPr>
            <w:bookmarkStart w:id="0" w:name="_GoBack"/>
            <w:r>
              <w:rPr>
                <w:lang w:bidi="ro-RO"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2699204" cy="2576830"/>
                      <wp:effectExtent l="0" t="0" r="0" b="0"/>
                      <wp:docPr id="3" name="Casetă text 3" descr="Casetă text copertă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699204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BE0327" w:rsidRDefault="00075253" w:rsidP="00075253">
                                  <w:pPr>
                                    <w:pStyle w:val="Titlu"/>
                                    <w:rPr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BE0327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ro-RO"/>
                                    </w:rPr>
                                    <w:t>Să fiu</w:t>
                                  </w:r>
                                  <w:r w:rsidRPr="00BE0327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ro-RO"/>
                                    </w:rPr>
                                    <w:br/>
                                    <w:t>cu</w:t>
                                  </w:r>
                                  <w:r w:rsidRPr="00BE0327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ro-RO"/>
                                    </w:rPr>
                                    <w:br/>
                                    <w:t>tine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Casetă text 3" o:spid="_x0000_s1026" type="#_x0000_t176" alt="Casetă text copertă" style="width:212.5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" filled="f" stroked="f" strokeweight=".5pt">
                      <v:textbox>
                        <w:txbxContent>
                          <w:p w:rsidR="00075253" w:rsidRPr="00BE0327" w:rsidRDefault="00075253" w:rsidP="00075253">
                            <w:pPr>
                              <w:pStyle w:val="Titlu"/>
                              <w:rPr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BE0327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ro-RO"/>
                              </w:rPr>
                              <w:t>Să fiu</w:t>
                            </w:r>
                            <w:r w:rsidRPr="00BE0327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ro-RO"/>
                              </w:rPr>
                              <w:br/>
                              <w:t>cu</w:t>
                            </w:r>
                            <w:r w:rsidRPr="00BE0327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ro-RO"/>
                              </w:rPr>
                              <w:br/>
                              <w:t>tine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Default="0092584B" w:rsidP="0092584B">
            <w:pPr>
              <w:spacing w:after="0"/>
              <w:jc w:val="right"/>
            </w:pPr>
            <w:r>
              <w:rPr>
                <w:lang w:bidi="ro-RO"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2386965" cy="2181225"/>
                      <wp:effectExtent l="0" t="0" r="0" b="0"/>
                      <wp:docPr id="5" name="Casetă text 5" descr="Caseta text Mesaj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96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BE0327" w:rsidRDefault="0092584B" w:rsidP="0092584B">
                                  <w:pPr>
                                    <w:spacing w:after="0"/>
                                    <w:jc w:val="right"/>
                                    <w:rPr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BE0327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ro-RO"/>
                                    </w:rPr>
                                    <w:t>...este</w:t>
                                  </w:r>
                                  <w:r w:rsidRPr="00BE0327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ro-RO"/>
                                    </w:rPr>
                                    <w:br/>
                                    <w:t>tot</w:t>
                                  </w:r>
                                  <w:r w:rsidRPr="00BE0327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ro-RO"/>
                                    </w:rPr>
                                    <w:br/>
                                    <w:t>ce îmi doresc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Casetă text 5" o:spid="_x0000_s1027" type="#_x0000_t176" alt="Caseta text Mesaj" style="width:187.9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" filled="f" stroked="f" strokeweight=".5pt">
                      <v:textbox inset="0,0,0,0">
                        <w:txbxContent>
                          <w:p w:rsidR="0092584B" w:rsidRPr="00BE0327" w:rsidRDefault="0092584B" w:rsidP="0092584B">
                            <w:pPr>
                              <w:spacing w:after="0"/>
                              <w:jc w:val="right"/>
                              <w:rPr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BE0327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ro-RO"/>
                              </w:rPr>
                              <w:t>...este</w:t>
                            </w:r>
                            <w:r w:rsidRPr="00BE0327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ro-RO"/>
                              </w:rPr>
                              <w:br/>
                              <w:t>tot</w:t>
                            </w:r>
                            <w:r w:rsidRPr="00BE0327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ro-RO"/>
                              </w:rPr>
                              <w:br/>
                              <w:t>ce îmi doresc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420ABD" w:rsidRDefault="00A04339" w:rsidP="00A04339">
      <w:pPr>
        <w:jc w:val="both"/>
        <w:rPr>
          <w:rFonts w:ascii="Calibri" w:hAnsi="Calibri" w:cs="Calibri"/>
        </w:rPr>
      </w:pPr>
      <w:r>
        <w:rPr>
          <w:lang w:bidi="ro-R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Imagine 2" title="Imagine de fun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șablon-imagine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BD">
        <w:rPr>
          <w:rFonts w:ascii="Calibri" w:hAnsi="Calibri" w:cs="Calibri"/>
        </w:rPr>
        <w:t>ș</w:t>
      </w:r>
      <w:bookmarkEnd w:id="0"/>
    </w:p>
    <w:sectPr w:rsidR="00113008" w:rsidRPr="00420ABD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D89" w:rsidRDefault="00D72D89">
      <w:r>
        <w:separator/>
      </w:r>
    </w:p>
  </w:endnote>
  <w:endnote w:type="continuationSeparator" w:id="0">
    <w:p w:rsidR="00D72D89" w:rsidRDefault="00D72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ush Script MT">
    <w:altName w:val="Calibri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D89" w:rsidRDefault="00D72D89">
      <w:r>
        <w:separator/>
      </w:r>
    </w:p>
  </w:footnote>
  <w:footnote w:type="continuationSeparator" w:id="0">
    <w:p w:rsidR="00D72D89" w:rsidRDefault="00D72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38D9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9061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6F06F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D695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2A08A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926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646D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103E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9EDD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9498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F84"/>
    <w:rsid w:val="001A7443"/>
    <w:rsid w:val="001E2D9B"/>
    <w:rsid w:val="001F64C1"/>
    <w:rsid w:val="0035671B"/>
    <w:rsid w:val="00370A7B"/>
    <w:rsid w:val="00411E14"/>
    <w:rsid w:val="00420ABD"/>
    <w:rsid w:val="00444463"/>
    <w:rsid w:val="004523C1"/>
    <w:rsid w:val="004B0642"/>
    <w:rsid w:val="005255E2"/>
    <w:rsid w:val="00640AAF"/>
    <w:rsid w:val="006A2D1D"/>
    <w:rsid w:val="0092584B"/>
    <w:rsid w:val="00A04339"/>
    <w:rsid w:val="00A128AC"/>
    <w:rsid w:val="00AE1964"/>
    <w:rsid w:val="00B34175"/>
    <w:rsid w:val="00B76A16"/>
    <w:rsid w:val="00BE0327"/>
    <w:rsid w:val="00C734D4"/>
    <w:rsid w:val="00C81559"/>
    <w:rsid w:val="00D2714A"/>
    <w:rsid w:val="00D72D89"/>
    <w:rsid w:val="00E5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0327"/>
    <w:pPr>
      <w:spacing w:after="160" w:line="259" w:lineRule="auto"/>
    </w:pPr>
    <w:rPr>
      <w:rFonts w:ascii="Mistral" w:hAnsi="Mistral"/>
      <w:lang w:eastAsia="en-US"/>
    </w:rPr>
  </w:style>
  <w:style w:type="paragraph" w:styleId="Titlu1">
    <w:name w:val="heading 1"/>
    <w:basedOn w:val="Normal"/>
    <w:next w:val="Normal"/>
    <w:link w:val="Titlu1Caracter"/>
    <w:uiPriority w:val="9"/>
    <w:unhideWhenUsed/>
    <w:qFormat/>
    <w:rsid w:val="00BE0327"/>
    <w:pPr>
      <w:outlineLvl w:val="0"/>
    </w:pPr>
    <w:rPr>
      <w:rFonts w:eastAsiaTheme="majorEastAsia" w:cstheme="majorBidi"/>
      <w:color w:val="373545" w:themeColor="text2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E0327"/>
    <w:pPr>
      <w:keepNext/>
      <w:keepLines/>
      <w:spacing w:before="40" w:after="0"/>
      <w:outlineLvl w:val="1"/>
    </w:pPr>
    <w:rPr>
      <w:rFonts w:eastAsiaTheme="majorEastAsia" w:cstheme="majorBidi"/>
      <w:color w:val="373545" w:themeColor="text2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Textsubstituent">
    <w:name w:val="Placeholder Text"/>
    <w:basedOn w:val="Fontdeparagrafimplicit"/>
    <w:uiPriority w:val="99"/>
    <w:semiHidden/>
    <w:rPr>
      <w:color w:val="808080"/>
    </w:rPr>
  </w:style>
  <w:style w:type="character" w:customStyle="1" w:styleId="Titlu1Caracter">
    <w:name w:val="Titlu 1 Caracter"/>
    <w:basedOn w:val="Fontdeparagrafimplicit"/>
    <w:link w:val="Titlu1"/>
    <w:uiPriority w:val="9"/>
    <w:rsid w:val="00BE0327"/>
    <w:rPr>
      <w:rFonts w:ascii="Mistral" w:eastAsiaTheme="majorEastAsia" w:hAnsi="Mistral" w:cstheme="majorBidi"/>
      <w:color w:val="373545" w:themeColor="text2"/>
      <w:sz w:val="40"/>
      <w:szCs w:val="40"/>
      <w:lang w:eastAsia="en-US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E0327"/>
    <w:rPr>
      <w:rFonts w:ascii="Mistral" w:eastAsiaTheme="majorEastAsia" w:hAnsi="Mistral" w:cstheme="majorBidi"/>
      <w:color w:val="373545" w:themeColor="text2"/>
      <w:sz w:val="26"/>
      <w:szCs w:val="26"/>
      <w:lang w:eastAsia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itlu">
    <w:name w:val="Title"/>
    <w:basedOn w:val="Normal"/>
    <w:next w:val="Normal"/>
    <w:link w:val="TitluCaracter"/>
    <w:uiPriority w:val="10"/>
    <w:unhideWhenUsed/>
    <w:qFormat/>
    <w:rsid w:val="00BE0327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BE0327"/>
    <w:rPr>
      <w:rFonts w:ascii="Mistral" w:eastAsiaTheme="majorEastAsia" w:hAnsi="Mistral" w:cstheme="majorBidi"/>
      <w:spacing w:val="-10"/>
      <w:kern w:val="28"/>
      <w:sz w:val="56"/>
      <w:szCs w:val="56"/>
      <w:lang w:eastAsia="en-US"/>
    </w:rPr>
  </w:style>
  <w:style w:type="paragraph" w:styleId="Antet">
    <w:name w:val="header"/>
    <w:basedOn w:val="Normal"/>
    <w:link w:val="AntetCaracter"/>
    <w:uiPriority w:val="99"/>
    <w:unhideWhenUsed/>
    <w:rsid w:val="00A128AC"/>
    <w:pPr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128AC"/>
    <w:rPr>
      <w:lang w:eastAsia="en-US"/>
    </w:rPr>
  </w:style>
  <w:style w:type="paragraph" w:styleId="Subsol">
    <w:name w:val="footer"/>
    <w:basedOn w:val="Normal"/>
    <w:link w:val="SubsolCaracter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Office_25594575_TF03992061</Template>
  <TotalTime>120</TotalTime>
  <Pages>1</Pages>
  <Words>1</Words>
  <Characters>8</Characters>
  <DocSecurity>0</DocSecurity>
  <Lines>1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2018-10-19T11:27:00Z</dcterms:created>
  <dcterms:modified xsi:type="dcterms:W3CDTF">2018-10-24T06:15:00Z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