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760"/>
        <w:gridCol w:w="720"/>
        <w:gridCol w:w="5760"/>
      </w:tblGrid>
      <w:tr w:rsidR="00716345" w:rsidRPr="00B1342E">
        <w:trPr>
          <w:trHeight w:hRule="exact" w:val="1080"/>
        </w:trPr>
        <w:tc>
          <w:tcPr>
            <w:tcW w:w="5760" w:type="dxa"/>
          </w:tcPr>
          <w:p w:rsidR="00716345" w:rsidRPr="008C3DDA" w:rsidRDefault="00716345">
            <w:pPr>
              <w:rPr>
                <w:rFonts w:ascii="맑은 고딕" w:eastAsia="SimSun" w:hAnsi="맑은 고딕"/>
                <w:lang w:eastAsia="zh-CN"/>
              </w:rPr>
            </w:pPr>
            <w:bookmarkStart w:id="0" w:name="_GoBack"/>
            <w:bookmarkEnd w:id="0"/>
          </w:p>
        </w:tc>
        <w:tc>
          <w:tcPr>
            <w:tcW w:w="720" w:type="dxa"/>
          </w:tcPr>
          <w:p w:rsidR="00716345" w:rsidRPr="00B1342E" w:rsidRDefault="00716345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5760" w:type="dxa"/>
          </w:tcPr>
          <w:p w:rsidR="00716345" w:rsidRPr="00B1342E" w:rsidRDefault="00716345">
            <w:pPr>
              <w:rPr>
                <w:rFonts w:ascii="맑은 고딕" w:eastAsia="맑은 고딕" w:hAnsi="맑은 고딕"/>
              </w:rPr>
            </w:pPr>
          </w:p>
        </w:tc>
      </w:tr>
      <w:tr w:rsidR="00716345" w:rsidRPr="00B1342E">
        <w:trPr>
          <w:trHeight w:hRule="exact" w:val="7560"/>
        </w:trPr>
        <w:tc>
          <w:tcPr>
            <w:tcW w:w="5760" w:type="dxa"/>
          </w:tcPr>
          <w:p w:rsidR="00716345" w:rsidRPr="00B1342E" w:rsidRDefault="003B351F">
            <w:pPr>
              <w:rPr>
                <w:rFonts w:ascii="맑은 고딕" w:eastAsia="맑은 고딕" w:hAnsi="맑은 고딕"/>
              </w:rPr>
            </w:pPr>
            <w:r w:rsidRPr="00B1342E">
              <w:rPr>
                <w:rFonts w:ascii="맑은 고딕" w:eastAsia="맑은 고딕" w:hAnsi="맑은 고딕"/>
                <w:lang w:val="ko-KR"/>
              </w:rPr>
              <w:t>다음과 같이 여러분을 저희 딸의 결혼식에</w:t>
            </w:r>
            <w:r w:rsidRPr="00B1342E">
              <w:rPr>
                <w:rFonts w:ascii="맑은 고딕" w:eastAsia="맑은 고딕" w:hAnsi="맑은 고딕"/>
              </w:rPr>
              <w:br/>
            </w:r>
            <w:r w:rsidRPr="00B1342E">
              <w:rPr>
                <w:rFonts w:ascii="맑은 고딕" w:eastAsia="맑은 고딕" w:hAnsi="맑은 고딕"/>
                <w:lang w:val="ko-KR"/>
              </w:rPr>
              <w:t>초대하오니 부디 참석하셔서 자리를 빛내 주시기 바랍니다.</w:t>
            </w:r>
          </w:p>
          <w:sdt>
            <w:sdtPr>
              <w:rPr>
                <w:rFonts w:ascii="맑은 고딕" w:eastAsia="맑은 고딕" w:hAnsi="맑은 고딕"/>
              </w:rPr>
              <w:alias w:val="신부 이름"/>
              <w:tag w:val=""/>
              <w:id w:val="-893892119"/>
              <w:placeholder>
                <w:docPart w:val="0F066513B74A4B6DBB21FBF591D3044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:rsidR="00716345" w:rsidRPr="00B1342E" w:rsidRDefault="003B351F">
                <w:pPr>
                  <w:pStyle w:val="a7"/>
                  <w:rPr>
                    <w:rFonts w:ascii="맑은 고딕" w:eastAsia="맑은 고딕" w:hAnsi="맑은 고딕"/>
                  </w:rPr>
                </w:pPr>
                <w:r w:rsidRPr="00B1342E">
                  <w:t>[</w:t>
                </w:r>
                <w:r w:rsidRPr="00B1342E">
                  <w:t>신부</w:t>
                </w:r>
                <w:r w:rsidRPr="00B1342E">
                  <w:t xml:space="preserve"> </w:t>
                </w:r>
                <w:r w:rsidRPr="00B1342E">
                  <w:t>이름</w:t>
                </w:r>
                <w:r w:rsidRPr="00B1342E">
                  <w:t>]</w:t>
                </w:r>
              </w:p>
            </w:sdtContent>
          </w:sdt>
          <w:p w:rsidR="002E6C54" w:rsidRPr="002E6C54" w:rsidRDefault="002E6C54" w:rsidP="002E6C54">
            <w:pPr>
              <w:pStyle w:val="a5"/>
              <w:rPr>
                <w:rFonts w:ascii="맑은 고딕" w:eastAsia="SimSun" w:hAnsi="맑은 고딕"/>
                <w:sz w:val="20"/>
                <w:szCs w:val="20"/>
                <w:lang w:eastAsia="zh-CN"/>
              </w:rPr>
            </w:pPr>
            <w:r w:rsidRPr="002E6C54">
              <w:rPr>
                <w:rFonts w:ascii="맑은 고딕" w:eastAsia="맑은 고딕" w:hAnsi="맑은 고딕" w:hint="eastAsia"/>
                <w:sz w:val="20"/>
                <w:szCs w:val="20"/>
                <w:lang w:val="ko-KR" w:eastAsia="zh-CN"/>
              </w:rPr>
              <w:t>&amp;</w:t>
            </w:r>
          </w:p>
          <w:sdt>
            <w:sdtPr>
              <w:rPr>
                <w:rFonts w:ascii="맑은 고딕" w:eastAsia="맑은 고딕" w:hAnsi="맑은 고딕"/>
              </w:rPr>
              <w:alias w:val="신랑 이름"/>
              <w:tag w:val=""/>
              <w:id w:val="-1251195588"/>
              <w:placeholder>
                <w:docPart w:val="236695B5DA2A40E2BDB6FA7244F9C0F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p w:rsidR="00716345" w:rsidRPr="00B1342E" w:rsidRDefault="003B351F">
                <w:pPr>
                  <w:pStyle w:val="a7"/>
                  <w:rPr>
                    <w:rFonts w:ascii="맑은 고딕" w:eastAsia="맑은 고딕" w:hAnsi="맑은 고딕"/>
                  </w:rPr>
                </w:pPr>
                <w:r w:rsidRPr="00B1342E">
                  <w:t>[</w:t>
                </w:r>
                <w:r w:rsidRPr="00B1342E">
                  <w:t>신랑</w:t>
                </w:r>
                <w:r w:rsidRPr="00B1342E">
                  <w:t xml:space="preserve"> </w:t>
                </w:r>
                <w:r w:rsidRPr="00B1342E">
                  <w:t>이름</w:t>
                </w:r>
                <w:r w:rsidRPr="00B1342E">
                  <w:t>]</w:t>
                </w:r>
              </w:p>
            </w:sdtContent>
          </w:sdt>
          <w:p w:rsidR="00716345" w:rsidRPr="00B1342E" w:rsidRDefault="001F0467">
            <w:pPr>
              <w:rPr>
                <w:rFonts w:ascii="맑은 고딕" w:eastAsia="맑은 고딕" w:hAnsi="맑은 고딕"/>
              </w:rPr>
            </w:pPr>
            <w:sdt>
              <w:sdtPr>
                <w:rPr>
                  <w:rFonts w:ascii="맑은 고딕" w:eastAsia="맑은 고딕" w:hAnsi="맑은 고딕"/>
                </w:rPr>
                <w:alias w:val="월"/>
                <w:tag w:val=""/>
                <w:id w:val="-1260680266"/>
                <w:placeholder>
                  <w:docPart w:val="9C1901A0DE1E4E23BF03496B5D40C0F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 w:rsidR="008C3DDA" w:rsidRPr="00B1342E">
                  <w:rPr>
                    <w:rStyle w:val="a6"/>
                    <w:rFonts w:ascii="맑은 고딕" w:eastAsia="맑은 고딕" w:hAnsi="맑은 고딕"/>
                    <w:lang w:val="ko-KR"/>
                  </w:rPr>
                  <w:t>[월]</w:t>
                </w:r>
              </w:sdtContent>
            </w:sdt>
            <w:r w:rsidR="008C3DDA">
              <w:rPr>
                <w:rFonts w:ascii="맑은 고딕" w:eastAsia="맑은 고딕" w:hAnsi="맑은 고딕"/>
              </w:rPr>
              <w:t xml:space="preserve"> </w:t>
            </w:r>
            <w:sdt>
              <w:sdtPr>
                <w:rPr>
                  <w:rFonts w:ascii="맑은 고딕" w:eastAsia="맑은 고딕" w:hAnsi="맑은 고딕"/>
                </w:rPr>
                <w:alias w:val="일"/>
                <w:tag w:val=""/>
                <w:id w:val="796732936"/>
                <w:placeholder>
                  <w:docPart w:val="E7337FBEFFDA4873AF94D0ACA3DCF52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8C3DDA" w:rsidRPr="00B1342E">
                  <w:rPr>
                    <w:rStyle w:val="a6"/>
                    <w:rFonts w:ascii="맑은 고딕" w:eastAsia="맑은 고딕" w:hAnsi="맑은 고딕"/>
                    <w:lang w:val="ko-KR"/>
                  </w:rPr>
                  <w:t>[일]</w:t>
                </w:r>
              </w:sdtContent>
            </w:sdt>
            <w:r w:rsidR="008C3DDA" w:rsidRPr="00B1342E">
              <w:rPr>
                <w:rFonts w:ascii="맑은 고딕" w:eastAsia="맑은 고딕" w:hAnsi="맑은 고딕"/>
                <w:lang w:val="ko-KR"/>
              </w:rPr>
              <w:t>,</w:t>
            </w:r>
            <w:r w:rsidR="008C3DDA">
              <w:rPr>
                <w:rFonts w:ascii="맑은 고딕" w:eastAsia="맑은 고딕" w:hAnsi="맑은 고딕"/>
              </w:rPr>
              <w:t xml:space="preserve"> </w:t>
            </w:r>
            <w:sdt>
              <w:sdtPr>
                <w:rPr>
                  <w:rFonts w:ascii="맑은 고딕" w:eastAsia="맑은 고딕" w:hAnsi="맑은 고딕"/>
                </w:rPr>
                <w:alias w:val="요일"/>
                <w:tag w:val=""/>
                <w:id w:val="1205214659"/>
                <w:placeholder>
                  <w:docPart w:val="A91D7E753BB640FDBC1911B250DC7A6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8C3DDA" w:rsidRPr="00B1342E">
                  <w:rPr>
                    <w:rStyle w:val="a6"/>
                    <w:rFonts w:ascii="맑은 고딕" w:eastAsia="맑은 고딕" w:hAnsi="맑은 고딕"/>
                    <w:lang w:val="ko-KR"/>
                  </w:rPr>
                  <w:t>[요일]</w:t>
                </w:r>
              </w:sdtContent>
            </w:sdt>
            <w:r w:rsidR="003B351F" w:rsidRPr="00B1342E">
              <w:rPr>
                <w:rFonts w:ascii="맑은 고딕" w:eastAsia="맑은 고딕" w:hAnsi="맑은 고딕"/>
              </w:rPr>
              <w:br/>
            </w:r>
            <w:r w:rsidR="002E6C54">
              <w:rPr>
                <w:rFonts w:ascii="맑은 고딕" w:eastAsia="맑은 고딕" w:hAnsi="맑은 고딕"/>
                <w:lang w:val="ko-KR"/>
              </w:rPr>
              <w:t>20</w:t>
            </w:r>
            <w:sdt>
              <w:sdtPr>
                <w:rPr>
                  <w:rFonts w:ascii="맑은 고딕" w:eastAsia="맑은 고딕" w:hAnsi="맑은 고딕"/>
                </w:rPr>
                <w:alias w:val="연도"/>
                <w:tag w:val=""/>
                <w:id w:val="-1306855705"/>
                <w:placeholder>
                  <w:docPart w:val="6C0E702ED351472EBEDAD4ADA284FFE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EndPr/>
              <w:sdtContent>
                <w:r w:rsidR="003B351F" w:rsidRPr="00B1342E">
                  <w:rPr>
                    <w:rStyle w:val="a6"/>
                    <w:rFonts w:ascii="맑은 고딕" w:eastAsia="맑은 고딕" w:hAnsi="맑은 고딕"/>
                    <w:lang w:val="ko-KR"/>
                  </w:rPr>
                  <w:t>[연도]</w:t>
                </w:r>
              </w:sdtContent>
            </w:sdt>
            <w:r w:rsidR="003B351F" w:rsidRPr="00B1342E">
              <w:rPr>
                <w:rFonts w:ascii="맑은 고딕" w:eastAsia="맑은 고딕" w:hAnsi="맑은 고딕"/>
              </w:rPr>
              <w:br/>
            </w:r>
            <w:r w:rsidR="003B351F" w:rsidRPr="00B1342E">
              <w:rPr>
                <w:rFonts w:ascii="맑은 고딕" w:eastAsia="맑은 고딕" w:hAnsi="맑은 고딕"/>
                <w:lang w:val="ko-KR"/>
              </w:rPr>
              <w:t>시간</w:t>
            </w:r>
            <w:r w:rsidR="002E6C54">
              <w:rPr>
                <w:rFonts w:ascii="맑은 고딕" w:eastAsia="맑은 고딕" w:hAnsi="맑은 고딕"/>
                <w:lang w:val="ko-KR"/>
              </w:rPr>
              <w:t>:</w:t>
            </w:r>
            <w:r w:rsidR="002E6C54">
              <w:rPr>
                <w:rFonts w:ascii="맑은 고딕" w:eastAsia="SimSun" w:hAnsi="맑은 고딕" w:hint="eastAsia"/>
                <w:lang w:val="ko-KR" w:eastAsia="zh-CN"/>
              </w:rPr>
              <w:t xml:space="preserve"> </w:t>
            </w:r>
            <w:sdt>
              <w:sdtPr>
                <w:rPr>
                  <w:rFonts w:ascii="맑은 고딕" w:eastAsia="맑은 고딕" w:hAnsi="맑은 고딕"/>
                </w:rPr>
                <w:alias w:val="시간"/>
                <w:tag w:val=""/>
                <w:id w:val="1760330827"/>
                <w:placeholder>
                  <w:docPart w:val="63CA350F2DBA4E44A6FDAC358BA4D3B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 w:rsidR="003B351F" w:rsidRPr="00B1342E">
                  <w:rPr>
                    <w:rStyle w:val="a6"/>
                    <w:rFonts w:ascii="맑은 고딕" w:eastAsia="맑은 고딕" w:hAnsi="맑은 고딕"/>
                    <w:lang w:val="ko-KR"/>
                  </w:rPr>
                  <w:t>[시간]</w:t>
                </w:r>
              </w:sdtContent>
            </w:sdt>
            <w:r w:rsidR="003B351F" w:rsidRPr="00B1342E">
              <w:rPr>
                <w:rFonts w:ascii="맑은 고딕" w:eastAsia="맑은 고딕" w:hAnsi="맑은 고딕"/>
                <w:lang w:val="ko-KR"/>
              </w:rPr>
              <w:t>시</w:t>
            </w:r>
          </w:p>
          <w:p w:rsidR="00716345" w:rsidRPr="00B1342E" w:rsidRDefault="001F0467">
            <w:pPr>
              <w:rPr>
                <w:rFonts w:ascii="맑은 고딕" w:eastAsia="맑은 고딕" w:hAnsi="맑은 고딕"/>
              </w:rPr>
            </w:pPr>
            <w:sdt>
              <w:sdtPr>
                <w:rPr>
                  <w:rFonts w:ascii="맑은 고딕" w:eastAsia="맑은 고딕" w:hAnsi="맑은 고딕"/>
                </w:rPr>
                <w:alias w:val="장소"/>
                <w:tag w:val=""/>
                <w:id w:val="892926005"/>
                <w:placeholder>
                  <w:docPart w:val="F275AAC5AF524D48BB354F64B190C1B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3B351F" w:rsidRPr="00B1342E">
                  <w:rPr>
                    <w:rStyle w:val="a6"/>
                    <w:rFonts w:ascii="맑은 고딕" w:eastAsia="맑은 고딕" w:hAnsi="맑은 고딕"/>
                    <w:lang w:val="ko-KR"/>
                  </w:rPr>
                  <w:t>[장소]</w:t>
                </w:r>
              </w:sdtContent>
            </w:sdt>
            <w:r w:rsidR="003B351F" w:rsidRPr="00B1342E">
              <w:rPr>
                <w:rFonts w:ascii="맑은 고딕" w:eastAsia="맑은 고딕" w:hAnsi="맑은 고딕"/>
              </w:rPr>
              <w:br/>
            </w:r>
            <w:sdt>
              <w:sdtPr>
                <w:rPr>
                  <w:rFonts w:ascii="맑은 고딕" w:eastAsia="맑은 고딕" w:hAnsi="맑은 고딕"/>
                </w:rPr>
                <w:alias w:val="주소"/>
                <w:tag w:val=""/>
                <w:id w:val="143627974"/>
                <w:placeholder>
                  <w:docPart w:val="FDD94D8B63D049B19845E4D5B6270FA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3B351F" w:rsidRPr="00B1342E">
                  <w:rPr>
                    <w:rStyle w:val="a6"/>
                    <w:rFonts w:ascii="맑은 고딕" w:eastAsia="맑은 고딕" w:hAnsi="맑은 고딕"/>
                    <w:lang w:val="ko-KR"/>
                  </w:rPr>
                  <w:t>[주소]</w:t>
                </w:r>
              </w:sdtContent>
            </w:sdt>
          </w:p>
          <w:p w:rsidR="00716345" w:rsidRPr="00B1342E" w:rsidRDefault="003B351F">
            <w:pPr>
              <w:rPr>
                <w:rFonts w:ascii="맑은 고딕" w:eastAsia="맑은 고딕" w:hAnsi="맑은 고딕"/>
              </w:rPr>
            </w:pPr>
            <w:r w:rsidRPr="00B1342E">
              <w:rPr>
                <w:rFonts w:ascii="맑은 고딕" w:eastAsia="맑은 고딕" w:hAnsi="맑은 고딕"/>
                <w:lang w:val="ko-KR"/>
              </w:rPr>
              <w:t>식 후 피로연이 있을 예정입니다.</w:t>
            </w:r>
          </w:p>
        </w:tc>
        <w:tc>
          <w:tcPr>
            <w:tcW w:w="720" w:type="dxa"/>
          </w:tcPr>
          <w:p w:rsidR="00716345" w:rsidRPr="00B1342E" w:rsidRDefault="00716345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5760" w:type="dxa"/>
          </w:tcPr>
          <w:p w:rsidR="00716345" w:rsidRPr="00B1342E" w:rsidRDefault="003B351F">
            <w:pPr>
              <w:rPr>
                <w:rFonts w:ascii="맑은 고딕" w:eastAsia="맑은 고딕" w:hAnsi="맑은 고딕"/>
              </w:rPr>
            </w:pPr>
            <w:r w:rsidRPr="00B1342E">
              <w:rPr>
                <w:rFonts w:ascii="맑은 고딕" w:eastAsia="맑은 고딕" w:hAnsi="맑은 고딕"/>
                <w:lang w:val="ko-KR"/>
              </w:rPr>
              <w:t>다음과 같이 여러분을 저희 딸의 결혼식에</w:t>
            </w:r>
            <w:r w:rsidRPr="00B1342E">
              <w:rPr>
                <w:rFonts w:ascii="맑은 고딕" w:eastAsia="맑은 고딕" w:hAnsi="맑은 고딕"/>
              </w:rPr>
              <w:br/>
            </w:r>
            <w:r w:rsidRPr="00B1342E">
              <w:rPr>
                <w:rFonts w:ascii="맑은 고딕" w:eastAsia="맑은 고딕" w:hAnsi="맑은 고딕"/>
                <w:lang w:val="ko-KR"/>
              </w:rPr>
              <w:t>초대하오니 부디 참석하셔서 자리를 빛내 주시기 바랍니다.</w:t>
            </w:r>
          </w:p>
          <w:sdt>
            <w:sdtPr>
              <w:rPr>
                <w:rFonts w:ascii="맑은 고딕" w:eastAsia="맑은 고딕" w:hAnsi="맑은 고딕"/>
              </w:rPr>
              <w:alias w:val="신부 이름"/>
              <w:tag w:val=""/>
              <w:id w:val="1792861025"/>
              <w:placeholder>
                <w:docPart w:val="4C7C36C4A9E545F0B970E66F442EEC5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:rsidR="00716345" w:rsidRPr="00B1342E" w:rsidRDefault="003B351F">
                <w:pPr>
                  <w:pStyle w:val="a7"/>
                  <w:rPr>
                    <w:rFonts w:ascii="맑은 고딕" w:eastAsia="맑은 고딕" w:hAnsi="맑은 고딕"/>
                  </w:rPr>
                </w:pPr>
                <w:r w:rsidRPr="00B1342E">
                  <w:t>[</w:t>
                </w:r>
                <w:r w:rsidRPr="00B1342E">
                  <w:t>신부</w:t>
                </w:r>
                <w:r w:rsidRPr="00B1342E">
                  <w:t xml:space="preserve"> </w:t>
                </w:r>
                <w:r w:rsidRPr="00B1342E">
                  <w:t>이름</w:t>
                </w:r>
                <w:r w:rsidRPr="00B1342E">
                  <w:t>]</w:t>
                </w:r>
              </w:p>
            </w:sdtContent>
          </w:sdt>
          <w:p w:rsidR="002E6C54" w:rsidRPr="002E6C54" w:rsidRDefault="002E6C54" w:rsidP="002E6C54">
            <w:pPr>
              <w:pStyle w:val="a5"/>
              <w:rPr>
                <w:rFonts w:ascii="맑은 고딕" w:eastAsia="맑은 고딕" w:hAnsi="맑은 고딕"/>
                <w:sz w:val="20"/>
                <w:szCs w:val="20"/>
              </w:rPr>
            </w:pPr>
            <w:r w:rsidRPr="002E6C54">
              <w:rPr>
                <w:rFonts w:ascii="맑은 고딕" w:eastAsia="맑은 고딕" w:hAnsi="맑은 고딕" w:hint="eastAsia"/>
                <w:sz w:val="20"/>
                <w:szCs w:val="20"/>
                <w:lang w:val="ko-KR" w:eastAsia="zh-CN"/>
              </w:rPr>
              <w:t>&amp;</w:t>
            </w:r>
          </w:p>
          <w:sdt>
            <w:sdtPr>
              <w:rPr>
                <w:rFonts w:ascii="맑은 고딕" w:eastAsia="맑은 고딕" w:hAnsi="맑은 고딕"/>
              </w:rPr>
              <w:alias w:val="신랑 이름"/>
              <w:tag w:val=""/>
              <w:id w:val="1682238134"/>
              <w:placeholder>
                <w:docPart w:val="B31E7664E8284B5398DD64AB0F8EFA6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p w:rsidR="00716345" w:rsidRPr="00B1342E" w:rsidRDefault="003B351F">
                <w:pPr>
                  <w:pStyle w:val="a7"/>
                  <w:rPr>
                    <w:rFonts w:ascii="맑은 고딕" w:eastAsia="맑은 고딕" w:hAnsi="맑은 고딕"/>
                  </w:rPr>
                </w:pPr>
                <w:r w:rsidRPr="00B1342E">
                  <w:t>[</w:t>
                </w:r>
                <w:r w:rsidRPr="00B1342E">
                  <w:t>신랑</w:t>
                </w:r>
                <w:r w:rsidRPr="00B1342E">
                  <w:t xml:space="preserve"> </w:t>
                </w:r>
                <w:r w:rsidRPr="00B1342E">
                  <w:t>이름</w:t>
                </w:r>
                <w:r w:rsidRPr="00B1342E">
                  <w:t>]</w:t>
                </w:r>
              </w:p>
            </w:sdtContent>
          </w:sdt>
          <w:p w:rsidR="00716345" w:rsidRPr="00B1342E" w:rsidRDefault="001F0467">
            <w:pPr>
              <w:rPr>
                <w:rFonts w:ascii="맑은 고딕" w:eastAsia="맑은 고딕" w:hAnsi="맑은 고딕"/>
              </w:rPr>
            </w:pPr>
            <w:sdt>
              <w:sdtPr>
                <w:rPr>
                  <w:rFonts w:ascii="맑은 고딕" w:eastAsia="맑은 고딕" w:hAnsi="맑은 고딕"/>
                </w:rPr>
                <w:alias w:val="월"/>
                <w:tag w:val=""/>
                <w:id w:val="439648016"/>
                <w:placeholder>
                  <w:docPart w:val="FF94D88342754046B48CDCECC82CD07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 w:rsidR="008C3DDA" w:rsidRPr="00B1342E">
                  <w:rPr>
                    <w:rStyle w:val="a6"/>
                    <w:rFonts w:ascii="맑은 고딕" w:eastAsia="맑은 고딕" w:hAnsi="맑은 고딕"/>
                    <w:lang w:val="ko-KR"/>
                  </w:rPr>
                  <w:t>[월]</w:t>
                </w:r>
              </w:sdtContent>
            </w:sdt>
            <w:r w:rsidR="008C3DDA">
              <w:rPr>
                <w:rFonts w:ascii="맑은 고딕" w:eastAsia="맑은 고딕" w:hAnsi="맑은 고딕"/>
              </w:rPr>
              <w:t xml:space="preserve"> </w:t>
            </w:r>
            <w:sdt>
              <w:sdtPr>
                <w:rPr>
                  <w:rFonts w:ascii="맑은 고딕" w:eastAsia="맑은 고딕" w:hAnsi="맑은 고딕"/>
                </w:rPr>
                <w:alias w:val="일"/>
                <w:tag w:val=""/>
                <w:id w:val="1374265588"/>
                <w:placeholder>
                  <w:docPart w:val="7673A52195C24196B90A2FEAEF72B7E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8C3DDA" w:rsidRPr="00B1342E">
                  <w:rPr>
                    <w:rStyle w:val="a6"/>
                    <w:rFonts w:ascii="맑은 고딕" w:eastAsia="맑은 고딕" w:hAnsi="맑은 고딕"/>
                    <w:lang w:val="ko-KR"/>
                  </w:rPr>
                  <w:t>[일]</w:t>
                </w:r>
              </w:sdtContent>
            </w:sdt>
            <w:r w:rsidR="008C3DDA" w:rsidRPr="00B1342E">
              <w:rPr>
                <w:rFonts w:ascii="맑은 고딕" w:eastAsia="맑은 고딕" w:hAnsi="맑은 고딕"/>
                <w:lang w:val="ko-KR"/>
              </w:rPr>
              <w:t>,</w:t>
            </w:r>
            <w:r w:rsidR="008C3DDA">
              <w:rPr>
                <w:rFonts w:ascii="맑은 고딕" w:eastAsia="맑은 고딕" w:hAnsi="맑은 고딕"/>
              </w:rPr>
              <w:t xml:space="preserve"> </w:t>
            </w:r>
            <w:sdt>
              <w:sdtPr>
                <w:rPr>
                  <w:rFonts w:ascii="맑은 고딕" w:eastAsia="맑은 고딕" w:hAnsi="맑은 고딕"/>
                </w:rPr>
                <w:alias w:val="요일"/>
                <w:tag w:val=""/>
                <w:id w:val="-1183744315"/>
                <w:placeholder>
                  <w:docPart w:val="B9CAB75E97904A3F8A743230E21C0AF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3B351F" w:rsidRPr="00B1342E">
                  <w:rPr>
                    <w:rStyle w:val="a6"/>
                    <w:rFonts w:ascii="맑은 고딕" w:eastAsia="맑은 고딕" w:hAnsi="맑은 고딕"/>
                    <w:lang w:val="ko-KR"/>
                  </w:rPr>
                  <w:t>[요일]</w:t>
                </w:r>
              </w:sdtContent>
            </w:sdt>
            <w:r w:rsidR="003B351F" w:rsidRPr="00B1342E">
              <w:rPr>
                <w:rFonts w:ascii="맑은 고딕" w:eastAsia="맑은 고딕" w:hAnsi="맑은 고딕"/>
                <w:lang w:val="ko-KR"/>
              </w:rPr>
              <w:t xml:space="preserve">  </w:t>
            </w:r>
            <w:r w:rsidR="003B351F" w:rsidRPr="00B1342E">
              <w:rPr>
                <w:rFonts w:ascii="맑은 고딕" w:eastAsia="맑은 고딕" w:hAnsi="맑은 고딕"/>
              </w:rPr>
              <w:br/>
            </w:r>
            <w:r w:rsidR="002E6C54">
              <w:rPr>
                <w:rFonts w:ascii="맑은 고딕" w:eastAsia="맑은 고딕" w:hAnsi="맑은 고딕"/>
                <w:lang w:val="ko-KR"/>
              </w:rPr>
              <w:t>20</w:t>
            </w:r>
            <w:sdt>
              <w:sdtPr>
                <w:rPr>
                  <w:rFonts w:ascii="맑은 고딕" w:eastAsia="맑은 고딕" w:hAnsi="맑은 고딕"/>
                </w:rPr>
                <w:alias w:val="연도"/>
                <w:tag w:val=""/>
                <w:id w:val="757642090"/>
                <w:placeholder>
                  <w:docPart w:val="5DC60899749E4CFA81B9BCE2C8AC11E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EndPr/>
              <w:sdtContent>
                <w:r w:rsidR="003B351F" w:rsidRPr="00B1342E">
                  <w:rPr>
                    <w:rStyle w:val="a6"/>
                    <w:rFonts w:ascii="맑은 고딕" w:eastAsia="맑은 고딕" w:hAnsi="맑은 고딕"/>
                    <w:lang w:val="ko-KR"/>
                  </w:rPr>
                  <w:t>[연도]</w:t>
                </w:r>
              </w:sdtContent>
            </w:sdt>
            <w:r w:rsidR="003B351F" w:rsidRPr="00B1342E">
              <w:rPr>
                <w:rFonts w:ascii="맑은 고딕" w:eastAsia="맑은 고딕" w:hAnsi="맑은 고딕"/>
              </w:rPr>
              <w:br/>
            </w:r>
            <w:r w:rsidR="003B351F" w:rsidRPr="00B1342E">
              <w:rPr>
                <w:rFonts w:ascii="맑은 고딕" w:eastAsia="맑은 고딕" w:hAnsi="맑은 고딕"/>
                <w:lang w:val="ko-KR"/>
              </w:rPr>
              <w:t xml:space="preserve">시간: </w:t>
            </w:r>
            <w:sdt>
              <w:sdtPr>
                <w:rPr>
                  <w:rFonts w:ascii="맑은 고딕" w:eastAsia="맑은 고딕" w:hAnsi="맑은 고딕"/>
                </w:rPr>
                <w:alias w:val="시간"/>
                <w:tag w:val=""/>
                <w:id w:val="1332566881"/>
                <w:placeholder>
                  <w:docPart w:val="2193881505E14FF69ED82C9D2B8C7BE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 w:rsidR="003B351F" w:rsidRPr="00B1342E">
                  <w:rPr>
                    <w:rStyle w:val="a6"/>
                    <w:rFonts w:ascii="맑은 고딕" w:eastAsia="맑은 고딕" w:hAnsi="맑은 고딕"/>
                    <w:lang w:val="ko-KR"/>
                  </w:rPr>
                  <w:t>[시간]</w:t>
                </w:r>
              </w:sdtContent>
            </w:sdt>
            <w:r w:rsidR="003B351F" w:rsidRPr="00B1342E">
              <w:rPr>
                <w:rFonts w:ascii="맑은 고딕" w:eastAsia="맑은 고딕" w:hAnsi="맑은 고딕"/>
                <w:lang w:val="ko-KR"/>
              </w:rPr>
              <w:t>시</w:t>
            </w:r>
          </w:p>
          <w:p w:rsidR="00716345" w:rsidRPr="00B1342E" w:rsidRDefault="001F0467">
            <w:pPr>
              <w:rPr>
                <w:rFonts w:ascii="맑은 고딕" w:eastAsia="맑은 고딕" w:hAnsi="맑은 고딕"/>
              </w:rPr>
            </w:pPr>
            <w:sdt>
              <w:sdtPr>
                <w:rPr>
                  <w:rFonts w:ascii="맑은 고딕" w:eastAsia="맑은 고딕" w:hAnsi="맑은 고딕"/>
                </w:rPr>
                <w:alias w:val="장소"/>
                <w:tag w:val=""/>
                <w:id w:val="-333372792"/>
                <w:placeholder>
                  <w:docPart w:val="186A96DDDAD2499D97B23CB2BA404AE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3B351F" w:rsidRPr="00B1342E">
                  <w:rPr>
                    <w:rStyle w:val="a6"/>
                    <w:rFonts w:ascii="맑은 고딕" w:eastAsia="맑은 고딕" w:hAnsi="맑은 고딕"/>
                    <w:lang w:val="ko-KR"/>
                  </w:rPr>
                  <w:t>[장소]</w:t>
                </w:r>
              </w:sdtContent>
            </w:sdt>
            <w:r w:rsidR="003B351F" w:rsidRPr="00B1342E">
              <w:rPr>
                <w:rFonts w:ascii="맑은 고딕" w:eastAsia="맑은 고딕" w:hAnsi="맑은 고딕"/>
              </w:rPr>
              <w:br/>
            </w:r>
            <w:sdt>
              <w:sdtPr>
                <w:rPr>
                  <w:rFonts w:ascii="맑은 고딕" w:eastAsia="맑은 고딕" w:hAnsi="맑은 고딕"/>
                </w:rPr>
                <w:alias w:val="주소"/>
                <w:tag w:val=""/>
                <w:id w:val="134617057"/>
                <w:placeholder>
                  <w:docPart w:val="3A6046DBDBA9475290139220E2F29BEF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2E6C54" w:rsidRPr="00B1342E">
                  <w:rPr>
                    <w:rStyle w:val="a6"/>
                    <w:rFonts w:ascii="맑은 고딕" w:eastAsia="맑은 고딕" w:hAnsi="맑은 고딕"/>
                    <w:lang w:val="ko-KR"/>
                  </w:rPr>
                  <w:t>[주소]</w:t>
                </w:r>
              </w:sdtContent>
            </w:sdt>
          </w:p>
          <w:p w:rsidR="00716345" w:rsidRPr="00B1342E" w:rsidRDefault="003B351F">
            <w:pPr>
              <w:rPr>
                <w:rFonts w:ascii="맑은 고딕" w:eastAsia="맑은 고딕" w:hAnsi="맑은 고딕"/>
              </w:rPr>
            </w:pPr>
            <w:r w:rsidRPr="00B1342E">
              <w:rPr>
                <w:rFonts w:ascii="맑은 고딕" w:eastAsia="맑은 고딕" w:hAnsi="맑은 고딕"/>
                <w:lang w:val="ko-KR"/>
              </w:rPr>
              <w:t>식 후 피로연이 있을 예정입니다.</w:t>
            </w:r>
          </w:p>
        </w:tc>
      </w:tr>
    </w:tbl>
    <w:p w:rsidR="00716345" w:rsidRPr="00B1342E" w:rsidRDefault="003B351F">
      <w:pPr>
        <w:rPr>
          <w:rFonts w:ascii="맑은 고딕" w:eastAsia="맑은 고딕" w:hAnsi="맑은 고딕"/>
        </w:rPr>
      </w:pPr>
      <w:r w:rsidRPr="00B1342E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1171575</wp:posOffset>
                </wp:positionH>
                <wp:positionV relativeFrom="page">
                  <wp:posOffset>1800225</wp:posOffset>
                </wp:positionV>
                <wp:extent cx="3657600" cy="4848225"/>
                <wp:effectExtent l="0" t="0" r="0" b="9525"/>
                <wp:wrapNone/>
                <wp:docPr id="14" name="왼쪽 배경 그래픽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4848225"/>
                          <a:chOff x="0" y="0"/>
                          <a:chExt cx="4581257" cy="6071235"/>
                        </a:xfrm>
                      </wpg:grpSpPr>
                      <pic:pic xmlns:pic="http://schemas.openxmlformats.org/drawingml/2006/picture">
                        <pic:nvPicPr>
                          <pic:cNvPr id="2" name="그림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79" y="1270053"/>
                            <a:ext cx="4013412" cy="4714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그림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7625" y="2626699"/>
                            <a:ext cx="1915273" cy="314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그림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24" y="3627346"/>
                            <a:ext cx="3724677" cy="178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그림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257" cy="607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3E7D4" id="왼쪽 배경 그래픽" o:spid="_x0000_s1026" style="position:absolute;left:0;text-align:left;margin-left:92.25pt;margin-top:141.75pt;width:4in;height:381.75pt;z-index:-251657216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2" o:spid="_x0000_s1027" type="#_x0000_t75" style="position:absolute;left:3849;top:12700;width:40134;height:47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xyZ3EAAAA2gAAAA8AAABkcnMvZG93bnJldi54bWxEj0FrAjEUhO9C/0N4hd66WfdQZWsUEQSx&#10;tFAtFG+PzWt2dfOyJHFd++tNoeBxmJlvmNlisK3oyYfGsYJxloMgrpxu2Cj42q+fpyBCRNbYOiYF&#10;VwqwmD+MZlhqd+FP6nfRiAThUKKCOsaulDJUNVkMmeuIk/fjvMWYpDdSe7wkuG1lkecv0mLDaaHG&#10;jlY1Vafd2Sr47q+me/uwoXifbif2sDoejP9V6ulxWL6CiDTEe/i/vdEKCvi7km6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xyZ3EAAAA2gAAAA8AAAAAAAAAAAAAAAAA&#10;nwIAAGRycy9kb3ducmV2LnhtbFBLBQYAAAAABAAEAPcAAACQAwAAAAA=&#10;">
                  <v:imagedata r:id="rId15" o:title="" recolortarget="#730927 [1444]"/>
                  <v:path arrowok="t"/>
                </v:shape>
                <v:shape id="그림 3" o:spid="_x0000_s1028" type="#_x0000_t75" style="position:absolute;left:23676;top:26266;width:19152;height:3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DAkDEAAAA2gAAAA8AAABkcnMvZG93bnJldi54bWxEj09rwkAUxO+C32F5BW9107SITd0EWwiI&#10;vWjsxdsz+/KHZt+G7Fajn75bKHgcZuY3zCobTSfONLjWsoKneQSCuLS65VrB1yF/XIJwHlljZ5kU&#10;XMlBlk4nK0y0vfCezoWvRYCwS1BB432fSOnKhgy6ue2Jg1fZwaAPcqilHvAS4KaTcRQtpMGWw0KD&#10;PX00VH4XP0YB3aQ+5TFVr+X77nh7ybdj8YlKzR7G9RsIT6O/h//bG63gGf6uhBsg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DAkDEAAAA2gAAAA8AAAAAAAAAAAAAAAAA&#10;nwIAAGRycy9kb3ducmV2LnhtbFBLBQYAAAAABAAEAPcAAACQAwAAAAA=&#10;">
                  <v:imagedata r:id="rId16" o:title="" recolortarget="black"/>
                  <v:path arrowok="t"/>
                </v:shape>
                <v:shape id="그림 4" o:spid="_x0000_s1029" type="#_x0000_t75" style="position:absolute;left:4812;top:36273;width:37247;height:17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vJQjBAAAA2gAAAA8AAABkcnMvZG93bnJldi54bWxEj0FrwkAUhO+F/oflFbzVFyWIRFfRgrS3&#10;UqueH9nnJph9G7LbJP77bkHocZiZb5j1dnSN6rkLtRcNs2kGiqX0phar4fR9eF2CCpHEUOOFNdw5&#10;wHbz/LSmwvhBvrg/RqsSREJBGqoY2wIxlBU7ClPfsiTv6jtHMcnOouloSHDX4DzLFuiolrRQUctv&#10;FZe344/T4Nv8/XqZ2+F82R+W+Jlj1lvUevIy7lagIo/xP/xofxgNOfxdSTcA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vJQjBAAAA2gAAAA8AAAAAAAAAAAAAAAAAnwIA&#10;AGRycy9kb3ducmV2LnhtbFBLBQYAAAAABAAEAPcAAACNAwAAAAA=&#10;">
                  <v:imagedata r:id="rId17" o:title="" recolortarget="#774104 [1446]"/>
                  <v:path arrowok="t"/>
                </v:shape>
                <v:shape id="그림 5" o:spid="_x0000_s1030" type="#_x0000_t75" style="position:absolute;width:45812;height:60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8R72+AAAA2gAAAA8AAABkcnMvZG93bnJldi54bWxEj80KwjAQhO+C7xBW8KapoqLVKCIoXv1B&#10;9LY0a1tsNqWJtb69EQSPw8x8wyxWjSlETZXLLSsY9CMQxInVOacKzqdtbwrCeWSNhWVS8CYHq2W7&#10;tcBY2xcfqD76VAQIuxgVZN6XsZQuycig69uSOHh3Wxn0QVap1BW+AtwUchhFE2kw57CQYUmbjJLH&#10;8WkU3EdvGu3s4Lq9Fb6e2WQ3208uSnU7zXoOwlPj/+Ffe68VjOF7Jdw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D8R72+AAAA2gAAAA8AAAAAAAAAAAAAAAAAnwIAAGRy&#10;cy9kb3ducmV2LnhtbFBLBQYAAAAABAAEAPcAAACKAwAAAAA=&#10;">
                  <v:imagedata r:id="rId18" o:title=""/>
                  <v:path arrowok="t"/>
                </v:shape>
                <w10:wrap anchorx="page" anchory="page"/>
              </v:group>
            </w:pict>
          </mc:Fallback>
        </mc:AlternateContent>
      </w:r>
      <w:r w:rsidRPr="00B1342E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5286375</wp:posOffset>
                </wp:positionH>
                <wp:positionV relativeFrom="page">
                  <wp:posOffset>1800225</wp:posOffset>
                </wp:positionV>
                <wp:extent cx="3657600" cy="4848225"/>
                <wp:effectExtent l="0" t="0" r="0" b="9525"/>
                <wp:wrapNone/>
                <wp:docPr id="1" name="오른쪽 배경 그래픽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4848225"/>
                          <a:chOff x="0" y="0"/>
                          <a:chExt cx="4581257" cy="6071235"/>
                        </a:xfrm>
                      </wpg:grpSpPr>
                      <pic:pic xmlns:pic="http://schemas.openxmlformats.org/drawingml/2006/picture">
                        <pic:nvPicPr>
                          <pic:cNvPr id="6" name="그림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79" y="1270053"/>
                            <a:ext cx="4013412" cy="4714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그림 1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7625" y="2626699"/>
                            <a:ext cx="1915273" cy="314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그림 1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24" y="3627346"/>
                            <a:ext cx="3724677" cy="178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그림 1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257" cy="607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46B07" id="오른쪽 배경 그래픽" o:spid="_x0000_s1026" style="position:absolute;left:0;text-align:left;margin-left:416.25pt;margin-top:141.75pt;width:4in;height:381.75pt;z-index:-251655168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">
                <v:shape id="그림 6" o:spid="_x0000_s1027" type="#_x0000_t75" style="position:absolute;left:3849;top:12700;width:40134;height:47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Kz57DAAAA2gAAAA8AAABkcnMvZG93bnJldi54bWxEj0FrAjEUhO8F/0N4grea1YOV1SgiCKVF&#10;QVsQb4/NM7u6eVmSdF399Y1Q6HGYmW+Y+bKztWjJh8qxgtEwA0FcOF2xUfD9tXmdgggRWWPtmBTc&#10;KcBy0XuZY67djffUHqIRCcIhRwVljE0uZShKshiGriFO3tl5izFJb6T2eEtwW8txlk2kxYrTQokN&#10;rUsqrocfq+DY3k3zubNhvJ1+vNnT+nIy/qHUoN+tZiAidfE//Nd+1wom8LySbo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rPnsMAAADaAAAADwAAAAAAAAAAAAAAAACf&#10;AgAAZHJzL2Rvd25yZXYueG1sUEsFBgAAAAAEAAQA9wAAAI8DAAAAAA==&#10;">
                  <v:imagedata r:id="rId15" o:title="" recolortarget="#730927 [1444]"/>
                  <v:path arrowok="t"/>
                </v:shape>
                <v:shape id="그림 13" o:spid="_x0000_s1028" type="#_x0000_t75" style="position:absolute;left:23676;top:26266;width:19152;height:3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CfrCAAAA2wAAAA8AAABkcnMvZG93bnJldi54bWxET0trwkAQvhf8D8sIvenGKMWmboItBEp7&#10;qbEXb2N28qDZ2ZBdNfXXuwWht/n4nrPJRtOJMw2utaxgMY9AEJdWt1wr+N7nszUI55E1dpZJwS85&#10;yNLJwwYTbS+8o3PhaxFC2CWooPG+T6R0ZUMG3dz2xIGr7GDQBzjUUg94CeGmk3EUPUmDLYeGBnt6&#10;a6j8KU5GAV2lPuYxVc/l69fhuso/xuITlXqcjtsXEJ5G/y++u991mL+Ev1/CATK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ign6wgAAANsAAAAPAAAAAAAAAAAAAAAAAJ8C&#10;AABkcnMvZG93bnJldi54bWxQSwUGAAAAAAQABAD3AAAAjgMAAAAA&#10;">
                  <v:imagedata r:id="rId16" o:title="" recolortarget="black"/>
                  <v:path arrowok="t"/>
                </v:shape>
                <v:shape id="그림 15" o:spid="_x0000_s1029" type="#_x0000_t75" style="position:absolute;left:4812;top:36273;width:37247;height:17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euHXAAAAA2wAAAA8AAABkcnMvZG93bnJldi54bWxET01rwkAQvRf8D8sI3upEsUWiq2hB9FZq&#10;q+chO26C2dmQ3Sbx33cLhd7m8T5nvR1crTpuQ+VFw2yagWIpvKnEavj6PDwvQYVIYqj2whoeHGC7&#10;GT2tKTe+lw/uztGqFCIhJw1ljE2OGIqSHYWpb1gSd/Oto5hga9G01KdwV+M8y17RUSWpoaSG30ou&#10;7udvp8E3i+PtOrf95bo/LPF9gVlnUevJeNitQEUe4r/4z30yaf4L/P6SDsD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64dcAAAADbAAAADwAAAAAAAAAAAAAAAACfAgAA&#10;ZHJzL2Rvd25yZXYueG1sUEsFBgAAAAAEAAQA9wAAAIwDAAAAAA==&#10;">
                  <v:imagedata r:id="rId17" o:title="" recolortarget="#774104 [1446]"/>
                  <v:path arrowok="t"/>
                </v:shape>
                <v:shape id="그림 16" o:spid="_x0000_s1030" type="#_x0000_t75" style="position:absolute;width:45812;height:60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wbJa8AAAA2wAAAA8AAABkcnMvZG93bnJldi54bWxET0sKwjAQ3QveIYzgTlNFilajiKC49YPo&#10;bmjGtthMShNrvb0RBHfzeN9ZrFpTioZqV1hWMBpGIIhTqwvOFJxP28EUhPPIGkvLpOBNDlbLbmeB&#10;ibYvPlBz9JkIIewSVJB7XyVSujQng25oK+LA3W1t0AdYZ1LX+ArhppTjKIqlwYJDQ44VbXJKH8en&#10;UXCfvGmys6Pr9lb6ZmbT3WwfX5Tq99r1HISn1v/FP/deh/kxfH8JB8jl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xMGyWvAAAANsAAAAPAAAAAAAAAAAAAAAAAJ8CAABkcnMv&#10;ZG93bnJldi54bWxQSwUGAAAAAAQABAD3AAAAiAMAAAAA&#10;">
                  <v:imagedata r:id="rId18" o:title="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716345" w:rsidRPr="00B1342E">
      <w:headerReference w:type="default" r:id="rId19"/>
      <w:pgSz w:w="15840" w:h="12240" w:orient="landscape" w:code="1"/>
      <w:pgMar w:top="1800" w:right="1800" w:bottom="720" w:left="1800" w:header="14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51F" w:rsidRDefault="003B351F">
      <w:pPr>
        <w:spacing w:before="0" w:after="0"/>
      </w:pPr>
      <w:r>
        <w:separator/>
      </w:r>
    </w:p>
  </w:endnote>
  <w:endnote w:type="continuationSeparator" w:id="0">
    <w:p w:rsidR="003B351F" w:rsidRDefault="003B351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51F" w:rsidRDefault="003B351F">
      <w:pPr>
        <w:spacing w:before="0" w:after="0"/>
      </w:pPr>
      <w:r>
        <w:separator/>
      </w:r>
    </w:p>
  </w:footnote>
  <w:footnote w:type="continuationSeparator" w:id="0">
    <w:p w:rsidR="003B351F" w:rsidRDefault="003B351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맑은 고딕" w:eastAsia="맑은 고딕" w:hAnsi="맑은 고딕" w:hint="eastAsia"/>
      </w:rPr>
      <w:id w:val="2019121121"/>
      <w:placeholder>
        <w:docPart w:val="BC4871BBB3164B31B7A4FF8DF1A24EE6"/>
      </w:placeholder>
      <w:showingPlcHdr/>
    </w:sdtPr>
    <w:sdtEndPr/>
    <w:sdtContent>
      <w:p w:rsidR="002E6C54" w:rsidRPr="00B1342E" w:rsidRDefault="002E6C54">
        <w:pPr>
          <w:pStyle w:val="a8"/>
          <w:spacing w:after="120"/>
          <w:rPr>
            <w:rFonts w:ascii="맑은 고딕" w:eastAsia="맑은 고딕" w:hAnsi="맑은 고딕"/>
          </w:rPr>
        </w:pPr>
        <w:r w:rsidRPr="008C3DDA">
          <w:rPr>
            <w:rFonts w:ascii="맑은 고딕" w:eastAsia="맑은 고딕" w:hAnsi="맑은 고딕" w:hint="eastAsia"/>
            <w:lang w:val="ko-KR"/>
          </w:rPr>
          <w:t>개체 틀 텍스트를 바꾸려면 클릭하고 입력하세요.</w:t>
        </w:r>
        <w:r w:rsidRPr="00B1342E">
          <w:rPr>
            <w:rFonts w:ascii="맑은 고딕" w:eastAsia="맑은 고딕" w:hAnsi="맑은 고딕" w:hint="eastAsia"/>
            <w:lang w:val="ko-KR"/>
          </w:rPr>
          <w:t xml:space="preserve"> 아무 개체 틀에서나 Tab 키를 누르면 다음으로 넘어갑니다.</w:t>
        </w:r>
      </w:p>
      <w:p w:rsidR="00716345" w:rsidRPr="00B1342E" w:rsidRDefault="002E6C54">
        <w:pPr>
          <w:pStyle w:val="a8"/>
          <w:rPr>
            <w:rFonts w:ascii="맑은 고딕" w:eastAsia="맑은 고딕" w:hAnsi="맑은 고딕"/>
          </w:rPr>
        </w:pPr>
        <w:r w:rsidRPr="00B1342E">
          <w:rPr>
            <w:rFonts w:ascii="맑은 고딕" w:eastAsia="맑은 고딕" w:hAnsi="맑은 고딕" w:hint="eastAsia"/>
            <w:lang w:val="ko-KR"/>
          </w:rPr>
          <w:t xml:space="preserve">청첩장의 색을 변경하려면 </w:t>
        </w:r>
        <w:r w:rsidRPr="00B1342E">
          <w:rPr>
            <w:rFonts w:ascii="맑은 고딕" w:eastAsia="맑은 고딕" w:hAnsi="맑은 고딕" w:hint="eastAsia"/>
            <w:b/>
            <w:lang w:val="ko-KR"/>
          </w:rPr>
          <w:t>디자인</w:t>
        </w:r>
        <w:r w:rsidRPr="00B1342E">
          <w:rPr>
            <w:rFonts w:ascii="맑은 고딕" w:eastAsia="맑은 고딕" w:hAnsi="맑은 고딕" w:hint="eastAsia"/>
            <w:lang w:val="ko-KR"/>
          </w:rPr>
          <w:t xml:space="preserve"> 탭의 </w:t>
        </w:r>
        <w:r w:rsidRPr="00B1342E">
          <w:rPr>
            <w:rFonts w:ascii="맑은 고딕" w:eastAsia="맑은 고딕" w:hAnsi="맑은 고딕" w:hint="eastAsia"/>
            <w:b/>
            <w:lang w:val="ko-KR"/>
          </w:rPr>
          <w:t>테마</w:t>
        </w:r>
        <w:r w:rsidRPr="00B1342E">
          <w:rPr>
            <w:rFonts w:ascii="맑은 고딕" w:eastAsia="맑은 고딕" w:hAnsi="맑은 고딕" w:hint="eastAsia"/>
            <w:lang w:val="ko-KR"/>
          </w:rPr>
          <w:t xml:space="preserve"> 그룹에서 </w:t>
        </w:r>
        <w:r w:rsidRPr="00B1342E">
          <w:rPr>
            <w:rFonts w:ascii="맑은 고딕" w:eastAsia="맑은 고딕" w:hAnsi="맑은 고딕" w:hint="eastAsia"/>
            <w:b/>
            <w:lang w:val="ko-KR"/>
          </w:rPr>
          <w:t>색</w:t>
        </w:r>
        <w:r w:rsidRPr="00B1342E">
          <w:rPr>
            <w:rFonts w:ascii="맑은 고딕" w:eastAsia="맑은 고딕" w:hAnsi="맑은 고딕" w:hint="eastAsia"/>
            <w:lang w:val="ko-KR"/>
          </w:rPr>
          <w:t xml:space="preserve">을 클릭하세요. 기본 제공 색 구성표를 가리켜 미리 보기를 확인한 후 클릭해 원하는 색을 적용하면 됩니다. 그 밖에 원하는 색을 선택하려면 </w:t>
        </w:r>
        <w:r w:rsidRPr="00B1342E">
          <w:rPr>
            <w:rFonts w:ascii="맑은 고딕" w:eastAsia="맑은 고딕" w:hAnsi="맑은 고딕" w:hint="eastAsia"/>
            <w:b/>
            <w:lang w:val="ko-KR"/>
          </w:rPr>
          <w:t>색</w:t>
        </w:r>
        <w:r w:rsidRPr="00B1342E">
          <w:rPr>
            <w:rFonts w:ascii="맑은 고딕" w:eastAsia="맑은 고딕" w:hAnsi="맑은 고딕" w:hint="eastAsia"/>
            <w:lang w:val="ko-KR"/>
          </w:rPr>
          <w:t xml:space="preserve"> 갤러리 맨 아래에 있는 </w:t>
        </w:r>
        <w:r w:rsidRPr="00B1342E">
          <w:rPr>
            <w:rFonts w:ascii="맑은 고딕" w:eastAsia="맑은 고딕" w:hAnsi="맑은 고딕" w:hint="eastAsia"/>
            <w:b/>
            <w:lang w:val="ko-KR"/>
          </w:rPr>
          <w:t>새 테마 색 만들기</w:t>
        </w:r>
        <w:r w:rsidRPr="00B1342E">
          <w:rPr>
            <w:rFonts w:ascii="맑은 고딕" w:eastAsia="맑은 고딕" w:hAnsi="맑은 고딕" w:hint="eastAsia"/>
            <w:lang w:val="ko-KR"/>
          </w:rPr>
          <w:t xml:space="preserve">를 클릭하세요. </w:t>
        </w:r>
        <w:r w:rsidRPr="002E6C54">
          <w:rPr>
            <w:rFonts w:ascii="맑은 고딕" w:eastAsia="맑은 고딕" w:hAnsi="맑은 고딕" w:hint="eastAsia"/>
            <w:lang w:val="ko-KR"/>
          </w:rPr>
          <w:t xml:space="preserve">강조색 1, 강조색 2, 강조색 3에 적용할 색을 선택한 후 </w:t>
        </w:r>
        <w:r w:rsidRPr="008F2E04">
          <w:rPr>
            <w:rFonts w:ascii="맑은 고딕" w:eastAsia="맑은 고딕" w:hAnsi="맑은 고딕" w:hint="eastAsia"/>
            <w:b/>
            <w:bCs/>
            <w:lang w:val="ko-KR"/>
          </w:rPr>
          <w:t>저장</w:t>
        </w:r>
        <w:r w:rsidRPr="002E6C54">
          <w:rPr>
            <w:rFonts w:ascii="맑은 고딕" w:eastAsia="맑은 고딕" w:hAnsi="맑은 고딕" w:hint="eastAsia"/>
            <w:lang w:val="ko-KR"/>
          </w:rPr>
          <w:t>을 클릭하면 꽃의 색이 업데이트됩니다.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0/11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345"/>
    <w:rsid w:val="001F0467"/>
    <w:rsid w:val="002E6C54"/>
    <w:rsid w:val="003B351F"/>
    <w:rsid w:val="00716345"/>
    <w:rsid w:val="008C3DDA"/>
    <w:rsid w:val="008F2E04"/>
    <w:rsid w:val="00B13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docDefaults>
    <w:rPrDefault>
      <w:rPr>
        <w:rFonts w:asciiTheme="minorHAnsi" w:eastAsiaTheme="minorEastAsia" w:hAnsiTheme="minorHAnsi" w:cstheme="minorBidi"/>
        <w:color w:val="4D4543" w:themeColor="text2"/>
        <w:sz w:val="16"/>
        <w:szCs w:val="16"/>
        <w:lang w:val="en-US" w:eastAsia="ko-KR" w:bidi="ar-SA"/>
      </w:rPr>
    </w:rPrDefault>
    <w:pPrDefault>
      <w:pPr>
        <w:spacing w:before="200" w:after="200"/>
        <w:ind w:left="720" w:right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표 눈금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name w:val="카드 레이아웃"/>
    <w:basedOn w:val="a1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 Spacing"/>
    <w:uiPriority w:val="1"/>
    <w:qFormat/>
    <w:pPr>
      <w:spacing w:before="0" w:after="0"/>
    </w:pPr>
  </w:style>
  <w:style w:type="character" w:customStyle="1" w:styleId="a6">
    <w:name w:val="개체 틀 텍스트"/>
    <w:basedOn w:val="a0"/>
    <w:uiPriority w:val="99"/>
    <w:semiHidden/>
    <w:rPr>
      <w:color w:val="808080"/>
    </w:rPr>
  </w:style>
  <w:style w:type="paragraph" w:customStyle="1" w:styleId="a7">
    <w:name w:val="이름"/>
    <w:basedOn w:val="a"/>
    <w:uiPriority w:val="1"/>
    <w:qFormat/>
    <w:pPr>
      <w:spacing w:before="0" w:line="168" w:lineRule="auto"/>
    </w:pPr>
    <w:rPr>
      <w:rFonts w:asciiTheme="majorHAnsi" w:hAnsiTheme="majorHAnsi"/>
      <w:sz w:val="60"/>
      <w14:stylisticSets>
        <w14:styleSet w14:id="5"/>
      </w14:stylisticSets>
    </w:rPr>
  </w:style>
  <w:style w:type="paragraph" w:styleId="a8">
    <w:name w:val="header"/>
    <w:basedOn w:val="a"/>
    <w:link w:val="Char"/>
    <w:uiPriority w:val="99"/>
    <w:unhideWhenUsed/>
    <w:pPr>
      <w:tabs>
        <w:tab w:val="center" w:pos="4680"/>
        <w:tab w:val="right" w:pos="9360"/>
      </w:tabs>
      <w:spacing w:before="0" w:after="0"/>
    </w:pPr>
    <w:rPr>
      <w:color w:val="000000" w:themeColor="text1"/>
      <w:sz w:val="17"/>
    </w:rPr>
  </w:style>
  <w:style w:type="character" w:customStyle="1" w:styleId="Char">
    <w:name w:val="머리글 Char"/>
    <w:basedOn w:val="a0"/>
    <w:link w:val="a8"/>
    <w:uiPriority w:val="99"/>
    <w:rPr>
      <w:color w:val="000000" w:themeColor="text1"/>
      <w:sz w:val="17"/>
    </w:rPr>
  </w:style>
  <w:style w:type="paragraph" w:styleId="a9">
    <w:name w:val="footer"/>
    <w:basedOn w:val="a"/>
    <w:link w:val="Char0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Char0">
    <w:name w:val="바닥글 Char"/>
    <w:basedOn w:val="a0"/>
    <w:link w:val="a9"/>
    <w:uiPriority w:val="99"/>
  </w:style>
  <w:style w:type="paragraph" w:styleId="aa">
    <w:name w:val="Balloon Text"/>
    <w:basedOn w:val="a"/>
    <w:link w:val="Char1"/>
    <w:uiPriority w:val="99"/>
    <w:semiHidden/>
    <w:unhideWhenUsed/>
    <w:rsid w:val="008C3DDA"/>
    <w:pPr>
      <w:spacing w:before="0" w:after="0"/>
    </w:pPr>
    <w:rPr>
      <w:sz w:val="18"/>
      <w:szCs w:val="18"/>
    </w:rPr>
  </w:style>
  <w:style w:type="character" w:customStyle="1" w:styleId="Char1">
    <w:name w:val="풍선 도움말 텍스트 Char"/>
    <w:basedOn w:val="a0"/>
    <w:link w:val="aa"/>
    <w:uiPriority w:val="99"/>
    <w:semiHidden/>
    <w:rsid w:val="008C3DDA"/>
    <w:rPr>
      <w:sz w:val="18"/>
      <w:szCs w:val="18"/>
    </w:rPr>
  </w:style>
  <w:style w:type="character" w:styleId="ab">
    <w:name w:val="Placeholder Text"/>
    <w:basedOn w:val="a0"/>
    <w:uiPriority w:val="99"/>
    <w:semiHidden/>
    <w:rsid w:val="008C3D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F066513B74A4B6DBB21FBF591D3044D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DB170883-560E-42AF-A757-FDD34AD8ED77}"/>
      </w:docPartPr>
      <w:docPartBody>
        <w:p w:rsidR="0011317C" w:rsidRDefault="007F2398">
          <w:pPr>
            <w:pStyle w:val="0F066513B74A4B6DBB21FBF591D3044D"/>
          </w:pPr>
          <w:r w:rsidRPr="00B1342E">
            <w:t>[신부 이름]</w:t>
          </w:r>
        </w:p>
      </w:docPartBody>
    </w:docPart>
    <w:docPart>
      <w:docPartPr>
        <w:name w:val="236695B5DA2A40E2BDB6FA7244F9C0F9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E0A1A1E4-D70C-4377-A7E0-CC01E096BFB1}"/>
      </w:docPartPr>
      <w:docPartBody>
        <w:p w:rsidR="0011317C" w:rsidRDefault="007F2398">
          <w:pPr>
            <w:pStyle w:val="236695B5DA2A40E2BDB6FA7244F9C0F9"/>
          </w:pPr>
          <w:r w:rsidRPr="00B1342E">
            <w:t>[신랑 이름]</w:t>
          </w:r>
        </w:p>
      </w:docPartBody>
    </w:docPart>
    <w:docPart>
      <w:docPartPr>
        <w:name w:val="6C0E702ED351472EBEDAD4ADA284FFE5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7712A8A8-A0BE-4ABF-9022-DAEF9A1DD568}"/>
      </w:docPartPr>
      <w:docPartBody>
        <w:p w:rsidR="0011317C" w:rsidRDefault="007F2398" w:rsidP="007F2398">
          <w:pPr>
            <w:pStyle w:val="6C0E702ED351472EBEDAD4ADA284FFE54"/>
          </w:pPr>
          <w:r w:rsidRPr="00B1342E">
            <w:rPr>
              <w:rStyle w:val="a3"/>
              <w:rFonts w:ascii="맑은 고딕" w:eastAsia="맑은 고딕" w:hAnsi="맑은 고딕"/>
              <w:lang w:val="ko-KR"/>
            </w:rPr>
            <w:t>[연도]</w:t>
          </w:r>
        </w:p>
      </w:docPartBody>
    </w:docPart>
    <w:docPart>
      <w:docPartPr>
        <w:name w:val="63CA350F2DBA4E44A6FDAC358BA4D3B9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3F33903E-F7D9-482C-8A23-484CCF2679E7}"/>
      </w:docPartPr>
      <w:docPartBody>
        <w:p w:rsidR="0011317C" w:rsidRDefault="007F2398" w:rsidP="007F2398">
          <w:pPr>
            <w:pStyle w:val="63CA350F2DBA4E44A6FDAC358BA4D3B94"/>
          </w:pPr>
          <w:r w:rsidRPr="00B1342E">
            <w:rPr>
              <w:rStyle w:val="a3"/>
              <w:rFonts w:ascii="맑은 고딕" w:eastAsia="맑은 고딕" w:hAnsi="맑은 고딕"/>
              <w:lang w:val="ko-KR"/>
            </w:rPr>
            <w:t>[시간]</w:t>
          </w:r>
        </w:p>
      </w:docPartBody>
    </w:docPart>
    <w:docPart>
      <w:docPartPr>
        <w:name w:val="F275AAC5AF524D48BB354F64B190C1B9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63622998-A6AF-4B1E-A9B4-286F97217160}"/>
      </w:docPartPr>
      <w:docPartBody>
        <w:p w:rsidR="0011317C" w:rsidRDefault="007F2398" w:rsidP="007F2398">
          <w:pPr>
            <w:pStyle w:val="F275AAC5AF524D48BB354F64B190C1B94"/>
          </w:pPr>
          <w:r w:rsidRPr="00B1342E">
            <w:rPr>
              <w:rStyle w:val="a3"/>
              <w:rFonts w:ascii="맑은 고딕" w:eastAsia="맑은 고딕" w:hAnsi="맑은 고딕"/>
              <w:lang w:val="ko-KR"/>
            </w:rPr>
            <w:t>[장소]</w:t>
          </w:r>
        </w:p>
      </w:docPartBody>
    </w:docPart>
    <w:docPart>
      <w:docPartPr>
        <w:name w:val="FDD94D8B63D049B19845E4D5B6270FA2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2011B087-A715-4916-A855-F2A055A375A6}"/>
      </w:docPartPr>
      <w:docPartBody>
        <w:p w:rsidR="0011317C" w:rsidRDefault="007F2398" w:rsidP="007F2398">
          <w:pPr>
            <w:pStyle w:val="FDD94D8B63D049B19845E4D5B6270FA24"/>
          </w:pPr>
          <w:r w:rsidRPr="00B1342E">
            <w:rPr>
              <w:rStyle w:val="a3"/>
              <w:rFonts w:ascii="맑은 고딕" w:eastAsia="맑은 고딕" w:hAnsi="맑은 고딕"/>
              <w:lang w:val="ko-KR"/>
            </w:rPr>
            <w:t>[주소]</w:t>
          </w:r>
        </w:p>
      </w:docPartBody>
    </w:docPart>
    <w:docPart>
      <w:docPartPr>
        <w:name w:val="4C7C36C4A9E545F0B970E66F442EEC56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4341271E-80A2-4375-9860-98E76C0ECB4D}"/>
      </w:docPartPr>
      <w:docPartBody>
        <w:p w:rsidR="0011317C" w:rsidRDefault="007F2398">
          <w:pPr>
            <w:pStyle w:val="4C7C36C4A9E545F0B970E66F442EEC56"/>
          </w:pPr>
          <w:r w:rsidRPr="00B1342E">
            <w:t>[신부 이름]</w:t>
          </w:r>
        </w:p>
      </w:docPartBody>
    </w:docPart>
    <w:docPart>
      <w:docPartPr>
        <w:name w:val="B31E7664E8284B5398DD64AB0F8EFA69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94D37489-2529-4C73-B988-6BA0F5713CF0}"/>
      </w:docPartPr>
      <w:docPartBody>
        <w:p w:rsidR="0011317C" w:rsidRDefault="007F2398">
          <w:pPr>
            <w:pStyle w:val="B31E7664E8284B5398DD64AB0F8EFA69"/>
          </w:pPr>
          <w:r w:rsidRPr="00B1342E">
            <w:t>[신랑 이름]</w:t>
          </w:r>
        </w:p>
      </w:docPartBody>
    </w:docPart>
    <w:docPart>
      <w:docPartPr>
        <w:name w:val="B9CAB75E97904A3F8A743230E21C0AF6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DCAECC0E-875B-4303-B991-A9489932AACB}"/>
      </w:docPartPr>
      <w:docPartBody>
        <w:p w:rsidR="0011317C" w:rsidRDefault="007F2398" w:rsidP="007F2398">
          <w:pPr>
            <w:pStyle w:val="B9CAB75E97904A3F8A743230E21C0AF64"/>
          </w:pPr>
          <w:r w:rsidRPr="00B1342E">
            <w:rPr>
              <w:rStyle w:val="a3"/>
              <w:rFonts w:ascii="맑은 고딕" w:eastAsia="맑은 고딕" w:hAnsi="맑은 고딕"/>
              <w:lang w:val="ko-KR"/>
            </w:rPr>
            <w:t>[요일]</w:t>
          </w:r>
        </w:p>
      </w:docPartBody>
    </w:docPart>
    <w:docPart>
      <w:docPartPr>
        <w:name w:val="5DC60899749E4CFA81B9BCE2C8AC11EA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3CCD2CDB-6849-4836-9646-EE064F325F60}"/>
      </w:docPartPr>
      <w:docPartBody>
        <w:p w:rsidR="0011317C" w:rsidRDefault="007F2398" w:rsidP="007F2398">
          <w:pPr>
            <w:pStyle w:val="5DC60899749E4CFA81B9BCE2C8AC11EA4"/>
          </w:pPr>
          <w:r w:rsidRPr="00B1342E">
            <w:rPr>
              <w:rStyle w:val="a3"/>
              <w:rFonts w:ascii="맑은 고딕" w:eastAsia="맑은 고딕" w:hAnsi="맑은 고딕"/>
              <w:lang w:val="ko-KR"/>
            </w:rPr>
            <w:t>[연도]</w:t>
          </w:r>
        </w:p>
      </w:docPartBody>
    </w:docPart>
    <w:docPart>
      <w:docPartPr>
        <w:name w:val="2193881505E14FF69ED82C9D2B8C7BEF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A01D69F4-3E88-46B7-B776-5CB2ECAB5759}"/>
      </w:docPartPr>
      <w:docPartBody>
        <w:p w:rsidR="0011317C" w:rsidRDefault="007F2398" w:rsidP="007F2398">
          <w:pPr>
            <w:pStyle w:val="2193881505E14FF69ED82C9D2B8C7BEF4"/>
          </w:pPr>
          <w:r w:rsidRPr="00B1342E">
            <w:rPr>
              <w:rStyle w:val="a3"/>
              <w:rFonts w:ascii="맑은 고딕" w:eastAsia="맑은 고딕" w:hAnsi="맑은 고딕"/>
              <w:lang w:val="ko-KR"/>
            </w:rPr>
            <w:t>[시간]</w:t>
          </w:r>
        </w:p>
      </w:docPartBody>
    </w:docPart>
    <w:docPart>
      <w:docPartPr>
        <w:name w:val="186A96DDDAD2499D97B23CB2BA404AE0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8DD4E4AD-1ADD-4D1C-9053-014A3954ACD5}"/>
      </w:docPartPr>
      <w:docPartBody>
        <w:p w:rsidR="0011317C" w:rsidRDefault="007F2398" w:rsidP="007F2398">
          <w:pPr>
            <w:pStyle w:val="186A96DDDAD2499D97B23CB2BA404AE04"/>
          </w:pPr>
          <w:r w:rsidRPr="00B1342E">
            <w:rPr>
              <w:rStyle w:val="a3"/>
              <w:rFonts w:ascii="맑은 고딕" w:eastAsia="맑은 고딕" w:hAnsi="맑은 고딕"/>
              <w:lang w:val="ko-KR"/>
            </w:rPr>
            <w:t>[장소]</w:t>
          </w:r>
        </w:p>
      </w:docPartBody>
    </w:docPart>
    <w:docPart>
      <w:docPartPr>
        <w:name w:val="BC4871BBB3164B31B7A4FF8DF1A24EE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5DC1937-28C7-470F-BF84-0C1AB85C7A05}"/>
      </w:docPartPr>
      <w:docPartBody>
        <w:p w:rsidR="007F2398" w:rsidRPr="00B1342E" w:rsidRDefault="007F2398">
          <w:pPr>
            <w:pStyle w:val="a5"/>
            <w:spacing w:after="120"/>
            <w:rPr>
              <w:rFonts w:ascii="맑은 고딕" w:eastAsia="맑은 고딕" w:hAnsi="맑은 고딕"/>
            </w:rPr>
          </w:pPr>
          <w:r w:rsidRPr="008C3DDA">
            <w:rPr>
              <w:rFonts w:ascii="맑은 고딕" w:eastAsia="맑은 고딕" w:hAnsi="맑은 고딕" w:hint="eastAsia"/>
              <w:lang w:val="ko-KR"/>
            </w:rPr>
            <w:t>개체 틀 텍스트를 바꾸려면 클릭하고 입력하세요.</w:t>
          </w:r>
          <w:r w:rsidRPr="00B1342E">
            <w:rPr>
              <w:rFonts w:ascii="맑은 고딕" w:eastAsia="맑은 고딕" w:hAnsi="맑은 고딕" w:hint="eastAsia"/>
              <w:lang w:val="ko-KR"/>
            </w:rPr>
            <w:t xml:space="preserve"> 아무 개체 틀에서나 Tab 키를 누르면 다음으로 넘어갑니다.</w:t>
          </w:r>
        </w:p>
        <w:p w:rsidR="004716D1" w:rsidRDefault="007F2398" w:rsidP="007F2398">
          <w:pPr>
            <w:pStyle w:val="BC4871BBB3164B31B7A4FF8DF1A24EE63"/>
          </w:pPr>
          <w:r w:rsidRPr="00B1342E">
            <w:rPr>
              <w:rFonts w:ascii="맑은 고딕" w:eastAsia="맑은 고딕" w:hAnsi="맑은 고딕" w:hint="eastAsia"/>
              <w:lang w:val="ko-KR"/>
            </w:rPr>
            <w:t xml:space="preserve">청첩장의 색을 변경하려면 </w:t>
          </w:r>
          <w:r w:rsidRPr="00B1342E">
            <w:rPr>
              <w:rFonts w:ascii="맑은 고딕" w:eastAsia="맑은 고딕" w:hAnsi="맑은 고딕" w:hint="eastAsia"/>
              <w:b/>
              <w:lang w:val="ko-KR"/>
            </w:rPr>
            <w:t>디자인</w:t>
          </w:r>
          <w:r w:rsidRPr="00B1342E">
            <w:rPr>
              <w:rFonts w:ascii="맑은 고딕" w:eastAsia="맑은 고딕" w:hAnsi="맑은 고딕" w:hint="eastAsia"/>
              <w:lang w:val="ko-KR"/>
            </w:rPr>
            <w:t xml:space="preserve"> 탭의 </w:t>
          </w:r>
          <w:r w:rsidRPr="00B1342E">
            <w:rPr>
              <w:rFonts w:ascii="맑은 고딕" w:eastAsia="맑은 고딕" w:hAnsi="맑은 고딕" w:hint="eastAsia"/>
              <w:b/>
              <w:lang w:val="ko-KR"/>
            </w:rPr>
            <w:t>테마</w:t>
          </w:r>
          <w:r w:rsidRPr="00B1342E">
            <w:rPr>
              <w:rFonts w:ascii="맑은 고딕" w:eastAsia="맑은 고딕" w:hAnsi="맑은 고딕" w:hint="eastAsia"/>
              <w:lang w:val="ko-KR"/>
            </w:rPr>
            <w:t xml:space="preserve"> 그룹에서 </w:t>
          </w:r>
          <w:r w:rsidRPr="00B1342E">
            <w:rPr>
              <w:rFonts w:ascii="맑은 고딕" w:eastAsia="맑은 고딕" w:hAnsi="맑은 고딕" w:hint="eastAsia"/>
              <w:b/>
              <w:lang w:val="ko-KR"/>
            </w:rPr>
            <w:t>색</w:t>
          </w:r>
          <w:r w:rsidRPr="00B1342E">
            <w:rPr>
              <w:rFonts w:ascii="맑은 고딕" w:eastAsia="맑은 고딕" w:hAnsi="맑은 고딕" w:hint="eastAsia"/>
              <w:lang w:val="ko-KR"/>
            </w:rPr>
            <w:t xml:space="preserve">을 클릭하세요. 기본 제공 색 구성표를 가리켜 미리 보기를 확인한 후 클릭해 원하는 색을 적용하면 됩니다. 그 밖에 원하는 색을 선택하려면 </w:t>
          </w:r>
          <w:r w:rsidRPr="00B1342E">
            <w:rPr>
              <w:rFonts w:ascii="맑은 고딕" w:eastAsia="맑은 고딕" w:hAnsi="맑은 고딕" w:hint="eastAsia"/>
              <w:b/>
              <w:lang w:val="ko-KR"/>
            </w:rPr>
            <w:t>색</w:t>
          </w:r>
          <w:r w:rsidRPr="00B1342E">
            <w:rPr>
              <w:rFonts w:ascii="맑은 고딕" w:eastAsia="맑은 고딕" w:hAnsi="맑은 고딕" w:hint="eastAsia"/>
              <w:lang w:val="ko-KR"/>
            </w:rPr>
            <w:t xml:space="preserve"> 갤러리 맨 아래에 있는 </w:t>
          </w:r>
          <w:r w:rsidRPr="00B1342E">
            <w:rPr>
              <w:rFonts w:ascii="맑은 고딕" w:eastAsia="맑은 고딕" w:hAnsi="맑은 고딕" w:hint="eastAsia"/>
              <w:b/>
              <w:lang w:val="ko-KR"/>
            </w:rPr>
            <w:t>새 테마 색 만들기</w:t>
          </w:r>
          <w:r w:rsidRPr="00B1342E">
            <w:rPr>
              <w:rFonts w:ascii="맑은 고딕" w:eastAsia="맑은 고딕" w:hAnsi="맑은 고딕" w:hint="eastAsia"/>
              <w:lang w:val="ko-KR"/>
            </w:rPr>
            <w:t xml:space="preserve">를 클릭하세요. </w:t>
          </w:r>
          <w:r w:rsidRPr="002E6C54">
            <w:rPr>
              <w:rFonts w:ascii="맑은 고딕" w:eastAsia="맑은 고딕" w:hAnsi="맑은 고딕" w:hint="eastAsia"/>
              <w:lang w:val="ko-KR"/>
            </w:rPr>
            <w:t xml:space="preserve">강조색 1, 강조색 2, 강조색 3에 적용할 색을 선택한 후 </w:t>
          </w:r>
          <w:r w:rsidRPr="008F2E04">
            <w:rPr>
              <w:rFonts w:ascii="맑은 고딕" w:eastAsia="맑은 고딕" w:hAnsi="맑은 고딕" w:hint="eastAsia"/>
              <w:b/>
              <w:bCs/>
              <w:lang w:val="ko-KR"/>
            </w:rPr>
            <w:t>저장</w:t>
          </w:r>
          <w:r w:rsidRPr="002E6C54">
            <w:rPr>
              <w:rFonts w:ascii="맑은 고딕" w:eastAsia="맑은 고딕" w:hAnsi="맑은 고딕" w:hint="eastAsia"/>
              <w:lang w:val="ko-KR"/>
            </w:rPr>
            <w:t>을 클릭하면 꽃의 색이 업데이트됩니다.</w:t>
          </w:r>
        </w:p>
      </w:docPartBody>
    </w:docPart>
    <w:docPart>
      <w:docPartPr>
        <w:name w:val="FF94D88342754046B48CDCECC82CD07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880B968-5374-44FA-9F41-8B9CE5C94D73}"/>
      </w:docPartPr>
      <w:docPartBody>
        <w:p w:rsidR="004716D1" w:rsidRDefault="007F2398" w:rsidP="007F2398">
          <w:pPr>
            <w:pStyle w:val="FF94D88342754046B48CDCECC82CD0753"/>
          </w:pPr>
          <w:r w:rsidRPr="00B1342E">
            <w:rPr>
              <w:rStyle w:val="a3"/>
              <w:rFonts w:ascii="맑은 고딕" w:eastAsia="맑은 고딕" w:hAnsi="맑은 고딕"/>
              <w:lang w:val="ko-KR"/>
            </w:rPr>
            <w:t>[월]</w:t>
          </w:r>
        </w:p>
      </w:docPartBody>
    </w:docPart>
    <w:docPart>
      <w:docPartPr>
        <w:name w:val="7673A52195C24196B90A2FEAEF72B7E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E7A9E79-F8B8-4736-9DFA-A3CF8ADC3AC7}"/>
      </w:docPartPr>
      <w:docPartBody>
        <w:p w:rsidR="004716D1" w:rsidRDefault="007F2398" w:rsidP="007F2398">
          <w:pPr>
            <w:pStyle w:val="7673A52195C24196B90A2FEAEF72B7E83"/>
          </w:pPr>
          <w:r w:rsidRPr="00B1342E">
            <w:rPr>
              <w:rStyle w:val="a3"/>
              <w:rFonts w:ascii="맑은 고딕" w:eastAsia="맑은 고딕" w:hAnsi="맑은 고딕"/>
              <w:lang w:val="ko-KR"/>
            </w:rPr>
            <w:t>[일]</w:t>
          </w:r>
        </w:p>
      </w:docPartBody>
    </w:docPart>
    <w:docPart>
      <w:docPartPr>
        <w:name w:val="9C1901A0DE1E4E23BF03496B5D40C0F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5DAFBD7-61F7-401E-A31B-E854C76F00CB}"/>
      </w:docPartPr>
      <w:docPartBody>
        <w:p w:rsidR="004716D1" w:rsidRDefault="007F2398" w:rsidP="007F2398">
          <w:pPr>
            <w:pStyle w:val="9C1901A0DE1E4E23BF03496B5D40C0F22"/>
          </w:pPr>
          <w:r w:rsidRPr="00B1342E">
            <w:rPr>
              <w:rStyle w:val="a3"/>
              <w:rFonts w:ascii="맑은 고딕" w:eastAsia="맑은 고딕" w:hAnsi="맑은 고딕"/>
              <w:lang w:val="ko-KR"/>
            </w:rPr>
            <w:t>[월]</w:t>
          </w:r>
        </w:p>
      </w:docPartBody>
    </w:docPart>
    <w:docPart>
      <w:docPartPr>
        <w:name w:val="E7337FBEFFDA4873AF94D0ACA3DCF52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B0CAE41-A832-4F93-94A6-1A1F47A6B7F4}"/>
      </w:docPartPr>
      <w:docPartBody>
        <w:p w:rsidR="004716D1" w:rsidRDefault="007F2398" w:rsidP="007F2398">
          <w:pPr>
            <w:pStyle w:val="E7337FBEFFDA4873AF94D0ACA3DCF5292"/>
          </w:pPr>
          <w:r w:rsidRPr="00B1342E">
            <w:rPr>
              <w:rStyle w:val="a3"/>
              <w:rFonts w:ascii="맑은 고딕" w:eastAsia="맑은 고딕" w:hAnsi="맑은 고딕"/>
              <w:lang w:val="ko-KR"/>
            </w:rPr>
            <w:t>[일]</w:t>
          </w:r>
        </w:p>
      </w:docPartBody>
    </w:docPart>
    <w:docPart>
      <w:docPartPr>
        <w:name w:val="A91D7E753BB640FDBC1911B250DC7A6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77F343D-F2B7-441A-B008-A6DF1FE16373}"/>
      </w:docPartPr>
      <w:docPartBody>
        <w:p w:rsidR="004716D1" w:rsidRDefault="007F2398" w:rsidP="007F2398">
          <w:pPr>
            <w:pStyle w:val="A91D7E753BB640FDBC1911B250DC7A6D2"/>
          </w:pPr>
          <w:r w:rsidRPr="00B1342E">
            <w:rPr>
              <w:rStyle w:val="a3"/>
              <w:rFonts w:ascii="맑은 고딕" w:eastAsia="맑은 고딕" w:hAnsi="맑은 고딕"/>
              <w:lang w:val="ko-KR"/>
            </w:rPr>
            <w:t>[요일]</w:t>
          </w:r>
        </w:p>
      </w:docPartBody>
    </w:docPart>
    <w:docPart>
      <w:docPartPr>
        <w:name w:val="3A6046DBDBA9475290139220E2F29BE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19234F4-62DA-45E7-BCC7-86E67E307EC0}"/>
      </w:docPartPr>
      <w:docPartBody>
        <w:p w:rsidR="007F2398" w:rsidRDefault="007F2398" w:rsidP="007F2398">
          <w:pPr>
            <w:pStyle w:val="3A6046DBDBA9475290139220E2F29BEF2"/>
          </w:pPr>
          <w:r w:rsidRPr="00B1342E">
            <w:rPr>
              <w:rStyle w:val="a3"/>
              <w:rFonts w:ascii="맑은 고딕" w:eastAsia="맑은 고딕" w:hAnsi="맑은 고딕"/>
              <w:lang w:val="ko-KR"/>
            </w:rPr>
            <w:t>[주소]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0/11/wordml" xmlns:sl="http://schemas.openxmlformats.org/schemaLibrary/2006/main" mc:Ignorable="w14 w15"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17C"/>
    <w:rsid w:val="0011317C"/>
    <w:rsid w:val="004716D1"/>
    <w:rsid w:val="00685742"/>
    <w:rsid w:val="007F2398"/>
    <w:rsid w:val="009C1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개체 틀 텍스트"/>
    <w:basedOn w:val="a0"/>
    <w:uiPriority w:val="99"/>
    <w:semiHidden/>
    <w:rsid w:val="007F2398"/>
    <w:rPr>
      <w:color w:val="808080"/>
    </w:rPr>
  </w:style>
  <w:style w:type="paragraph" w:customStyle="1" w:styleId="D0E686E0C68646BFA69BECC8218B0D92">
    <w:name w:val="D0E686E0C68646BFA69BECC8218B0D92"/>
  </w:style>
  <w:style w:type="paragraph" w:customStyle="1" w:styleId="0F066513B74A4B6DBB21FBF591D3044D">
    <w:name w:val="0F066513B74A4B6DBB21FBF591D3044D"/>
  </w:style>
  <w:style w:type="paragraph" w:customStyle="1" w:styleId="236695B5DA2A40E2BDB6FA7244F9C0F9">
    <w:name w:val="236695B5DA2A40E2BDB6FA7244F9C0F9"/>
  </w:style>
  <w:style w:type="paragraph" w:customStyle="1" w:styleId="78993A6A6FC840BD986792889F0169D1">
    <w:name w:val="78993A6A6FC840BD986792889F0169D1"/>
  </w:style>
  <w:style w:type="paragraph" w:customStyle="1" w:styleId="E42C02EB82464F449CA9B0DA9B4877E3">
    <w:name w:val="E42C02EB82464F449CA9B0DA9B4877E3"/>
  </w:style>
  <w:style w:type="paragraph" w:customStyle="1" w:styleId="7419D82EB5874B63920261D5DF897247">
    <w:name w:val="7419D82EB5874B63920261D5DF897247"/>
  </w:style>
  <w:style w:type="paragraph" w:customStyle="1" w:styleId="6C0E702ED351472EBEDAD4ADA284FFE5">
    <w:name w:val="6C0E702ED351472EBEDAD4ADA284FFE5"/>
  </w:style>
  <w:style w:type="paragraph" w:customStyle="1" w:styleId="63CA350F2DBA4E44A6FDAC358BA4D3B9">
    <w:name w:val="63CA350F2DBA4E44A6FDAC358BA4D3B9"/>
  </w:style>
  <w:style w:type="paragraph" w:customStyle="1" w:styleId="F275AAC5AF524D48BB354F64B190C1B9">
    <w:name w:val="F275AAC5AF524D48BB354F64B190C1B9"/>
  </w:style>
  <w:style w:type="paragraph" w:customStyle="1" w:styleId="FDD94D8B63D049B19845E4D5B6270FA2">
    <w:name w:val="FDD94D8B63D049B19845E4D5B6270FA2"/>
  </w:style>
  <w:style w:type="paragraph" w:customStyle="1" w:styleId="4092553B43614014A62EF935ADFA72EB">
    <w:name w:val="4092553B43614014A62EF935ADFA72EB"/>
  </w:style>
  <w:style w:type="paragraph" w:customStyle="1" w:styleId="4C7C36C4A9E545F0B970E66F442EEC56">
    <w:name w:val="4C7C36C4A9E545F0B970E66F442EEC56"/>
  </w:style>
  <w:style w:type="paragraph" w:customStyle="1" w:styleId="B31E7664E8284B5398DD64AB0F8EFA69">
    <w:name w:val="B31E7664E8284B5398DD64AB0F8EFA69"/>
  </w:style>
  <w:style w:type="paragraph" w:customStyle="1" w:styleId="B9CAB75E97904A3F8A743230E21C0AF6">
    <w:name w:val="B9CAB75E97904A3F8A743230E21C0AF6"/>
  </w:style>
  <w:style w:type="paragraph" w:customStyle="1" w:styleId="59567409A7074975BB8D58B9CB13125A">
    <w:name w:val="59567409A7074975BB8D58B9CB13125A"/>
  </w:style>
  <w:style w:type="paragraph" w:customStyle="1" w:styleId="470F27FF31D44C9DA847A2FBBFA0E8B6">
    <w:name w:val="470F27FF31D44C9DA847A2FBBFA0E8B6"/>
  </w:style>
  <w:style w:type="paragraph" w:customStyle="1" w:styleId="5DC60899749E4CFA81B9BCE2C8AC11EA">
    <w:name w:val="5DC60899749E4CFA81B9BCE2C8AC11EA"/>
  </w:style>
  <w:style w:type="paragraph" w:customStyle="1" w:styleId="2193881505E14FF69ED82C9D2B8C7BEF">
    <w:name w:val="2193881505E14FF69ED82C9D2B8C7BEF"/>
  </w:style>
  <w:style w:type="paragraph" w:customStyle="1" w:styleId="186A96DDDAD2499D97B23CB2BA404AE0">
    <w:name w:val="186A96DDDAD2499D97B23CB2BA404AE0"/>
  </w:style>
  <w:style w:type="paragraph" w:customStyle="1" w:styleId="C49CEBB491E0402B920304980F4B0545">
    <w:name w:val="C49CEBB491E0402B920304980F4B0545"/>
  </w:style>
  <w:style w:type="character" w:styleId="a4">
    <w:name w:val="Placeholder Text"/>
    <w:basedOn w:val="a0"/>
    <w:uiPriority w:val="99"/>
    <w:semiHidden/>
    <w:rsid w:val="007F2398"/>
    <w:rPr>
      <w:color w:val="808080"/>
    </w:rPr>
  </w:style>
  <w:style w:type="paragraph" w:customStyle="1" w:styleId="D0E686E0C68646BFA69BECC8218B0D921">
    <w:name w:val="D0E686E0C68646BFA69BECC8218B0D921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78993A6A6FC840BD986792889F0169D11">
    <w:name w:val="78993A6A6FC840BD986792889F0169D11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E42C02EB82464F449CA9B0DA9B4877E31">
    <w:name w:val="E42C02EB82464F449CA9B0DA9B4877E31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7419D82EB5874B63920261D5DF8972471">
    <w:name w:val="7419D82EB5874B63920261D5DF8972471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6C0E702ED351472EBEDAD4ADA284FFE51">
    <w:name w:val="6C0E702ED351472EBEDAD4ADA284FFE51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63CA350F2DBA4E44A6FDAC358BA4D3B91">
    <w:name w:val="63CA350F2DBA4E44A6FDAC358BA4D3B91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275AAC5AF524D48BB354F64B190C1B91">
    <w:name w:val="F275AAC5AF524D48BB354F64B190C1B91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DD94D8B63D049B19845E4D5B6270FA21">
    <w:name w:val="FDD94D8B63D049B19845E4D5B6270FA21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092553B43614014A62EF935ADFA72EB1">
    <w:name w:val="4092553B43614014A62EF935ADFA72EB1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B9CAB75E97904A3F8A743230E21C0AF61">
    <w:name w:val="B9CAB75E97904A3F8A743230E21C0AF61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59567409A7074975BB8D58B9CB13125A1">
    <w:name w:val="59567409A7074975BB8D58B9CB13125A1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70F27FF31D44C9DA847A2FBBFA0E8B61">
    <w:name w:val="470F27FF31D44C9DA847A2FBBFA0E8B61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5DC60899749E4CFA81B9BCE2C8AC11EA1">
    <w:name w:val="5DC60899749E4CFA81B9BCE2C8AC11EA1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2193881505E14FF69ED82C9D2B8C7BEF1">
    <w:name w:val="2193881505E14FF69ED82C9D2B8C7BEF1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186A96DDDAD2499D97B23CB2BA404AE01">
    <w:name w:val="186A96DDDAD2499D97B23CB2BA404AE01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C49CEBB491E0402B920304980F4B05451">
    <w:name w:val="C49CEBB491E0402B920304980F4B05451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styleId="a5">
    <w:name w:val="header"/>
    <w:basedOn w:val="a"/>
    <w:link w:val="Char"/>
    <w:uiPriority w:val="99"/>
    <w:unhideWhenUsed/>
    <w:rsid w:val="007F2398"/>
    <w:pPr>
      <w:tabs>
        <w:tab w:val="center" w:pos="4680"/>
        <w:tab w:val="right" w:pos="9360"/>
      </w:tabs>
      <w:spacing w:after="0" w:line="240" w:lineRule="auto"/>
      <w:ind w:left="720" w:right="720"/>
    </w:pPr>
    <w:rPr>
      <w:color w:val="000000" w:themeColor="text1"/>
      <w:sz w:val="17"/>
      <w:szCs w:val="16"/>
    </w:rPr>
  </w:style>
  <w:style w:type="character" w:customStyle="1" w:styleId="Char">
    <w:name w:val="머리글 Char"/>
    <w:basedOn w:val="a0"/>
    <w:link w:val="a5"/>
    <w:uiPriority w:val="99"/>
    <w:rsid w:val="007F2398"/>
    <w:rPr>
      <w:color w:val="000000" w:themeColor="text1"/>
      <w:sz w:val="17"/>
      <w:szCs w:val="16"/>
    </w:rPr>
  </w:style>
  <w:style w:type="paragraph" w:customStyle="1" w:styleId="BC4871BBB3164B31B7A4FF8DF1A24EE6">
    <w:name w:val="BC4871BBB3164B31B7A4FF8DF1A24EE6"/>
    <w:rsid w:val="00685742"/>
    <w:pPr>
      <w:tabs>
        <w:tab w:val="center" w:pos="4680"/>
        <w:tab w:val="right" w:pos="9360"/>
      </w:tabs>
      <w:spacing w:after="0" w:line="240" w:lineRule="auto"/>
      <w:ind w:left="720" w:right="720"/>
    </w:pPr>
    <w:rPr>
      <w:color w:val="000000" w:themeColor="text1"/>
      <w:sz w:val="17"/>
      <w:szCs w:val="16"/>
    </w:rPr>
  </w:style>
  <w:style w:type="paragraph" w:customStyle="1" w:styleId="FF94D88342754046B48CDCECC82CD075">
    <w:name w:val="FF94D88342754046B48CDCECC82CD075"/>
    <w:rsid w:val="00685742"/>
    <w:pPr>
      <w:widowControl w:val="0"/>
      <w:spacing w:after="0" w:line="240" w:lineRule="auto"/>
      <w:jc w:val="both"/>
    </w:pPr>
    <w:rPr>
      <w:kern w:val="2"/>
      <w:sz w:val="21"/>
      <w:szCs w:val="28"/>
      <w:lang w:eastAsia="zh-CN" w:bidi="th-TH"/>
    </w:rPr>
  </w:style>
  <w:style w:type="paragraph" w:customStyle="1" w:styleId="7673A52195C24196B90A2FEAEF72B7E8">
    <w:name w:val="7673A52195C24196B90A2FEAEF72B7E8"/>
    <w:rsid w:val="00685742"/>
    <w:pPr>
      <w:widowControl w:val="0"/>
      <w:spacing w:after="0" w:line="240" w:lineRule="auto"/>
      <w:jc w:val="both"/>
    </w:pPr>
    <w:rPr>
      <w:kern w:val="2"/>
      <w:sz w:val="21"/>
      <w:szCs w:val="28"/>
      <w:lang w:eastAsia="zh-CN" w:bidi="th-TH"/>
    </w:rPr>
  </w:style>
  <w:style w:type="paragraph" w:customStyle="1" w:styleId="78993A6A6FC840BD986792889F0169D12">
    <w:name w:val="78993A6A6FC840BD986792889F0169D12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E42C02EB82464F449CA9B0DA9B4877E32">
    <w:name w:val="E42C02EB82464F449CA9B0DA9B4877E32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7419D82EB5874B63920261D5DF8972472">
    <w:name w:val="7419D82EB5874B63920261D5DF8972472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6C0E702ED351472EBEDAD4ADA284FFE52">
    <w:name w:val="6C0E702ED351472EBEDAD4ADA284FFE52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63CA350F2DBA4E44A6FDAC358BA4D3B92">
    <w:name w:val="63CA350F2DBA4E44A6FDAC358BA4D3B92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275AAC5AF524D48BB354F64B190C1B92">
    <w:name w:val="F275AAC5AF524D48BB354F64B190C1B92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DD94D8B63D049B19845E4D5B6270FA22">
    <w:name w:val="FDD94D8B63D049B19845E4D5B6270FA22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F94D88342754046B48CDCECC82CD0751">
    <w:name w:val="FF94D88342754046B48CDCECC82CD0751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7673A52195C24196B90A2FEAEF72B7E81">
    <w:name w:val="7673A52195C24196B90A2FEAEF72B7E81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B9CAB75E97904A3F8A743230E21C0AF62">
    <w:name w:val="B9CAB75E97904A3F8A743230E21C0AF62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5DC60899749E4CFA81B9BCE2C8AC11EA2">
    <w:name w:val="5DC60899749E4CFA81B9BCE2C8AC11EA2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2193881505E14FF69ED82C9D2B8C7BEF2">
    <w:name w:val="2193881505E14FF69ED82C9D2B8C7BEF2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186A96DDDAD2499D97B23CB2BA404AE02">
    <w:name w:val="186A96DDDAD2499D97B23CB2BA404AE02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C49CEBB491E0402B920304980F4B05452">
    <w:name w:val="C49CEBB491E0402B920304980F4B05452"/>
    <w:rsid w:val="00685742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BC4871BBB3164B31B7A4FF8DF1A24EE61">
    <w:name w:val="BC4871BBB3164B31B7A4FF8DF1A24EE61"/>
    <w:rsid w:val="00685742"/>
    <w:pPr>
      <w:tabs>
        <w:tab w:val="center" w:pos="4680"/>
        <w:tab w:val="right" w:pos="9360"/>
      </w:tabs>
      <w:spacing w:after="0" w:line="240" w:lineRule="auto"/>
      <w:ind w:left="720" w:right="720"/>
    </w:pPr>
    <w:rPr>
      <w:color w:val="000000" w:themeColor="text1"/>
      <w:sz w:val="17"/>
      <w:szCs w:val="16"/>
    </w:rPr>
  </w:style>
  <w:style w:type="paragraph" w:customStyle="1" w:styleId="9C1901A0DE1E4E23BF03496B5D40C0F2">
    <w:name w:val="9C1901A0DE1E4E23BF03496B5D40C0F2"/>
    <w:rsid w:val="00685742"/>
    <w:pPr>
      <w:widowControl w:val="0"/>
      <w:spacing w:after="0" w:line="240" w:lineRule="auto"/>
      <w:jc w:val="both"/>
    </w:pPr>
    <w:rPr>
      <w:kern w:val="2"/>
      <w:sz w:val="21"/>
      <w:szCs w:val="28"/>
      <w:lang w:eastAsia="zh-CN" w:bidi="th-TH"/>
    </w:rPr>
  </w:style>
  <w:style w:type="paragraph" w:customStyle="1" w:styleId="E7337FBEFFDA4873AF94D0ACA3DCF529">
    <w:name w:val="E7337FBEFFDA4873AF94D0ACA3DCF529"/>
    <w:rsid w:val="00685742"/>
    <w:pPr>
      <w:widowControl w:val="0"/>
      <w:spacing w:after="0" w:line="240" w:lineRule="auto"/>
      <w:jc w:val="both"/>
    </w:pPr>
    <w:rPr>
      <w:kern w:val="2"/>
      <w:sz w:val="21"/>
      <w:szCs w:val="28"/>
      <w:lang w:eastAsia="zh-CN" w:bidi="th-TH"/>
    </w:rPr>
  </w:style>
  <w:style w:type="paragraph" w:customStyle="1" w:styleId="A91D7E753BB640FDBC1911B250DC7A6D">
    <w:name w:val="A91D7E753BB640FDBC1911B250DC7A6D"/>
    <w:rsid w:val="00685742"/>
    <w:pPr>
      <w:widowControl w:val="0"/>
      <w:spacing w:after="0" w:line="240" w:lineRule="auto"/>
      <w:jc w:val="both"/>
    </w:pPr>
    <w:rPr>
      <w:kern w:val="2"/>
      <w:sz w:val="21"/>
      <w:szCs w:val="28"/>
      <w:lang w:eastAsia="zh-CN" w:bidi="th-TH"/>
    </w:rPr>
  </w:style>
  <w:style w:type="paragraph" w:customStyle="1" w:styleId="3A6046DBDBA9475290139220E2F29BEF">
    <w:name w:val="3A6046DBDBA9475290139220E2F29BEF"/>
    <w:rsid w:val="004716D1"/>
    <w:pPr>
      <w:widowControl w:val="0"/>
      <w:spacing w:after="0" w:line="240" w:lineRule="auto"/>
      <w:jc w:val="both"/>
    </w:pPr>
    <w:rPr>
      <w:kern w:val="2"/>
      <w:sz w:val="21"/>
      <w:szCs w:val="28"/>
      <w:lang w:eastAsia="zh-CN" w:bidi="th-TH"/>
    </w:rPr>
  </w:style>
  <w:style w:type="paragraph" w:customStyle="1" w:styleId="9C1901A0DE1E4E23BF03496B5D40C0F21">
    <w:name w:val="9C1901A0DE1E4E23BF03496B5D40C0F21"/>
    <w:rsid w:val="004716D1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E7337FBEFFDA4873AF94D0ACA3DCF5291">
    <w:name w:val="E7337FBEFFDA4873AF94D0ACA3DCF5291"/>
    <w:rsid w:val="004716D1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A91D7E753BB640FDBC1911B250DC7A6D1">
    <w:name w:val="A91D7E753BB640FDBC1911B250DC7A6D1"/>
    <w:rsid w:val="004716D1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6C0E702ED351472EBEDAD4ADA284FFE53">
    <w:name w:val="6C0E702ED351472EBEDAD4ADA284FFE53"/>
    <w:rsid w:val="004716D1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63CA350F2DBA4E44A6FDAC358BA4D3B93">
    <w:name w:val="63CA350F2DBA4E44A6FDAC358BA4D3B93"/>
    <w:rsid w:val="004716D1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275AAC5AF524D48BB354F64B190C1B93">
    <w:name w:val="F275AAC5AF524D48BB354F64B190C1B93"/>
    <w:rsid w:val="004716D1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DD94D8B63D049B19845E4D5B6270FA23">
    <w:name w:val="FDD94D8B63D049B19845E4D5B6270FA23"/>
    <w:rsid w:val="004716D1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F94D88342754046B48CDCECC82CD0752">
    <w:name w:val="FF94D88342754046B48CDCECC82CD0752"/>
    <w:rsid w:val="004716D1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7673A52195C24196B90A2FEAEF72B7E82">
    <w:name w:val="7673A52195C24196B90A2FEAEF72B7E82"/>
    <w:rsid w:val="004716D1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B9CAB75E97904A3F8A743230E21C0AF63">
    <w:name w:val="B9CAB75E97904A3F8A743230E21C0AF63"/>
    <w:rsid w:val="004716D1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5DC60899749E4CFA81B9BCE2C8AC11EA3">
    <w:name w:val="5DC60899749E4CFA81B9BCE2C8AC11EA3"/>
    <w:rsid w:val="004716D1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2193881505E14FF69ED82C9D2B8C7BEF3">
    <w:name w:val="2193881505E14FF69ED82C9D2B8C7BEF3"/>
    <w:rsid w:val="004716D1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186A96DDDAD2499D97B23CB2BA404AE03">
    <w:name w:val="186A96DDDAD2499D97B23CB2BA404AE03"/>
    <w:rsid w:val="004716D1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3A6046DBDBA9475290139220E2F29BEF1">
    <w:name w:val="3A6046DBDBA9475290139220E2F29BEF1"/>
    <w:rsid w:val="004716D1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BC4871BBB3164B31B7A4FF8DF1A24EE62">
    <w:name w:val="BC4871BBB3164B31B7A4FF8DF1A24EE62"/>
    <w:rsid w:val="004716D1"/>
    <w:pPr>
      <w:tabs>
        <w:tab w:val="center" w:pos="4680"/>
        <w:tab w:val="right" w:pos="9360"/>
      </w:tabs>
      <w:spacing w:after="0" w:line="240" w:lineRule="auto"/>
      <w:ind w:left="720" w:right="720"/>
    </w:pPr>
    <w:rPr>
      <w:color w:val="000000" w:themeColor="text1"/>
      <w:sz w:val="17"/>
      <w:szCs w:val="16"/>
    </w:rPr>
  </w:style>
  <w:style w:type="paragraph" w:customStyle="1" w:styleId="9C1901A0DE1E4E23BF03496B5D40C0F22">
    <w:name w:val="9C1901A0DE1E4E23BF03496B5D40C0F22"/>
    <w:rsid w:val="007F2398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E7337FBEFFDA4873AF94D0ACA3DCF5292">
    <w:name w:val="E7337FBEFFDA4873AF94D0ACA3DCF5292"/>
    <w:rsid w:val="007F2398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A91D7E753BB640FDBC1911B250DC7A6D2">
    <w:name w:val="A91D7E753BB640FDBC1911B250DC7A6D2"/>
    <w:rsid w:val="007F2398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6C0E702ED351472EBEDAD4ADA284FFE54">
    <w:name w:val="6C0E702ED351472EBEDAD4ADA284FFE54"/>
    <w:rsid w:val="007F2398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63CA350F2DBA4E44A6FDAC358BA4D3B94">
    <w:name w:val="63CA350F2DBA4E44A6FDAC358BA4D3B94"/>
    <w:rsid w:val="007F2398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275AAC5AF524D48BB354F64B190C1B94">
    <w:name w:val="F275AAC5AF524D48BB354F64B190C1B94"/>
    <w:rsid w:val="007F2398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DD94D8B63D049B19845E4D5B6270FA24">
    <w:name w:val="FDD94D8B63D049B19845E4D5B6270FA24"/>
    <w:rsid w:val="007F2398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F94D88342754046B48CDCECC82CD0753">
    <w:name w:val="FF94D88342754046B48CDCECC82CD0753"/>
    <w:rsid w:val="007F2398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7673A52195C24196B90A2FEAEF72B7E83">
    <w:name w:val="7673A52195C24196B90A2FEAEF72B7E83"/>
    <w:rsid w:val="007F2398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B9CAB75E97904A3F8A743230E21C0AF64">
    <w:name w:val="B9CAB75E97904A3F8A743230E21C0AF64"/>
    <w:rsid w:val="007F2398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5DC60899749E4CFA81B9BCE2C8AC11EA4">
    <w:name w:val="5DC60899749E4CFA81B9BCE2C8AC11EA4"/>
    <w:rsid w:val="007F2398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2193881505E14FF69ED82C9D2B8C7BEF4">
    <w:name w:val="2193881505E14FF69ED82C9D2B8C7BEF4"/>
    <w:rsid w:val="007F2398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186A96DDDAD2499D97B23CB2BA404AE04">
    <w:name w:val="186A96DDDAD2499D97B23CB2BA404AE04"/>
    <w:rsid w:val="007F2398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3A6046DBDBA9475290139220E2F29BEF2">
    <w:name w:val="3A6046DBDBA9475290139220E2F29BEF2"/>
    <w:rsid w:val="007F2398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BC4871BBB3164B31B7A4FF8DF1A24EE63">
    <w:name w:val="BC4871BBB3164B31B7A4FF8DF1A24EE63"/>
    <w:rsid w:val="007F2398"/>
    <w:pPr>
      <w:tabs>
        <w:tab w:val="center" w:pos="4680"/>
        <w:tab w:val="right" w:pos="9360"/>
      </w:tabs>
      <w:spacing w:after="0" w:line="240" w:lineRule="auto"/>
      <w:ind w:left="720" w:right="720"/>
    </w:pPr>
    <w:rPr>
      <w:color w:val="000000" w:themeColor="text1"/>
      <w:sz w:val="17"/>
      <w:szCs w:val="1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optimizeForBrowser/>
  <w:allowPNG/>
</w:webSettings>
</file>

<file path=word/theme/theme1.xml><?xml version="1.0" encoding="utf-8"?>
<a:theme xmlns:a="http://schemas.openxmlformats.org/drawingml/2006/main" name="Wedding Invitation">
  <a:themeElements>
    <a:clrScheme name="Wedding Set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F792B8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827D7B"/>
      </a:hlink>
      <a:folHlink>
        <a:srgbClr val="BCBAB9"/>
      </a:folHlink>
    </a:clrScheme>
    <a:fontScheme name="Custom 1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mappings xmlns="http://schemas.microsoft.com/pics">
  <picture>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</picture>
</mapping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PublishedLinkedAssetsLookup xmlns="49c1fb53-399a-4d91-bfc2-0a118990ebe4" xsi:nil="true"/>
    <ApprovalStatus xmlns="49c1fb53-399a-4d91-bfc2-0a118990ebe4">InProgress</ApprovalStatus>
    <MarketSpecific xmlns="49c1fb53-399a-4d91-bfc2-0a118990ebe4">false</MarketSpecific>
    <LocComments xmlns="49c1fb53-399a-4d91-bfc2-0a118990ebe4" xsi:nil="true"/>
    <LocLastLocAttemptVersionTypeLookup xmlns="49c1fb53-399a-4d91-bfc2-0a118990ebe4" xsi:nil="true"/>
    <DirectSourceMarket xmlns="49c1fb53-399a-4d91-bfc2-0a118990ebe4">english</DirectSourceMarket>
    <ThumbnailAssetId xmlns="49c1fb53-399a-4d91-bfc2-0a118990ebe4" xsi:nil="true"/>
    <PrimaryImageGen xmlns="49c1fb53-399a-4d91-bfc2-0a118990ebe4">true</PrimaryImageGen>
    <LocNewPublishedVersionLookup xmlns="49c1fb53-399a-4d91-bfc2-0a118990ebe4" xsi:nil="true"/>
    <LegacyData xmlns="49c1fb53-399a-4d91-bfc2-0a118990ebe4" xsi:nil="true"/>
    <LocRecommendedHandoff xmlns="49c1fb53-399a-4d91-bfc2-0a118990ebe4" xsi:nil="true"/>
    <BusinessGroup xmlns="49c1fb53-399a-4d91-bfc2-0a118990ebe4" xsi:nil="true"/>
    <BlockPublish xmlns="49c1fb53-399a-4d91-bfc2-0a118990ebe4">false</BlockPublish>
    <TPFriendlyName xmlns="49c1fb53-399a-4d91-bfc2-0a118990ebe4" xsi:nil="true"/>
    <LocOverallPublishStatusLookup xmlns="49c1fb53-399a-4d91-bfc2-0a118990ebe4" xsi:nil="true"/>
    <NumericId xmlns="49c1fb53-399a-4d91-bfc2-0a118990ebe4" xsi:nil="true"/>
    <APEditor xmlns="49c1fb53-399a-4d91-bfc2-0a118990ebe4">
      <UserInfo>
        <DisplayName/>
        <AccountId xsi:nil="true"/>
        <AccountType/>
      </UserInfo>
    </APEditor>
    <SourceTitle xmlns="49c1fb53-399a-4d91-bfc2-0a118990ebe4" xsi:nil="true"/>
    <OpenTemplate xmlns="49c1fb53-399a-4d91-bfc2-0a118990ebe4">true</OpenTemplate>
    <LocOverallLocStatusLookup xmlns="49c1fb53-399a-4d91-bfc2-0a118990ebe4" xsi:nil="true"/>
    <UALocComments xmlns="49c1fb53-399a-4d91-bfc2-0a118990ebe4" xsi:nil="true"/>
    <ParentAssetId xmlns="49c1fb53-399a-4d91-bfc2-0a118990ebe4" xsi:nil="true"/>
    <IntlLangReviewDate xmlns="49c1fb53-399a-4d91-bfc2-0a118990ebe4" xsi:nil="true"/>
    <FeatureTagsTaxHTField0 xmlns="49c1fb53-399a-4d91-bfc2-0a118990ebe4">
      <Terms xmlns="http://schemas.microsoft.com/office/infopath/2007/PartnerControls"/>
    </FeatureTagsTaxHTField0>
    <PublishStatusLookup xmlns="49c1fb53-399a-4d91-bfc2-0a118990ebe4">
      <Value>441159</Value>
    </PublishStatusLookup>
    <Providers xmlns="49c1fb53-399a-4d91-bfc2-0a118990ebe4" xsi:nil="true"/>
    <MachineTranslated xmlns="49c1fb53-399a-4d91-bfc2-0a118990ebe4">false</MachineTranslated>
    <OriginalSourceMarket xmlns="49c1fb53-399a-4d91-bfc2-0a118990ebe4">english</OriginalSourceMarket>
    <APDescription xmlns="49c1fb53-399a-4d91-bfc2-0a118990ebe4">이 10.16 cm x 15.24 cm 크기의 청첩장은 개인 취향에 맞게 수정할 수 있으며 Avery 카드 용지 5889 또는 8386에 인쇄하면 적합합니다.</APDescription>
    <ClipArtFilename xmlns="49c1fb53-399a-4d91-bfc2-0a118990ebe4" xsi:nil="true"/>
    <ContentItem xmlns="49c1fb53-399a-4d91-bfc2-0a118990ebe4" xsi:nil="true"/>
    <TPInstallLocation xmlns="49c1fb53-399a-4d91-bfc2-0a118990ebe4" xsi:nil="true"/>
    <PublishTargets xmlns="49c1fb53-399a-4d91-bfc2-0a118990ebe4">OfficeOnlineVNext</PublishTargets>
    <TimesCloned xmlns="49c1fb53-399a-4d91-bfc2-0a118990ebe4" xsi:nil="true"/>
    <AssetStart xmlns="49c1fb53-399a-4d91-bfc2-0a118990ebe4">2011-12-02T20:42:00+00:00</AssetStart>
    <Provider xmlns="49c1fb53-399a-4d91-bfc2-0a118990ebe4" xsi:nil="true"/>
    <AcquiredFrom xmlns="49c1fb53-399a-4d91-bfc2-0a118990ebe4">Internal MS</AcquiredFrom>
    <FriendlyTitle xmlns="49c1fb53-399a-4d91-bfc2-0a118990ebe4" xsi:nil="true"/>
    <LastHandOff xmlns="49c1fb53-399a-4d91-bfc2-0a118990ebe4" xsi:nil="true"/>
    <TPClientViewer xmlns="49c1fb53-399a-4d91-bfc2-0a118990ebe4" xsi:nil="true"/>
    <ShowIn xmlns="49c1fb53-399a-4d91-bfc2-0a118990ebe4">Show everywhere</ShowIn>
    <UANotes xmlns="49c1fb53-399a-4d91-bfc2-0a118990ebe4" xsi:nil="true"/>
    <TemplateStatus xmlns="49c1fb53-399a-4d91-bfc2-0a118990ebe4">Complete</TemplateStatus>
    <InternalTagsTaxHTField0 xmlns="49c1fb53-399a-4d91-bfc2-0a118990ebe4">
      <Terms xmlns="http://schemas.microsoft.com/office/infopath/2007/PartnerControls"/>
    </InternalTagsTaxHTField0>
    <CSXHash xmlns="49c1fb53-399a-4d91-bfc2-0a118990ebe4" xsi:nil="true"/>
    <Downloads xmlns="49c1fb53-399a-4d91-bfc2-0a118990ebe4">0</Downloads>
    <VoteCount xmlns="49c1fb53-399a-4d91-bfc2-0a118990ebe4" xsi:nil="true"/>
    <OOCacheId xmlns="49c1fb53-399a-4d91-bfc2-0a118990ebe4" xsi:nil="true"/>
    <IsDeleted xmlns="49c1fb53-399a-4d91-bfc2-0a118990ebe4">false</IsDeleted>
    <AssetExpire xmlns="49c1fb53-399a-4d91-bfc2-0a118990ebe4">2029-05-12T07:00:00+00:00</AssetExpire>
    <DSATActionTaken xmlns="49c1fb53-399a-4d91-bfc2-0a118990ebe4" xsi:nil="true"/>
    <LocPublishedDependentAssetsLookup xmlns="49c1fb53-399a-4d91-bfc2-0a118990ebe4" xsi:nil="true"/>
    <CSXSubmissionMarket xmlns="49c1fb53-399a-4d91-bfc2-0a118990ebe4" xsi:nil="true"/>
    <TPExecutable xmlns="49c1fb53-399a-4d91-bfc2-0a118990ebe4" xsi:nil="true"/>
    <EditorialTags xmlns="49c1fb53-399a-4d91-bfc2-0a118990ebe4" xsi:nil="true"/>
    <SubmitterId xmlns="49c1fb53-399a-4d91-bfc2-0a118990ebe4" xsi:nil="true"/>
    <ApprovalLog xmlns="49c1fb53-399a-4d91-bfc2-0a118990ebe4" xsi:nil="true"/>
    <AssetType xmlns="49c1fb53-399a-4d91-bfc2-0a118990ebe4">TP</AssetType>
    <BugNumber xmlns="49c1fb53-399a-4d91-bfc2-0a118990ebe4" xsi:nil="true"/>
    <CSXSubmissionDate xmlns="49c1fb53-399a-4d91-bfc2-0a118990ebe4" xsi:nil="true"/>
    <CSXUpdate xmlns="49c1fb53-399a-4d91-bfc2-0a118990ebe4">false</CSXUpdate>
    <Milestone xmlns="49c1fb53-399a-4d91-bfc2-0a118990ebe4" xsi:nil="true"/>
    <RecommendationsModifier xmlns="49c1fb53-399a-4d91-bfc2-0a118990ebe4" xsi:nil="true"/>
    <OriginAsset xmlns="49c1fb53-399a-4d91-bfc2-0a118990ebe4" xsi:nil="true"/>
    <TPComponent xmlns="49c1fb53-399a-4d91-bfc2-0a118990ebe4" xsi:nil="true"/>
    <AssetId xmlns="49c1fb53-399a-4d91-bfc2-0a118990ebe4">TP102790977</AssetId>
    <IntlLocPriority xmlns="49c1fb53-399a-4d91-bfc2-0a118990ebe4" xsi:nil="true"/>
    <PolicheckWords xmlns="49c1fb53-399a-4d91-bfc2-0a118990ebe4" xsi:nil="true"/>
    <TPLaunchHelpLink xmlns="49c1fb53-399a-4d91-bfc2-0a118990ebe4" xsi:nil="true"/>
    <TPApplication xmlns="49c1fb53-399a-4d91-bfc2-0a118990ebe4" xsi:nil="true"/>
    <CrawlForDependencies xmlns="49c1fb53-399a-4d91-bfc2-0a118990ebe4">false</CrawlForDependencies>
    <HandoffToMSDN xmlns="49c1fb53-399a-4d91-bfc2-0a118990ebe4" xsi:nil="true"/>
    <PlannedPubDate xmlns="49c1fb53-399a-4d91-bfc2-0a118990ebe4" xsi:nil="true"/>
    <IntlLangReviewer xmlns="49c1fb53-399a-4d91-bfc2-0a118990ebe4" xsi:nil="true"/>
    <TrustLevel xmlns="49c1fb53-399a-4d91-bfc2-0a118990ebe4">1 Microsoft Managed Content</TrustLevel>
    <LocLastLocAttemptVersionLookup xmlns="49c1fb53-399a-4d91-bfc2-0a118990ebe4">694836</LocLastLocAttemptVersionLookup>
    <LocProcessedForHandoffsLookup xmlns="49c1fb53-399a-4d91-bfc2-0a118990ebe4" xsi:nil="true"/>
    <IsSearchable xmlns="49c1fb53-399a-4d91-bfc2-0a118990ebe4">true</IsSearchable>
    <TemplateTemplateType xmlns="49c1fb53-399a-4d91-bfc2-0a118990ebe4">Word Document Template</TemplateTemplateType>
    <CampaignTagsTaxHTField0 xmlns="49c1fb53-399a-4d91-bfc2-0a118990ebe4">
      <Terms xmlns="http://schemas.microsoft.com/office/infopath/2007/PartnerControls"/>
    </CampaignTagsTaxHTField0>
    <TPNamespace xmlns="49c1fb53-399a-4d91-bfc2-0a118990ebe4" xsi:nil="true"/>
    <LocOverallPreviewStatusLookup xmlns="49c1fb53-399a-4d91-bfc2-0a118990ebe4" xsi:nil="true"/>
    <TaxCatchAll xmlns="49c1fb53-399a-4d91-bfc2-0a118990ebe4"/>
    <Markets xmlns="49c1fb53-399a-4d91-bfc2-0a118990ebe4"/>
    <UAProjectedTotalWords xmlns="49c1fb53-399a-4d91-bfc2-0a118990ebe4" xsi:nil="true"/>
    <IntlLangReview xmlns="49c1fb53-399a-4d91-bfc2-0a118990ebe4" xsi:nil="true"/>
    <OutputCachingOn xmlns="49c1fb53-399a-4d91-bfc2-0a118990ebe4">false</OutputCachingOn>
    <AverageRating xmlns="49c1fb53-399a-4d91-bfc2-0a118990ebe4" xsi:nil="true"/>
    <APAuthor xmlns="49c1fb53-399a-4d91-bfc2-0a118990ebe4">
      <UserInfo>
        <DisplayName>REDMOND\ncrowell</DisplayName>
        <AccountId>81</AccountId>
        <AccountType/>
      </UserInfo>
    </APAuthor>
    <LocManualTestRequired xmlns="49c1fb53-399a-4d91-bfc2-0a118990ebe4">false</LocManualTestRequired>
    <TPCommandLine xmlns="49c1fb53-399a-4d91-bfc2-0a118990ebe4" xsi:nil="true"/>
    <TPAppVersion xmlns="49c1fb53-399a-4d91-bfc2-0a118990ebe4" xsi:nil="true"/>
    <EditorialStatus xmlns="49c1fb53-399a-4d91-bfc2-0a118990ebe4">Complete</EditorialStatus>
    <LastModifiedDateTime xmlns="49c1fb53-399a-4d91-bfc2-0a118990ebe4" xsi:nil="true"/>
    <ScenarioTagsTaxHTField0 xmlns="49c1fb53-399a-4d91-bfc2-0a118990ebe4">
      <Terms xmlns="http://schemas.microsoft.com/office/infopath/2007/PartnerControls"/>
    </ScenarioTagsTaxHTField0>
    <LocProcessedForMarketsLookup xmlns="49c1fb53-399a-4d91-bfc2-0a118990ebe4" xsi:nil="true"/>
    <TPLaunchHelpLinkType xmlns="49c1fb53-399a-4d91-bfc2-0a118990ebe4">Template</TPLaunchHelpLinkType>
    <LocalizationTagsTaxHTField0 xmlns="49c1fb53-399a-4d91-bfc2-0a118990ebe4">
      <Terms xmlns="http://schemas.microsoft.com/office/infopath/2007/PartnerControls"/>
    </LocalizationTagsTaxHTField0>
    <UACurrentWords xmlns="49c1fb53-399a-4d91-bfc2-0a118990ebe4" xsi:nil="true"/>
    <ArtSampleDocs xmlns="49c1fb53-399a-4d91-bfc2-0a118990ebe4" xsi:nil="true"/>
    <UALocRecommendation xmlns="49c1fb53-399a-4d91-bfc2-0a118990ebe4">Localize</UALocRecommendation>
    <Manager xmlns="49c1fb53-399a-4d91-bfc2-0a118990ebe4" xsi:nil="true"/>
    <LocOverallHandbackStatusLookup xmlns="49c1fb53-399a-4d91-bfc2-0a118990ebe4" xsi:nil="true"/>
    <OriginalRelease xmlns="49c1fb53-399a-4d91-bfc2-0a118990ebe4">15</OriginalRelease>
    <LocMarketGroupTiers2 xmlns="49c1fb53-399a-4d91-bfc2-0a118990ebe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70926BE6910EE541A5C8A9203B4061CC0400C52140320FE295488DD4381964E77F84" ma:contentTypeVersion="57" ma:contentTypeDescription="Create a new document." ma:contentTypeScope="" ma:versionID="fb68b574494ff423512a6d157fda585d">
  <xsd:schema xmlns:xsd="http://www.w3.org/2001/XMLSchema" xmlns:xs="http://www.w3.org/2001/XMLSchema" xmlns:p="http://schemas.microsoft.com/office/2006/metadata/properties" xmlns:ns2="49c1fb53-399a-4d91-bfc2-0a118990ebe4" targetNamespace="http://schemas.microsoft.com/office/2006/metadata/properties" ma:root="true" ma:fieldsID="0c909fc9147f5cd72e5e5bce45a50b95" ns2:_="">
    <xsd:import namespace="49c1fb53-399a-4d91-bfc2-0a118990ebe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c1fb53-399a-4d91-bfc2-0a118990ebe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46eace49-6800-49f1-a64f-ebba43398223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998FE1E4-65AF-4644-A335-DDF948C303E5}" ma:internalName="CSXSubmissionMarket" ma:readOnly="false" ma:showField="MarketName" ma:web="49c1fb53-399a-4d91-bfc2-0a118990ebe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f9e05721-622c-44cb-9266-41f3c0e6162c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9DE6945-A8C8-4B02-AD64-E66D49B13DD1}" ma:internalName="InProjectListLookup" ma:readOnly="true" ma:showField="InProjectList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085c3879-e14f-4ad1-98de-c23ee0a51699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9DE6945-A8C8-4B02-AD64-E66D49B13DD1}" ma:internalName="LastCompleteVersionLookup" ma:readOnly="true" ma:showField="LastCompleteVersion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9DE6945-A8C8-4B02-AD64-E66D49B13DD1}" ma:internalName="LastPreviewErrorLookup" ma:readOnly="true" ma:showField="LastPreviewError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9DE6945-A8C8-4B02-AD64-E66D49B13DD1}" ma:internalName="LastPreviewResultLookup" ma:readOnly="true" ma:showField="LastPreviewResult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9DE6945-A8C8-4B02-AD64-E66D49B13DD1}" ma:internalName="LastPreviewAttemptDateLookup" ma:readOnly="true" ma:showField="LastPreviewAttemptDat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9DE6945-A8C8-4B02-AD64-E66D49B13DD1}" ma:internalName="LastPreviewedByLookup" ma:readOnly="true" ma:showField="LastPreviewedBy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9DE6945-A8C8-4B02-AD64-E66D49B13DD1}" ma:internalName="LastPreviewTimeLookup" ma:readOnly="true" ma:showField="LastPreviewTim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9DE6945-A8C8-4B02-AD64-E66D49B13DD1}" ma:internalName="LastPreviewVersionLookup" ma:readOnly="true" ma:showField="LastPreviewVersion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9DE6945-A8C8-4B02-AD64-E66D49B13DD1}" ma:internalName="LastPublishErrorLookup" ma:readOnly="true" ma:showField="LastPublishError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9DE6945-A8C8-4B02-AD64-E66D49B13DD1}" ma:internalName="LastPublishResultLookup" ma:readOnly="true" ma:showField="LastPublishResult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9DE6945-A8C8-4B02-AD64-E66D49B13DD1}" ma:internalName="LastPublishAttemptDateLookup" ma:readOnly="true" ma:showField="LastPublishAttemptDat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9DE6945-A8C8-4B02-AD64-E66D49B13DD1}" ma:internalName="LastPublishedByLookup" ma:readOnly="true" ma:showField="LastPublishedBy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9DE6945-A8C8-4B02-AD64-E66D49B13DD1}" ma:internalName="LastPublishTimeLookup" ma:readOnly="true" ma:showField="LastPublishTim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9DE6945-A8C8-4B02-AD64-E66D49B13DD1}" ma:internalName="LastPublishVersionLookup" ma:readOnly="true" ma:showField="LastPublishVersion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0F6EFE92-EA97-47A1-8B41-AB7AAC6F2484}" ma:internalName="LocLastLocAttemptVersionLookup" ma:readOnly="false" ma:showField="LastLocAttemptVersion" ma:web="49c1fb53-399a-4d91-bfc2-0a118990ebe4">
      <xsd:simpleType>
        <xsd:restriction base="dms:Lookup"/>
      </xsd:simpleType>
    </xsd:element>
    <xsd:element name="LocLastLocAttemptVersionTypeLookup" ma:index="72" nillable="true" ma:displayName="Loc Last Loc Attempt Version Type" ma:default="" ma:list="{0F6EFE92-EA97-47A1-8B41-AB7AAC6F2484}" ma:internalName="LocLastLocAttemptVersionTypeLookup" ma:readOnly="true" ma:showField="LastLocAttemptVersionType" ma:web="49c1fb53-399a-4d91-bfc2-0a118990ebe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0F6EFE92-EA97-47A1-8B41-AB7AAC6F2484}" ma:internalName="LocNewPublishedVersionLookup" ma:readOnly="true" ma:showField="NewPublishedVersion" ma:web="49c1fb53-399a-4d91-bfc2-0a118990ebe4">
      <xsd:simpleType>
        <xsd:restriction base="dms:Lookup"/>
      </xsd:simpleType>
    </xsd:element>
    <xsd:element name="LocOverallHandbackStatusLookup" ma:index="76" nillable="true" ma:displayName="Loc Overall Handback Status" ma:default="" ma:list="{0F6EFE92-EA97-47A1-8B41-AB7AAC6F2484}" ma:internalName="LocOverallHandbackStatusLookup" ma:readOnly="true" ma:showField="OverallHandbackStatus" ma:web="49c1fb53-399a-4d91-bfc2-0a118990ebe4">
      <xsd:simpleType>
        <xsd:restriction base="dms:Lookup"/>
      </xsd:simpleType>
    </xsd:element>
    <xsd:element name="LocOverallLocStatusLookup" ma:index="77" nillable="true" ma:displayName="Loc Overall Localize Status" ma:default="" ma:list="{0F6EFE92-EA97-47A1-8B41-AB7AAC6F2484}" ma:internalName="LocOverallLocStatusLookup" ma:readOnly="true" ma:showField="OverallLocStatus" ma:web="49c1fb53-399a-4d91-bfc2-0a118990ebe4">
      <xsd:simpleType>
        <xsd:restriction base="dms:Lookup"/>
      </xsd:simpleType>
    </xsd:element>
    <xsd:element name="LocOverallPreviewStatusLookup" ma:index="78" nillable="true" ma:displayName="Loc Overall Preview Status" ma:default="" ma:list="{0F6EFE92-EA97-47A1-8B41-AB7AAC6F2484}" ma:internalName="LocOverallPreviewStatusLookup" ma:readOnly="true" ma:showField="OverallPreviewStatus" ma:web="49c1fb53-399a-4d91-bfc2-0a118990ebe4">
      <xsd:simpleType>
        <xsd:restriction base="dms:Lookup"/>
      </xsd:simpleType>
    </xsd:element>
    <xsd:element name="LocOverallPublishStatusLookup" ma:index="79" nillable="true" ma:displayName="Loc Overall Publish Status" ma:default="" ma:list="{0F6EFE92-EA97-47A1-8B41-AB7AAC6F2484}" ma:internalName="LocOverallPublishStatusLookup" ma:readOnly="true" ma:showField="OverallPublishStatus" ma:web="49c1fb53-399a-4d91-bfc2-0a118990ebe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0F6EFE92-EA97-47A1-8B41-AB7AAC6F2484}" ma:internalName="LocProcessedForHandoffsLookup" ma:readOnly="true" ma:showField="ProcessedForHandoffs" ma:web="49c1fb53-399a-4d91-bfc2-0a118990ebe4">
      <xsd:simpleType>
        <xsd:restriction base="dms:Lookup"/>
      </xsd:simpleType>
    </xsd:element>
    <xsd:element name="LocProcessedForMarketsLookup" ma:index="82" nillable="true" ma:displayName="Loc Processed For Markets" ma:default="" ma:list="{0F6EFE92-EA97-47A1-8B41-AB7AAC6F2484}" ma:internalName="LocProcessedForMarketsLookup" ma:readOnly="true" ma:showField="ProcessedForMarkets" ma:web="49c1fb53-399a-4d91-bfc2-0a118990ebe4">
      <xsd:simpleType>
        <xsd:restriction base="dms:Lookup"/>
      </xsd:simpleType>
    </xsd:element>
    <xsd:element name="LocPublishedDependentAssetsLookup" ma:index="83" nillable="true" ma:displayName="Loc Published Dependent Assets" ma:default="" ma:list="{0F6EFE92-EA97-47A1-8B41-AB7AAC6F2484}" ma:internalName="LocPublishedDependentAssetsLookup" ma:readOnly="true" ma:showField="PublishedDependentAssets" ma:web="49c1fb53-399a-4d91-bfc2-0a118990ebe4">
      <xsd:simpleType>
        <xsd:restriction base="dms:Lookup"/>
      </xsd:simpleType>
    </xsd:element>
    <xsd:element name="LocPublishedLinkedAssetsLookup" ma:index="84" nillable="true" ma:displayName="Loc Published Linked Assets" ma:default="" ma:list="{0F6EFE92-EA97-47A1-8B41-AB7AAC6F2484}" ma:internalName="LocPublishedLinkedAssetsLookup" ma:readOnly="true" ma:showField="PublishedLinkedAssets" ma:web="49c1fb53-399a-4d91-bfc2-0a118990ebe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6e2371ae-b2bd-4992-837f-63963325355f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998FE1E4-65AF-4644-A335-DDF948C303E5}" ma:internalName="Markets" ma:readOnly="false" ma:showField="MarketNam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9DE6945-A8C8-4B02-AD64-E66D49B13DD1}" ma:internalName="NumOfRatingsLookup" ma:readOnly="true" ma:showField="NumOfRatings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9DE6945-A8C8-4B02-AD64-E66D49B13DD1}" ma:internalName="PublishStatusLookup" ma:readOnly="false" ma:showField="PublishStatus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502d106f-1a72-436f-9056-09977804f36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eaa5a869-0ce9-45b3-aa27-3f613c45af54}" ma:internalName="TaxCatchAll" ma:showField="CatchAllData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eaa5a869-0ce9-45b3-aa27-3f613c45af54}" ma:internalName="TaxCatchAllLabel" ma:readOnly="true" ma:showField="CatchAllDataLabel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87A778-34BD-43A9-8BDF-93EEEA29A30B}"/>
</file>

<file path=customXml/itemProps2.xml><?xml version="1.0" encoding="utf-8"?>
<ds:datastoreItem xmlns:ds="http://schemas.openxmlformats.org/officeDocument/2006/customXml" ds:itemID="{BCF78409-BDC4-4486-AAE7-10AD474ED0FF}"/>
</file>

<file path=customXml/itemProps3.xml><?xml version="1.0" encoding="utf-8"?>
<ds:datastoreItem xmlns:ds="http://schemas.openxmlformats.org/officeDocument/2006/customXml" ds:itemID="{0685FB1D-7F5C-4B36-A33E-357920F89C1A}"/>
</file>

<file path=customXml/itemProps4.xml><?xml version="1.0" encoding="utf-8"?>
<ds:datastoreItem xmlns:ds="http://schemas.openxmlformats.org/officeDocument/2006/customXml" ds:itemID="{9EDA4BC9-44F8-4872-81FC-DC3FB5B98F3E}"/>
</file>

<file path=docProps/app.xml><?xml version="1.0" encoding="utf-8"?>
<Properties xmlns="http://schemas.openxmlformats.org/officeDocument/2006/extended-properties" xmlns:vt="http://schemas.openxmlformats.org/officeDocument/2006/docPropsVTypes">
  <Template>Wedding Invitation_15_TP102790977</Template>
  <TotalTime>18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Chaiyot Pongtrongjit</cp:lastModifiedBy>
  <cp:revision>12</cp:revision>
  <dcterms:created xsi:type="dcterms:W3CDTF">2011-11-16T20:50:00Z</dcterms:created>
  <dcterms:modified xsi:type="dcterms:W3CDTF">2012-07-10T08:42:00Z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0x01010070926BE6910EE541A5C8A9203B4061CC0400C52140320FE295488DD4381964E77F84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