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5EF" w:rsidRPr="00170EA0" w:rsidRDefault="00776961" w:rsidP="00232EDD">
      <w:r>
        <w:rPr>
          <w:noProof/>
        </w:rPr>
        <w:pict>
          <v:group id="_x0000_s1206" style="position:absolute;margin-left:358.15pt;margin-top:467.3pt;width:96.75pt;height:71.35pt;z-index:251692032;mso-position-horizontal-relative:page;mso-position-vertical-relative:page" coordorigin="3962,2798" coordsize="1935,1309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left:4037;top:3254;width:1860;height:853;mso-position-horizontal-relative:page;mso-position-vertical-relative:page" o:allowincell="f" filled="f" stroked="f">
              <v:textbox style="mso-next-textbox:#_x0000_s1207">
                <w:txbxContent>
                  <w:p w:rsidR="00D366D2" w:rsidRPr="002476B8" w:rsidRDefault="00D366D2" w:rsidP="00CF628D">
                    <w:pPr>
                      <w:pStyle w:val="Year"/>
                    </w:pPr>
                    <w:r w:rsidRPr="002476B8">
                      <w:t>2008</w:t>
                    </w:r>
                  </w:p>
                </w:txbxContent>
              </v:textbox>
            </v:shape>
            <v:shape id="_x0000_s1208" type="#_x0000_t202" style="position:absolute;left:4270;top:3116;width:1547;height:458;mso-position-horizontal-relative:page;mso-position-vertical-relative:page" o:allowincell="f" filled="f" stroked="f">
              <v:textbox style="mso-next-textbox:#_x0000_s1208">
                <w:txbxContent>
                  <w:p w:rsidR="006438C3" w:rsidRPr="006438C3" w:rsidRDefault="006438C3" w:rsidP="006438C3">
                    <w:pPr>
                      <w:pStyle w:val="CLASSOF"/>
                      <w:rPr>
                        <w:rFonts w:ascii="微軟正黑體" w:eastAsia="微軟正黑體" w:hAnsi="微軟正黑體"/>
                        <w:lang w:eastAsia="zh-TW"/>
                      </w:rPr>
                    </w:pPr>
                    <w:r w:rsidRPr="006438C3">
                      <w:rPr>
                        <w:rFonts w:ascii="微軟正黑體" w:eastAsia="微軟正黑體" w:hAnsi="微軟正黑體" w:hint="eastAsia"/>
                        <w:lang w:eastAsia="zh-TW"/>
                      </w:rPr>
                      <w:t>畢業</w:t>
                    </w:r>
                    <w:r w:rsidR="00881AE6">
                      <w:rPr>
                        <w:rFonts w:ascii="微軟正黑體" w:eastAsia="微軟正黑體" w:hAnsi="微軟正黑體" w:hint="eastAsia"/>
                        <w:lang w:eastAsia="zh-TW"/>
                      </w:rPr>
                      <w:t>生</w:t>
                    </w:r>
                  </w:p>
                  <w:p w:rsidR="00D366D2" w:rsidRPr="002476B8" w:rsidRDefault="00D366D2" w:rsidP="00CF628D">
                    <w:pPr>
                      <w:pStyle w:val="CLASSOF"/>
                    </w:pPr>
                  </w:p>
                </w:txbxContent>
              </v:textbox>
            </v:shape>
            <v:shape id="_x0000_s1209" type="#_x0000_t202" style="position:absolute;left:3962;top:2798;width:1180;height:728;mso-position-horizontal-relative:page;mso-position-vertical-relative:page" o:allowincell="f" filled="f" stroked="f">
              <v:textbox style="mso-next-textbox:#_x0000_s1209">
                <w:txbxContent>
                  <w:p w:rsidR="00D366D2" w:rsidRDefault="00D366D2" w:rsidP="002476B8">
                    <w:r w:rsidRPr="00C55878">
                      <w:rPr>
                        <w:noProof/>
                        <w:lang w:eastAsia="zh-TW"/>
                      </w:rPr>
                      <w:drawing>
                        <wp:inline distT="0" distB="0" distL="0" distR="0">
                          <wp:extent cx="610641" cy="332998"/>
                          <wp:effectExtent l="0" t="19050" r="0" b="0"/>
                          <wp:docPr id="228" name="Picture 0" descr="hat_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at_2.pn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298775">
                                    <a:off x="0" y="0"/>
                                    <a:ext cx="613521" cy="3345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group id="_x0000_s1199" style="position:absolute;margin-left:358.15pt;margin-top:74.1pt;width:96.75pt;height:74.75pt;z-index:251687936;mso-position-horizontal-relative:page;mso-position-vertical-relative:page" coordorigin="3962,2798" coordsize="1935,1309" o:allowincell="f">
            <v:shape id="_x0000_s1200" type="#_x0000_t202" style="position:absolute;left:4037;top:3254;width:1860;height:853;mso-position-horizontal-relative:page;mso-position-vertical-relative:page" o:allowincell="f" filled="f" stroked="f">
              <v:textbox style="mso-next-textbox:#_x0000_s1200">
                <w:txbxContent>
                  <w:p w:rsidR="000A38E3" w:rsidRPr="00CF628D" w:rsidRDefault="000A38E3" w:rsidP="00CF628D">
                    <w:pPr>
                      <w:pStyle w:val="Year"/>
                    </w:pPr>
                    <w:r w:rsidRPr="00CF628D">
                      <w:t>2008</w:t>
                    </w:r>
                  </w:p>
                </w:txbxContent>
              </v:textbox>
            </v:shape>
            <v:shape id="_x0000_s1201" type="#_x0000_t202" style="position:absolute;left:4270;top:3116;width:1547;height:458;mso-position-horizontal-relative:page;mso-position-vertical-relative:page" o:allowincell="f" filled="f" stroked="f">
              <v:textbox style="mso-next-textbox:#_x0000_s1201">
                <w:txbxContent>
                  <w:p w:rsidR="000A38E3" w:rsidRPr="006438C3" w:rsidRDefault="006438C3" w:rsidP="00CF628D">
                    <w:pPr>
                      <w:pStyle w:val="CLASSOF"/>
                      <w:rPr>
                        <w:rFonts w:ascii="微軟正黑體" w:eastAsia="微軟正黑體" w:hAnsi="微軟正黑體"/>
                        <w:lang w:eastAsia="zh-TW"/>
                      </w:rPr>
                    </w:pPr>
                    <w:r w:rsidRPr="006438C3">
                      <w:rPr>
                        <w:rFonts w:ascii="微軟正黑體" w:eastAsia="微軟正黑體" w:hAnsi="微軟正黑體" w:hint="eastAsia"/>
                        <w:lang w:eastAsia="zh-TW"/>
                      </w:rPr>
                      <w:t>畢業</w:t>
                    </w:r>
                    <w:r w:rsidR="00881AE6">
                      <w:rPr>
                        <w:rFonts w:ascii="微軟正黑體" w:eastAsia="微軟正黑體" w:hAnsi="微軟正黑體" w:hint="eastAsia"/>
                        <w:lang w:eastAsia="zh-TW"/>
                      </w:rPr>
                      <w:t>生</w:t>
                    </w:r>
                  </w:p>
                </w:txbxContent>
              </v:textbox>
            </v:shape>
            <v:shape id="_x0000_s1202" type="#_x0000_t202" style="position:absolute;left:3962;top:2798;width:1180;height:728;mso-position-horizontal-relative:page;mso-position-vertical-relative:page" o:allowincell="f" filled="f" stroked="f">
              <v:textbox style="mso-next-textbox:#_x0000_s1202">
                <w:txbxContent>
                  <w:p w:rsidR="000A38E3" w:rsidRDefault="000A38E3" w:rsidP="002476B8">
                    <w:r w:rsidRPr="00C55878">
                      <w:rPr>
                        <w:noProof/>
                        <w:lang w:eastAsia="zh-TW"/>
                      </w:rPr>
                      <w:drawing>
                        <wp:inline distT="0" distB="0" distL="0" distR="0">
                          <wp:extent cx="610641" cy="332998"/>
                          <wp:effectExtent l="0" t="19050" r="0" b="0"/>
                          <wp:docPr id="24" name="Picture 0" descr="hat_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at_2.pn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298775">
                                    <a:off x="0" y="0"/>
                                    <a:ext cx="613521" cy="3345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shape id="_x0000_s1204" type="#_x0000_t202" style="position:absolute;margin-left:255.15pt;margin-top:554.7pt;width:315.05pt;height:141.65pt;z-index:251689984;mso-position-horizontal-relative:page;mso-position-vertical-relative:page;v-text-anchor:bottom" o:allowincell="f" filled="f" fillcolor="#5a5a5a [2109]" stroked="f">
            <v:textbox style="mso-next-textbox:#_x0000_s1204" inset="14.4pt,7.2pt,14.4pt,1.44pt">
              <w:txbxContent>
                <w:p w:rsidR="004B2116" w:rsidRPr="004B2116" w:rsidRDefault="0016575E" w:rsidP="00AF4C98">
                  <w:pPr>
                    <w:pStyle w:val="Introduction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我們很榮幸</w:t>
                  </w:r>
                  <w:r w:rsidR="004C7651"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與您分享小女</w:t>
                  </w:r>
                </w:p>
                <w:p w:rsidR="004B2116" w:rsidRPr="00AF4C98" w:rsidRDefault="004C7651" w:rsidP="00AF4C98">
                  <w:pPr>
                    <w:pStyle w:val="1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方安娜</w:t>
                  </w:r>
                </w:p>
                <w:p w:rsidR="008975CC" w:rsidRPr="004B2116" w:rsidRDefault="008975CC" w:rsidP="008975CC">
                  <w:pPr>
                    <w:pStyle w:val="EventDetail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自萬海高中畢業的喜悅</w:t>
                  </w:r>
                </w:p>
                <w:p w:rsidR="008975CC" w:rsidRPr="004B2116" w:rsidRDefault="008975CC" w:rsidP="008975CC">
                  <w:pPr>
                    <w:pStyle w:val="EventDetail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畢業典禮將於 2008年 5 月 23 日中午 12 時</w:t>
                  </w:r>
                </w:p>
                <w:p w:rsidR="00D366D2" w:rsidRPr="004B2116" w:rsidRDefault="008975CC" w:rsidP="008975CC">
                  <w:pPr>
                    <w:pStyle w:val="EventDetails"/>
                    <w:rPr>
                      <w:rFonts w:ascii="新細明體" w:eastAsia="新細明體" w:hAnsi="新細明體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於萬海高中體育館舉行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5" type="#_x0000_t202" style="position:absolute;margin-left:54.15pt;margin-top:461.5pt;width:192.4pt;height:262.2pt;z-index:251691008;mso-position-horizontal-relative:page;mso-position-vertical-relative:page" o:allowincell="f" filled="f" stroked="f">
            <v:textbox style="mso-next-textbox:#_x0000_s1205" inset="11.52pt,11.52pt,11.52pt,11.52pt">
              <w:txbxContent>
                <w:sdt>
                  <w:sdtPr>
                    <w:id w:val="23874353"/>
                    <w:picture/>
                  </w:sdtPr>
                  <w:sdtContent>
                    <w:p w:rsidR="00D366D2" w:rsidRDefault="00D366D2" w:rsidP="00232EDD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2116013" cy="3657600"/>
                            <wp:effectExtent l="19050" t="0" r="0" b="0"/>
                            <wp:docPr id="2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137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013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D366D2">
        <w:rPr>
          <w:noProof/>
          <w:lang w:eastAsia="zh-TW"/>
        </w:rPr>
        <w:drawing>
          <wp:anchor distT="0" distB="0" distL="114300" distR="114300" simplePos="0" relativeHeight="251635699" behindDoc="0" locked="0" layoutInCell="0" allowOverlap="1">
            <wp:simplePos x="0" y="0"/>
            <wp:positionH relativeFrom="page">
              <wp:posOffset>690245</wp:posOffset>
            </wp:positionH>
            <wp:positionV relativeFrom="page">
              <wp:posOffset>5864860</wp:posOffset>
            </wp:positionV>
            <wp:extent cx="2447290" cy="3334385"/>
            <wp:effectExtent l="133350" t="95250" r="105410" b="75565"/>
            <wp:wrapNone/>
            <wp:docPr id="232" name="Picture 223" descr="album_pg01_image04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white.jpg"/>
                    <pic:cNvPicPr preferRelativeResize="0"/>
                  </pic:nvPicPr>
                  <pic:blipFill>
                    <a:blip r:embed="rId8"/>
                    <a:srcRect t="682" r="63947" b="62599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33438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366D2">
        <w:rPr>
          <w:noProof/>
          <w:lang w:eastAsia="zh-TW"/>
        </w:rPr>
        <w:drawing>
          <wp:anchor distT="0" distB="0" distL="114300" distR="114300" simplePos="0" relativeHeight="251632626" behindDoc="0" locked="0" layoutInCell="0" allowOverlap="1">
            <wp:simplePos x="0" y="0"/>
            <wp:positionH relativeFrom="page">
              <wp:posOffset>470535</wp:posOffset>
            </wp:positionH>
            <wp:positionV relativeFrom="page">
              <wp:posOffset>5591175</wp:posOffset>
            </wp:positionV>
            <wp:extent cx="6844030" cy="3888740"/>
            <wp:effectExtent l="19050" t="0" r="0" b="0"/>
            <wp:wrapNone/>
            <wp:docPr id="231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38887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6D2">
        <w:rPr>
          <w:noProof/>
          <w:lang w:eastAsia="zh-TW"/>
        </w:rPr>
        <w:drawing>
          <wp:anchor distT="0" distB="0" distL="114300" distR="114300" simplePos="0" relativeHeight="25163365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5097780</wp:posOffset>
            </wp:positionV>
            <wp:extent cx="6851015" cy="3037840"/>
            <wp:effectExtent l="133350" t="95250" r="121285" b="67310"/>
            <wp:wrapNone/>
            <wp:docPr id="230" name="Picture 6" descr="album_pg01_image02_gri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2_grid02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66735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0378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366D2">
        <w:rPr>
          <w:noProof/>
          <w:lang w:eastAsia="zh-TW"/>
        </w:rPr>
        <w:drawing>
          <wp:anchor distT="0" distB="0" distL="114300" distR="114300" simplePos="0" relativeHeight="251634674" behindDoc="0" locked="0" layoutInCell="0" allowOverlap="1">
            <wp:simplePos x="0" y="0"/>
            <wp:positionH relativeFrom="page">
              <wp:posOffset>4536528</wp:posOffset>
            </wp:positionH>
            <wp:positionV relativeFrom="page">
              <wp:posOffset>5736677</wp:posOffset>
            </wp:positionV>
            <wp:extent cx="1381278" cy="1374162"/>
            <wp:effectExtent l="38100" t="19050" r="66522" b="35538"/>
            <wp:wrapNone/>
            <wp:docPr id="229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1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78" cy="1374162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88" type="#_x0000_t202" style="position:absolute;margin-left:54.15pt;margin-top:68.05pt;width:192.4pt;height:262.2pt;z-index:251678720;mso-position-horizontal-relative:page;mso-position-vertical-relative:page" o:allowincell="f" filled="f" stroked="f">
            <v:textbox style="mso-next-textbox:#_x0000_s1188" inset="11.52pt,11.52pt,11.52pt,11.52pt">
              <w:txbxContent>
                <w:sdt>
                  <w:sdtPr>
                    <w:id w:val="23874327"/>
                    <w:picture/>
                  </w:sdtPr>
                  <w:sdtContent>
                    <w:p w:rsidR="00FD549C" w:rsidRDefault="00FD549C" w:rsidP="00232EDD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2116013" cy="3657600"/>
                            <wp:effectExtent l="19050" t="0" r="0" b="0"/>
                            <wp:docPr id="25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137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013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9" type="#_x0000_t202" style="position:absolute;margin-left:255.15pt;margin-top:161.25pt;width:315.05pt;height:141.65pt;z-index:251672576;mso-position-horizontal-relative:page;mso-position-vertical-relative:page;v-text-anchor:bottom" o:allowincell="f" filled="f" fillcolor="#5a5a5a [2109]" stroked="f">
            <v:textbox style="mso-next-textbox:#_x0000_s1169" inset="14.4pt,7.2pt,14.4pt,1.44pt">
              <w:txbxContent>
                <w:p w:rsidR="004B2116" w:rsidRPr="004B2116" w:rsidRDefault="0016575E" w:rsidP="00AF4C98">
                  <w:pPr>
                    <w:pStyle w:val="Introduction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我們很榮幸</w:t>
                  </w:r>
                  <w:r w:rsidR="00E243DD"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與您分享</w:t>
                  </w:r>
                  <w:r w:rsidR="00DB7F9E"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小女</w:t>
                  </w:r>
                </w:p>
                <w:p w:rsidR="004B2116" w:rsidRPr="00AF4C98" w:rsidRDefault="00DB7F9E" w:rsidP="00AF4C98">
                  <w:pPr>
                    <w:pStyle w:val="1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方安娜</w:t>
                  </w:r>
                </w:p>
                <w:p w:rsidR="006E2BEB" w:rsidRPr="004B2116" w:rsidRDefault="00B00A09" w:rsidP="00CF628D">
                  <w:pPr>
                    <w:pStyle w:val="EventDetail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自</w:t>
                  </w:r>
                  <w:r w:rsidR="008975CC"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萬海</w:t>
                  </w:r>
                  <w:r w:rsidR="00DB7F9E"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高中畢業的喜悅</w:t>
                  </w:r>
                </w:p>
                <w:p w:rsidR="006E2BEB" w:rsidRPr="004B2116" w:rsidRDefault="008975CC" w:rsidP="00CF628D">
                  <w:pPr>
                    <w:pStyle w:val="EventDetail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畢業典禮</w:t>
                  </w:r>
                  <w:r w:rsidR="00B00A09"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將於 2008年 5 月 23 日中午 12 時</w:t>
                  </w:r>
                </w:p>
                <w:p w:rsidR="006E2BEB" w:rsidRPr="004B2116" w:rsidRDefault="00B00A09" w:rsidP="00CF628D">
                  <w:pPr>
                    <w:pStyle w:val="EventDetail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於</w:t>
                  </w:r>
                  <w:r w:rsidR="008975CC"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萬海</w:t>
                  </w:r>
                  <w:r w:rsidRPr="004B2116">
                    <w:rPr>
                      <w:rFonts w:ascii="新細明體" w:eastAsia="新細明體" w:hAnsi="新細明體" w:hint="eastAsia"/>
                      <w:lang w:eastAsia="zh-TW"/>
                    </w:rPr>
                    <w:t>高中體育館舉行</w:t>
                  </w:r>
                </w:p>
              </w:txbxContent>
            </v:textbox>
            <w10:wrap anchorx="page" anchory="page"/>
          </v:shape>
        </w:pict>
      </w:r>
      <w:r w:rsidR="000A38E3">
        <w:rPr>
          <w:noProof/>
          <w:lang w:eastAsia="zh-TW"/>
        </w:rPr>
        <w:drawing>
          <wp:anchor distT="0" distB="0" distL="114300" distR="114300" simplePos="0" relativeHeight="251686912" behindDoc="0" locked="0" layoutInCell="0" allowOverlap="1">
            <wp:simplePos x="0" y="0"/>
            <wp:positionH relativeFrom="page">
              <wp:posOffset>4536528</wp:posOffset>
            </wp:positionH>
            <wp:positionV relativeFrom="page">
              <wp:posOffset>723243</wp:posOffset>
            </wp:positionV>
            <wp:extent cx="1372079" cy="1371600"/>
            <wp:effectExtent l="38100" t="19050" r="56671" b="38100"/>
            <wp:wrapNone/>
            <wp:docPr id="18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2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79" cy="137160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0A38E3">
        <w:rPr>
          <w:noProof/>
          <w:lang w:eastAsia="zh-TW"/>
        </w:rPr>
        <w:drawing>
          <wp:anchor distT="0" distB="0" distL="114300" distR="114300" simplePos="0" relativeHeight="251637748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85725</wp:posOffset>
            </wp:positionV>
            <wp:extent cx="6856095" cy="3044190"/>
            <wp:effectExtent l="133350" t="95250" r="116205" b="80010"/>
            <wp:wrapNone/>
            <wp:docPr id="7" name="Picture 6" descr="album_pg01_image02_gri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2_grid02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66735"/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304419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A38E3">
        <w:rPr>
          <w:noProof/>
          <w:lang w:eastAsia="zh-TW"/>
        </w:rPr>
        <w:drawing>
          <wp:anchor distT="0" distB="0" distL="114300" distR="114300" simplePos="0" relativeHeight="251636724" behindDoc="0" locked="0" layoutInCell="0" allowOverlap="1">
            <wp:simplePos x="0" y="0"/>
            <wp:positionH relativeFrom="page">
              <wp:posOffset>471170</wp:posOffset>
            </wp:positionH>
            <wp:positionV relativeFrom="page">
              <wp:posOffset>577850</wp:posOffset>
            </wp:positionV>
            <wp:extent cx="6844030" cy="3888740"/>
            <wp:effectExtent l="19050" t="0" r="0" b="0"/>
            <wp:wrapNone/>
            <wp:docPr id="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38887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A38E3">
        <w:rPr>
          <w:noProof/>
          <w:lang w:eastAsia="zh-TW"/>
        </w:rPr>
        <w:drawing>
          <wp:anchor distT="0" distB="0" distL="114300" distR="114300" simplePos="0" relativeHeight="251645943" behindDoc="0" locked="0" layoutInCell="0" allowOverlap="1">
            <wp:simplePos x="0" y="0"/>
            <wp:positionH relativeFrom="page">
              <wp:posOffset>690245</wp:posOffset>
            </wp:positionH>
            <wp:positionV relativeFrom="page">
              <wp:posOffset>851535</wp:posOffset>
            </wp:positionV>
            <wp:extent cx="2446655" cy="3342005"/>
            <wp:effectExtent l="133350" t="95250" r="106045" b="67945"/>
            <wp:wrapNone/>
            <wp:docPr id="224" name="Picture 223" descr="album_pg01_image04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white.jpg"/>
                    <pic:cNvPicPr preferRelativeResize="0"/>
                  </pic:nvPicPr>
                  <pic:blipFill>
                    <a:blip r:embed="rId8"/>
                    <a:srcRect t="682" r="63947" b="62599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34200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A55EF" w:rsidRPr="00170EA0" w:rsidSect="00FA7FC8">
      <w:pgSz w:w="12240" w:h="15840"/>
      <w:pgMar w:top="1440" w:right="1440" w:bottom="1440" w:left="1440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116" w:rsidRDefault="004B2116" w:rsidP="004B2116">
      <w:r>
        <w:separator/>
      </w:r>
    </w:p>
  </w:endnote>
  <w:endnote w:type="continuationSeparator" w:id="1">
    <w:p w:rsidR="004B2116" w:rsidRDefault="004B2116" w:rsidP="004B2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116" w:rsidRDefault="004B2116" w:rsidP="004B2116">
      <w:r>
        <w:separator/>
      </w:r>
    </w:p>
  </w:footnote>
  <w:footnote w:type="continuationSeparator" w:id="1">
    <w:p w:rsidR="004B2116" w:rsidRDefault="004B2116" w:rsidP="004B21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embedSystemFonts/>
  <w:bordersDoNotSurroundHeader/>
  <w:bordersDoNotSurroundFooter/>
  <w:proofState w:spelling="clean" w:grammar="clean"/>
  <w:stylePaneFormatFilter w:val="3F01"/>
  <w:defaultTabStop w:val="720"/>
  <w:drawingGridHorizontalSpacing w:val="90"/>
  <w:displayHorizontalDrawingGridEvery w:val="0"/>
  <w:displayVerticalDrawingGridEvery w:val="0"/>
  <w:noPunctuationKerning/>
  <w:characterSpacingControl w:val="doNotCompress"/>
  <w:savePreviewPicture/>
  <w:hdrShapeDefaults>
    <o:shapedefaults v:ext="edit" spidmax="26625">
      <o:colormenu v:ext="edit" fillcolor="none" strokecolor="none [3213]"/>
    </o:shapedefaults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PrintPreview" w:val="1"/>
  </w:docVars>
  <w:rsids>
    <w:rsidRoot w:val="008975CC"/>
    <w:rsid w:val="00074131"/>
    <w:rsid w:val="00084FB0"/>
    <w:rsid w:val="000A38E3"/>
    <w:rsid w:val="000B64A1"/>
    <w:rsid w:val="001019D3"/>
    <w:rsid w:val="00105604"/>
    <w:rsid w:val="0016575E"/>
    <w:rsid w:val="00170EA0"/>
    <w:rsid w:val="001B2660"/>
    <w:rsid w:val="001C045F"/>
    <w:rsid w:val="001C3985"/>
    <w:rsid w:val="001F32AA"/>
    <w:rsid w:val="00227C17"/>
    <w:rsid w:val="00232EDD"/>
    <w:rsid w:val="002476B8"/>
    <w:rsid w:val="002723D3"/>
    <w:rsid w:val="00284373"/>
    <w:rsid w:val="002968B4"/>
    <w:rsid w:val="002B04D8"/>
    <w:rsid w:val="002B0730"/>
    <w:rsid w:val="002D481B"/>
    <w:rsid w:val="00316952"/>
    <w:rsid w:val="003736C3"/>
    <w:rsid w:val="00376A7C"/>
    <w:rsid w:val="00391F8E"/>
    <w:rsid w:val="003A55EF"/>
    <w:rsid w:val="003B7A92"/>
    <w:rsid w:val="003C1494"/>
    <w:rsid w:val="003D2AEB"/>
    <w:rsid w:val="004012E7"/>
    <w:rsid w:val="004102EB"/>
    <w:rsid w:val="004428E5"/>
    <w:rsid w:val="00473DF6"/>
    <w:rsid w:val="004B2116"/>
    <w:rsid w:val="004B5CB7"/>
    <w:rsid w:val="004B642F"/>
    <w:rsid w:val="004C7651"/>
    <w:rsid w:val="004F3F75"/>
    <w:rsid w:val="0050346E"/>
    <w:rsid w:val="00511BE6"/>
    <w:rsid w:val="00515569"/>
    <w:rsid w:val="005439A5"/>
    <w:rsid w:val="00575480"/>
    <w:rsid w:val="00595377"/>
    <w:rsid w:val="005B491A"/>
    <w:rsid w:val="005D3643"/>
    <w:rsid w:val="005F65DD"/>
    <w:rsid w:val="00605D73"/>
    <w:rsid w:val="006438C3"/>
    <w:rsid w:val="006512FB"/>
    <w:rsid w:val="00690178"/>
    <w:rsid w:val="006902BD"/>
    <w:rsid w:val="006C1619"/>
    <w:rsid w:val="006C1CFB"/>
    <w:rsid w:val="006C7DB7"/>
    <w:rsid w:val="006E2BEB"/>
    <w:rsid w:val="00704C66"/>
    <w:rsid w:val="00705F2A"/>
    <w:rsid w:val="00707987"/>
    <w:rsid w:val="00720E76"/>
    <w:rsid w:val="00746CB2"/>
    <w:rsid w:val="00776961"/>
    <w:rsid w:val="007843C9"/>
    <w:rsid w:val="00784AC0"/>
    <w:rsid w:val="007F7D5C"/>
    <w:rsid w:val="00874161"/>
    <w:rsid w:val="00880A51"/>
    <w:rsid w:val="00881AE6"/>
    <w:rsid w:val="008878FA"/>
    <w:rsid w:val="00891C11"/>
    <w:rsid w:val="008975CC"/>
    <w:rsid w:val="008A0FFC"/>
    <w:rsid w:val="008E7445"/>
    <w:rsid w:val="008F3866"/>
    <w:rsid w:val="009146DF"/>
    <w:rsid w:val="00915723"/>
    <w:rsid w:val="0092681C"/>
    <w:rsid w:val="00936FC5"/>
    <w:rsid w:val="00950525"/>
    <w:rsid w:val="0095138B"/>
    <w:rsid w:val="00955A04"/>
    <w:rsid w:val="009B579E"/>
    <w:rsid w:val="009E0D17"/>
    <w:rsid w:val="009E262D"/>
    <w:rsid w:val="009F61E2"/>
    <w:rsid w:val="00A00DA2"/>
    <w:rsid w:val="00A31945"/>
    <w:rsid w:val="00A6238E"/>
    <w:rsid w:val="00A679C6"/>
    <w:rsid w:val="00AE14D4"/>
    <w:rsid w:val="00AE7B9E"/>
    <w:rsid w:val="00AE7FDF"/>
    <w:rsid w:val="00AF4C98"/>
    <w:rsid w:val="00B00A09"/>
    <w:rsid w:val="00B54B88"/>
    <w:rsid w:val="00B93562"/>
    <w:rsid w:val="00BA2587"/>
    <w:rsid w:val="00BA5FB7"/>
    <w:rsid w:val="00C46D2D"/>
    <w:rsid w:val="00C50ECA"/>
    <w:rsid w:val="00C55878"/>
    <w:rsid w:val="00C57160"/>
    <w:rsid w:val="00C90166"/>
    <w:rsid w:val="00CF628D"/>
    <w:rsid w:val="00CF7178"/>
    <w:rsid w:val="00D32FFC"/>
    <w:rsid w:val="00D366D2"/>
    <w:rsid w:val="00D566DF"/>
    <w:rsid w:val="00D65C68"/>
    <w:rsid w:val="00D837F8"/>
    <w:rsid w:val="00DB7619"/>
    <w:rsid w:val="00DB7F9E"/>
    <w:rsid w:val="00DE50B3"/>
    <w:rsid w:val="00DF6D1C"/>
    <w:rsid w:val="00E16C63"/>
    <w:rsid w:val="00E243DD"/>
    <w:rsid w:val="00E24D6B"/>
    <w:rsid w:val="00E6517F"/>
    <w:rsid w:val="00E75DB3"/>
    <w:rsid w:val="00F253B3"/>
    <w:rsid w:val="00F3165F"/>
    <w:rsid w:val="00F55D1E"/>
    <w:rsid w:val="00FA7FC8"/>
    <w:rsid w:val="00FD549C"/>
    <w:rsid w:val="00FD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2AEB"/>
    <w:rPr>
      <w:rFonts w:asciiTheme="minorHAnsi" w:hAnsiTheme="minorHAnsi"/>
      <w:sz w:val="18"/>
      <w:szCs w:val="18"/>
    </w:rPr>
  </w:style>
  <w:style w:type="paragraph" w:styleId="1">
    <w:name w:val="heading 1"/>
    <w:basedOn w:val="a"/>
    <w:next w:val="a"/>
    <w:link w:val="10"/>
    <w:qFormat/>
    <w:rsid w:val="00CF628D"/>
    <w:pPr>
      <w:spacing w:before="120" w:after="80"/>
      <w:jc w:val="center"/>
      <w:outlineLvl w:val="0"/>
    </w:pPr>
    <w:rPr>
      <w:rFonts w:ascii="Footlight MT Light" w:hAnsi="Footlight MT Light"/>
      <w:color w:val="262626" w:themeColor="text1" w:themeTint="D9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90166"/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rsid w:val="00C90166"/>
    <w:rPr>
      <w:rFonts w:ascii="Tahoma" w:hAnsi="Tahoma" w:cs="Tahoma"/>
      <w:sz w:val="16"/>
      <w:szCs w:val="16"/>
    </w:rPr>
  </w:style>
  <w:style w:type="paragraph" w:customStyle="1" w:styleId="Year">
    <w:name w:val="Year"/>
    <w:qFormat/>
    <w:rsid w:val="00CF628D"/>
    <w:pPr>
      <w:jc w:val="right"/>
    </w:pPr>
    <w:rPr>
      <w:rFonts w:asciiTheme="majorHAnsi" w:hAnsiTheme="majorHAnsi"/>
      <w:color w:val="262626" w:themeColor="text1" w:themeTint="D9"/>
      <w:spacing w:val="-30"/>
      <w:sz w:val="68"/>
      <w:szCs w:val="68"/>
    </w:rPr>
  </w:style>
  <w:style w:type="paragraph" w:customStyle="1" w:styleId="CLASSOF">
    <w:name w:val="CLASS OF"/>
    <w:basedOn w:val="a"/>
    <w:qFormat/>
    <w:rsid w:val="00CF628D"/>
    <w:pPr>
      <w:jc w:val="right"/>
    </w:pPr>
    <w:rPr>
      <w:rFonts w:asciiTheme="majorHAnsi" w:hAnsiTheme="majorHAnsi"/>
      <w:color w:val="808080" w:themeColor="background1" w:themeShade="80"/>
      <w:sz w:val="24"/>
      <w:szCs w:val="24"/>
    </w:rPr>
  </w:style>
  <w:style w:type="paragraph" w:customStyle="1" w:styleId="EventDetails">
    <w:name w:val="Event Details"/>
    <w:basedOn w:val="a"/>
    <w:qFormat/>
    <w:rsid w:val="00CF628D"/>
    <w:pPr>
      <w:spacing w:line="288" w:lineRule="auto"/>
      <w:jc w:val="center"/>
      <w:outlineLvl w:val="0"/>
    </w:pPr>
    <w:rPr>
      <w:color w:val="595959" w:themeColor="text1" w:themeTint="A6"/>
    </w:rPr>
  </w:style>
  <w:style w:type="character" w:customStyle="1" w:styleId="10">
    <w:name w:val="標題 1 字元"/>
    <w:basedOn w:val="a0"/>
    <w:link w:val="1"/>
    <w:rsid w:val="00CF628D"/>
    <w:rPr>
      <w:rFonts w:ascii="Footlight MT Light" w:hAnsi="Footlight MT Light"/>
      <w:color w:val="262626" w:themeColor="text1" w:themeTint="D9"/>
      <w:sz w:val="56"/>
      <w:szCs w:val="56"/>
    </w:rPr>
  </w:style>
  <w:style w:type="paragraph" w:customStyle="1" w:styleId="Introduction">
    <w:name w:val="Introduction"/>
    <w:basedOn w:val="a"/>
    <w:qFormat/>
    <w:rsid w:val="00CF628D"/>
    <w:pPr>
      <w:jc w:val="center"/>
    </w:pPr>
    <w:rPr>
      <w:color w:val="595959" w:themeColor="text1" w:themeTint="A6"/>
    </w:rPr>
  </w:style>
  <w:style w:type="paragraph" w:styleId="a5">
    <w:name w:val="header"/>
    <w:basedOn w:val="a"/>
    <w:link w:val="a6"/>
    <w:rsid w:val="004B21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B2116"/>
    <w:rPr>
      <w:rFonts w:asciiTheme="minorHAnsi" w:hAnsiTheme="minorHAnsi"/>
    </w:rPr>
  </w:style>
  <w:style w:type="paragraph" w:styleId="a7">
    <w:name w:val="footer"/>
    <w:basedOn w:val="a"/>
    <w:link w:val="a8"/>
    <w:rsid w:val="004B21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B2116"/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 Progress</ApprovalStatus>
    <MarketSpecific xmlns="c66daf58-3c46-4c48-8560-c485e881f7f9" xsi:nil="true"/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附相片的畢業典禮通知 (材質圖案)</TPFriendlyName>
    <BusinessGroup xmlns="c66daf58-3c46-4c48-8560-c485e881f7f9" xsi:nil="true"/>
    <APEditor xmlns="c66daf58-3c46-4c48-8560-c485e881f7f9">
      <UserInfo>
        <DisplayName>REDMOND\v-luannv</DisplayName>
        <AccountId>234</AccountId>
        <AccountType/>
      </UserInfo>
    </APEditor>
    <SourceTitle xmlns="c66daf58-3c46-4c48-8560-c485e881f7f9">Graduation announcement with photo (Textures design)</SourceTitle>
    <OpenTemplate xmlns="c66daf58-3c46-4c48-8560-c485e881f7f9">true</OpenTemplate>
    <UALocComments xmlns="c66daf58-3c46-4c48-8560-c485e881f7f9" xsi:nil="true"/>
    <ParentAssetId xmlns="c66daf58-3c46-4c48-8560-c485e881f7f9" xsi:nil="true"/>
    <PublishStatusLookup xmlns="c66daf58-3c46-4c48-8560-c485e881f7f9">
      <Value>88877</Value>
      <Value>452990</Value>
    </PublishStatusLookup>
    <IntlLangReviewDate xmlns="c66daf58-3c46-4c48-8560-c485e881f7f9" xsi:nil="true"/>
    <LastPublishResultLookup xmlns="c66daf58-3c46-4c48-8560-c485e881f7f9" xsi:nil="true"/>
    <MachineTranslated xmlns="c66daf58-3c46-4c48-8560-c485e881f7f9" xsi:nil="true"/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lipArtFilename xmlns="c66daf58-3c46-4c48-8560-c485e881f7f9" xsi:nil="true"/>
    <ContentItem xmlns="c66daf58-3c46-4c48-8560-c485e881f7f9" xsi:nil="true"/>
    <EditorialStatus xmlns="c66daf58-3c46-4c48-8560-c485e881f7f9" xsi:nil="true"/>
    <PublishTargets xmlns="c66daf58-3c46-4c48-8560-c485e881f7f9">OfficeOnline</PublishTargets>
    <TPLaunchHelpLinkType xmlns="c66daf58-3c46-4c48-8560-c485e881f7f9">Template</TPLaunchHelpLinkType>
    <LastModifiedDateTime xmlns="c66daf58-3c46-4c48-8560-c485e881f7f9" xsi:nil="true"/>
    <TimesCloned xmlns="c66daf58-3c46-4c48-8560-c485e881f7f9" xsi:nil="true"/>
    <AssetStart xmlns="c66daf58-3c46-4c48-8560-c485e881f7f9">2009-06-17T14:08:38+00:00</AssetStart>
    <LastHandOff xmlns="c66daf58-3c46-4c48-8560-c485e881f7f9" xsi:nil="true"/>
    <Provider xmlns="c66daf58-3c46-4c48-8560-c485e881f7f9">EY006220130</Provider>
    <AcquiredFrom xmlns="c66daf58-3c46-4c48-8560-c485e881f7f9" xsi:nil="true"/>
    <TPClientViewer xmlns="c66daf58-3c46-4c48-8560-c485e881f7f9">Microsoft Office Word</TPClientViewer>
    <ArtSampleDocs xmlns="c66daf58-3c46-4c48-8560-c485e881f7f9" xsi:nil="true"/>
    <UACurrentWords xmlns="c66daf58-3c46-4c48-8560-c485e881f7f9">0</UACurrentWords>
    <UALocRecommendation xmlns="c66daf58-3c46-4c48-8560-c485e881f7f9">Localize</UALocRecommendation>
    <IsDeleted xmlns="c66daf58-3c46-4c48-8560-c485e881f7f9">false</IsDeleted>
    <ShowIn xmlns="c66daf58-3c46-4c48-8560-c485e881f7f9" xsi:nil="true"/>
    <UANotes xmlns="c66daf58-3c46-4c48-8560-c485e881f7f9" xsi:nil="true"/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CSXSubmissionDate xmlns="c66daf58-3c46-4c48-8560-c485e881f7f9" xsi:nil="true"/>
    <Milestone xmlns="c66daf58-3c46-4c48-8560-c485e881f7f9" xsi:nil="true"/>
    <TPComponent xmlns="c66daf58-3c46-4c48-8560-c485e881f7f9">WORDFiles</TPComponent>
    <OriginAsset xmlns="c66daf58-3c46-4c48-8560-c485e881f7f9" xsi:nil="true"/>
    <Component xmlns="8e8ea6d1-e150-4704-b47c-0a92d6aed386" xsi:nil="true"/>
    <Description0 xmlns="8e8ea6d1-e150-4704-b47c-0a92d6aed386" xsi:nil="true"/>
    <AssetId xmlns="c66daf58-3c46-4c48-8560-c485e881f7f9">TP010275494</AssetId>
    <TPApplication xmlns="c66daf58-3c46-4c48-8560-c485e881f7f9">Word</TPApplication>
    <TPLaunchHelpLink xmlns="c66daf58-3c46-4c48-8560-c485e881f7f9" xsi:nil="true"/>
    <IntlLocPriority xmlns="c66daf58-3c46-4c48-8560-c485e881f7f9" xsi:nil="true"/>
    <CrawlForDependencies xmlns="c66daf58-3c46-4c48-8560-c485e881f7f9">false</CrawlForDependencies>
    <HandoffToMSDN xmlns="c66daf58-3c46-4c48-8560-c485e881f7f9" xsi:nil="true"/>
    <IntlLangReviewer xmlns="c66daf58-3c46-4c48-8560-c485e881f7f9" xsi:nil="true"/>
    <PlannedPubDate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AverageRating xmlns="c66daf58-3c46-4c48-8560-c485e881f7f9" xsi:nil="true"/>
    <UAProjectedTotalWords xmlns="c66daf58-3c46-4c48-8560-c485e881f7f9" xsi:nil="true"/>
    <IntlLangReview xmlns="c66daf58-3c46-4c48-8560-c485e881f7f9" xsi:nil="true"/>
    <OutputCachingOn xmlns="c66daf58-3c46-4c48-8560-c485e881f7f9">false</OutputCachingOn>
    <APAuthor xmlns="c66daf58-3c46-4c48-8560-c485e881f7f9">
      <UserInfo>
        <DisplayName>REDMOND\cynvey</DisplayName>
        <AccountId>252</AccountId>
        <AccountType/>
      </UserInfo>
    </APAuthor>
    <TPAppVersion xmlns="c66daf58-3c46-4c48-8560-c485e881f7f9">12</TPAppVersion>
    <TPCommandLine xmlns="c66daf58-3c46-4c48-8560-c485e881f7f9">{WD} /f {FilePath}</TPCommandLine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42838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38AE422A-8A60-4199-A383-3DBCAC888CCC}"/>
</file>

<file path=customXml/itemProps2.xml><?xml version="1.0" encoding="utf-8"?>
<ds:datastoreItem xmlns:ds="http://schemas.openxmlformats.org/officeDocument/2006/customXml" ds:itemID="{76464B8D-4E75-4984-BC35-79B2829704F1}"/>
</file>

<file path=customXml/itemProps3.xml><?xml version="1.0" encoding="utf-8"?>
<ds:datastoreItem xmlns:ds="http://schemas.openxmlformats.org/officeDocument/2006/customXml" ds:itemID="{2F99D99F-5BE6-4607-A80A-B4601F86434B}"/>
</file>

<file path=docProps/app.xml><?xml version="1.0" encoding="utf-8"?>
<Properties xmlns="http://schemas.openxmlformats.org/officeDocument/2006/extended-properties" xmlns:vt="http://schemas.openxmlformats.org/officeDocument/2006/docPropsVTypes">
  <Template>announcement_halfpg_informal_photo_TP10275494.dotx</Template>
  <TotalTime>28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announcement with photo (Textures design)</dc:title>
  <cp:lastModifiedBy>ChineseTrad</cp:lastModifiedBy>
  <cp:revision>3</cp:revision>
  <cp:lastPrinted>2008-05-06T01:54:00Z</cp:lastPrinted>
  <dcterms:created xsi:type="dcterms:W3CDTF">2008-07-14T09:36:00Z</dcterms:created>
  <dcterms:modified xsi:type="dcterms:W3CDTF">2008-07-22T07:26:00Z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4656300</vt:r8>
  </property>
</Properties>
</file>