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4A" w:rsidRDefault="00DD0A7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75.3pt;margin-top:650.95pt;width:95.75pt;height:85.25pt;z-index:251706368" filled="f" stroked="f">
            <v:textbox style="mso-next-textbox:#_x0000_s1080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margin-left:77.7pt;margin-top:649.05pt;width:101.2pt;height:79.4pt;z-index:251705344" filled="f" stroked="f">
            <v:textbox style="mso-next-textbox:#_x0000_s1079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7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36.2pt;margin-top:628.35pt;width:233.2pt;height:104.9pt;z-index:25170432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Pr="00F30017" w:rsidRDefault="00FC4E43">
                  <w:pPr>
                    <w:pStyle w:val="1"/>
                    <w:rPr>
                      <w:b/>
                      <w:lang w:eastAsia="zh-TW"/>
                    </w:rPr>
                  </w:pPr>
                  <w:proofErr w:type="gramStart"/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薩</w:t>
                  </w:r>
                  <w:proofErr w:type="gramEnd"/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克利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7" style="position:absolute;margin-left:50.9pt;margin-top:638.1pt;width:203.6pt;height:82.25pt;z-index:2517032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76" type="#_x0000_t202" style="position:absolute;margin-left:112pt;margin-top:482.1pt;width:31.35pt;height:27.35pt;z-index:251702272" filled="f" stroked="f">
            <v:textbox style="mso-next-textbox:#_x0000_s1076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margin-left:75.3pt;margin-top:455.95pt;width:95.75pt;height:83.25pt;z-index:251701248" filled="f" stroked="f">
            <v:textbox style="mso-next-textbox:#_x0000_s1075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9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77.7pt;margin-top:454.05pt;width:101.2pt;height:79.4pt;z-index:251700224" filled="f" stroked="f">
            <v:textbox style="mso-next-textbox:#_x0000_s1074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9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36.2pt;margin-top:433.35pt;width:233.2pt;height:116.4pt;z-index:25169920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肯尼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72" style="position:absolute;margin-left:50.9pt;margin-top:443.1pt;width:203.6pt;height:82.25pt;z-index:2516981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81" type="#_x0000_t202" style="position:absolute;margin-left:112pt;margin-top:677.1pt;width:31.35pt;height:27.35pt;z-index:251707392" filled="f" stroked="f">
            <v:textbox style="mso-next-textbox:#_x0000_s1081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99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75.5pt;margin-top:453.85pt;width:95.75pt;height:83.25pt;z-index:251691008" filled="f" stroked="f">
            <v:textbox style="mso-next-textbox:#_x0000_s1064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3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77.9pt;margin-top:451.95pt;width:101.2pt;height:79.4pt;z-index:251689984" filled="f" stroked="f">
            <v:textbox style="mso-next-textbox:#_x0000_s1063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61" style="position:absolute;margin-left:356.65pt;margin-top:441pt;width:203.6pt;height:82.25pt;z-index:25168793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2" type="#_x0000_t202" style="position:absolute;margin-left:341.95pt;margin-top:431.25pt;width:233.2pt;height:104.9pt;z-index:25168896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法蕾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5" type="#_x0000_t202" style="position:absolute;margin-left:412.2pt;margin-top:480pt;width:31.35pt;height:27.35pt;z-index:251692032" filled="f" stroked="f">
            <v:textbox style="mso-next-textbox:#_x0000_s1065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4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341.95pt;margin-top:628.35pt;width:233.2pt;height:109.8pt;z-index:25169408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="微軟正黑體" w:eastAsia="微軟正黑體" w:hAnsi="微軟正黑體" w:hint="eastAsia"/>
                      <w:lang w:eastAsia="zh-TW"/>
                    </w:rPr>
                    <w:t>凱西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66" style="position:absolute;margin-left:356.65pt;margin-top:638.1pt;width:203.6pt;height:82.25pt;z-index:25169305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70" type="#_x0000_t202" style="position:absolute;margin-left:412.2pt;margin-top:677.1pt;width:31.35pt;height:27.35pt;z-index:251697152" filled="f" stroked="f">
            <v:textbox style="mso-next-textbox:#_x0000_s1070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11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75.5pt;margin-top:650.95pt;width:95.75pt;height:85.25pt;z-index:251696128" filled="f" stroked="f">
            <v:textbox style="mso-next-textbox:#_x0000_s1069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11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77.9pt;margin-top:649.05pt;width:101.2pt;height:79.4pt;z-index:251695104" filled="f" stroked="f">
            <v:textbox style="mso-next-textbox:#_x0000_s1068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11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0017">
        <w:rPr>
          <w:noProof/>
          <w:lang w:eastAsia="zh-TW"/>
        </w:rPr>
        <w:drawing>
          <wp:anchor distT="0" distB="0" distL="114300" distR="114300" simplePos="0" relativeHeight="251643891" behindDoc="0" locked="0" layoutInCell="0" allowOverlap="1">
            <wp:simplePos x="0" y="0"/>
            <wp:positionH relativeFrom="page">
              <wp:posOffset>4348480</wp:posOffset>
            </wp:positionH>
            <wp:positionV relativeFrom="page">
              <wp:posOffset>7997190</wp:posOffset>
            </wp:positionV>
            <wp:extent cx="2969260" cy="1637665"/>
            <wp:effectExtent l="19050" t="0" r="2540" b="0"/>
            <wp:wrapNone/>
            <wp:docPr id="156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17">
        <w:rPr>
          <w:noProof/>
          <w:lang w:eastAsia="zh-TW"/>
        </w:rPr>
        <w:drawing>
          <wp:anchor distT="0" distB="0" distL="114300" distR="114300" simplePos="0" relativeHeight="251644915" behindDoc="0" locked="0" layoutInCell="0" allowOverlap="1">
            <wp:simplePos x="0" y="0"/>
            <wp:positionH relativeFrom="page">
              <wp:posOffset>4348816</wp:posOffset>
            </wp:positionH>
            <wp:positionV relativeFrom="page">
              <wp:posOffset>5486400</wp:posOffset>
            </wp:positionV>
            <wp:extent cx="2963460" cy="1637731"/>
            <wp:effectExtent l="19050" t="0" r="8340" b="0"/>
            <wp:wrapNone/>
            <wp:docPr id="15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63460" cy="163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36.2pt;margin-top:36.2pt;width:233.2pt;height:116.4pt;z-index:251666432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納森</w:t>
                  </w:r>
                </w:p>
              </w:txbxContent>
            </v:textbox>
            <w10:wrap anchorx="page" anchory="page"/>
          </v:shape>
        </w:pict>
      </w:r>
      <w:r w:rsidR="00F30017">
        <w:rPr>
          <w:noProof/>
          <w:lang w:eastAsia="zh-TW"/>
        </w:rPr>
        <w:drawing>
          <wp:anchor distT="0" distB="0" distL="114300" distR="114300" simplePos="0" relativeHeight="251641843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5486400</wp:posOffset>
            </wp:positionV>
            <wp:extent cx="2969260" cy="1637665"/>
            <wp:effectExtent l="19050" t="0" r="2540" b="0"/>
            <wp:wrapNone/>
            <wp:docPr id="11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17">
        <w:rPr>
          <w:noProof/>
          <w:lang w:eastAsia="zh-TW"/>
        </w:rPr>
        <w:drawing>
          <wp:anchor distT="0" distB="0" distL="114300" distR="114300" simplePos="0" relativeHeight="251642867" behindDoc="0" locked="0" layoutInCell="0" allowOverlap="1">
            <wp:simplePos x="0" y="0"/>
            <wp:positionH relativeFrom="page">
              <wp:posOffset>455295</wp:posOffset>
            </wp:positionH>
            <wp:positionV relativeFrom="page">
              <wp:posOffset>8001000</wp:posOffset>
            </wp:positionV>
            <wp:extent cx="2969260" cy="1637665"/>
            <wp:effectExtent l="19050" t="0" r="2540" b="0"/>
            <wp:wrapNone/>
            <wp:docPr id="155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341.95pt;margin-top:36.2pt;width:233.2pt;height:111pt;z-index:25167360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淡妮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type="#_x0000_t202" style="position:absolute;margin-left:36.2pt;margin-top:231.2pt;width:233.2pt;height:104.9pt;z-index:25167872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漢</w:t>
                  </w:r>
                  <w:proofErr w:type="gramStart"/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娜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6" type="#_x0000_t202" style="position:absolute;margin-left:341.95pt;margin-top:231.2pt;width:233.2pt;height:109.8pt;z-index:251683840;mso-position-horizontal-relative:page;mso-position-vertical-relative:page" o:allowincell="f" filled="f" fillcolor="white [3212]" stroked="f">
            <v:textbox inset="14.4pt,11.52pt,14.4pt,14.4pt">
              <w:txbxContent>
                <w:p w:rsidR="00B9524A" w:rsidRDefault="00FC4E43">
                  <w:pPr>
                    <w:pStyle w:val="1"/>
                    <w:rPr>
                      <w:lang w:eastAsia="zh-TW"/>
                    </w:rPr>
                  </w:pPr>
                  <w:r>
                    <w:rPr>
                      <w:rFonts w:asciiTheme="majorEastAsia" w:eastAsiaTheme="majorEastAsia" w:hAnsiTheme="majorEastAsia" w:hint="eastAsia"/>
                      <w:lang w:eastAsia="zh-TW"/>
                    </w:rPr>
                    <w:t>法瑞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margin-left:75.3pt;margin-top:253.8pt;width:95.75pt;height:85.25pt;z-index:251680768;mso-position-horizontal-relative:text;mso-position-vertical-relative:text" filled="f" stroked="f">
            <v:textbox style="mso-next-textbox:#_x0000_s1053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0017">
        <w:rPr>
          <w:noProof/>
          <w:lang w:eastAsia="zh-TW"/>
        </w:rPr>
        <w:drawing>
          <wp:anchor distT="0" distB="0" distL="114300" distR="114300" simplePos="0" relativeHeight="251647990" behindDoc="0" locked="0" layoutInCell="0" allowOverlap="1">
            <wp:simplePos x="0" y="0"/>
            <wp:positionH relativeFrom="page">
              <wp:posOffset>4339841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4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8" type="#_x0000_t202" style="position:absolute;margin-left:375.5pt;margin-top:253.8pt;width:95.75pt;height:85.25pt;z-index:251685888;mso-position-horizontal-relative:text;mso-position-vertical-relative:text" filled="f" stroked="f">
            <v:textbox style="mso-next-textbox:#_x0000_s1058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5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375.5pt;margin-top:58.8pt;width:95.75pt;height:83.25pt;z-index:251675648;mso-position-horizontal-relative:text;mso-position-vertical-relative:text" filled="f" stroked="f">
            <v:textbox style="mso-next-textbox:#_x0000_s1048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75.3pt;margin-top:58.8pt;width:95.75pt;height:83.25pt;z-index:251668480;mso-position-horizontal-relative:text;mso-position-vertical-relative:text" filled="f" stroked="f">
            <v:textbox style="mso-next-textbox:#_x0000_s1040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4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377.9pt;margin-top:251.9pt;width:101.2pt;height:79.4pt;z-index:251684864;mso-position-horizontal-relative:text;mso-position-vertical-relative:text" filled="f" stroked="f">
            <v:textbox style="mso-next-textbox:#_x0000_s1057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5" style="position:absolute;margin-left:356.65pt;margin-top:240.95pt;width:203.6pt;height:82.25pt;z-index:25168281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4" type="#_x0000_t202" style="position:absolute;margin-left:112pt;margin-top:279.95pt;width:31.35pt;height:27.35pt;z-index:251681792;mso-position-horizontal-relative:text;mso-position-vertical-relative:text" filled="f" stroked="f">
            <v:textbox style="mso-next-textbox:#_x0000_s1054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77.7pt;margin-top:251.9pt;width:101.2pt;height:79.4pt;z-index:251679744;mso-position-horizontal-relative:text;mso-position-vertical-relative:text" filled="f" stroked="f">
            <v:textbox style="mso-next-textbox:#_x0000_s1052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margin-left:50.9pt;margin-top:240.95pt;width:203.6pt;height:82.25pt;z-index:25167769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9" type="#_x0000_t202" style="position:absolute;margin-left:412.2pt;margin-top:279.95pt;width:31.35pt;height:27.35pt;z-index:251686912;mso-position-horizontal-relative:text;mso-position-vertical-relative:text" filled="f" stroked="f">
            <v:textbox style="mso-next-textbox:#_x0000_s1059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6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77.9pt;margin-top:56.9pt;width:101.2pt;height:79.4pt;z-index:251674624;mso-position-horizontal-relative:text;mso-position-vertical-relative:text" filled="f" stroked="f">
            <v:textbox style="mso-next-textbox:#_x0000_s1047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12.2pt;margin-top:84.95pt;width:31.35pt;height:27.35pt;z-index:251676672;mso-position-horizontal-relative:text;mso-position-vertical-relative:text" filled="f" stroked="f">
            <v:textbox style="mso-next-textbox:#_x0000_s1049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5" style="position:absolute;margin-left:356.65pt;margin-top:45.95pt;width:203.6pt;height:82.25pt;z-index:251672576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 w:rsidR="00F30017">
        <w:rPr>
          <w:noProof/>
          <w:lang w:eastAsia="zh-TW"/>
        </w:rPr>
        <w:drawing>
          <wp:anchor distT="0" distB="0" distL="114300" distR="114300" simplePos="0" relativeHeight="251671552" behindDoc="0" locked="0" layoutInCell="0" allowOverlap="1">
            <wp:simplePos x="0" y="0"/>
            <wp:positionH relativeFrom="page">
              <wp:posOffset>4343400</wp:posOffset>
            </wp:positionH>
            <wp:positionV relativeFrom="page">
              <wp:posOffset>462224</wp:posOffset>
            </wp:positionV>
            <wp:extent cx="2975359" cy="1637881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0508" b="38095"/>
                    <a:stretch>
                      <a:fillRect/>
                    </a:stretch>
                  </pic:blipFill>
                  <pic:spPr>
                    <a:xfrm>
                      <a:off x="0" y="0"/>
                      <a:ext cx="2975359" cy="163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42" style="position:absolute;margin-left:50.9pt;margin-top:45.95pt;width:203.6pt;height:82.25pt;z-index:251656190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39" type="#_x0000_t202" style="position:absolute;margin-left:77.7pt;margin-top:56.9pt;width:101.2pt;height:79.4pt;z-index:251667456;mso-position-horizontal-relative:text;mso-position-vertical-relative:text" filled="f" stroked="f">
            <v:textbox style="mso-next-textbox:#_x0000_s1039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12pt;margin-top:84.95pt;width:31.35pt;height:27.35pt;z-index:251669504;mso-position-horizontal-relative:text;mso-position-vertical-relative:text" filled="f" stroked="f">
            <v:textbox style="mso-next-textbox:#_x0000_s1041">
              <w:txbxContent>
                <w:p w:rsidR="00B9524A" w:rsidRDefault="00F30017">
                  <w:r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0017">
        <w:rPr>
          <w:noProof/>
          <w:lang w:eastAsia="zh-TW"/>
        </w:rPr>
        <w:drawing>
          <wp:anchor distT="0" distB="0" distL="114300" distR="114300" simplePos="0" relativeHeight="251646965" behindDoc="0" locked="0" layoutInCell="0" allowOverlap="1">
            <wp:simplePos x="0" y="0"/>
            <wp:positionH relativeFrom="page">
              <wp:posOffset>461177</wp:posOffset>
            </wp:positionH>
            <wp:positionV relativeFrom="page">
              <wp:posOffset>2934119</wp:posOffset>
            </wp:positionV>
            <wp:extent cx="2975359" cy="1637881"/>
            <wp:effectExtent l="19050" t="0" r="0" b="0"/>
            <wp:wrapNone/>
            <wp:docPr id="8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017">
        <w:rPr>
          <w:noProof/>
          <w:lang w:eastAsia="zh-TW"/>
        </w:rPr>
        <w:drawing>
          <wp:anchor distT="0" distB="0" distL="114300" distR="114300" simplePos="0" relativeHeight="251650040" behindDoc="0" locked="0" layoutInCell="0" allowOverlap="1">
            <wp:simplePos x="0" y="0"/>
            <wp:positionH relativeFrom="page">
              <wp:posOffset>460484</wp:posOffset>
            </wp:positionH>
            <wp:positionV relativeFrom="page">
              <wp:posOffset>457200</wp:posOffset>
            </wp:positionV>
            <wp:extent cx="2971800" cy="1640721"/>
            <wp:effectExtent l="19050" t="0" r="0" b="0"/>
            <wp:wrapNone/>
            <wp:docPr id="1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38077" b="6577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0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524A" w:rsidSect="00B9524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>
    <w:useFELayout/>
  </w:compat>
  <w:rsids>
    <w:rsidRoot w:val="00FC4E43"/>
    <w:rsid w:val="00B9524A"/>
    <w:rsid w:val="00DD0A78"/>
    <w:rsid w:val="00F30017"/>
    <w:rsid w:val="00FC4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-relative:page;mso-position-vertical-relative:page" o:allowincell="f" fill="f" fillcolor="none [3212]" stroke="f">
      <v:fill color="none [3212]" on="f"/>
      <v:stroke on="f"/>
      <v:textbox inset="14.4pt,11.52pt,14.4pt,14.4pt"/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4A"/>
  </w:style>
  <w:style w:type="paragraph" w:styleId="1">
    <w:name w:val="heading 1"/>
    <w:basedOn w:val="a"/>
    <w:next w:val="a"/>
    <w:link w:val="10"/>
    <w:uiPriority w:val="9"/>
    <w:qFormat/>
    <w:rsid w:val="00B9524A"/>
    <w:pPr>
      <w:jc w:val="center"/>
      <w:outlineLvl w:val="0"/>
    </w:pPr>
    <w:rPr>
      <w:color w:val="404040" w:themeColor="text1" w:themeTint="BF"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9524A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B9524A"/>
    <w:rPr>
      <w:color w:val="404040" w:themeColor="text1" w:themeTint="BF"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節慶座位卡 (可搭配 Avery 8371、8376、8377、8811)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Holiday place cards (Poinsettia design, works with Avery 8371, 8376, 8377, 8811)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88678</Value>
      <Value>440683</Value>
    </PublishStatusLookup>
    <IntlLangReviewDate xmlns="c66daf58-3c46-4c48-8560-c485e881f7f9" xsi:nil="true"/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2009-06-17T13:57:42+00:00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TP010243032</AssetId>
    <TPApplication xmlns="c66daf58-3c46-4c48-8560-c485e881f7f9">Word</TPApplication>
    <TPLaunchHelpLink xmlns="c66daf58-3c46-4c48-8560-c485e881f7f9" xsi:nil="true"/>
    <IntlLocPriority xmlns="c66daf58-3c46-4c48-8560-c485e881f7f9" xsi:nil="true"/>
    <IntlLangReviewer xmlns="c66daf58-3c46-4c48-8560-c485e881f7f9" xsi:nil="true"/>
    <PlannedPubDate xmlns="c66daf58-3c46-4c48-8560-c485e881f7f9" xsi:nil="true"/>
    <CrawlForDependencies xmlns="c66daf58-3c46-4c48-8560-c485e881f7f9">false</CrawlForDependencies>
    <HandoffToMSDN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42683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A9B8AF4C-7305-4B68-8D1C-2A158E28811B}"/>
</file>

<file path=customXml/itemProps2.xml><?xml version="1.0" encoding="utf-8"?>
<ds:datastoreItem xmlns:ds="http://schemas.openxmlformats.org/officeDocument/2006/customXml" ds:itemID="{465196A8-F7A4-4F7D-9AA2-891848540F8E}"/>
</file>

<file path=customXml/itemProps3.xml><?xml version="1.0" encoding="utf-8"?>
<ds:datastoreItem xmlns:ds="http://schemas.openxmlformats.org/officeDocument/2006/customXml" ds:itemID="{DA7E131B-5729-4EC5-9E33-659D17D51B3D}"/>
</file>

<file path=docProps/app.xml><?xml version="1.0" encoding="utf-8"?>
<Properties xmlns="http://schemas.openxmlformats.org/officeDocument/2006/extended-properties" xmlns:vt="http://schemas.openxmlformats.org/officeDocument/2006/docPropsVTypes">
  <Template>HolidayPlaceCards_TP10243032a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place cards (works with Avery 8371, 8376, 8377, 8811)</dc:title>
  <dc:creator>wchang</dc:creator>
  <cp:lastModifiedBy>wchang</cp:lastModifiedBy>
  <cp:revision>1</cp:revision>
  <cp:lastPrinted>2007-10-17T04:37:00Z</cp:lastPrinted>
  <dcterms:created xsi:type="dcterms:W3CDTF">2008-05-02T03:23:00Z</dcterms:created>
  <dcterms:modified xsi:type="dcterms:W3CDTF">2008-05-02T03:27:00Z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4637100</vt:r8>
  </property>
</Properties>
</file>