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20" w:rsidRDefault="005F692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89pt;margin-top:165.7pt;width:356.05pt;height:372.75pt;z-index:251749376" filled="f" stroked="f">
            <v:textbox>
              <w:txbxContent>
                <w:sdt>
                  <w:sdtPr>
                    <w:id w:val="495895251"/>
                    <w:placeholder>
                      <w:docPart w:val="2F8898F14B4142A1801C705FAA41AC17"/>
                    </w:placeholder>
                  </w:sdtPr>
                  <w:sdtContent>
                    <w:p w:rsidR="005F6920" w:rsidRDefault="004123CC">
                      <w:r>
                        <w:rPr>
                          <w:rFonts w:hint="eastAsia"/>
                          <w:lang w:eastAsia="zh-TW"/>
                        </w:rPr>
                        <w:t>按一下這裡輸入文字。</w:t>
                      </w:r>
                    </w:p>
                  </w:sdtContent>
                </w:sdt>
              </w:txbxContent>
            </v:textbox>
          </v:shape>
        </w:pict>
      </w:r>
      <w:r w:rsidR="004123CC">
        <w:rPr>
          <w:noProof/>
          <w:lang w:eastAsia="zh-TW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50" style="position:absolute;left:0;text-align:left;margin-left:116.25pt;margin-top:129.5pt;width:379.5pt;height:514.8pt;z-index:251707372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8" type="#_x0000_t202" style="position:absolute;left:0;text-align:left;margin-left:299.25pt;margin-top:545.15pt;width:171.5pt;height:137.2pt;z-index:251773952;mso-position-horizontal-relative:text;mso-position-vertical-relative:text" o:regroupid="7" filled="f" stroked="f">
            <v:textbox style="mso-next-textbox:#_x0000_s1058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291.6pt;margin-top:547.7pt;width:170.65pt;height:138.4pt;z-index:251768832;mso-position-horizontal-relative:text;mso-position-vertical-relative:text" o:regroupid="7" filled="f" stroked="f">
            <v:textbox style="mso-next-textbox:#_x0000_s1053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54.55pt;margin-top:590.55pt;width:50.4pt;height:40.8pt;z-index:251779072;mso-position-horizontal-relative:text;mso-position-vertical-relative:text" o:regroupid="7" filled="f" stroked="f">
            <v:textbox style="mso-next-textbox:#_x0000_s1063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94.15pt;margin-top:536.95pt;width:171.5pt;height:137.2pt;z-index:251780096;mso-position-horizontal-relative:text;mso-position-vertical-relative:text" o:regroupid="7" filled="f" stroked="f">
            <v:textbox style="mso-next-textbox:#_x0000_s1064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74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382.3pt;margin-top:517.4pt;width:175.05pt;height:168.75pt;z-index:251767808;mso-position-horizontal-relative:text;mso-position-vertical-relative:text" o:regroupid="7" filled="f" stroked="f">
            <v:textbox style="mso-next-textbox:#_x0000_s1052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61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445.05pt;margin-top:579.8pt;width:50.4pt;height:40.8pt;z-index:251781120;mso-position-horizontal-relative:text;mso-position-vertical-relative:text" o:regroupid="7" filled="f" stroked="f">
            <v:textbox style="mso-next-textbox:#_x0000_s1065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77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55.3pt;margin-top:578.1pt;width:50.4pt;height:40.8pt;z-index:251783168;mso-position-horizontal-relative:text;mso-position-vertical-relative:text" o:regroupid="7" filled="f" stroked="f">
            <v:textbox style="mso-next-textbox:#_x0000_s1060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7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13pt;margin-top:533.6pt;width:171.5pt;height:137.2pt;z-index:251782144;mso-position-horizontal-relative:text;mso-position-vertical-relative:text" o:regroupid="7" filled="f" stroked="f">
            <v:textbox style="mso-next-textbox:#_x0000_s1056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66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-9.85pt;margin-top:517.45pt;width:175.05pt;height:168.75pt;z-index:251766784;mso-position-horizontal-relative:text;mso-position-vertical-relative:text" o:regroupid="7" filled="f" stroked="f">
            <v:textbox style="mso-next-textbox:#_x0000_s1051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60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89pt;margin-top:547.55pt;width:170.65pt;height:138.4pt;z-index:251769856;mso-position-horizontal-relative:text;mso-position-vertical-relative:text" o:regroupid="7" filled="f" stroked="f">
            <v:textbox style="mso-next-textbox:#_x0000_s1054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149.2pt;margin-top:594.65pt;width:50.4pt;height:40.8pt;z-index:251778048;mso-position-horizontal-relative:text;mso-position-vertical-relative:text" o:regroupid="7" filled="f" stroked="f">
            <v:textbox style="mso-next-textbox:#_x0000_s1062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89pt;margin-top:549.25pt;width:171.5pt;height:137.2pt;z-index:251772928;mso-position-horizontal-relative:text;mso-position-vertical-relative:text" o:regroupid="7" filled="f" stroked="f">
            <v:textbox style="mso-next-textbox:#_x0000_s1057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41.65pt;margin-top:592.25pt;width:50.4pt;height:40.8pt;z-index:251777024;mso-position-horizontal-relative:text;mso-position-vertical-relative:text" o:regroupid="7" filled="f" stroked="f">
            <v:textbox style="mso-next-textbox:#_x0000_s1061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71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182.9pt;margin-top:538.45pt;width:199.4pt;height:171.8pt;z-index:251774976;mso-position-horizontal-relative:text;mso-position-vertical-relative:text" o:regroupid="7" filled="f" stroked="f">
            <v:textbox style="mso-next-textbox:#_x0000_s1059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69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177.8pt;margin-top:554.6pt;width:189.2pt;height:135.55pt;z-index:251770880;mso-position-horizontal-relative:text;mso-position-vertical-relative:text" o:regroupid="7" filled="f" stroked="f">
            <v:textbox style="mso-next-textbox:#_x0000_s1055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65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94.15pt;margin-top:49.85pt;width:171.5pt;height:137.2pt;z-index:251722744;mso-position-horizontal-relative:text;mso-position-vertical-relative:text" o:regroupid="4" filled="f" stroked="f">
            <v:textbox style="mso-next-textbox:#_x0000_s1036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4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82.3pt;margin-top:30.3pt;width:175.05pt;height:168.75pt;z-index:251710447;mso-position-horizontal-relative:text;mso-position-vertical-relative:text" o:regroupid="6" filled="f" stroked="f">
            <v:textbox style="mso-next-textbox:#_x0000_s1035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4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95.5pt;margin-top:43.05pt;width:171.5pt;height:137.2pt;z-index:251716597;mso-position-horizontal-relative:text;mso-position-vertical-relative:text" o:regroupid="4" filled="f" stroked="f">
            <v:textbox style="mso-next-textbox:#_x0000_s1042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9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49.2pt;margin-top:85.05pt;width:50.4pt;height:40.8pt;z-index:251720695;mso-position-horizontal-relative:text;mso-position-vertical-relative:text" o:regroupid="5" filled="f" stroked="f">
            <v:textbox style="mso-next-textbox:#_x0000_s1040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82.9pt;margin-top:20.1pt;width:199.4pt;height:171.8pt;z-index:251717622;mso-position-horizontal-relative:text;mso-position-vertical-relative:text" o:regroupid="4" filled="f" stroked="f">
            <v:textbox style="mso-next-textbox:#_x0000_s1029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28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3pt;margin-top:49pt;width:171.5pt;height:137.2pt;z-index:251784192;mso-position-horizontal-relative:text;mso-position-vertical-relative:text" o:regroupid="4" filled="f" stroked="f">
            <v:textbox style="mso-next-textbox:#_x0000_s1033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3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89pt;margin-top:39.65pt;width:171.5pt;height:137.2pt;z-index:251715572;mso-position-horizontal-relative:text;mso-position-vertical-relative:text" o:regroupid="4" filled="f" stroked="f">
            <v:textbox style="mso-next-textbox:#_x0000_s1039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41.65pt;margin-top:73.9pt;width:50.4pt;height:40.8pt;z-index:251719671;mso-position-horizontal-relative:text;mso-position-vertical-relative:text" o:regroupid="5" filled="f" stroked="f">
            <v:textbox style="mso-next-textbox:#_x0000_s1030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29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45.05pt;margin-top:92.7pt;width:50.4pt;height:40.8pt;z-index:251723768;mso-position-horizontal-relative:text;mso-position-vertical-relative:text" o:regroupid="5" filled="f" stroked="f">
            <v:textbox style="mso-next-textbox:#_x0000_s1037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49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55.3pt;margin-top:93.5pt;width:50.4pt;height:40.8pt;z-index:251785216;mso-position-horizontal-relative:text;mso-position-vertical-relative:text" o:regroupid="5" filled="f" stroked="f">
            <v:textbox style="mso-next-textbox:#_x0000_s1034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4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350.8pt;margin-top:88.45pt;width:50.4pt;height:40.8pt;z-index:251721719;mso-position-horizontal-relative:text;mso-position-vertical-relative:text" o:regroupid="5" filled="f" stroked="f">
            <v:textbox style="mso-next-textbox:#_x0000_s1043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77.8pt;margin-top:36.25pt;width:189.2pt;height:135.55pt;z-index:251713522;mso-position-horizontal-relative:text;mso-position-vertical-relative:text" o:regroupid="6" filled="f" stroked="f">
            <v:textbox style="mso-next-textbox:#_x0000_s1028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109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9.85pt;margin-top:32.85pt;width:175.05pt;height:168.75pt;z-index:251709422;mso-position-horizontal-relative:text;mso-position-vertical-relative:text" o:regroupid="6" filled="f" stroked="f">
            <v:textbox style="mso-next-textbox:#_x0000_s1032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3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9pt;margin-top:37.95pt;width:170.65pt;height:138.4pt;z-index:251712497;mso-position-horizontal-relative:text;mso-position-vertical-relative:text" o:regroupid="6" filled="f" stroked="f">
            <v:textbox style="mso-next-textbox:#_x0000_s1038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87.85pt;margin-top:45.6pt;width:170.65pt;height:138.4pt;z-index:251711472;mso-position-horizontal-relative:text;mso-position-vertical-relative:text" o:regroupid="6" filled="f" stroked="f">
            <v:textbox style="mso-next-textbox:#_x0000_s1041">
              <w:txbxContent>
                <w:p w:rsidR="005F6920" w:rsidRDefault="004123CC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23CC">
        <w:rPr>
          <w:noProof/>
          <w:lang w:eastAsia="zh-TW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6920" w:rsidSect="005F69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bordersDoNotSurroundHeader/>
  <w:bordersDoNotSurroundFooter/>
  <w:proofState w:grammar="clean"/>
  <w:stylePaneFormatFilter w:val="1021"/>
  <w:defaultTabStop w:val="720"/>
  <w:drawingGridHorizontalSpacing w:val="110"/>
  <w:displayHorizontalDrawingGridEvery w:val="2"/>
  <w:characterSpacingControl w:val="doNotCompress"/>
  <w:compat>
    <w:useFELayout/>
  </w:compat>
  <w:rsids>
    <w:rsidRoot w:val="004123CC"/>
    <w:rsid w:val="004123CC"/>
    <w:rsid w:val="005F6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920"/>
    <w:pPr>
      <w:spacing w:line="240" w:lineRule="auto"/>
    </w:pPr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5F6920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2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5F6920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uiPriority w:val="9"/>
    <w:rsid w:val="005F6920"/>
    <w:rPr>
      <w:color w:val="404040" w:themeColor="text1" w:themeTint="BF"/>
      <w:sz w:val="136"/>
      <w:szCs w:val="136"/>
    </w:rPr>
  </w:style>
  <w:style w:type="paragraph" w:styleId="a5">
    <w:name w:val="Subtitle"/>
    <w:basedOn w:val="a"/>
    <w:next w:val="a"/>
    <w:link w:val="a6"/>
    <w:uiPriority w:val="11"/>
    <w:qFormat/>
    <w:rsid w:val="005F6920"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F6920"/>
    <w:rPr>
      <w:color w:val="7F7F7F" w:themeColor="text1" w:themeTint="80"/>
      <w:sz w:val="28"/>
      <w:szCs w:val="28"/>
    </w:rPr>
  </w:style>
  <w:style w:type="paragraph" w:customStyle="1" w:styleId="Item">
    <w:name w:val="Item"/>
    <w:basedOn w:val="a"/>
    <w:qFormat/>
    <w:rsid w:val="005F6920"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a"/>
    <w:qFormat/>
    <w:rsid w:val="005F6920"/>
    <w:pPr>
      <w:jc w:val="center"/>
    </w:pPr>
    <w:rPr>
      <w:color w:val="7F7F7F" w:themeColor="text1" w:themeTint="80"/>
      <w:szCs w:val="20"/>
    </w:rPr>
  </w:style>
  <w:style w:type="character" w:styleId="a7">
    <w:name w:val="Placeholder Text"/>
    <w:basedOn w:val="a0"/>
    <w:uiPriority w:val="99"/>
    <w:semiHidden/>
    <w:rsid w:val="005F692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8898F14B4142A1801C705FAA41AC1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F654D93-9719-4206-A03C-8F6792AF6DA6}"/>
      </w:docPartPr>
      <w:docPartBody>
        <w:p w:rsidR="00000000" w:rsidRDefault="007137F0">
          <w:pPr>
            <w:pStyle w:val="2F8898F14B4142A1801C705FAA41AC17"/>
          </w:pPr>
          <w:r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37F0"/>
    <w:rsid w:val="00713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2F8898F14B4142A1801C705FAA41AC17">
    <w:name w:val="2F8898F14B4142A1801C705FAA41AC17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Holiday stationery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Holiday stationery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PublishStatusLookup xmlns="c66daf58-3c46-4c48-8560-c485e881f7f9">
      <Value>88688</Value>
      <Value>443294</Value>
    </PublishStatusLookup>
    <LastPublishResultLookup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2009-06-17T13:58:24+00:00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>O14 beta2</UANotes>
    <TemplateStatus xmlns="c66daf58-3c46-4c48-8560-c485e881f7f9">Complete</TemplateStatus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>813145</BugNumber>
    <ApprovalLog xmlns="c66daf58-3c46-4c48-8560-c485e881f7f9" xsi:nil="true"/>
    <CSXSubmissionDate xmlns="c66daf58-3c46-4c48-8560-c485e881f7f9" xsi:nil="true"/>
    <Milestone xmlns="c66daf58-3c46-4c48-8560-c485e881f7f9" xsi:nil="true"/>
    <TPComponent xmlns="c66daf58-3c46-4c48-8560-c485e881f7f9">WORDFiles</TPComponent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TP010244798</AssetId>
    <TPApplication xmlns="c66daf58-3c46-4c48-8560-c485e881f7f9">Word</TPApplication>
    <TPLaunchHelpLink xmlns="c66daf58-3c46-4c48-8560-c485e881f7f9" xsi:nil="true"/>
    <IntlLocPriority xmlns="c66daf58-3c46-4c48-8560-c485e881f7f9" xsi:nil="true"/>
    <HandoffToMSDN xmlns="c66daf58-3c46-4c48-8560-c485e881f7f9" xsi:nil="true"/>
    <PlannedPubDate xmlns="c66daf58-3c46-4c48-8560-c485e881f7f9" xsi:nil="true"/>
    <IntlLangReviewer xmlns="c66daf58-3c46-4c48-8560-c485e881f7f9" xsi:nil="true"/>
    <CrawlForDependencies xmlns="c66daf58-3c46-4c48-8560-c485e881f7f9">false</CrawlForDependencies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BlockPublish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42731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3ACA633-646F-497C-ADE5-024847FAEE10}"/>
</file>

<file path=customXml/itemProps2.xml><?xml version="1.0" encoding="utf-8"?>
<ds:datastoreItem xmlns:ds="http://schemas.openxmlformats.org/officeDocument/2006/customXml" ds:itemID="{7C8C861D-02A1-47BE-AAB8-85FA676740BA}"/>
</file>

<file path=customXml/itemProps3.xml><?xml version="1.0" encoding="utf-8"?>
<ds:datastoreItem xmlns:ds="http://schemas.openxmlformats.org/officeDocument/2006/customXml" ds:itemID="{645E67DB-1E74-42A5-8694-5FC63B5700AE}"/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HolidayStationery_TP10244798 .dotx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eve</dc:creator>
  <cp:lastModifiedBy>eve</cp:lastModifiedBy>
  <cp:revision>1</cp:revision>
  <cp:lastPrinted>2007-10-17T04:03:00Z</cp:lastPrinted>
  <dcterms:created xsi:type="dcterms:W3CDTF">2008-04-22T19:29:00Z</dcterms:created>
  <dcterms:modified xsi:type="dcterms:W3CDTF">2008-04-22T19:29:00Z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4638100</vt:r8>
  </property>
</Properties>
</file>