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05817" w:rsidRDefault="005B678A"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-52705</wp:posOffset>
                </wp:positionV>
                <wp:extent cx="2266950" cy="1555750"/>
                <wp:effectExtent l="3810" t="4445" r="0" b="1905"/>
                <wp:wrapNone/>
                <wp:docPr id="1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Default="00515FFF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2038634" cy="1282890"/>
                                  <wp:effectExtent l="19050" t="0" r="0" b="0"/>
                                  <wp:docPr id="3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740" cy="1292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98.05pt;margin-top:-4.15pt;width:178.5pt;height:1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TxmtQIAALw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" filled="f" stroked="f">
                <v:textbox>
                  <w:txbxContent>
                    <w:p w:rsidR="00105817" w:rsidRDefault="00515F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8634" cy="1282890"/>
                            <wp:effectExtent l="19050" t="0" r="0" b="0"/>
                            <wp:docPr id="32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740" cy="1292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4953000</wp:posOffset>
                </wp:positionV>
                <wp:extent cx="2266950" cy="1555750"/>
                <wp:effectExtent l="3810" t="0" r="0" b="0"/>
                <wp:wrapNone/>
                <wp:docPr id="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Default="00515FFF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2038634" cy="1282890"/>
                                  <wp:effectExtent l="19050" t="0" r="0" b="0"/>
                                  <wp:docPr id="37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740" cy="1292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margin-left:298.05pt;margin-top:390pt;width:178.5pt;height:1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E2tw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" filled="f" stroked="f">
                <v:textbox>
                  <w:txbxContent>
                    <w:p w:rsidR="00105817" w:rsidRDefault="00515F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38634" cy="1282890"/>
                            <wp:effectExtent l="19050" t="0" r="0" b="0"/>
                            <wp:docPr id="37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740" cy="1292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2217420</wp:posOffset>
                </wp:positionV>
                <wp:extent cx="2927985" cy="916940"/>
                <wp:effectExtent l="2540" t="0" r="3175" b="0"/>
                <wp:wrapNone/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Pr="00D200DC" w:rsidRDefault="00515FFF">
                            <w:pPr>
                              <w:pStyle w:val="Heading1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謝謝您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margin-left:343.7pt;margin-top:174.6pt;width:230.55pt;height:72.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" o:allowincell="f" filled="f" fillcolor="white [3212]" stroked="f">
                <v:textbox inset="14.4pt,11.52pt,14.4pt,14.4pt">
                  <w:txbxContent>
                    <w:p w:rsidR="00105817" w:rsidRPr="00D200DC" w:rsidRDefault="00515FFF">
                      <w:pPr>
                        <w:pStyle w:val="Heading1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謝謝您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7235190</wp:posOffset>
                </wp:positionV>
                <wp:extent cx="2927985" cy="916940"/>
                <wp:effectExtent l="2540" t="0" r="3175" b="1270"/>
                <wp:wrapNone/>
                <wp:docPr id="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Pr="00D200DC" w:rsidRDefault="00515FFF">
                            <w:pPr>
                              <w:pStyle w:val="Heading1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謝謝您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margin-left:343.7pt;margin-top:569.7pt;width:230.55pt;height:72.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" o:allowincell="f" filled="f" fillcolor="white [3212]" stroked="f">
                <v:textbox inset="14.4pt,11.52pt,14.4pt,14.4pt">
                  <w:txbxContent>
                    <w:p w:rsidR="00105817" w:rsidRPr="00D200DC" w:rsidRDefault="00515FFF">
                      <w:pPr>
                        <w:pStyle w:val="Heading1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謝謝您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9440" behindDoc="0" locked="0" layoutInCell="0" allowOverlap="1">
                <wp:simplePos x="0" y="0"/>
                <wp:positionH relativeFrom="page">
                  <wp:posOffset>4739640</wp:posOffset>
                </wp:positionH>
                <wp:positionV relativeFrom="page">
                  <wp:posOffset>5666105</wp:posOffset>
                </wp:positionV>
                <wp:extent cx="2169160" cy="2249805"/>
                <wp:effectExtent l="5715" t="8255" r="6350" b="8890"/>
                <wp:wrapNone/>
                <wp:docPr id="6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2249805"/>
                        </a:xfrm>
                        <a:prstGeom prst="roundRect">
                          <a:avLst>
                            <a:gd name="adj" fmla="val 1600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1" o:spid="_x0000_s1026" style="position:absolute;margin-left:373.2pt;margin-top:446.15pt;width:170.8pt;height:177.1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8416" behindDoc="0" locked="0" layoutInCell="0" allowOverlap="1">
                <wp:simplePos x="0" y="0"/>
                <wp:positionH relativeFrom="page">
                  <wp:posOffset>4739640</wp:posOffset>
                </wp:positionH>
                <wp:positionV relativeFrom="page">
                  <wp:posOffset>648335</wp:posOffset>
                </wp:positionV>
                <wp:extent cx="2169160" cy="2249805"/>
                <wp:effectExtent l="5715" t="635" r="6350" b="6985"/>
                <wp:wrapNone/>
                <wp:docPr id="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160" cy="2249805"/>
                        </a:xfrm>
                        <a:prstGeom prst="roundRect">
                          <a:avLst>
                            <a:gd name="adj" fmla="val 1600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" o:spid="_x0000_s1026" style="position:absolute;margin-left:373.2pt;margin-top:51.05pt;width:170.8pt;height:177.1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" o:allowincell="f" stroked="f">
                <v:fill opacity="52428f"/>
                <w10:wrap anchorx="page" anchory="page"/>
              </v:roundrect>
            </w:pict>
          </mc:Fallback>
        </mc:AlternateContent>
      </w:r>
      <w:r w:rsidR="00515FFF">
        <w:rPr>
          <w:noProof/>
          <w:lang w:bidi="th-TH"/>
        </w:rPr>
        <w:drawing>
          <wp:anchor distT="0" distB="0" distL="114300" distR="114300" simplePos="0" relativeHeight="251706368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1132764"/>
            <wp:effectExtent l="19050" t="0" r="0" b="0"/>
            <wp:wrapNone/>
            <wp:docPr id="22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35647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FFF">
        <w:rPr>
          <w:noProof/>
          <w:lang w:bidi="th-TH"/>
        </w:rPr>
        <w:drawing>
          <wp:anchor distT="0" distB="0" distL="114300" distR="114300" simplePos="0" relativeHeight="251657214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5445457</wp:posOffset>
            </wp:positionV>
            <wp:extent cx="2956162" cy="4162567"/>
            <wp:effectExtent l="19050" t="0" r="0" b="0"/>
            <wp:wrapNone/>
            <wp:docPr id="23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FFF">
        <w:rPr>
          <w:noProof/>
          <w:lang w:bidi="th-TH"/>
        </w:rPr>
        <w:drawing>
          <wp:anchor distT="0" distB="0" distL="114300" distR="114300" simplePos="0" relativeHeight="251707392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1473958</wp:posOffset>
            </wp:positionV>
            <wp:extent cx="2962190" cy="3152633"/>
            <wp:effectExtent l="19050" t="0" r="0" b="0"/>
            <wp:wrapNone/>
            <wp:docPr id="99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326" t="44390"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FFF">
        <w:rPr>
          <w:noProof/>
          <w:lang w:bidi="th-TH"/>
        </w:rPr>
        <w:drawing>
          <wp:anchor distT="0" distB="0" distL="114300" distR="114300" simplePos="0" relativeHeight="251658239" behindDoc="0" locked="0" layoutInCell="0" allowOverlap="1">
            <wp:simplePos x="0" y="0"/>
            <wp:positionH relativeFrom="page">
              <wp:posOffset>4345390</wp:posOffset>
            </wp:positionH>
            <wp:positionV relativeFrom="page">
              <wp:posOffset>464024</wp:posOffset>
            </wp:positionV>
            <wp:extent cx="2956162" cy="4162567"/>
            <wp:effectExtent l="19050" t="0" r="0" b="0"/>
            <wp:wrapNone/>
            <wp:docPr id="100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118" t="18613" r="6926" b="500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FFF">
        <w:br w:type="page"/>
      </w:r>
    </w:p>
    <w:p w:rsidR="00105817" w:rsidRDefault="005B678A"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5546090</wp:posOffset>
                </wp:positionV>
                <wp:extent cx="1522095" cy="786130"/>
                <wp:effectExtent l="0" t="2540" r="1905" b="1905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Default="00515FFF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1382448" cy="641445"/>
                                  <wp:effectExtent l="19050" t="0" r="8202" b="0"/>
                                  <wp:docPr id="18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392" cy="64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0" type="#_x0000_t202" style="position:absolute;margin-left:324.75pt;margin-top:436.7pt;width:119.85pt;height:61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gmJugIAAME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" filled="f" stroked="f">
                <v:textbox>
                  <w:txbxContent>
                    <w:p w:rsidR="00105817" w:rsidRDefault="00515F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448" cy="641445"/>
                            <wp:effectExtent l="19050" t="0" r="8202" b="0"/>
                            <wp:docPr id="18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392" cy="64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516890</wp:posOffset>
                </wp:positionV>
                <wp:extent cx="1522095" cy="786130"/>
                <wp:effectExtent l="0" t="2540" r="1905" b="1905"/>
                <wp:wrapNone/>
                <wp:docPr id="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209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Default="00515FFF">
                            <w:r>
                              <w:rPr>
                                <w:noProof/>
                                <w:lang w:bidi="th-TH"/>
                              </w:rPr>
                              <w:drawing>
                                <wp:inline distT="0" distB="0" distL="0" distR="0">
                                  <wp:extent cx="1382448" cy="641445"/>
                                  <wp:effectExtent l="19050" t="0" r="8202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392" cy="642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1" type="#_x0000_t202" style="position:absolute;margin-left:324.75pt;margin-top:40.7pt;width:119.85pt;height:61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EvuwIAAME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" filled="f" stroked="f">
                <v:textbox>
                  <w:txbxContent>
                    <w:p w:rsidR="00105817" w:rsidRDefault="00515F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448" cy="641445"/>
                            <wp:effectExtent l="19050" t="0" r="8202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392" cy="642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7246620</wp:posOffset>
                </wp:positionV>
                <wp:extent cx="2927985" cy="1395730"/>
                <wp:effectExtent l="2540" t="0" r="317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0DC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謝謝您！</w:t>
                            </w:r>
                          </w:p>
                          <w:p w:rsidR="00D200DC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  <w:p w:rsidR="00D200DC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  <w:p w:rsidR="00D200DC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  <w:p w:rsidR="00D200DC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您的體貼入微</w:t>
                            </w:r>
                          </w:p>
                          <w:p w:rsidR="00D200DC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對我而言</w:t>
                            </w:r>
                          </w:p>
                          <w:p w:rsidR="00105817" w:rsidRPr="00D200DC" w:rsidRDefault="00D200DC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意義非凡。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2" type="#_x0000_t202" style="position:absolute;margin-left:343.7pt;margin-top:570.6pt;width:230.55pt;height:109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" o:allowincell="f" filled="f" fillcolor="white [3212]" stroked="f">
                <v:textbox style="mso-fit-shape-to-text:t" inset="14.4pt,11.52pt,14.4pt,14.4pt">
                  <w:txbxContent>
                    <w:p w:rsidR="00D200DC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謝謝您！</w:t>
                      </w:r>
                    </w:p>
                    <w:p w:rsidR="00D200DC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</w:p>
                    <w:p w:rsidR="00D200DC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</w:p>
                    <w:p w:rsidR="00D200DC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</w:p>
                    <w:p w:rsidR="00D200DC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您的體貼入微</w:t>
                      </w:r>
                    </w:p>
                    <w:p w:rsidR="00D200DC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對我而言</w:t>
                      </w:r>
                    </w:p>
                    <w:p w:rsidR="00105817" w:rsidRPr="00D200DC" w:rsidRDefault="00D200DC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意義非凡。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4364990</wp:posOffset>
                </wp:positionH>
                <wp:positionV relativeFrom="page">
                  <wp:posOffset>2217420</wp:posOffset>
                </wp:positionV>
                <wp:extent cx="2927985" cy="1395730"/>
                <wp:effectExtent l="254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985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817" w:rsidRPr="00D200DC" w:rsidRDefault="00515FFF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謝謝您！</w:t>
                            </w:r>
                          </w:p>
                          <w:p w:rsidR="00105817" w:rsidRPr="00D200DC" w:rsidRDefault="00105817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  <w:p w:rsidR="00105817" w:rsidRPr="00D200DC" w:rsidRDefault="00105817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  <w:p w:rsidR="00105817" w:rsidRPr="00D200DC" w:rsidRDefault="00105817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</w:p>
                          <w:p w:rsidR="00105817" w:rsidRPr="00D200DC" w:rsidRDefault="00515FFF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您的體貼入微</w:t>
                            </w:r>
                          </w:p>
                          <w:p w:rsidR="00105817" w:rsidRPr="00D200DC" w:rsidRDefault="00515FFF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對我而言</w:t>
                            </w:r>
                          </w:p>
                          <w:p w:rsidR="00105817" w:rsidRPr="00D200DC" w:rsidRDefault="00515FFF" w:rsidP="00D200DC">
                            <w:pPr>
                              <w:pStyle w:val="Insidetext"/>
                              <w:spacing w:line="240" w:lineRule="exact"/>
                              <w:rPr>
                                <w:rFonts w:ascii="Microsoft JhengHei" w:eastAsia="Microsoft JhengHei" w:hAnsi="Microsoft JhengHei"/>
                              </w:rPr>
                            </w:pPr>
                            <w:r w:rsidRPr="00D200DC">
                              <w:rPr>
                                <w:rFonts w:ascii="Microsoft JhengHei" w:eastAsia="Microsoft JhengHei" w:hAnsi="Microsoft JhengHei"/>
                                <w:color w:val="4E220D"/>
                              </w:rPr>
                              <w:t>意義非凡。</w:t>
                            </w:r>
                          </w:p>
                        </w:txbxContent>
                      </wps:txbx>
                      <wps:bodyPr rot="0" vert="horz" wrap="square" lIns="182880" tIns="146304" rIns="182880" bIns="18288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343.7pt;margin-top:174.6pt;width:230.55pt;height:109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" o:allowincell="f" filled="f" fillcolor="white [3212]" stroked="f">
                <v:textbox style="mso-fit-shape-to-text:t" inset="14.4pt,11.52pt,14.4pt,14.4pt">
                  <w:txbxContent>
                    <w:p w:rsidR="00105817" w:rsidRPr="00D200DC" w:rsidRDefault="00515FFF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謝謝您！</w:t>
                      </w:r>
                    </w:p>
                    <w:p w:rsidR="00105817" w:rsidRPr="00D200DC" w:rsidRDefault="00105817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</w:p>
                    <w:p w:rsidR="00105817" w:rsidRPr="00D200DC" w:rsidRDefault="00105817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</w:p>
                    <w:p w:rsidR="00105817" w:rsidRPr="00D200DC" w:rsidRDefault="00105817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</w:p>
                    <w:p w:rsidR="00105817" w:rsidRPr="00D200DC" w:rsidRDefault="00515FFF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您的體貼入微</w:t>
                      </w:r>
                    </w:p>
                    <w:p w:rsidR="00105817" w:rsidRPr="00D200DC" w:rsidRDefault="00515FFF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對我而言</w:t>
                      </w:r>
                    </w:p>
                    <w:p w:rsidR="00105817" w:rsidRPr="00D200DC" w:rsidRDefault="00515FFF" w:rsidP="00D200DC">
                      <w:pPr>
                        <w:pStyle w:val="Insidetext"/>
                        <w:spacing w:line="240" w:lineRule="exact"/>
                        <w:rPr>
                          <w:rFonts w:ascii="Microsoft JhengHei" w:eastAsia="Microsoft JhengHei" w:hAnsi="Microsoft JhengHei"/>
                        </w:rPr>
                      </w:pPr>
                      <w:r w:rsidRPr="00D200DC">
                        <w:rPr>
                          <w:rFonts w:ascii="Microsoft JhengHei" w:eastAsia="Microsoft JhengHei" w:hAnsi="Microsoft JhengHei"/>
                          <w:color w:val="4E220D"/>
                        </w:rPr>
                        <w:t>意義非凡。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05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817"/>
    <w:rsid w:val="00105817"/>
    <w:rsid w:val="00167D03"/>
    <w:rsid w:val="002B3AFE"/>
    <w:rsid w:val="00400C1A"/>
    <w:rsid w:val="00515FFF"/>
    <w:rsid w:val="005677F8"/>
    <w:rsid w:val="005B678A"/>
    <w:rsid w:val="00D2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jc w:val="center"/>
      <w:outlineLvl w:val="0"/>
    </w:pPr>
    <w:rPr>
      <w:color w:val="4E220D" w:themeColor="accent4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Normal"/>
    <w:qFormat/>
    <w:pPr>
      <w:spacing w:after="0" w:line="264" w:lineRule="auto"/>
      <w:jc w:val="center"/>
    </w:pPr>
    <w:rPr>
      <w:color w:val="4E220D" w:themeColor="accent4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E220D" w:themeColor="accent4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0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4E220D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c66daf58-3c46-4c48-8560-c485e881f7f9" xsi:nil="true"/>
    <ApprovalStatus xmlns="c66daf58-3c46-4c48-8560-c485e881f7f9">InProgress</ApprovalStatus>
    <DirectSourceMarket xmlns="c66daf58-3c46-4c48-8560-c485e881f7f9">english</DirectSourceMarket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謝卡 (豐收設計)</TPFriendlyName>
    <BusinessGroup xmlns="c66daf58-3c46-4c48-8560-c485e881f7f9" xsi:nil="true"/>
    <APEditor xmlns="c66daf58-3c46-4c48-8560-c485e881f7f9">
      <UserInfo>
        <DisplayName>REDMOND\v-luannv</DisplayName>
        <AccountId>92</AccountId>
        <AccountType/>
      </UserInfo>
    </APEditor>
    <SourceTitle xmlns="c66daf58-3c46-4c48-8560-c485e881f7f9">謝卡 (豐收設計)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PublishStatusLookup xmlns="c66daf58-3c46-4c48-8560-c485e881f7f9">
      <Value>88691</Value>
      <Value>440851</Value>
    </PublishStatusLookup>
    <MachineTranslated xmlns="c66daf58-3c46-4c48-8560-c485e881f7f9">false</MachineTranslated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ontentItem xmlns="c66daf58-3c46-4c48-8560-c485e881f7f9" xsi:nil="true"/>
    <ClipArtFilename xmlns="c66daf58-3c46-4c48-8560-c485e881f7f9" xsi:nil="true"/>
    <APAuthor xmlns="c66daf58-3c46-4c48-8560-c485e881f7f9">
      <UserInfo>
        <DisplayName>REDMOND\cynvey</DisplayName>
        <AccountId>191</AccountId>
        <AccountType/>
      </UserInfo>
    </APAuthor>
    <TPAppVersion xmlns="c66daf58-3c46-4c48-8560-c485e881f7f9">12</TPAppVersion>
    <TPCommandLine xmlns="c66daf58-3c46-4c48-8560-c485e881f7f9">{WD} /f {FilePath}</TPCommandLine>
    <PublishTargets xmlns="c66daf58-3c46-4c48-8560-c485e881f7f9">OfficeOnline</PublishTargets>
    <TPLaunchHelpLinkType xmlns="c66daf58-3c46-4c48-8560-c485e881f7f9">Template</TPLaunchHelpLinkType>
    <TimesCloned xmlns="c66daf58-3c46-4c48-8560-c485e881f7f9" xsi:nil="true"/>
    <EditorialStatus xmlns="c66daf58-3c46-4c48-8560-c485e881f7f9" xsi:nil="true"/>
    <LastModifiedDateTime xmlns="c66daf58-3c46-4c48-8560-c485e881f7f9" xsi:nil="true"/>
    <Provider xmlns="c66daf58-3c46-4c48-8560-c485e881f7f9">EY006220130</Provider>
    <AcquiredFrom xmlns="c66daf58-3c46-4c48-8560-c485e881f7f9" xsi:nil="true"/>
    <AssetStart xmlns="c66daf58-3c46-4c48-8560-c485e881f7f9">2009-05-30T21:31:14+00:00</AssetStart>
    <LastHandOff xmlns="c66daf58-3c46-4c48-8560-c485e881f7f9" xsi:nil="true"/>
    <ArtSampleDocs xmlns="c66daf58-3c46-4c48-8560-c485e881f7f9" xsi:nil="true"/>
    <TPClientViewer xmlns="c66daf58-3c46-4c48-8560-c485e881f7f9">Microsoft Office Word</TPClientViewer>
    <UACurrentWords xmlns="c66daf58-3c46-4c48-8560-c485e881f7f9">0</UACurrentWords>
    <UALocRecommendation xmlns="c66daf58-3c46-4c48-8560-c485e881f7f9">Localize</UALocRecommendation>
    <IsDeleted xmlns="c66daf58-3c46-4c48-8560-c485e881f7f9">false</IsDeleted>
    <TemplateStatus xmlns="c66daf58-3c46-4c48-8560-c485e881f7f9">Complete</TemplateStatus>
    <UANotes xmlns="c66daf58-3c46-4c48-8560-c485e881f7f9" xsi:nil="true"/>
    <ShowIn xmlns="c66daf58-3c46-4c48-8560-c485e881f7f9" xsi:nil="true"/>
    <CSXHash xmlns="c66daf58-3c46-4c48-8560-c485e881f7f9" xsi:nil="true"/>
    <VoteCount xmlns="c66daf58-3c46-4c48-8560-c485e881f7f9" xsi:nil="true"/>
    <AssetExpire xmlns="c66daf58-3c46-4c48-8560-c485e881f7f9">2100-01-01T00:00:00+00:00</AssetExpire>
    <CSXSubmissionMarket xmlns="c66daf58-3c46-4c48-8560-c485e881f7f9" xsi:nil="true"/>
    <DSATActionTaken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BugNumber xmlns="c66daf58-3c46-4c48-8560-c485e881f7f9">813144</BugNumber>
    <CSXSubmissionDate xmlns="c66daf58-3c46-4c48-8560-c485e881f7f9" xsi:nil="true"/>
    <CSXUpdate xmlns="c66daf58-3c46-4c48-8560-c485e881f7f9">false</CSXUpdate>
    <ApprovalLog xmlns="c66daf58-3c46-4c48-8560-c485e881f7f9" xsi:nil="true"/>
    <Milestone xmlns="c66daf58-3c46-4c48-8560-c485e881f7f9">Continuous</Milestone>
    <OriginAsset xmlns="c66daf58-3c46-4c48-8560-c485e881f7f9" xsi:nil="true"/>
    <TPComponent xmlns="c66daf58-3c46-4c48-8560-c485e881f7f9">WORDFiles</TPComponent>
    <AssetId xmlns="c66daf58-3c46-4c48-8560-c485e881f7f9">TP010244805</AssetId>
    <TPApplication xmlns="c66daf58-3c46-4c48-8560-c485e881f7f9">Word</TPApplication>
    <TPLaunchHelpLink xmlns="c66daf58-3c46-4c48-8560-c485e881f7f9" xsi:nil="true"/>
    <IntlLocPriority xmlns="c66daf58-3c46-4c48-8560-c485e881f7f9" xsi:nil="true"/>
    <CrawlForDependencies xmlns="c66daf58-3c46-4c48-8560-c485e881f7f9">false</CrawlForDependencies>
    <IntlLangReviewer xmlns="c66daf58-3c46-4c48-8560-c485e881f7f9" xsi:nil="true"/>
    <HandoffToMSDN xmlns="c66daf58-3c46-4c48-8560-c485e881f7f9" xsi:nil="true"/>
    <PlannedPubDate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IntlLangReview xmlns="c66daf58-3c46-4c48-8560-c485e881f7f9" xsi:nil="true"/>
    <UAProjectedTotalWords xmlns="c66daf58-3c46-4c48-8560-c485e881f7f9" xsi:nil="true"/>
    <OutputCachingOn xmlns="c66daf58-3c46-4c48-8560-c485e881f7f9">false</OutputCachingOn>
    <AverageRating xmlns="c66daf58-3c46-4c48-8560-c485e881f7f9" xsi:nil="true"/>
    <LastPublishResultLookup xmlns="c66daf58-3c46-4c48-8560-c485e881f7f9"/>
    <PolicheckWords xmlns="c66daf58-3c46-4c48-8560-c485e881f7f9" xsi:nil="true"/>
    <FriendlyTitle xmlns="c66daf58-3c46-4c48-8560-c485e881f7f9" xsi:nil="true"/>
    <Manager xmlns="c66daf58-3c46-4c48-8560-c485e881f7f9" xsi:nil="true"/>
    <EditorialTags xmlns="c66daf58-3c46-4c48-8560-c485e881f7f9" xsi:nil="true"/>
    <LegacyData xmlns="c66daf58-3c46-4c48-8560-c485e881f7f9" xsi:nil="true"/>
    <Downloads xmlns="c66daf58-3c46-4c48-8560-c485e881f7f9">0</Downloads>
    <Providers xmlns="c66daf58-3c46-4c48-8560-c485e881f7f9" xsi:nil="true"/>
    <TemplateTemplateType xmlns="c66daf58-3c46-4c48-8560-c485e881f7f9">Word 2007 Default</TemplateTemplateType>
    <OOCacheId xmlns="c66daf58-3c46-4c48-8560-c485e881f7f9" xsi:nil="true"/>
    <BlockPublish xmlns="c66daf58-3c46-4c48-8560-c485e881f7f9" xsi:nil="true"/>
    <CampaignTagsTaxHTField0 xmlns="c66daf58-3c46-4c48-8560-c485e881f7f9">
      <Terms xmlns="http://schemas.microsoft.com/office/infopath/2007/PartnerControls"/>
    </CampaignTagsTaxHTField0>
    <LocLastLocAttemptVersionLookup xmlns="c66daf58-3c46-4c48-8560-c485e881f7f9">11796</LocLastLocAttemptVersionLookup>
    <LocLastLocAttemptVersionTypeLookup xmlns="c66daf58-3c46-4c48-8560-c485e881f7f9" xsi:nil="true"/>
    <LocOverallPreviewStatusLookup xmlns="c66daf58-3c46-4c48-8560-c485e881f7f9" xsi:nil="true"/>
    <LocOverallPublishStatusLookup xmlns="c66daf58-3c46-4c48-8560-c485e881f7f9" xsi:nil="true"/>
    <TaxCatchAll xmlns="c66daf58-3c46-4c48-8560-c485e881f7f9"/>
    <LocNewPublishedVersionLookup xmlns="c66daf58-3c46-4c48-8560-c485e881f7f9" xsi:nil="true"/>
    <LocPublishedDependentAssetsLookup xmlns="c66daf58-3c46-4c48-8560-c485e881f7f9" xsi:nil="true"/>
    <LocComments xmlns="c66daf58-3c46-4c48-8560-c485e881f7f9" xsi:nil="true"/>
    <LocProcessedForMarketsLookup xmlns="c66daf58-3c46-4c48-8560-c485e881f7f9" xsi:nil="true"/>
    <LocRecommendedHandoff xmlns="c66daf58-3c46-4c48-8560-c485e881f7f9" xsi:nil="true"/>
    <LocManualTestRequired xmlns="c66daf58-3c46-4c48-8560-c485e881f7f9" xsi:nil="true"/>
    <LocProcessedForHandoffsLookup xmlns="c66daf58-3c46-4c48-8560-c485e881f7f9" xsi:nil="true"/>
    <LocOverallHandbackStatusLookup xmlns="c66daf58-3c46-4c48-8560-c485e881f7f9" xsi:nil="true"/>
    <LocalizationTagsTaxHTField0 xmlns="c66daf58-3c46-4c48-8560-c485e881f7f9">
      <Terms xmlns="http://schemas.microsoft.com/office/infopath/2007/PartnerControls"/>
    </LocalizationTagsTaxHTField0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PublishedLinkedAssetsLookup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ScenarioTagsTaxHTField0 xmlns="c66daf58-3c46-4c48-8560-c485e881f7f9">
      <Terms xmlns="http://schemas.microsoft.com/office/infopath/2007/PartnerControls"/>
    </ScenarioTagsTaxHTField0>
    <Component xmlns="8e8ea6d1-e150-4704-b47c-0a92d6aed386" xsi:nil="true"/>
    <Description0 xmlns="8e8ea6d1-e150-4704-b47c-0a92d6aed386" xsi:nil="true"/>
    <OriginalRelease xmlns="c66daf58-3c46-4c48-8560-c485e881f7f9">14</OriginalRelease>
    <LocMarketGroupTiers2 xmlns="c66daf58-3c46-4c48-8560-c485e881f7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0EE97E8-8EF3-4142-A901-1236C75A086F}"/>
</file>

<file path=customXml/itemProps2.xml><?xml version="1.0" encoding="utf-8"?>
<ds:datastoreItem xmlns:ds="http://schemas.openxmlformats.org/officeDocument/2006/customXml" ds:itemID="{567D0219-7684-4835-9D32-71958DEF1949}"/>
</file>

<file path=customXml/itemProps3.xml><?xml version="1.0" encoding="utf-8"?>
<ds:datastoreItem xmlns:ds="http://schemas.openxmlformats.org/officeDocument/2006/customXml" ds:itemID="{1F6388ED-39D4-46F4-A620-8F07C9B8B87B}"/>
</file>

<file path=docProps/app.xml><?xml version="1.0" encoding="utf-8"?>
<Properties xmlns="http://schemas.openxmlformats.org/officeDocument/2006/extended-properties" xmlns:vt="http://schemas.openxmlformats.org/officeDocument/2006/docPropsVTypes">
  <Template>harvest_thankyou_TP010244805.dotx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謝卡 (豐收設計)</vt:lpstr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謝卡 (豐收設計)</dc:title>
  <cp:revision>3</cp:revision>
  <cp:lastPrinted>2007-10-18T03:58:00Z</cp:lastPrinted>
  <dcterms:created xsi:type="dcterms:W3CDTF">2011-08-24T14:45:00Z</dcterms:created>
  <dcterms:modified xsi:type="dcterms:W3CDTF">2011-08-25T14:26:00Z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0x0101009D4095AFEE790E42B52CF3AD35B999BF040086E71550AC00CE488731BAE03648ABFB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95;#zwd120;#448;#zwd140;#79;#tpl120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4638400</vt:r8>
  </property>
</Properties>
</file>