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E1C71" w:rsidRDefault="00813BBF">
      <w:pPr>
        <w:pStyle w:val="Title"/>
      </w:pPr>
      <w:sdt>
        <w:sdtPr>
          <w:alias w:val="輸入獎狀標題："/>
          <w:tag w:val="輸入獎狀標題：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val="zh-TW" w:eastAsia="zh-TW" w:bidi="zh-TW"/>
            </w:rPr>
            <w:t>最佳勵志運動員</w:t>
          </w:r>
        </w:sdtContent>
      </w:sdt>
    </w:p>
    <w:p w:rsidR="006E1C71" w:rsidRPr="00C83C1D" w:rsidRDefault="00813BBF" w:rsidP="00C83C1D">
      <w:pPr>
        <w:pStyle w:val="Heading1"/>
      </w:pPr>
      <w:sdt>
        <w:sdtPr>
          <w:alias w:val="輸入受獎人姓名："/>
          <w:tag w:val="輸入受獎人姓名：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val="zh-TW" w:eastAsia="zh-TW" w:bidi="zh-TW"/>
            </w:rPr>
            <w:t>受獎人姓名</w:t>
          </w:r>
        </w:sdtContent>
      </w:sdt>
    </w:p>
    <w:sdt>
      <w:sdtPr>
        <w:alias w:val="獎狀描述："/>
        <w:tag w:val="獎狀描述：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val="zh-TW" w:eastAsia="zh-TW" w:bidi="zh-TW"/>
            </w:rPr>
            <w:t>以其傑出表現受公認為本季最佳勵志運動員，所屬團隊：</w:t>
          </w:r>
        </w:p>
      </w:sdtContent>
    </w:sdt>
    <w:p w:rsidR="006E1C71" w:rsidRPr="00C83C1D" w:rsidRDefault="00813BBF" w:rsidP="00C83C1D">
      <w:pPr>
        <w:pStyle w:val="Heading2"/>
      </w:pPr>
      <w:sdt>
        <w:sdtPr>
          <w:alias w:val="團隊名稱："/>
          <w:tag w:val="團隊名稱：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val="zh-TW" w:eastAsia="zh-TW" w:bidi="zh-TW"/>
            </w:rPr>
            <w:t>團隊名稱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獎章與簽名表格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群組 1" descr="獎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印章" descr="獎章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印章圖案" descr="獎章圖案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印章材質" descr="獎章材質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棒球" descr="棒球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群組 1" o:spid="_x0000_s1026" alt="獎章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">
                      <v:group id="印章" o:spid="_x0000_s1027" alt="獎章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印章圖案" o:spid="_x0000_s1028" alt="獎章圖案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Q3MQA&#10;AADaAAAADwAAAGRycy9kb3ducmV2LnhtbESPQWvCQBSE74X+h+UVvNVNpcY2ugmlUJDcqh48PrPP&#10;JDb7NmTXJPrru4LgcZiZb5hVNppG9NS52rKCt2kEgriwuuZSwW778/oBwnlkjY1lUnAhB1n6/LTC&#10;RNuBf6nf+FIECLsEFVTet4mUrqjIoJvaljh4R9sZ9EF2pdQdDgFuGjmLolgarDksVNjSd0XF3+Zs&#10;FOxP8zGXi9nh/J7Hn80hv562i6tSk5fxawnC0+gf4Xt7rRXEcLsSb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UNzEAAAA2g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印章材質" o:spid="_x0000_s1029" type="#_x0000_t75" alt="獎章材質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lnHFAAAA2gAAAA8AAABkcnMvZG93bnJldi54bWxEj0FrwkAUhO9C/8PyCr2ZTS2kJboJbUTq&#10;xYPaFnt7ZJ9JMPs2Zrca/31XEDwOM/MNM8sH04oT9a6xrOA5ikEQl1Y3XCn42i7GbyCcR9bYWiYF&#10;F3KQZw+jGabannlNp42vRICwS1FB7X2XSunKmgy6yHbEwdvb3qAPsq+k7vEc4KaVkzhOpMGGw0KN&#10;HRU1lYfNn1Gw+PX7XVF8fq9/VoeX6jhJ5tuPRKmnx+F9CsLT4O/hW3upFbzC9Uq4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ZZxxQAAANoAAAAPAAAAAAAAAAAAAAAA&#10;AJ8CAABkcnMvZG93bnJldi54bWxQSwUGAAAAAAQABAD3AAAAkQMAAAAA&#10;">
                          <v:imagedata r:id="rId11" o:title="獎章材質" croptop="-2164f" cropleft="19433f" cropright="-949f"/>
                          <v:path arrowok="t"/>
                        </v:shape>
                      </v:group>
                      <v:shape id="棒球" o:spid="_x0000_s1030" type="#_x0000_t75" alt="棒球圖示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1NC/AAAA2gAAAA8AAABkcnMvZG93bnJldi54bWxET8uKwjAU3Q/4D+EKbgZNlWGQahQRKurO&#10;9/bSXNtic1OSqNWvnyyEWR7OezpvTS0e5HxlWcFwkIAgzq2uuFBwPGT9MQgfkDXWlknBizzMZ52v&#10;KabaPnlHj30oRAxhn6KCMoQmldLnJRn0A9sQR+5qncEQoSukdviM4aaWoyT5lQYrjg0lNrQsKb/t&#10;70bB9mddnA/f79Uqc/nlvtmcxrd3plSv2y4mIAK14V/8ca+1grg1Xok3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oNTQvwAAANoAAAAPAAAAAAAAAAAAAAAAAJ8CAABk&#10;cnMvZG93bnJldi54bWxQSwUGAAAAAAQABAD3AAAAiwMAAAAA&#10;">
                        <v:imagedata r:id="rId12" o:title="棒球圖示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日期與簽名表格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813BBF" w:rsidP="009C610B">
                  <w:pPr>
                    <w:pStyle w:val="Heading3"/>
                  </w:pPr>
                  <w:sdt>
                    <w:sdtPr>
                      <w:alias w:val="頒獎人："/>
                      <w:tag w:val="頒獎人：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val="zh-TW" w:eastAsia="zh-TW" w:bidi="zh-TW"/>
                        </w:rPr>
                        <w:t>頒獎人：</w:t>
                      </w:r>
                    </w:sdtContent>
                  </w:sdt>
                </w:p>
              </w:tc>
              <w:sdt>
                <w:sdtPr>
                  <w:alias w:val="輸入頒獎人姓名/職稱："/>
                  <w:tag w:val="輸入頒獎人姓名/職稱：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val="zh-TW" w:eastAsia="zh-TW" w:bidi="zh-TW"/>
                        </w:rPr>
                        <w:t>頒獎人姓名</w:t>
                      </w:r>
                      <w:r w:rsidRPr="0088629E">
                        <w:rPr>
                          <w:lang w:val="zh-TW" w:eastAsia="zh-TW" w:bidi="zh-TW"/>
                        </w:rPr>
                        <w:t>/</w:t>
                      </w:r>
                      <w:r w:rsidRPr="0088629E">
                        <w:rPr>
                          <w:lang w:val="zh-TW" w:eastAsia="zh-TW" w:bidi="zh-TW"/>
                        </w:rPr>
                        <w:t>職稱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頒發日期："/>
                  <w:tag w:val="頒發日期：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val="zh-TW" w:eastAsia="zh-TW" w:bidi="zh-TW"/>
                        </w:rPr>
                        <w:t>頒發日期：</w:t>
                      </w:r>
                    </w:p>
                  </w:tc>
                </w:sdtContent>
              </w:sdt>
              <w:sdt>
                <w:sdtPr>
                  <w:alias w:val="輸入日期："/>
                  <w:tag w:val="輸入日期：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val="zh-TW" w:eastAsia="zh-TW" w:bidi="zh-TW"/>
                        </w:rPr>
                        <w:t>輸入日期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3"/>
      <w:footerReference w:type="default" r:id="rId14"/>
      <w:head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val="zh-TW" w:eastAsia="zh-TW" w:bidi="zh-TW"/>
          </w:rPr>
          <w:fldChar w:fldCharType="begin"/>
        </w:r>
        <w:r>
          <w:rPr>
            <w:lang w:val="zh-TW" w:eastAsia="zh-TW" w:bidi="zh-TW"/>
          </w:rPr>
          <w:instrText xml:space="preserve"> PAGE   \* MERGEFORMAT </w:instrText>
        </w:r>
        <w:r>
          <w:rPr>
            <w:lang w:val="zh-TW" w:eastAsia="zh-TW" w:bidi="zh-TW"/>
          </w:rPr>
          <w:fldChar w:fldCharType="separate"/>
        </w:r>
        <w:r w:rsidR="008C6A08">
          <w:rPr>
            <w:noProof/>
            <w:lang w:val="zh-TW" w:eastAsia="zh-TW" w:bidi="zh-TW"/>
          </w:rPr>
          <w:t>2</w:t>
        </w:r>
        <w:r>
          <w:rPr>
            <w:noProof/>
            <w:lang w:val="zh-TW" w:eastAsia="zh-TW" w:bidi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群組 11" descr="每個角落皆有 2 個矩形框架相互交錯，而放射狀射線從中央朝邊緣散開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放射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色框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矩形框線" descr="每個角落皆有 2 個矩形框架相互交錯，而放射狀射線從中央朝邊緣散開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群組 11" o:spid="_x0000_s1026" alt="每個角落皆有 2 個矩形框架相互交錯，而放射狀射線從中央朝邊緣散開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放射線" o:spid="_x0000_s1027" type="#_x0000_t75" alt="每個角落皆有 2 個矩形框架相互交錯，而放射狀射線從中央朝邊緣散開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每個角落皆有 2 個矩形框架相互交錯，而放射狀射線從中央朝邊緣散開"/>
                <v:path arrowok="t"/>
              </v:shape>
              <v:shape id="色框線" o:spid="_x0000_s1028" type="#_x0000_t75" alt="每個角落皆有 2 個矩形框架相互交錯，而放射狀射線從中央朝邊緣散開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每個角落皆有 2 個矩形框架相互交錯，而放射狀射線從中央朝邊緣散開"/>
                <v:path arrowok="t"/>
              </v:shape>
              <v:rect id="矩形框線" o:spid="_x0000_s1029" alt="每個角落皆有 2 個矩形框架相互交錯，而放射狀射線從中央朝邊緣散開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Cv8AA&#10;AADbAAAADwAAAGRycy9kb3ducmV2LnhtbERPy4rCMBTdD/gP4QruNFXEkWoUn6DDDPgCt5fm2hab&#10;m9LEWv/eLIRZHs57Om9MIWqqXG5ZQb8XgSBOrM45VXA5b7tjEM4jaywsk4IXOZjPWl9TjLV98pHq&#10;k09FCGEXo4LM+zKW0iUZGXQ9WxIH7mYrgz7AKpW6wmcIN4UcRNFIGsw5NGRY0iqj5H56GAX1Yb/6&#10;xp/136g/TH9xvOTDdXNVqtNuFhMQnhr/L/64d1rBI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vCv8AAAADbAAAADwAAAAAAAAAAAAAAAACYAgAAZHJzL2Rvd25y&#10;ZXYueG1sUEsFBgAAAAAEAAQA9QAAAIUD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DDC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群組 4" descr="每個角落皆有 2 個矩形框架相互交錯，而放射狀射線從中央朝邊緣散開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放射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色框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矩形框線" descr="每個角落皆有 2 個矩形框架相互交錯，而放射狀射線從中央朝邊緣散開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群組 4" o:spid="_x0000_s1026" alt="每個角落皆有 2 個矩形框架相互交錯，而放射狀射線從中央朝邊緣散開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放射線" o:spid="_x0000_s1027" type="#_x0000_t75" alt="每個角落皆有 2 個矩形框架相互交錯，而放射狀射線從中央朝邊緣散開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TVbDAAAA2gAAAA8AAABkcnMvZG93bnJldi54bWxEj81qwzAQhO+FvIPYQC+lkVNI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lNVsMAAADaAAAADwAAAAAAAAAAAAAAAACf&#10;AgAAZHJzL2Rvd25yZXYueG1sUEsFBgAAAAAEAAQA9wAAAI8DAAAAAA==&#10;">
                <v:imagedata r:id="rId3" o:title="每個角落皆有 2 個矩形框架相互交錯，而放射狀射線從中央朝邊緣散開"/>
                <v:path arrowok="t"/>
              </v:shape>
              <v:shape id="色框線" o:spid="_x0000_s1028" type="#_x0000_t75" alt="每個角落皆有 2 個矩形框架相互交錯，而放射狀射線從中央朝邊緣散開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R2PBAAAA2gAAAA8AAABkcnMvZG93bnJldi54bWxEj0GLwjAUhO+C/yE8wYto6h50rUapwoIX&#10;V7b6Ax7Nsyk2L6WJWv+9EYQ9DjPzDbPadLYWd2p95VjBdJKAIC6crrhUcD79jL9B+ICssXZMCp7k&#10;YbPu91aYavfgP7rnoRQRwj5FBSaEJpXSF4Ys+olriKN3ca3FEGVbSt3iI8JtLb+SZCYtVhwXDDa0&#10;M1Rc85tV8Dsvm9H8mO8ORVeb6fZIlGU3pYaDLluCCNSF//CnvdcKFvC+Em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OR2PBAAAA2gAAAA8AAAAAAAAAAAAAAAAAnwIA&#10;AGRycy9kb3ducmV2LnhtbFBLBQYAAAAABAAEAPcAAACNAwAAAAA=&#10;">
                <v:imagedata r:id="rId4" o:title="每個角落皆有 2 個矩形框架相互交錯，而放射狀射線從中央朝邊緣散開"/>
                <v:path arrowok="t"/>
              </v:shape>
              <v:rect id="矩形框線" o:spid="_x0000_s1029" alt="每個角落皆有 2 個矩形框架相互交錯，而放射狀射線從中央朝邊緣散開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IAsQA&#10;AADbAAAADwAAAGRycy9kb3ducmV2LnhtbESPQWvCQBCF7wX/wzKF3upGKVZSV6m2ghYFtYLXITsm&#10;wexsyK4x/nvnUOhthvfmvW8ms85VqqUmlJ4NDPoJKOLM25JzA8ff5esYVIjIFivPZOBOAWbT3tME&#10;U+tvvKf2EHMlIRxSNFDEWKdah6wgh6Hva2LRzr5xGGVtcm0bvEm4q/QwSUbaYcnSUGBNi4Kyy+Hq&#10;DLS79eIdf762o8FbvsHxnHen75MxL8/d5weoSF38N/9dr6zgC738Ig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CALEAAAA2wAAAA8AAAAAAAAAAAAAAAAAmAIAAGRycy9k&#10;b3ducmV2LnhtbFBLBQYAAAAABAAEAPUAAACJAw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13BBF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val="zh-TW" w:eastAsia="zh-TW" w:bidi="zh-TW"/>
            </w:rPr>
            <w:t>受獎人姓名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val="zh-TW" w:eastAsia="zh-TW" w:bidi="zh-TW"/>
            </w:rPr>
            <w:t>以其傑出表現受公認為本季最佳勵志運動員，所屬團隊：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val="zh-TW" w:eastAsia="zh-TW" w:bidi="zh-TW"/>
            </w:rPr>
            <w:t>團隊名稱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val="zh-TW" w:eastAsia="zh-TW" w:bidi="zh-TW"/>
            </w:rPr>
            <w:t>頒獎人姓名</w:t>
          </w:r>
          <w:r w:rsidRPr="0088629E">
            <w:rPr>
              <w:lang w:val="zh-TW" w:eastAsia="zh-TW" w:bidi="zh-TW"/>
            </w:rPr>
            <w:t>/</w:t>
          </w:r>
          <w:r w:rsidRPr="0088629E">
            <w:rPr>
              <w:lang w:val="zh-TW" w:eastAsia="zh-TW" w:bidi="zh-TW"/>
            </w:rPr>
            <w:t>職稱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val="zh-TW" w:eastAsia="zh-TW" w:bidi="zh-TW"/>
            </w:rPr>
            <w:t>輸入日期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val="zh-TW" w:eastAsia="zh-TW" w:bidi="zh-TW"/>
            </w:rPr>
            <w:t>最佳勵志運動員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val="zh-TW" w:eastAsia="zh-TW" w:bidi="zh-TW"/>
            </w:rPr>
            <w:t>頒獎人：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val="zh-TW" w:eastAsia="zh-TW" w:bidi="zh-TW"/>
            </w:rPr>
            <w:t>頒發日期：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6CF11-4963-4E30-8864-71DEA7740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636588639157580476_2646159.dotx</Template>
  <TotalTime>0</TotalTime>
  <Pages>1</Pages>
  <Words>13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2018-04-09T08:45:00Z</dcterms:created>
  <dcterms:modified xsi:type="dcterms:W3CDTF">2018-04-09T08:45:00Z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